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223AF1" w:rsidRDefault="00B475FE" w:rsidP="00EE07E2">
      <w:pPr>
        <w:spacing w:after="0" w:line="240" w:lineRule="auto"/>
        <w:contextualSpacing/>
        <w:jc w:val="center"/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</w:pPr>
      <w:r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REPORTE FOTOGR</w:t>
      </w:r>
      <w:r w:rsidR="00AB7B9A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Á</w:t>
      </w:r>
      <w:r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FICO</w:t>
      </w:r>
      <w:r w:rsidR="00FF09D2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DES</w:t>
      </w:r>
      <w:r w:rsidR="00FF09D2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298B8C15" w:rsidR="00BC7436" w:rsidRPr="00223AF1" w:rsidRDefault="00BD1B56" w:rsidP="00055E0F">
      <w:pPr>
        <w:spacing w:after="0" w:line="240" w:lineRule="auto"/>
        <w:contextualSpacing/>
        <w:jc w:val="center"/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</w:pPr>
      <w:r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CFS</w:t>
      </w:r>
      <w:r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 xml:space="preserve"> </w:t>
      </w:r>
      <w:r w:rsidR="005C03A6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16</w:t>
      </w:r>
      <w:r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x40</w:t>
      </w:r>
      <w:r w:rsidR="00AF1F67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O</w:t>
      </w:r>
      <w:r w:rsidR="00DD7FE9" w:rsidRPr="00223AF1">
        <w:rPr>
          <w:rFonts w:ascii="Avenir Next LT Pro Light" w:hAnsi="Avenir Next LT Pro Light" w:cs="Arial"/>
          <w:b/>
          <w:color w:val="0047B0"/>
          <w:sz w:val="32"/>
          <w:szCs w:val="32"/>
          <w:lang w:val="es-419"/>
        </w:rPr>
        <w:t>T</w:t>
      </w:r>
    </w:p>
    <w:p w14:paraId="7F8E2065" w14:textId="4ABB08F8" w:rsidR="00DC62D7" w:rsidRPr="00223AF1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 Light" w:hAnsi="Avenir Next LT Pro Light"/>
          <w:b/>
          <w:bCs/>
          <w:color w:val="FFFFFF" w:themeColor="background1"/>
          <w:lang w:val="es-419"/>
        </w:rPr>
      </w:pPr>
      <w:r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Iquique, </w:t>
      </w:r>
      <w:r w:rsidR="007D1A81">
        <w:rPr>
          <w:rFonts w:ascii="Avenir Next LT Pro Light" w:hAnsi="Avenir Next LT Pro Light"/>
          <w:b/>
          <w:bCs/>
          <w:color w:val="FFFFFF" w:themeColor="background1"/>
          <w:lang w:val="es-419"/>
        </w:rPr>
        <w:t>1</w:t>
      </w:r>
      <w:r w:rsidR="005C03A6">
        <w:rPr>
          <w:rFonts w:ascii="Avenir Next LT Pro Light" w:hAnsi="Avenir Next LT Pro Light"/>
          <w:b/>
          <w:bCs/>
          <w:color w:val="FFFFFF" w:themeColor="background1"/>
          <w:lang w:val="es-419"/>
        </w:rPr>
        <w:t>8</w:t>
      </w:r>
      <w:r w:rsidR="00A2493D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 </w:t>
      </w:r>
      <w:r w:rsidR="00223AF1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de </w:t>
      </w:r>
      <w:r w:rsidR="00FE7116">
        <w:rPr>
          <w:rFonts w:ascii="Avenir Next LT Pro Light" w:hAnsi="Avenir Next LT Pro Light"/>
          <w:b/>
          <w:bCs/>
          <w:color w:val="FFFFFF" w:themeColor="background1"/>
          <w:lang w:val="es-419"/>
        </w:rPr>
        <w:t>Noviembre</w:t>
      </w:r>
      <w:proofErr w:type="gramStart"/>
      <w:r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ab/>
      </w:r>
      <w:r w:rsidR="007B2C99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  </w:t>
      </w:r>
      <w:r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ab/>
      </w:r>
      <w:proofErr w:type="gramEnd"/>
      <w:r w:rsidR="002624CA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  </w:t>
      </w:r>
      <w:r w:rsidR="00FE7116">
        <w:rPr>
          <w:rFonts w:ascii="Avenir Next LT Pro Light" w:hAnsi="Avenir Next LT Pro Light"/>
          <w:b/>
          <w:bCs/>
          <w:color w:val="FFFFFF" w:themeColor="background1"/>
          <w:lang w:val="es-419"/>
        </w:rPr>
        <w:t>1er</w:t>
      </w:r>
      <w:r w:rsidR="007B2C99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>.</w:t>
      </w:r>
      <w:r w:rsidR="007E26E1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 xml:space="preserve"> Turno   </w:t>
      </w:r>
      <w:r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ab/>
      </w:r>
      <w:r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ab/>
        <w:t>REF: IQQ</w:t>
      </w:r>
      <w:r w:rsidR="008C097C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>-2</w:t>
      </w:r>
      <w:r w:rsidR="00E67B7B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>5</w:t>
      </w:r>
      <w:r w:rsidR="00223AF1" w:rsidRPr="00223AF1">
        <w:rPr>
          <w:rFonts w:ascii="Avenir Next LT Pro Light" w:hAnsi="Avenir Next LT Pro Light"/>
          <w:b/>
          <w:bCs/>
          <w:color w:val="FFFFFF" w:themeColor="background1"/>
          <w:lang w:val="es-419"/>
        </w:rPr>
        <w:t>1</w:t>
      </w:r>
      <w:r w:rsidR="00FE7116">
        <w:rPr>
          <w:rFonts w:ascii="Avenir Next LT Pro Light" w:hAnsi="Avenir Next LT Pro Light"/>
          <w:b/>
          <w:bCs/>
          <w:color w:val="FFFFFF" w:themeColor="background1"/>
          <w:lang w:val="es-419"/>
        </w:rPr>
        <w:t>1-2</w:t>
      </w:r>
      <w:r w:rsidR="007D1A81">
        <w:rPr>
          <w:rFonts w:ascii="Avenir Next LT Pro Light" w:hAnsi="Avenir Next LT Pro Light"/>
          <w:b/>
          <w:bCs/>
          <w:color w:val="FFFFFF" w:themeColor="background1"/>
          <w:lang w:val="es-419"/>
        </w:rPr>
        <w:t>4</w:t>
      </w:r>
      <w:r w:rsidR="005C03A6">
        <w:rPr>
          <w:rFonts w:ascii="Avenir Next LT Pro Light" w:hAnsi="Avenir Next LT Pro Light"/>
          <w:b/>
          <w:bCs/>
          <w:color w:val="FFFFFF" w:themeColor="background1"/>
          <w:lang w:val="es-419"/>
        </w:rPr>
        <w:t>45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223AF1" w:rsidRDefault="00CF72FD" w:rsidP="00B475FE">
            <w:pPr>
              <w:rPr>
                <w:rFonts w:ascii="Avenir Next LT Pro Light" w:hAnsi="Avenir Next LT Pro Light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223AF1" w:rsidRDefault="00AB7B9A" w:rsidP="00B475FE">
            <w:pPr>
              <w:rPr>
                <w:rFonts w:ascii="Avenir Next LT Pro Light" w:hAnsi="Avenir Next LT Pro Light"/>
                <w:sz w:val="24"/>
                <w:szCs w:val="24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699A0F59" w:rsidR="00AB7B9A" w:rsidRPr="005C03A6" w:rsidRDefault="005C03A6" w:rsidP="00055E0F">
            <w:pPr>
              <w:shd w:val="clear" w:color="auto" w:fill="FFFFFF"/>
              <w:spacing w:line="240" w:lineRule="auto"/>
              <w:rPr>
                <w:rFonts w:ascii="Avenir Next LT Pro Light" w:eastAsia="Aptos" w:hAnsi="Avenir Next LT Pro Light" w:cs="Calibri"/>
                <w:color w:val="000000"/>
                <w:sz w:val="22"/>
                <w:szCs w:val="22"/>
                <w:lang w:val="es-CL" w:eastAsia="es-CL"/>
              </w:rPr>
            </w:pPr>
            <w:r w:rsidRPr="005C03A6">
              <w:rPr>
                <w:rFonts w:ascii="Avenir Next LT Pro Light" w:eastAsia="Times New Roman" w:hAnsi="Avenir Next LT Pro Light" w:cs="Arial"/>
                <w:color w:val="000000"/>
                <w:sz w:val="22"/>
                <w:szCs w:val="22"/>
              </w:rPr>
              <w:t>MAEU260410775/MAEU260742457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223AF1" w:rsidRDefault="00AB7B9A" w:rsidP="00B475FE">
            <w:pPr>
              <w:rPr>
                <w:rFonts w:ascii="Avenir Next LT Pro Light" w:hAnsi="Avenir Next LT Pro Light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223AF1" w:rsidRDefault="00AB7B9A" w:rsidP="00B475FE">
            <w:pPr>
              <w:rPr>
                <w:rFonts w:ascii="Avenir Next LT Pro Light" w:hAnsi="Avenir Next LT Pro Light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6D024EA2" w:rsidR="00AB7B9A" w:rsidRPr="005C03A6" w:rsidRDefault="00CF72FD" w:rsidP="00B475FE">
            <w:pPr>
              <w:rPr>
                <w:rFonts w:ascii="Avenir Next LT Pro Light" w:hAnsi="Avenir Next LT Pro Light"/>
              </w:rPr>
            </w:pPr>
            <w:r w:rsidRPr="005C03A6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5C03A6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5C03A6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NORTH AMERICA INC</w:t>
            </w:r>
            <w:r w:rsidR="005C03A6" w:rsidRPr="005C03A6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, O</w:t>
            </w:r>
            <w:r w:rsidR="005C03A6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NE</w:t>
            </w:r>
          </w:p>
        </w:tc>
      </w:tr>
      <w:tr w:rsidR="00AB7B9A" w:rsidRPr="00223AF1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223AF1" w:rsidRDefault="00AB7B9A" w:rsidP="00B475FE">
            <w:pPr>
              <w:rPr>
                <w:rFonts w:ascii="Avenir Next LT Pro Light" w:hAnsi="Avenir Next LT Pro Light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223AF1">
              <w:rPr>
                <w:rFonts w:ascii="Avenir Next LT Pro Light" w:eastAsia="Calibri" w:hAnsi="Avenir Next LT Pro Light" w:cs="Calibri"/>
                <w:b/>
                <w:bCs/>
                <w:color w:val="004CB0"/>
                <w:lang w:val="es-CL" w:eastAsia="es-CL"/>
              </w:rPr>
              <w:t>RIO</w:t>
            </w: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223AF1" w:rsidRDefault="00AB7B9A" w:rsidP="00B475FE">
            <w:pPr>
              <w:rPr>
                <w:rFonts w:ascii="Avenir Next LT Pro Light" w:hAnsi="Avenir Next LT Pro Light"/>
                <w:lang w:val="es-419"/>
              </w:rPr>
            </w:pPr>
            <w:r w:rsidRPr="00223AF1">
              <w:rPr>
                <w:rFonts w:ascii="Avenir Next LT Pro Light" w:eastAsia="Calibri" w:hAnsi="Avenir Next LT Pro Light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Default="00CF72FD" w:rsidP="007D01B1">
            <w:pPr>
              <w:spacing w:line="240" w:lineRule="auto"/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</w:pPr>
            <w:r w:rsidRPr="00223AF1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223AF1">
              <w:rPr>
                <w:rFonts w:ascii="Avenir Next LT Pro Light" w:eastAsia="Calibri" w:hAnsi="Avenir Next LT Pro Light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223AF1" w:rsidRDefault="00223AF1" w:rsidP="00223AF1">
            <w:pPr>
              <w:shd w:val="clear" w:color="auto" w:fill="FFFFFF"/>
              <w:spacing w:line="240" w:lineRule="auto"/>
              <w:rPr>
                <w:rFonts w:ascii="Avenir Next LT Pro Light" w:eastAsia="Times New Roman" w:hAnsi="Avenir Next LT Pro Light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Default="004F373A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A0512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5A36FE9A" w:rsidR="00A76E00" w:rsidRPr="000A0512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 w:rsidR="005C03A6">
              <w:rPr>
                <w:rFonts w:eastAsia="Calibri" w:cs="Calibri"/>
                <w:b/>
                <w:bCs/>
                <w:color w:val="FFFFFF"/>
              </w:rPr>
              <w:t>MAEU 412760-2</w:t>
            </w:r>
            <w:r w:rsidR="00C7719B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5C03A6">
              <w:rPr>
                <w:rFonts w:ascii="Avenir Next LT Pro Light" w:eastAsia="Times New Roman" w:hAnsi="Avenir Next LT Pro Light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A</w:t>
            </w:r>
            <w:r w:rsidR="008170B6"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1</w:t>
            </w:r>
            <w:r w:rsidR="00C81072"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8</w:t>
            </w:r>
            <w:r w:rsidR="000C5F66"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6</w:t>
            </w:r>
            <w:r w:rsidR="005C03A6"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4385</w:t>
            </w:r>
          </w:p>
        </w:tc>
      </w:tr>
    </w:tbl>
    <w:p w14:paraId="6AD682F9" w14:textId="77777777" w:rsidR="00A76E00" w:rsidRPr="0071229D" w:rsidRDefault="00A76E00" w:rsidP="00A76E00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A76E00" w:rsidRPr="000A0512" w14:paraId="679A87D4" w14:textId="77777777" w:rsidTr="004A226E">
        <w:tc>
          <w:tcPr>
            <w:tcW w:w="4494" w:type="dxa"/>
          </w:tcPr>
          <w:p w14:paraId="426B8C88" w14:textId="5611B864" w:rsidR="00A76E00" w:rsidRPr="000A0512" w:rsidRDefault="005C03A6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0DBAFAB" wp14:editId="66DEC72E">
                  <wp:extent cx="2871955" cy="2210400"/>
                  <wp:effectExtent l="0" t="0" r="5080" b="0"/>
                  <wp:docPr id="1205990286" name="Imagen 1" descr="Imagen que contiene edificio, frente, llenado, panta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990286" name="Imagen 1" descr="Imagen que contiene edificio, frente, llenado, pantall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53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2FB23D6" w14:textId="5FE8FE29" w:rsidR="00A76E00" w:rsidRPr="000A0512" w:rsidRDefault="005C03A6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86B5B37" wp14:editId="12627993">
                  <wp:extent cx="2865120" cy="2209800"/>
                  <wp:effectExtent l="0" t="0" r="0" b="0"/>
                  <wp:docPr id="397377116" name="Imagen 2" descr="Imagen que contiene edifici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377116" name="Imagen 2" descr="Imagen que contiene edificio, exterior, camioneta, calle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30" cy="221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Default="00A76E00" w:rsidP="00A76E00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A76E00" w:rsidRPr="000A0512" w14:paraId="43D0A69C" w14:textId="77777777" w:rsidTr="004A226E">
        <w:tc>
          <w:tcPr>
            <w:tcW w:w="4494" w:type="dxa"/>
          </w:tcPr>
          <w:p w14:paraId="463F89E5" w14:textId="0971B559" w:rsidR="00A76E00" w:rsidRPr="000A0512" w:rsidRDefault="005C03A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A46D393" wp14:editId="5500950A">
                  <wp:extent cx="2851150" cy="2152650"/>
                  <wp:effectExtent l="0" t="0" r="6350" b="0"/>
                  <wp:docPr id="1901339421" name="Imagen 4" descr="Imagen que contiene exterior, edificio, lado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39421" name="Imagen 4" descr="Imagen que contiene exterior, edificio, lado, puent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33" cy="21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0E99F820" w14:textId="49B0155B" w:rsidR="00A76E00" w:rsidRPr="000A0512" w:rsidRDefault="005C03A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3303282" wp14:editId="4294795C">
                  <wp:extent cx="2864354" cy="2131200"/>
                  <wp:effectExtent l="0" t="0" r="0" b="2540"/>
                  <wp:docPr id="486678905" name="Imagen 5" descr="Imagen que contiene edificio, casa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78905" name="Imagen 5" descr="Imagen que contiene edificio, casa, pequeño, lad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12" cy="214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7777777" w:rsidR="00A76E00" w:rsidRPr="0071229D" w:rsidRDefault="00A76E00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A0512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13D7739F" w:rsidR="00A76E00" w:rsidRPr="0060558A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5C03A6">
              <w:rPr>
                <w:rFonts w:eastAsia="Calibri" w:cs="Calibri"/>
                <w:b/>
                <w:bCs/>
                <w:color w:val="FFFFFF"/>
              </w:rPr>
              <w:t>MAEU 418639-6</w:t>
            </w:r>
            <w:r w:rsidR="00475F5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</w:t>
            </w:r>
            <w:r w:rsidR="005C03A6">
              <w:rPr>
                <w:rFonts w:eastAsia="Times New Roman" w:cs="Arial"/>
                <w:b/>
                <w:bCs/>
                <w:color w:val="FFFFFF" w:themeColor="background1"/>
              </w:rPr>
              <w:t>1864382</w:t>
            </w:r>
          </w:p>
        </w:tc>
      </w:tr>
    </w:tbl>
    <w:p w14:paraId="05EA35B0" w14:textId="77777777" w:rsidR="00A76E00" w:rsidRDefault="00A76E00" w:rsidP="00A76E00"/>
    <w:p w14:paraId="051A4A4D" w14:textId="77777777" w:rsidR="00A76E00" w:rsidRPr="0071229D" w:rsidRDefault="00A76E00" w:rsidP="00A76E00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A76E00" w:rsidRPr="000A0512" w14:paraId="4FC3664C" w14:textId="77777777" w:rsidTr="004A226E">
        <w:tc>
          <w:tcPr>
            <w:tcW w:w="4494" w:type="dxa"/>
          </w:tcPr>
          <w:p w14:paraId="5CA129A3" w14:textId="34D1E7D5" w:rsidR="00A76E00" w:rsidRPr="000A0512" w:rsidRDefault="005C03A6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3B7B217" wp14:editId="4D3698E5">
                  <wp:extent cx="2879725" cy="2599200"/>
                  <wp:effectExtent l="0" t="0" r="0" b="0"/>
                  <wp:docPr id="14254044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40445" name="Imagen 142540445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48" cy="260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2DC73EDD" w14:textId="1C2C5175" w:rsidR="00A76E00" w:rsidRPr="000A0512" w:rsidRDefault="005C03A6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B3DC96C" wp14:editId="68DEFA56">
                  <wp:extent cx="2865120" cy="2577600"/>
                  <wp:effectExtent l="0" t="0" r="0" b="0"/>
                  <wp:docPr id="876432283" name="Imagen 8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432283" name="Imagen 8" descr="Imagen que contiene Diagram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312" cy="258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71229D" w:rsidRDefault="00A76E00" w:rsidP="00A76E00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A76E00" w:rsidRPr="000A0512" w14:paraId="30B01C75" w14:textId="77777777" w:rsidTr="004A226E">
        <w:tc>
          <w:tcPr>
            <w:tcW w:w="4494" w:type="dxa"/>
          </w:tcPr>
          <w:p w14:paraId="7B1C11BE" w14:textId="736A1E62" w:rsidR="00A76E00" w:rsidRPr="000A0512" w:rsidRDefault="005C03A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91C8EC3" wp14:editId="14179C97">
                  <wp:extent cx="2851150" cy="2736000"/>
                  <wp:effectExtent l="0" t="0" r="6350" b="7620"/>
                  <wp:docPr id="806416825" name="Imagen 9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416825" name="Imagen 9" descr="Puente de made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22" cy="274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7EE19F7B" w14:textId="0AA8B055" w:rsidR="00A76E00" w:rsidRPr="000A0512" w:rsidRDefault="005C03A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4815139" wp14:editId="6DB6ACFF">
                  <wp:extent cx="2872740" cy="2735580"/>
                  <wp:effectExtent l="0" t="0" r="3810" b="7620"/>
                  <wp:docPr id="459654340" name="Imagen 10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4340" name="Imagen 10" descr="Imagen borrosa de un edifici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50" cy="27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A0512" w:rsidRDefault="00A76E00" w:rsidP="00A76E00">
      <w:pPr>
        <w:rPr>
          <w:lang w:val="es-419"/>
        </w:rPr>
      </w:pPr>
    </w:p>
    <w:p w14:paraId="22EAA1CD" w14:textId="77777777" w:rsidR="00A76E00" w:rsidRPr="0071229D" w:rsidRDefault="00A76E00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A0512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3671E5F6" w:rsidR="00B17959" w:rsidRPr="0060558A" w:rsidRDefault="00B17959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bookmarkStart w:id="1" w:name="_Hlk129163452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</w:t>
            </w:r>
            <w:r w:rsidR="003E5BDD"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="000A1FA8"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="005C03A6">
              <w:rPr>
                <w:rFonts w:eastAsia="Calibri" w:cs="Calibri"/>
                <w:b/>
                <w:bCs/>
                <w:color w:val="FFFFFF"/>
              </w:rPr>
              <w:t>MAEU 418494-2</w:t>
            </w:r>
            <w:r w:rsidR="000A1FA8"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="000A1FA8"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 w:rsidR="007B2C99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="000A1FA8" w:rsidRPr="000A0512">
              <w:rPr>
                <w:rFonts w:eastAsia="Calibri" w:cs="Calibri"/>
                <w:b/>
                <w:bCs/>
                <w:color w:val="FFFFFF"/>
              </w:rPr>
              <w:t xml:space="preserve"> SELLO</w:t>
            </w:r>
            <w:proofErr w:type="gramEnd"/>
            <w:r w:rsidR="000A1FA8"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="00EA49DB" w:rsidRPr="00EA49DB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A18</w:t>
            </w:r>
            <w:r w:rsidR="00C7719B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6</w:t>
            </w:r>
            <w:r w:rsidR="005C03A6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4447</w:t>
            </w:r>
          </w:p>
        </w:tc>
      </w:tr>
    </w:tbl>
    <w:p w14:paraId="1F2270F9" w14:textId="77777777" w:rsidR="0071229D" w:rsidRPr="0071229D" w:rsidRDefault="0071229D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4B579F" w:rsidRPr="000A0512" w14:paraId="49F8199D" w14:textId="77777777" w:rsidTr="004A226E">
        <w:tc>
          <w:tcPr>
            <w:tcW w:w="4494" w:type="dxa"/>
          </w:tcPr>
          <w:p w14:paraId="773D6DE5" w14:textId="2AE48FCC" w:rsidR="004B579F" w:rsidRPr="000A0512" w:rsidRDefault="005C03A6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D6D5D3A" wp14:editId="470D8BBD">
                  <wp:extent cx="2843530" cy="2440305"/>
                  <wp:effectExtent l="0" t="0" r="0" b="0"/>
                  <wp:docPr id="122702026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20262" name="Imagen 1227020262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11" cy="244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0AADD604" w14:textId="6D384BB1" w:rsidR="004B579F" w:rsidRPr="000A0512" w:rsidRDefault="005C03A6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3BCAAFB" wp14:editId="5B86378A">
                  <wp:extent cx="2872740" cy="2440305"/>
                  <wp:effectExtent l="0" t="0" r="3810" b="0"/>
                  <wp:docPr id="927452082" name="Imagen 13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52082" name="Imagen 13" descr="Diagram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39" cy="244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77777777" w:rsidR="0071229D" w:rsidRPr="0071229D" w:rsidRDefault="0071229D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4B579F" w:rsidRPr="000A0512" w14:paraId="4126C9FE" w14:textId="77777777" w:rsidTr="004A226E">
        <w:tc>
          <w:tcPr>
            <w:tcW w:w="4494" w:type="dxa"/>
          </w:tcPr>
          <w:p w14:paraId="4DFB84C9" w14:textId="651B528C" w:rsidR="004B579F" w:rsidRPr="000A0512" w:rsidRDefault="005C03A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43AB686" wp14:editId="6863E648">
                  <wp:extent cx="2879725" cy="2542540"/>
                  <wp:effectExtent l="0" t="0" r="0" b="0"/>
                  <wp:docPr id="973670942" name="Imagen 14" descr="Edificio en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70942" name="Imagen 14" descr="Edificio en construcción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465" cy="255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521EA50" w14:textId="25B6CB05" w:rsidR="004B579F" w:rsidRPr="000A0512" w:rsidRDefault="005C03A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0973536" wp14:editId="5F58AFFA">
                  <wp:extent cx="2886710" cy="2542540"/>
                  <wp:effectExtent l="0" t="0" r="8890" b="0"/>
                  <wp:docPr id="1905542933" name="Imagen 15" descr="Imagen que contiene parada, tren, corti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542933" name="Imagen 15" descr="Imagen que contiene parada, tren, cortin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31" cy="255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Default="00A76E00" w:rsidP="00EE4A97"/>
    <w:p w14:paraId="67EE48C2" w14:textId="77777777" w:rsidR="00A76E00" w:rsidRDefault="00A76E00" w:rsidP="00EE4A97"/>
    <w:p w14:paraId="1C7C2E41" w14:textId="77777777" w:rsidR="003171A1" w:rsidRDefault="003171A1" w:rsidP="00EE4A97"/>
    <w:p w14:paraId="2675F7E1" w14:textId="77777777" w:rsidR="003171A1" w:rsidRPr="00AB7B9A" w:rsidRDefault="003171A1" w:rsidP="00EE4A97"/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A0512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56E7DB33" w:rsidR="00EE4A97" w:rsidRPr="000A0512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 w:rsidR="005C03A6">
              <w:rPr>
                <w:rFonts w:eastAsia="Calibri" w:cs="Calibri"/>
                <w:b/>
                <w:bCs/>
                <w:color w:val="FFFFFF"/>
              </w:rPr>
              <w:t>MAEU 411503-1</w:t>
            </w:r>
            <w:r w:rsidR="00886E08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53A30">
              <w:rPr>
                <w:rFonts w:eastAsia="Times New Roman" w:cs="Arial"/>
                <w:b/>
                <w:bCs/>
                <w:color w:val="FFFFFF" w:themeColor="background1"/>
              </w:rPr>
              <w:t>A1</w:t>
            </w:r>
            <w:r w:rsidR="002157C0">
              <w:rPr>
                <w:rFonts w:eastAsia="Times New Roman" w:cs="Arial"/>
                <w:b/>
                <w:bCs/>
                <w:color w:val="FFFFFF" w:themeColor="background1"/>
              </w:rPr>
              <w:t>86</w:t>
            </w:r>
            <w:r w:rsidR="005C03A6">
              <w:rPr>
                <w:rFonts w:eastAsia="Times New Roman" w:cs="Arial"/>
                <w:b/>
                <w:bCs/>
                <w:color w:val="FFFFFF" w:themeColor="background1"/>
              </w:rPr>
              <w:t>4386</w:t>
            </w:r>
          </w:p>
        </w:tc>
      </w:tr>
    </w:tbl>
    <w:p w14:paraId="0995F1E9" w14:textId="77777777" w:rsidR="00EE4A97" w:rsidRPr="0071229D" w:rsidRDefault="00EE4A97" w:rsidP="00EE4A97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E4A97" w:rsidRPr="000A0512" w14:paraId="2463DB86" w14:textId="77777777" w:rsidTr="004A226E">
        <w:tc>
          <w:tcPr>
            <w:tcW w:w="4494" w:type="dxa"/>
          </w:tcPr>
          <w:p w14:paraId="586E256D" w14:textId="1B77149D" w:rsidR="00EE4A97" w:rsidRPr="000A0512" w:rsidRDefault="005C03A6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25E9A29" wp14:editId="29CAACEC">
                  <wp:extent cx="2879725" cy="2404800"/>
                  <wp:effectExtent l="0" t="0" r="0" b="0"/>
                  <wp:docPr id="1213957536" name="Imagen 16" descr="Imagen que contiene frente, camioneta, agua, lle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957536" name="Imagen 16" descr="Imagen que contiene frente, camioneta, agua, llenad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094" cy="241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149E9FC4" w14:textId="49A888B1" w:rsidR="00EE4A97" w:rsidRPr="000A0512" w:rsidRDefault="005C03A6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90D6E6" wp14:editId="30578D0B">
                  <wp:extent cx="2886710" cy="2404745"/>
                  <wp:effectExtent l="0" t="0" r="8890" b="0"/>
                  <wp:docPr id="1106024364" name="Imagen 17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24364" name="Imagen 17" descr="Diagram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79" cy="241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77777777" w:rsidR="00EE4A97" w:rsidRDefault="00EE4A97" w:rsidP="00EE4A97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E4A97" w:rsidRPr="000A0512" w14:paraId="62906288" w14:textId="77777777" w:rsidTr="004A226E">
        <w:tc>
          <w:tcPr>
            <w:tcW w:w="4494" w:type="dxa"/>
          </w:tcPr>
          <w:p w14:paraId="093F0BF7" w14:textId="160A5E4E" w:rsidR="00EE4A97" w:rsidRPr="000A0512" w:rsidRDefault="005C03A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6D0841E" wp14:editId="5BB45617">
                  <wp:extent cx="2851150" cy="2498090"/>
                  <wp:effectExtent l="0" t="0" r="6350" b="0"/>
                  <wp:docPr id="35960930" name="Imagen 18" descr="Imagen que contiene edificio, exterior, lad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60930" name="Imagen 18" descr="Imagen que contiene edificio, exterior, lado, pequeño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27" cy="25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2BAC7D0" w14:textId="29471AC2" w:rsidR="00EE4A97" w:rsidRPr="000A0512" w:rsidRDefault="005C03A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7DA52EE" wp14:editId="78B8918A">
                  <wp:extent cx="2865120" cy="2498090"/>
                  <wp:effectExtent l="0" t="0" r="0" b="0"/>
                  <wp:docPr id="656430812" name="Imagen 19" descr="Imagen que contiene edificio, lado, pequeñ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430812" name="Imagen 19" descr="Imagen que contiene edificio, lado, pequeño, puert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58" cy="250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A0512" w:rsidRDefault="00EE4A97" w:rsidP="00EE4A97">
      <w:pPr>
        <w:rPr>
          <w:lang w:val="es-419"/>
        </w:rPr>
      </w:pPr>
    </w:p>
    <w:p w14:paraId="02E8D24A" w14:textId="77777777" w:rsidR="00EE4A97" w:rsidRDefault="00EE4A97" w:rsidP="00EE4A97">
      <w:pPr>
        <w:rPr>
          <w:lang w:val="es-419"/>
        </w:rPr>
      </w:pPr>
    </w:p>
    <w:p w14:paraId="1359C760" w14:textId="77777777" w:rsidR="000C5F66" w:rsidRDefault="000C5F66" w:rsidP="00EE4A97">
      <w:pPr>
        <w:rPr>
          <w:lang w:val="es-419"/>
        </w:rPr>
      </w:pPr>
    </w:p>
    <w:p w14:paraId="6BB76A33" w14:textId="77777777" w:rsidR="000C5F66" w:rsidRDefault="000C5F66" w:rsidP="00EE4A97">
      <w:pPr>
        <w:rPr>
          <w:lang w:val="es-419"/>
        </w:rPr>
      </w:pPr>
    </w:p>
    <w:p w14:paraId="01507741" w14:textId="77777777" w:rsidR="00EE4A97" w:rsidRDefault="00EE4A97" w:rsidP="00EE4A97">
      <w:pPr>
        <w:rPr>
          <w:lang w:val="es-419"/>
        </w:rPr>
      </w:pPr>
    </w:p>
    <w:p w14:paraId="38D816AF" w14:textId="77777777" w:rsidR="00EE4A97" w:rsidRDefault="00EE4A97" w:rsidP="00EE4A97">
      <w:pPr>
        <w:ind w:left="-142"/>
        <w:rPr>
          <w:sz w:val="12"/>
          <w:szCs w:val="12"/>
          <w:lang w:val="es-419"/>
        </w:rPr>
      </w:pPr>
    </w:p>
    <w:p w14:paraId="3FC88A62" w14:textId="77777777" w:rsidR="001E39E9" w:rsidRDefault="001E39E9" w:rsidP="001E39E9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A0512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1A4C348B" w:rsidR="001E39E9" w:rsidRPr="000A0512" w:rsidRDefault="001E39E9" w:rsidP="00931DC1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 w:rsidR="00EA247D">
              <w:rPr>
                <w:rFonts w:eastAsia="Calibri" w:cs="Calibri"/>
                <w:b/>
                <w:bCs/>
                <w:color w:val="FFFFFF"/>
              </w:rPr>
              <w:t>MAEU 410662-0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</w:t>
            </w:r>
            <w:r w:rsidR="00EA247D">
              <w:rPr>
                <w:rFonts w:eastAsia="Times New Roman" w:cs="Arial"/>
                <w:b/>
                <w:bCs/>
                <w:color w:val="FFFFFF" w:themeColor="background1"/>
              </w:rPr>
              <w:t>4389</w:t>
            </w:r>
          </w:p>
        </w:tc>
      </w:tr>
    </w:tbl>
    <w:p w14:paraId="57E99341" w14:textId="77777777" w:rsidR="001E39E9" w:rsidRPr="0071229D" w:rsidRDefault="001E39E9" w:rsidP="001E39E9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0E77D132" w14:textId="77777777" w:rsidTr="00931DC1">
        <w:tc>
          <w:tcPr>
            <w:tcW w:w="4494" w:type="dxa"/>
          </w:tcPr>
          <w:p w14:paraId="36C30892" w14:textId="378C15DA" w:rsidR="001E39E9" w:rsidRPr="000A0512" w:rsidRDefault="00EA247D" w:rsidP="00931DC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42F10AF" wp14:editId="6C5AF6BD">
                  <wp:extent cx="2901315" cy="2296795"/>
                  <wp:effectExtent l="0" t="0" r="0" b="8255"/>
                  <wp:docPr id="93946128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461285" name="Imagen 939461285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25" cy="230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732C885A" w14:textId="49798608" w:rsidR="001E39E9" w:rsidRPr="000A0512" w:rsidRDefault="00EA247D" w:rsidP="00931DC1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617CB74" wp14:editId="75F252AF">
                  <wp:extent cx="2872740" cy="2296795"/>
                  <wp:effectExtent l="0" t="0" r="3810" b="8255"/>
                  <wp:docPr id="1778625180" name="Imagen 21" descr="Imagen que contiene edificio, persona, exterior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25180" name="Imagen 21" descr="Imagen que contiene edificio, persona, exterior, par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07" cy="23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77777777" w:rsidR="001E39E9" w:rsidRDefault="001E39E9" w:rsidP="001E39E9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7DD1766C" w14:textId="77777777" w:rsidTr="00931DC1">
        <w:tc>
          <w:tcPr>
            <w:tcW w:w="4494" w:type="dxa"/>
          </w:tcPr>
          <w:p w14:paraId="31384A37" w14:textId="24947805" w:rsidR="001E39E9" w:rsidRPr="000A0512" w:rsidRDefault="00EA247D" w:rsidP="00931DC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ECD30FB" wp14:editId="3B02D000">
                  <wp:extent cx="2843530" cy="2339975"/>
                  <wp:effectExtent l="0" t="0" r="0" b="3175"/>
                  <wp:docPr id="1389303152" name="Imagen 22" descr="Imagen que contiene exterior, edificio, lado, camina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03152" name="Imagen 22" descr="Imagen que contiene exterior, edificio, lado, caminand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40" cy="234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783FEC3" w14:textId="25B3AE13" w:rsidR="001E39E9" w:rsidRPr="000A0512" w:rsidRDefault="00EA247D" w:rsidP="00931DC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929D87B" wp14:editId="182ABF8A">
                  <wp:extent cx="2893060" cy="2347200"/>
                  <wp:effectExtent l="0" t="0" r="2540" b="0"/>
                  <wp:docPr id="841867421" name="Imagen 23" descr="Imagen que contiene edificio, computadora, parad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867421" name="Imagen 23" descr="Imagen que contiene edificio, computadora, parada, puert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68" cy="23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Default="001E39E9" w:rsidP="001E39E9">
      <w:pPr>
        <w:rPr>
          <w:sz w:val="12"/>
          <w:szCs w:val="12"/>
          <w:lang w:val="es-419"/>
        </w:rPr>
      </w:pPr>
    </w:p>
    <w:p w14:paraId="5DB73CB9" w14:textId="77777777" w:rsidR="001E39E9" w:rsidRDefault="001E39E9" w:rsidP="001E39E9">
      <w:pPr>
        <w:rPr>
          <w:sz w:val="12"/>
          <w:szCs w:val="12"/>
          <w:lang w:val="es-419"/>
        </w:rPr>
      </w:pPr>
    </w:p>
    <w:p w14:paraId="1FBC760A" w14:textId="77777777" w:rsidR="001E39E9" w:rsidRDefault="001E39E9" w:rsidP="001E39E9">
      <w:pPr>
        <w:rPr>
          <w:sz w:val="12"/>
          <w:szCs w:val="12"/>
          <w:lang w:val="es-419"/>
        </w:rPr>
      </w:pPr>
    </w:p>
    <w:p w14:paraId="27D01812" w14:textId="77777777" w:rsidR="001E39E9" w:rsidRDefault="001E39E9" w:rsidP="001E39E9">
      <w:pPr>
        <w:rPr>
          <w:sz w:val="12"/>
          <w:szCs w:val="12"/>
          <w:lang w:val="es-419"/>
        </w:rPr>
      </w:pPr>
    </w:p>
    <w:p w14:paraId="09A9FA2A" w14:textId="77777777" w:rsidR="001E39E9" w:rsidRDefault="001E39E9" w:rsidP="001E39E9">
      <w:pPr>
        <w:rPr>
          <w:sz w:val="12"/>
          <w:szCs w:val="12"/>
          <w:lang w:val="es-419"/>
        </w:rPr>
      </w:pPr>
    </w:p>
    <w:p w14:paraId="5EB8F7B9" w14:textId="77777777" w:rsidR="001E39E9" w:rsidRPr="0071229D" w:rsidRDefault="001E39E9" w:rsidP="001E39E9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A0512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092DF0E5" w:rsidR="001E39E9" w:rsidRPr="0060558A" w:rsidRDefault="001E39E9" w:rsidP="00931DC1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EA247D">
              <w:rPr>
                <w:rFonts w:eastAsia="Calibri" w:cs="Calibri"/>
                <w:b/>
                <w:bCs/>
                <w:color w:val="FFFFFF"/>
              </w:rPr>
              <w:t>MAEU 405519-</w:t>
            </w:r>
            <w:proofErr w:type="gramStart"/>
            <w:r w:rsidR="00EA247D">
              <w:rPr>
                <w:rFonts w:eastAsia="Calibri" w:cs="Calibri"/>
                <w:b/>
                <w:bCs/>
                <w:color w:val="FFFFFF"/>
              </w:rPr>
              <w:t>0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</w:t>
            </w:r>
            <w:r w:rsidR="00EA247D">
              <w:rPr>
                <w:rFonts w:eastAsia="Times New Roman" w:cs="Arial"/>
                <w:b/>
                <w:bCs/>
                <w:color w:val="FFFFFF" w:themeColor="background1"/>
              </w:rPr>
              <w:t>4392</w:t>
            </w:r>
          </w:p>
        </w:tc>
      </w:tr>
    </w:tbl>
    <w:p w14:paraId="05601E23" w14:textId="77777777" w:rsidR="001E39E9" w:rsidRDefault="001E39E9" w:rsidP="001E39E9"/>
    <w:p w14:paraId="5370E826" w14:textId="77777777" w:rsidR="001E39E9" w:rsidRPr="0071229D" w:rsidRDefault="001E39E9" w:rsidP="001E39E9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5B2977BF" w14:textId="77777777" w:rsidTr="00931DC1">
        <w:tc>
          <w:tcPr>
            <w:tcW w:w="4494" w:type="dxa"/>
          </w:tcPr>
          <w:p w14:paraId="2D86E5ED" w14:textId="47A43C46" w:rsidR="001E39E9" w:rsidRPr="000A0512" w:rsidRDefault="00EA247D" w:rsidP="00931DC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2A91470" wp14:editId="7E1C20FF">
                  <wp:extent cx="2865120" cy="2390400"/>
                  <wp:effectExtent l="0" t="0" r="0" b="0"/>
                  <wp:docPr id="1504112551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112551" name="Imagen 1504112551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70" cy="239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2B2F930F" w14:textId="6A4266C4" w:rsidR="001E39E9" w:rsidRPr="000A0512" w:rsidRDefault="00EA247D" w:rsidP="00931DC1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6D573B" wp14:editId="14FE62AC">
                  <wp:extent cx="2872740" cy="2390140"/>
                  <wp:effectExtent l="0" t="0" r="3810" b="0"/>
                  <wp:docPr id="123587195" name="Imagen 25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7195" name="Imagen 25" descr="Diagram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96" cy="239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7777777" w:rsidR="001E39E9" w:rsidRPr="0071229D" w:rsidRDefault="001E39E9" w:rsidP="001E39E9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6A73E90B" w14:textId="77777777" w:rsidTr="00931DC1">
        <w:tc>
          <w:tcPr>
            <w:tcW w:w="4494" w:type="dxa"/>
          </w:tcPr>
          <w:p w14:paraId="1AFBC171" w14:textId="7C64D3C1" w:rsidR="001E39E9" w:rsidRPr="000A0512" w:rsidRDefault="00EA247D" w:rsidP="00931DC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31C9650" wp14:editId="71CE5E23">
                  <wp:extent cx="2864673" cy="2736000"/>
                  <wp:effectExtent l="0" t="0" r="0" b="7620"/>
                  <wp:docPr id="1146053175" name="Imagen 26" descr="Imagen que contiene edificio, exterior, lado, cub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53175" name="Imagen 26" descr="Imagen que contiene edificio, exterior, lado, cubiert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94" cy="275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738D5EE" w14:textId="6B6C3CE1" w:rsidR="001E39E9" w:rsidRPr="000A0512" w:rsidRDefault="00EA247D" w:rsidP="00931DC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2686153" wp14:editId="2F087071">
                  <wp:extent cx="2872515" cy="2735580"/>
                  <wp:effectExtent l="0" t="0" r="4445" b="7620"/>
                  <wp:docPr id="1144226392" name="Imagen 27" descr="Imagen que contiene edificio, pequeño, banque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26392" name="Imagen 27" descr="Imagen que contiene edificio, pequeño, banqueta, lad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53" cy="27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0A0512" w:rsidRDefault="001E39E9" w:rsidP="001E39E9">
      <w:pPr>
        <w:rPr>
          <w:lang w:val="es-419"/>
        </w:rPr>
      </w:pPr>
    </w:p>
    <w:p w14:paraId="1A511DDE" w14:textId="77777777" w:rsidR="001E39E9" w:rsidRDefault="001E39E9" w:rsidP="001E39E9">
      <w:pPr>
        <w:rPr>
          <w:sz w:val="12"/>
          <w:szCs w:val="12"/>
          <w:lang w:val="es-419"/>
        </w:rPr>
      </w:pPr>
    </w:p>
    <w:p w14:paraId="15C69A4F" w14:textId="77777777" w:rsidR="001E39E9" w:rsidRDefault="001E39E9" w:rsidP="001E39E9">
      <w:pPr>
        <w:rPr>
          <w:sz w:val="12"/>
          <w:szCs w:val="12"/>
          <w:lang w:val="es-419"/>
        </w:rPr>
      </w:pPr>
    </w:p>
    <w:p w14:paraId="7975D77A" w14:textId="77777777" w:rsidR="001E39E9" w:rsidRPr="0071229D" w:rsidRDefault="001E39E9" w:rsidP="001E39E9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A0512" w14:paraId="7DC16DE1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4F38851" w14:textId="118B53C1" w:rsidR="001E39E9" w:rsidRPr="0060558A" w:rsidRDefault="001E39E9" w:rsidP="00931DC1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EA247D">
              <w:rPr>
                <w:rFonts w:eastAsia="Calibri" w:cs="Calibri"/>
                <w:b/>
                <w:bCs/>
                <w:color w:val="FFFFFF"/>
              </w:rPr>
              <w:t>MAEU 421856-</w:t>
            </w:r>
            <w:proofErr w:type="gramStart"/>
            <w:r w:rsidR="00EA247D">
              <w:rPr>
                <w:rFonts w:eastAsia="Calibri" w:cs="Calibri"/>
                <w:b/>
                <w:bCs/>
                <w:color w:val="FFFFFF"/>
              </w:rPr>
              <w:t xml:space="preserve">0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 </w:t>
            </w:r>
            <w:r w:rsidRPr="00D8781A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A186</w:t>
            </w:r>
            <w:r w:rsidR="00EA247D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4381</w:t>
            </w:r>
          </w:p>
        </w:tc>
      </w:tr>
    </w:tbl>
    <w:p w14:paraId="00A14482" w14:textId="77777777" w:rsidR="001E39E9" w:rsidRPr="0071229D" w:rsidRDefault="001E39E9" w:rsidP="001E39E9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2DFD8C01" w14:textId="77777777" w:rsidTr="00931DC1">
        <w:tc>
          <w:tcPr>
            <w:tcW w:w="4494" w:type="dxa"/>
          </w:tcPr>
          <w:p w14:paraId="45CDD4C4" w14:textId="21F61E50" w:rsidR="001E39E9" w:rsidRPr="000A0512" w:rsidRDefault="00EA247D" w:rsidP="00931DC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9F59FE7" wp14:editId="0B82ABE0">
                  <wp:extent cx="2886710" cy="2476800"/>
                  <wp:effectExtent l="0" t="0" r="8890" b="0"/>
                  <wp:docPr id="57667256" name="Imagen 28" descr="Imagen que contiene llenado, abrir, refrigerador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7256" name="Imagen 28" descr="Imagen que contiene llenado, abrir, refrigerador, puert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76" cy="248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04683D1F" w14:textId="77CBB670" w:rsidR="001E39E9" w:rsidRPr="000A0512" w:rsidRDefault="00EA247D" w:rsidP="00931DC1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D22D6C7" wp14:editId="147C9C3E">
                  <wp:extent cx="2865120" cy="2476500"/>
                  <wp:effectExtent l="0" t="0" r="0" b="0"/>
                  <wp:docPr id="868270022" name="Imagen 29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70022" name="Imagen 29" descr="Diagram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39" cy="248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0CF9D" w14:textId="77777777" w:rsidR="001E39E9" w:rsidRPr="0071229D" w:rsidRDefault="001E39E9" w:rsidP="001E39E9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05B7464C" w14:textId="77777777" w:rsidTr="00931DC1">
        <w:tc>
          <w:tcPr>
            <w:tcW w:w="4494" w:type="dxa"/>
          </w:tcPr>
          <w:p w14:paraId="1B599E4B" w14:textId="26F274E9" w:rsidR="001E39E9" w:rsidRPr="000A0512" w:rsidRDefault="00EA247D" w:rsidP="00931DC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E7BE689" wp14:editId="086136B6">
                  <wp:extent cx="2858135" cy="2541270"/>
                  <wp:effectExtent l="0" t="0" r="0" b="0"/>
                  <wp:docPr id="627685811" name="Imagen 30" descr="Imagen que contiene exterior, edificio, lad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685811" name="Imagen 30" descr="Imagen que contiene exterior, edificio, lado, naranj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162" cy="255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81A5838" w14:textId="03DBFB0F" w:rsidR="001E39E9" w:rsidRPr="000A0512" w:rsidRDefault="00EA247D" w:rsidP="00931DC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93B1CC2" wp14:editId="0C0A7618">
                  <wp:extent cx="2865120" cy="2520000"/>
                  <wp:effectExtent l="0" t="0" r="0" b="0"/>
                  <wp:docPr id="588129668" name="Imagen 31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129668" name="Imagen 31" descr="Imagen borrosa de un edificio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04" cy="25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07EF0" w14:textId="77777777" w:rsidR="001E39E9" w:rsidRDefault="001E39E9" w:rsidP="001E39E9"/>
    <w:p w14:paraId="0AE2B946" w14:textId="77777777" w:rsidR="001E39E9" w:rsidRDefault="001E39E9" w:rsidP="001E39E9"/>
    <w:p w14:paraId="37FE1471" w14:textId="77777777" w:rsidR="001E39E9" w:rsidRPr="00AB7B9A" w:rsidRDefault="001E39E9" w:rsidP="001E39E9"/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A0512" w14:paraId="0F95E40C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497D367" w14:textId="4F4DDF80" w:rsidR="001E39E9" w:rsidRPr="000A0512" w:rsidRDefault="001E39E9" w:rsidP="00931DC1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 w:rsidR="00EA247D">
              <w:rPr>
                <w:rFonts w:eastAsia="Calibri" w:cs="Calibri"/>
                <w:b/>
                <w:bCs/>
                <w:color w:val="FFFFFF"/>
              </w:rPr>
              <w:t>MAEU 422594-9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</w:t>
            </w:r>
            <w:r w:rsidR="00EA247D">
              <w:rPr>
                <w:rFonts w:eastAsia="Times New Roman" w:cs="Arial"/>
                <w:b/>
                <w:bCs/>
                <w:color w:val="FFFFFF" w:themeColor="background1"/>
              </w:rPr>
              <w:t>4299</w:t>
            </w:r>
          </w:p>
        </w:tc>
      </w:tr>
    </w:tbl>
    <w:p w14:paraId="045A5ABC" w14:textId="77777777" w:rsidR="001E39E9" w:rsidRPr="0071229D" w:rsidRDefault="001E39E9" w:rsidP="001E39E9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4E3EE16F" w14:textId="77777777" w:rsidTr="00931DC1">
        <w:tc>
          <w:tcPr>
            <w:tcW w:w="4494" w:type="dxa"/>
          </w:tcPr>
          <w:p w14:paraId="19577E85" w14:textId="522F3654" w:rsidR="001E39E9" w:rsidRPr="000A0512" w:rsidRDefault="00EA247D" w:rsidP="00931DC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8441F0F" wp14:editId="10118AE7">
                  <wp:extent cx="2843530" cy="2541600"/>
                  <wp:effectExtent l="0" t="0" r="0" b="0"/>
                  <wp:docPr id="1446049190" name="Imagen 32" descr="Imagen que contiene interior, llenado, camioneta, ent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49190" name="Imagen 32" descr="Imagen que contiene interior, llenado, camioneta, enter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20" cy="254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C9D6BD6" w14:textId="4212BA2A" w:rsidR="001E39E9" w:rsidRPr="000A0512" w:rsidRDefault="00EA247D" w:rsidP="00931DC1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37CBF30" wp14:editId="7047DDB6">
                  <wp:extent cx="2879725" cy="2541270"/>
                  <wp:effectExtent l="0" t="0" r="0" b="0"/>
                  <wp:docPr id="1244564589" name="Imagen 33" descr="Imagen que contiene exterior, edifici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64589" name="Imagen 33" descr="Imagen que contiene exterior, edificio, camioneta, coche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06" cy="254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B405B" w14:textId="77777777" w:rsidR="001E39E9" w:rsidRDefault="001E39E9" w:rsidP="001E39E9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1E39E9" w:rsidRPr="000A0512" w14:paraId="3FDA3CE3" w14:textId="77777777" w:rsidTr="00931DC1">
        <w:tc>
          <w:tcPr>
            <w:tcW w:w="4494" w:type="dxa"/>
          </w:tcPr>
          <w:p w14:paraId="10C0C584" w14:textId="0CE89ED2" w:rsidR="001E39E9" w:rsidRPr="000A0512" w:rsidRDefault="00EA247D" w:rsidP="00931DC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3218EC4" wp14:editId="69E4240C">
                  <wp:extent cx="2851150" cy="2592000"/>
                  <wp:effectExtent l="0" t="0" r="6350" b="0"/>
                  <wp:docPr id="544777954" name="Imagen 34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77954" name="Imagen 34" descr="Puente de mader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39" cy="259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E66265A" w14:textId="33CF2081" w:rsidR="001E39E9" w:rsidRPr="000A0512" w:rsidRDefault="00EA247D" w:rsidP="00931DC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C1EC710" wp14:editId="4B3275F5">
                  <wp:extent cx="2872740" cy="2591435"/>
                  <wp:effectExtent l="0" t="0" r="3810" b="0"/>
                  <wp:docPr id="1654314464" name="Imagen 35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14464" name="Imagen 35" descr="Imagen borrosa de un edifici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33" cy="260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EA369" w14:textId="77777777" w:rsidR="001E39E9" w:rsidRPr="000A0512" w:rsidRDefault="001E39E9" w:rsidP="001E39E9">
      <w:pPr>
        <w:rPr>
          <w:lang w:val="es-419"/>
        </w:rPr>
      </w:pPr>
    </w:p>
    <w:p w14:paraId="3C7DEC2E" w14:textId="77777777" w:rsidR="001E39E9" w:rsidRDefault="001E39E9" w:rsidP="00EE4A97">
      <w:pPr>
        <w:ind w:left="-142"/>
        <w:rPr>
          <w:sz w:val="12"/>
          <w:szCs w:val="12"/>
          <w:lang w:val="es-419"/>
        </w:rPr>
      </w:pPr>
    </w:p>
    <w:p w14:paraId="7FD48040" w14:textId="77777777" w:rsidR="001E39E9" w:rsidRDefault="001E39E9" w:rsidP="00EE4A97">
      <w:pPr>
        <w:ind w:left="-142"/>
        <w:rPr>
          <w:sz w:val="12"/>
          <w:szCs w:val="12"/>
          <w:lang w:val="es-419"/>
        </w:rPr>
      </w:pPr>
    </w:p>
    <w:p w14:paraId="563D6C28" w14:textId="77777777" w:rsidR="001E39E9" w:rsidRDefault="001E39E9" w:rsidP="00EE4A97">
      <w:pPr>
        <w:ind w:left="-142"/>
        <w:rPr>
          <w:sz w:val="12"/>
          <w:szCs w:val="12"/>
          <w:lang w:val="es-419"/>
        </w:rPr>
      </w:pPr>
    </w:p>
    <w:p w14:paraId="585DF0A0" w14:textId="77777777" w:rsidR="00CF174B" w:rsidRDefault="00CF174B" w:rsidP="00EE4A97">
      <w:pPr>
        <w:ind w:left="-142"/>
        <w:rPr>
          <w:sz w:val="12"/>
          <w:szCs w:val="12"/>
          <w:lang w:val="es-419"/>
        </w:rPr>
      </w:pPr>
    </w:p>
    <w:p w14:paraId="13CD1377" w14:textId="77777777" w:rsidR="00EA247D" w:rsidRDefault="00EA247D" w:rsidP="00EE4A97">
      <w:pPr>
        <w:ind w:left="-142"/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23E42BBB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1AC8E84" w14:textId="33877068" w:rsidR="00EA247D" w:rsidRPr="000A0512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>
              <w:rPr>
                <w:rFonts w:eastAsia="Calibri" w:cs="Calibri"/>
                <w:b/>
                <w:bCs/>
                <w:color w:val="FFFFFF"/>
              </w:rPr>
              <w:t>M</w:t>
            </w:r>
            <w:r>
              <w:rPr>
                <w:rFonts w:eastAsia="Calibri" w:cs="Calibri"/>
                <w:b/>
                <w:bCs/>
                <w:color w:val="FFFFFF"/>
              </w:rPr>
              <w:t>AEU</w:t>
            </w:r>
            <w:r w:rsidR="002A3DD5">
              <w:rPr>
                <w:rFonts w:eastAsia="Calibri" w:cs="Calibri"/>
                <w:b/>
                <w:bCs/>
                <w:color w:val="FFFFFF"/>
              </w:rPr>
              <w:t xml:space="preserve"> 417031-6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5C03A6">
              <w:rPr>
                <w:rFonts w:ascii="Avenir Next LT Pro Light" w:eastAsia="Times New Roman" w:hAnsi="Avenir Next LT Pro Light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C03A6">
              <w:rPr>
                <w:rFonts w:eastAsia="Times New Roman" w:cstheme="minorHAnsi"/>
                <w:b/>
                <w:bCs/>
                <w:color w:val="FFFFFF" w:themeColor="background1"/>
              </w:rPr>
              <w:t>A1864</w:t>
            </w:r>
            <w:r w:rsidR="002A3DD5">
              <w:rPr>
                <w:rFonts w:eastAsia="Times New Roman" w:cstheme="minorHAnsi"/>
                <w:b/>
                <w:bCs/>
                <w:color w:val="FFFFFF" w:themeColor="background1"/>
              </w:rPr>
              <w:t>279</w:t>
            </w:r>
          </w:p>
        </w:tc>
      </w:tr>
    </w:tbl>
    <w:p w14:paraId="036E6D3E" w14:textId="77777777" w:rsidR="00EA247D" w:rsidRPr="0071229D" w:rsidRDefault="00EA247D" w:rsidP="00EA247D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7BD11604" w14:textId="77777777" w:rsidTr="004E2DF5">
        <w:tc>
          <w:tcPr>
            <w:tcW w:w="4494" w:type="dxa"/>
          </w:tcPr>
          <w:p w14:paraId="3E61A1DD" w14:textId="3F91B82B" w:rsidR="00EA247D" w:rsidRPr="000A0512" w:rsidRDefault="002A3DD5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45326AE" wp14:editId="55CD974E">
                  <wp:extent cx="2901315" cy="2239200"/>
                  <wp:effectExtent l="0" t="0" r="0" b="8890"/>
                  <wp:docPr id="2067350093" name="Imagen 36" descr="Imagen que contiene edificio, camioneta, coche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50093" name="Imagen 36" descr="Imagen que contiene edificio, camioneta, coche, caj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86" cy="224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28B79EB" w14:textId="1DFB7214" w:rsidR="00EA247D" w:rsidRPr="000A0512" w:rsidRDefault="002A3DD5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25434B8" wp14:editId="762A74BE">
                  <wp:extent cx="2886710" cy="2239010"/>
                  <wp:effectExtent l="0" t="0" r="8890" b="8890"/>
                  <wp:docPr id="821121353" name="Imagen 37" descr="Imagen que contiene edifici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21353" name="Imagen 37" descr="Imagen que contiene edificio, exterior, camioneta, calle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92" cy="224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69C01" w14:textId="77777777" w:rsidR="00EA247D" w:rsidRDefault="00EA247D" w:rsidP="00EA247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26120789" w14:textId="77777777" w:rsidTr="004E2DF5">
        <w:tc>
          <w:tcPr>
            <w:tcW w:w="4494" w:type="dxa"/>
          </w:tcPr>
          <w:p w14:paraId="72DB9246" w14:textId="5F05DE64" w:rsidR="00EA247D" w:rsidRPr="000A0512" w:rsidRDefault="002A3DD5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F319903" wp14:editId="3EE1C409">
                  <wp:extent cx="2879725" cy="2174400"/>
                  <wp:effectExtent l="0" t="0" r="0" b="0"/>
                  <wp:docPr id="934025605" name="Imagen 39" descr="Imagen que contiene edificio, exterior, lado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025605" name="Imagen 39" descr="Imagen que contiene edificio, exterior, lado, puente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21" cy="218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6C87854F" w14:textId="4CDC7D50" w:rsidR="00EA247D" w:rsidRPr="000A0512" w:rsidRDefault="002A3DD5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1C054A8" wp14:editId="1D902B81">
                  <wp:extent cx="2856810" cy="2160000"/>
                  <wp:effectExtent l="0" t="0" r="1270" b="0"/>
                  <wp:docPr id="1676081890" name="Imagen 42" descr="Imagen que contiene edificio, pequeño, puert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81890" name="Imagen 42" descr="Imagen que contiene edificio, pequeño, puerta, ladrillo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90" cy="216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7D289" w14:textId="77777777" w:rsidR="00EA247D" w:rsidRDefault="00EA247D" w:rsidP="00EA247D">
      <w:pPr>
        <w:rPr>
          <w:sz w:val="12"/>
          <w:szCs w:val="12"/>
          <w:lang w:val="es-419"/>
        </w:rPr>
      </w:pPr>
    </w:p>
    <w:p w14:paraId="329AE122" w14:textId="77777777" w:rsidR="00EA247D" w:rsidRDefault="00EA247D" w:rsidP="00EA247D">
      <w:pPr>
        <w:rPr>
          <w:sz w:val="12"/>
          <w:szCs w:val="12"/>
          <w:lang w:val="es-419"/>
        </w:rPr>
      </w:pPr>
    </w:p>
    <w:p w14:paraId="0AA79A39" w14:textId="77777777" w:rsidR="00EA247D" w:rsidRDefault="00EA247D" w:rsidP="00EA247D">
      <w:pPr>
        <w:rPr>
          <w:sz w:val="12"/>
          <w:szCs w:val="12"/>
          <w:lang w:val="es-419"/>
        </w:rPr>
      </w:pPr>
    </w:p>
    <w:p w14:paraId="1788E0EC" w14:textId="77777777" w:rsidR="00EA247D" w:rsidRDefault="00EA247D" w:rsidP="00EA247D">
      <w:pPr>
        <w:rPr>
          <w:sz w:val="12"/>
          <w:szCs w:val="12"/>
          <w:lang w:val="es-419"/>
        </w:rPr>
      </w:pPr>
    </w:p>
    <w:p w14:paraId="4A3304E3" w14:textId="77777777" w:rsidR="00EA247D" w:rsidRDefault="00EA247D" w:rsidP="00EA247D">
      <w:pPr>
        <w:rPr>
          <w:sz w:val="12"/>
          <w:szCs w:val="12"/>
          <w:lang w:val="es-419"/>
        </w:rPr>
      </w:pPr>
    </w:p>
    <w:p w14:paraId="57D04F1C" w14:textId="77777777" w:rsidR="00EA247D" w:rsidRDefault="00EA247D" w:rsidP="00EA247D">
      <w:pPr>
        <w:rPr>
          <w:sz w:val="12"/>
          <w:szCs w:val="12"/>
          <w:lang w:val="es-419"/>
        </w:rPr>
      </w:pPr>
    </w:p>
    <w:p w14:paraId="29294242" w14:textId="77777777" w:rsidR="00EA247D" w:rsidRPr="0071229D" w:rsidRDefault="00EA247D" w:rsidP="00EA247D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58988D68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3149B59" w14:textId="29CF402D" w:rsidR="00EA247D" w:rsidRPr="0060558A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2A3DD5">
              <w:rPr>
                <w:rFonts w:eastAsia="Calibri" w:cs="Calibri"/>
                <w:b/>
                <w:bCs/>
                <w:color w:val="FFFFFF"/>
              </w:rPr>
              <w:t>SUDU 487607-</w:t>
            </w:r>
            <w:proofErr w:type="gramStart"/>
            <w:r w:rsidR="002A3DD5">
              <w:rPr>
                <w:rFonts w:eastAsia="Calibri" w:cs="Calibri"/>
                <w:b/>
                <w:bCs/>
                <w:color w:val="FFFFFF"/>
              </w:rPr>
              <w:t xml:space="preserve">4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A186438</w:t>
            </w:r>
            <w:r w:rsidR="002A3DD5">
              <w:rPr>
                <w:rFonts w:eastAsia="Times New Roman" w:cs="Arial"/>
                <w:b/>
                <w:bCs/>
                <w:color w:val="FFFFFF" w:themeColor="background1"/>
              </w:rPr>
              <w:t>3</w:t>
            </w:r>
          </w:p>
        </w:tc>
      </w:tr>
    </w:tbl>
    <w:p w14:paraId="6F75B415" w14:textId="77777777" w:rsidR="00EA247D" w:rsidRDefault="00EA247D" w:rsidP="00EA247D"/>
    <w:p w14:paraId="118A79A6" w14:textId="77777777" w:rsidR="00EA247D" w:rsidRPr="0071229D" w:rsidRDefault="00EA247D" w:rsidP="00EA247D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260212DB" w14:textId="77777777" w:rsidTr="004E2DF5">
        <w:tc>
          <w:tcPr>
            <w:tcW w:w="4494" w:type="dxa"/>
          </w:tcPr>
          <w:p w14:paraId="08699E10" w14:textId="08F1302A" w:rsidR="00EA247D" w:rsidRPr="000A0512" w:rsidRDefault="002A3DD5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7D169F1" wp14:editId="6A501706">
                  <wp:extent cx="2858135" cy="2577465"/>
                  <wp:effectExtent l="0" t="0" r="0" b="0"/>
                  <wp:docPr id="107694448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44483" name="Imagen 1076944483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37" cy="258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6E18D99" w14:textId="7DB672AA" w:rsidR="00EA247D" w:rsidRPr="000A0512" w:rsidRDefault="002A3DD5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B59E41C" wp14:editId="7836D32B">
                  <wp:extent cx="2872740" cy="2563200"/>
                  <wp:effectExtent l="0" t="0" r="3810" b="8890"/>
                  <wp:docPr id="344282657" name="Imagen 44" descr="Un conjunto de imágenes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82657" name="Imagen 44" descr="Un conjunto de imágenes de un edifici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15" cy="257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A2118" w14:textId="77777777" w:rsidR="00EA247D" w:rsidRPr="0071229D" w:rsidRDefault="00EA247D" w:rsidP="00EA247D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38310FA5" w14:textId="77777777" w:rsidTr="004E2DF5">
        <w:tc>
          <w:tcPr>
            <w:tcW w:w="4494" w:type="dxa"/>
          </w:tcPr>
          <w:p w14:paraId="0BF45EC7" w14:textId="6DDC5842" w:rsidR="00EA247D" w:rsidRPr="000A0512" w:rsidRDefault="00EF3724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932D6A3" wp14:editId="7EB81CD3">
                  <wp:extent cx="2843530" cy="2735580"/>
                  <wp:effectExtent l="0" t="0" r="0" b="7620"/>
                  <wp:docPr id="1851416794" name="Imagen 45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416794" name="Imagen 45" descr="Una puerta de mader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63" cy="27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8E4AF97" w14:textId="6B813557" w:rsidR="00EA247D" w:rsidRPr="000A0512" w:rsidRDefault="00EF3724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6E829EA" wp14:editId="5B239280">
                  <wp:extent cx="2865120" cy="2743200"/>
                  <wp:effectExtent l="0" t="0" r="0" b="0"/>
                  <wp:docPr id="400482351" name="Imagen 46" descr="Una cortina de color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482351" name="Imagen 46" descr="Una cortina de colores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56" cy="274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1F3F9" w14:textId="77777777" w:rsidR="00EA247D" w:rsidRPr="000A0512" w:rsidRDefault="00EA247D" w:rsidP="00EA247D">
      <w:pPr>
        <w:rPr>
          <w:lang w:val="es-419"/>
        </w:rPr>
      </w:pPr>
    </w:p>
    <w:p w14:paraId="106978CB" w14:textId="77777777" w:rsidR="00EA247D" w:rsidRDefault="00EA247D" w:rsidP="00EA247D">
      <w:pPr>
        <w:rPr>
          <w:sz w:val="12"/>
          <w:szCs w:val="12"/>
          <w:lang w:val="es-419"/>
        </w:rPr>
      </w:pPr>
    </w:p>
    <w:p w14:paraId="46B56F4D" w14:textId="77777777" w:rsidR="00EA247D" w:rsidRDefault="00EA247D" w:rsidP="00EA247D">
      <w:pPr>
        <w:rPr>
          <w:sz w:val="12"/>
          <w:szCs w:val="12"/>
          <w:lang w:val="es-419"/>
        </w:rPr>
      </w:pPr>
    </w:p>
    <w:p w14:paraId="59692383" w14:textId="77777777" w:rsidR="00EA247D" w:rsidRDefault="00EA247D" w:rsidP="00EA247D">
      <w:pPr>
        <w:rPr>
          <w:sz w:val="12"/>
          <w:szCs w:val="12"/>
          <w:lang w:val="es-419"/>
        </w:rPr>
      </w:pPr>
    </w:p>
    <w:p w14:paraId="36C640B0" w14:textId="77777777" w:rsidR="00EA247D" w:rsidRDefault="00EA247D" w:rsidP="00EA247D">
      <w:pPr>
        <w:rPr>
          <w:sz w:val="12"/>
          <w:szCs w:val="12"/>
          <w:lang w:val="es-419"/>
        </w:rPr>
      </w:pPr>
    </w:p>
    <w:p w14:paraId="66F4398E" w14:textId="77777777" w:rsidR="00EA247D" w:rsidRPr="0071229D" w:rsidRDefault="00EA247D" w:rsidP="00EA247D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2878FA9D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94BB559" w14:textId="2A73938B" w:rsidR="00EA247D" w:rsidRPr="0060558A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>
              <w:rPr>
                <w:rFonts w:eastAsia="Calibri" w:cs="Calibri"/>
                <w:b/>
                <w:bCs/>
                <w:color w:val="FFFFFF"/>
              </w:rPr>
              <w:t>MAEU 4</w:t>
            </w:r>
            <w:r w:rsidR="00EF3724">
              <w:rPr>
                <w:rFonts w:eastAsia="Calibri" w:cs="Calibri"/>
                <w:b/>
                <w:bCs/>
                <w:color w:val="FFFFFF"/>
              </w:rPr>
              <w:t>12950-2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EA49DB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A18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64</w:t>
            </w:r>
            <w:r w:rsidR="00EF3724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387</w:t>
            </w:r>
          </w:p>
        </w:tc>
      </w:tr>
    </w:tbl>
    <w:p w14:paraId="4433265C" w14:textId="77777777" w:rsidR="00EA247D" w:rsidRPr="0071229D" w:rsidRDefault="00EA247D" w:rsidP="00EA247D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72C3E843" w14:textId="77777777" w:rsidTr="004E2DF5">
        <w:tc>
          <w:tcPr>
            <w:tcW w:w="4494" w:type="dxa"/>
          </w:tcPr>
          <w:p w14:paraId="795382A4" w14:textId="4E7D79FC" w:rsidR="00EA247D" w:rsidRPr="000A0512" w:rsidRDefault="00EF3724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EBD93CF" wp14:editId="3E7CF72F">
                  <wp:extent cx="2865120" cy="2455200"/>
                  <wp:effectExtent l="0" t="0" r="0" b="2540"/>
                  <wp:docPr id="2121586789" name="Imagen 47" descr="Imagen que contiene edificio, frente, camione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586789" name="Imagen 47" descr="Imagen que contiene edificio, frente, camioneta, lad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79" cy="246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13C7CB03" w14:textId="7DB9E482" w:rsidR="00EA247D" w:rsidRPr="000A0512" w:rsidRDefault="00EF3724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F803FFE" wp14:editId="68812BDF">
                  <wp:extent cx="2865120" cy="2440800"/>
                  <wp:effectExtent l="0" t="0" r="0" b="0"/>
                  <wp:docPr id="1485536056" name="Imagen 48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536056" name="Imagen 48" descr="Diagram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40" cy="244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238B1" w14:textId="77777777" w:rsidR="00EA247D" w:rsidRPr="0071229D" w:rsidRDefault="00EA247D" w:rsidP="00EA247D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016B2E25" w14:textId="77777777" w:rsidTr="004E2DF5">
        <w:tc>
          <w:tcPr>
            <w:tcW w:w="4494" w:type="dxa"/>
          </w:tcPr>
          <w:p w14:paraId="3035BCF0" w14:textId="4DAB98BA" w:rsidR="00EA247D" w:rsidRPr="000A0512" w:rsidRDefault="00EF3724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B0EE6EB" wp14:editId="254BD042">
                  <wp:extent cx="2865120" cy="2534400"/>
                  <wp:effectExtent l="0" t="0" r="0" b="0"/>
                  <wp:docPr id="613972916" name="Imagen 49" descr="Imagen que contiene edificio, exterior, puente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972916" name="Imagen 49" descr="Imagen que contiene edificio, exterior, puente, lad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1" cy="253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189E067A" w14:textId="602CE895" w:rsidR="00EA247D" w:rsidRPr="000A0512" w:rsidRDefault="00EF3724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5E3930B" wp14:editId="2DAB7247">
                  <wp:extent cx="2858135" cy="2512800"/>
                  <wp:effectExtent l="0" t="0" r="0" b="1905"/>
                  <wp:docPr id="1849176170" name="Imagen 50" descr="Imagen que contiene edificio, exterior, pequeño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176170" name="Imagen 50" descr="Imagen que contiene edificio, exterior, pequeño, banquet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81" cy="252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60149" w14:textId="77777777" w:rsidR="00EA247D" w:rsidRDefault="00EA247D" w:rsidP="00EA247D"/>
    <w:p w14:paraId="37FBF7B5" w14:textId="77777777" w:rsidR="00EA247D" w:rsidRDefault="00EA247D" w:rsidP="00EA247D"/>
    <w:p w14:paraId="107CCA8D" w14:textId="77777777" w:rsidR="00EA247D" w:rsidRDefault="00EA247D" w:rsidP="00EA247D"/>
    <w:p w14:paraId="284C89C2" w14:textId="77777777" w:rsidR="00EA247D" w:rsidRPr="00AB7B9A" w:rsidRDefault="00EA247D" w:rsidP="00EA247D"/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0E0E484F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B4DADB9" w14:textId="4F1BAB71" w:rsidR="00EA247D" w:rsidRPr="000A0512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>
              <w:rPr>
                <w:rFonts w:eastAsia="Calibri" w:cs="Calibri"/>
                <w:b/>
                <w:bCs/>
                <w:color w:val="FFFFFF"/>
              </w:rPr>
              <w:t>MAEU 4</w:t>
            </w:r>
            <w:r w:rsidR="00EF3724">
              <w:rPr>
                <w:rFonts w:eastAsia="Calibri" w:cs="Calibri"/>
                <w:b/>
                <w:bCs/>
                <w:color w:val="FFFFFF"/>
              </w:rPr>
              <w:t>04789-4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A18643</w:t>
            </w:r>
            <w:r w:rsidR="00EF3724">
              <w:rPr>
                <w:rFonts w:eastAsia="Times New Roman" w:cs="Arial"/>
                <w:b/>
                <w:bCs/>
                <w:color w:val="FFFFFF" w:themeColor="background1"/>
              </w:rPr>
              <w:t>90</w:t>
            </w:r>
          </w:p>
        </w:tc>
      </w:tr>
    </w:tbl>
    <w:p w14:paraId="54F8B7B8" w14:textId="77777777" w:rsidR="00EA247D" w:rsidRPr="0071229D" w:rsidRDefault="00EA247D" w:rsidP="00EA247D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35620D7C" w14:textId="77777777" w:rsidTr="004E2DF5">
        <w:tc>
          <w:tcPr>
            <w:tcW w:w="4494" w:type="dxa"/>
          </w:tcPr>
          <w:p w14:paraId="64ACF073" w14:textId="299D8EDB" w:rsidR="00EA247D" w:rsidRPr="000A0512" w:rsidRDefault="00EF3724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C7E2587" wp14:editId="238E85B0">
                  <wp:extent cx="2879725" cy="2412000"/>
                  <wp:effectExtent l="0" t="0" r="0" b="7620"/>
                  <wp:docPr id="551509829" name="Imagen 51" descr="Imagen que contiene agua, camioneta, abrir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509829" name="Imagen 51" descr="Imagen que contiene agua, camioneta, abrir, grande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21" cy="242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991471D" w14:textId="12556611" w:rsidR="00EA247D" w:rsidRPr="000A0512" w:rsidRDefault="00EF3724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1395EF5" wp14:editId="0875A02D">
                  <wp:extent cx="2865120" cy="2419200"/>
                  <wp:effectExtent l="0" t="0" r="0" b="635"/>
                  <wp:docPr id="1158271333" name="Imagen 52" descr="Imagen que contiene edificio, viejo, call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71333" name="Imagen 52" descr="Imagen que contiene edificio, viejo, calle, parado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16" cy="24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C21BF" w14:textId="77777777" w:rsidR="00EA247D" w:rsidRDefault="00EA247D" w:rsidP="00EA247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0F5AAA69" w14:textId="77777777" w:rsidTr="004E2DF5">
        <w:tc>
          <w:tcPr>
            <w:tcW w:w="4494" w:type="dxa"/>
          </w:tcPr>
          <w:p w14:paraId="1F974BBE" w14:textId="423C1591" w:rsidR="00EA247D" w:rsidRPr="000A0512" w:rsidRDefault="00EF3724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6143A77" wp14:editId="40834EDF">
                  <wp:extent cx="2865120" cy="2512800"/>
                  <wp:effectExtent l="0" t="0" r="0" b="1905"/>
                  <wp:docPr id="1095310472" name="Imagen 54" descr="Un puente junto a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310472" name="Imagen 54" descr="Un puente junto a un edifici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2" cy="252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0A418A13" w14:textId="22E807E4" w:rsidR="00EA247D" w:rsidRPr="000A0512" w:rsidRDefault="00EF3724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A836EA0" wp14:editId="39565839">
                  <wp:extent cx="2886710" cy="2512695"/>
                  <wp:effectExtent l="0" t="0" r="8890" b="1905"/>
                  <wp:docPr id="2099957422" name="Imagen 55" descr="Imagen que contiene edificio, pequeño, puert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957422" name="Imagen 55" descr="Imagen que contiene edificio, pequeño, puerta, ladrillo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41" cy="252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837C4" w14:textId="77777777" w:rsidR="00EA247D" w:rsidRPr="000A0512" w:rsidRDefault="00EA247D" w:rsidP="00EA247D">
      <w:pPr>
        <w:rPr>
          <w:lang w:val="es-419"/>
        </w:rPr>
      </w:pPr>
    </w:p>
    <w:p w14:paraId="019027D5" w14:textId="77777777" w:rsidR="00EA247D" w:rsidRDefault="00EA247D" w:rsidP="00EA247D">
      <w:pPr>
        <w:rPr>
          <w:lang w:val="es-419"/>
        </w:rPr>
      </w:pPr>
    </w:p>
    <w:p w14:paraId="1254D0C0" w14:textId="77777777" w:rsidR="00EA247D" w:rsidRDefault="00EA247D" w:rsidP="00EA247D">
      <w:pPr>
        <w:rPr>
          <w:lang w:val="es-419"/>
        </w:rPr>
      </w:pPr>
    </w:p>
    <w:p w14:paraId="5AD91C55" w14:textId="77777777" w:rsidR="00EA247D" w:rsidRDefault="00EA247D" w:rsidP="00EA247D">
      <w:pPr>
        <w:rPr>
          <w:lang w:val="es-419"/>
        </w:rPr>
      </w:pPr>
    </w:p>
    <w:p w14:paraId="5620D244" w14:textId="77777777" w:rsidR="00EA247D" w:rsidRDefault="00EA247D" w:rsidP="00EA247D">
      <w:pPr>
        <w:rPr>
          <w:lang w:val="es-419"/>
        </w:rPr>
      </w:pPr>
    </w:p>
    <w:p w14:paraId="442F53B8" w14:textId="77777777" w:rsidR="00EA247D" w:rsidRDefault="00EA247D" w:rsidP="00EA247D">
      <w:pPr>
        <w:ind w:left="-142"/>
        <w:rPr>
          <w:sz w:val="12"/>
          <w:szCs w:val="12"/>
          <w:lang w:val="es-419"/>
        </w:rPr>
      </w:pPr>
    </w:p>
    <w:p w14:paraId="66AB8B97" w14:textId="77777777" w:rsidR="00EA247D" w:rsidRDefault="00EA247D" w:rsidP="00EA247D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33700816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E170036" w14:textId="12D83837" w:rsidR="00EA247D" w:rsidRPr="000A0512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>
              <w:rPr>
                <w:rFonts w:eastAsia="Calibri" w:cs="Calibri"/>
                <w:b/>
                <w:bCs/>
                <w:color w:val="FFFFFF"/>
              </w:rPr>
              <w:t>MAEU 4</w:t>
            </w:r>
            <w:r w:rsidR="008F5205">
              <w:rPr>
                <w:rFonts w:eastAsia="Calibri" w:cs="Calibri"/>
                <w:b/>
                <w:bCs/>
                <w:color w:val="FFFFFF"/>
              </w:rPr>
              <w:t>05512-2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A1864</w:t>
            </w:r>
            <w:r w:rsidR="008F5205">
              <w:rPr>
                <w:rFonts w:eastAsia="Times New Roman" w:cs="Arial"/>
                <w:b/>
                <w:bCs/>
                <w:color w:val="FFFFFF" w:themeColor="background1"/>
              </w:rPr>
              <w:t>292</w:t>
            </w:r>
          </w:p>
        </w:tc>
      </w:tr>
    </w:tbl>
    <w:p w14:paraId="6BF3001E" w14:textId="77777777" w:rsidR="00EA247D" w:rsidRPr="0071229D" w:rsidRDefault="00EA247D" w:rsidP="00EA247D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5BBF7386" w14:textId="77777777" w:rsidTr="004E2DF5">
        <w:tc>
          <w:tcPr>
            <w:tcW w:w="4494" w:type="dxa"/>
          </w:tcPr>
          <w:p w14:paraId="64586DB7" w14:textId="257DE8A4" w:rsidR="00EA247D" w:rsidRPr="000A0512" w:rsidRDefault="008F5205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A5296FE" wp14:editId="3007E12D">
                  <wp:extent cx="2894330" cy="2311200"/>
                  <wp:effectExtent l="0" t="0" r="1270" b="0"/>
                  <wp:docPr id="2090407078" name="Imagen 56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07078" name="Imagen 56" descr="Imagen que contiene Calendario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61" cy="232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2F75F832" w14:textId="1F635F35" w:rsidR="00EA247D" w:rsidRPr="000A0512" w:rsidRDefault="008F5205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2483990" wp14:editId="272776DE">
                  <wp:extent cx="2893060" cy="2310765"/>
                  <wp:effectExtent l="0" t="0" r="2540" b="0"/>
                  <wp:docPr id="1813863518" name="Imagen 58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863518" name="Imagen 58" descr="Diagram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40" cy="23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C1F5" w14:textId="77777777" w:rsidR="00EA247D" w:rsidRDefault="00EA247D" w:rsidP="00EA247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5DD6B0DB" w14:textId="77777777" w:rsidTr="004E2DF5">
        <w:tc>
          <w:tcPr>
            <w:tcW w:w="4494" w:type="dxa"/>
          </w:tcPr>
          <w:p w14:paraId="0980AB86" w14:textId="2DC81226" w:rsidR="00EA247D" w:rsidRPr="000A0512" w:rsidRDefault="008F5205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F6D03F5" wp14:editId="292C64E5">
                  <wp:extent cx="2894330" cy="2354400"/>
                  <wp:effectExtent l="0" t="0" r="1270" b="8255"/>
                  <wp:docPr id="401258946" name="Imagen 60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58946" name="Imagen 60" descr="Puente de mader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33" cy="236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2840ED27" w14:textId="01BF0EB7" w:rsidR="00EA247D" w:rsidRPr="000A0512" w:rsidRDefault="008F5205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9A4350F" wp14:editId="00892A67">
                  <wp:extent cx="2879725" cy="2353945"/>
                  <wp:effectExtent l="0" t="0" r="0" b="8255"/>
                  <wp:docPr id="850833500" name="Imagen 61" descr="Imagen que contiene edificio, calle, lado, muj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33500" name="Imagen 61" descr="Imagen que contiene edificio, calle, lado, mujer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92" cy="236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BAA89" w14:textId="77777777" w:rsidR="00EA247D" w:rsidRDefault="00EA247D" w:rsidP="00EA247D">
      <w:pPr>
        <w:rPr>
          <w:sz w:val="12"/>
          <w:szCs w:val="12"/>
          <w:lang w:val="es-419"/>
        </w:rPr>
      </w:pPr>
    </w:p>
    <w:p w14:paraId="41DA0F9A" w14:textId="77777777" w:rsidR="00EA247D" w:rsidRDefault="00EA247D" w:rsidP="00EA247D">
      <w:pPr>
        <w:rPr>
          <w:sz w:val="12"/>
          <w:szCs w:val="12"/>
          <w:lang w:val="es-419"/>
        </w:rPr>
      </w:pPr>
    </w:p>
    <w:p w14:paraId="65956BDF" w14:textId="77777777" w:rsidR="00EA247D" w:rsidRDefault="00EA247D" w:rsidP="00EA247D">
      <w:pPr>
        <w:rPr>
          <w:sz w:val="12"/>
          <w:szCs w:val="12"/>
          <w:lang w:val="es-419"/>
        </w:rPr>
      </w:pPr>
    </w:p>
    <w:p w14:paraId="30583D8D" w14:textId="77777777" w:rsidR="00EA247D" w:rsidRDefault="00EA247D" w:rsidP="00EA247D">
      <w:pPr>
        <w:rPr>
          <w:sz w:val="12"/>
          <w:szCs w:val="12"/>
          <w:lang w:val="es-419"/>
        </w:rPr>
      </w:pPr>
    </w:p>
    <w:p w14:paraId="443E2782" w14:textId="77777777" w:rsidR="00EA247D" w:rsidRDefault="00EA247D" w:rsidP="00EA247D">
      <w:pPr>
        <w:rPr>
          <w:sz w:val="12"/>
          <w:szCs w:val="12"/>
          <w:lang w:val="es-419"/>
        </w:rPr>
      </w:pPr>
    </w:p>
    <w:p w14:paraId="1F7E858A" w14:textId="77777777" w:rsidR="00EA247D" w:rsidRPr="0071229D" w:rsidRDefault="00EA247D" w:rsidP="00EA247D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4876D93D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3D5B468" w14:textId="61ADBACF" w:rsidR="00EA247D" w:rsidRPr="0060558A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8F5205">
              <w:rPr>
                <w:rFonts w:eastAsia="Calibri" w:cs="Calibri"/>
                <w:b/>
                <w:bCs/>
                <w:color w:val="FFFFFF"/>
              </w:rPr>
              <w:t>SUDU 980572-</w:t>
            </w:r>
            <w:proofErr w:type="gramStart"/>
            <w:r w:rsidR="008F5205">
              <w:rPr>
                <w:rFonts w:eastAsia="Calibri" w:cs="Calibri"/>
                <w:b/>
                <w:bCs/>
                <w:color w:val="FFFFFF"/>
              </w:rPr>
              <w:t>5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A186439</w:t>
            </w:r>
            <w:r w:rsidR="008F5205">
              <w:rPr>
                <w:rFonts w:eastAsia="Times New Roman" w:cs="Arial"/>
                <w:b/>
                <w:bCs/>
                <w:color w:val="FFFFFF" w:themeColor="background1"/>
              </w:rPr>
              <w:t>5</w:t>
            </w:r>
          </w:p>
        </w:tc>
      </w:tr>
    </w:tbl>
    <w:p w14:paraId="1278E2BD" w14:textId="77777777" w:rsidR="00EA247D" w:rsidRDefault="00EA247D" w:rsidP="00EA247D"/>
    <w:p w14:paraId="429F1D83" w14:textId="77777777" w:rsidR="00EA247D" w:rsidRPr="0071229D" w:rsidRDefault="00EA247D" w:rsidP="00EA247D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21CE3D57" w14:textId="77777777" w:rsidTr="004E2DF5">
        <w:tc>
          <w:tcPr>
            <w:tcW w:w="4494" w:type="dxa"/>
          </w:tcPr>
          <w:p w14:paraId="6D3C14E9" w14:textId="06C68816" w:rsidR="00EA247D" w:rsidRPr="000A0512" w:rsidRDefault="008F5205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95F62E7" wp14:editId="150F219C">
                  <wp:extent cx="2872740" cy="2404800"/>
                  <wp:effectExtent l="0" t="0" r="3810" b="0"/>
                  <wp:docPr id="1175354265" name="Imagen 62" descr="Imagen que contiene exterior, caja, grand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54265" name="Imagen 62" descr="Imagen que contiene exterior, caja, grande, parado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40" cy="24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4FB252F" w14:textId="7126BFEB" w:rsidR="00EA247D" w:rsidRPr="000A0512" w:rsidRDefault="008F5205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69D9DCB" wp14:editId="1E78A2ED">
                  <wp:extent cx="2879725" cy="2404745"/>
                  <wp:effectExtent l="0" t="0" r="0" b="0"/>
                  <wp:docPr id="1121452660" name="Imagen 63" descr="Imagen que contiene exterior, edificio, camioneta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452660" name="Imagen 63" descr="Imagen que contiene exterior, edificio, camioneta, naranja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03" cy="241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3EE1A" w14:textId="77777777" w:rsidR="00EA247D" w:rsidRPr="0071229D" w:rsidRDefault="00EA247D" w:rsidP="00EA247D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6285B55C" w14:textId="77777777" w:rsidTr="004E2DF5">
        <w:tc>
          <w:tcPr>
            <w:tcW w:w="4494" w:type="dxa"/>
          </w:tcPr>
          <w:p w14:paraId="17A21777" w14:textId="200E1F7F" w:rsidR="00EA247D" w:rsidRPr="000A0512" w:rsidRDefault="008F5205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8DB219A" wp14:editId="3B1E8F9F">
                  <wp:extent cx="2858135" cy="2743200"/>
                  <wp:effectExtent l="0" t="0" r="0" b="0"/>
                  <wp:docPr id="1788880739" name="Imagen 64" descr="Edificio con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80739" name="Imagen 64" descr="Edificio con puerta de mader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28" cy="275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406AF6AA" w14:textId="06C50B77" w:rsidR="00EA247D" w:rsidRPr="000A0512" w:rsidRDefault="008F5205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055884E" wp14:editId="52986319">
                  <wp:extent cx="2894330" cy="2736000"/>
                  <wp:effectExtent l="0" t="0" r="1270" b="7620"/>
                  <wp:docPr id="309426668" name="Imagen 65" descr="Imagen que contiene exterior, contenedor de carga, edifici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26668" name="Imagen 65" descr="Imagen que contiene exterior, contenedor de carga, edificio, parado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22" cy="27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B7DBD" w14:textId="77777777" w:rsidR="00EA247D" w:rsidRPr="000A0512" w:rsidRDefault="00EA247D" w:rsidP="00EA247D">
      <w:pPr>
        <w:rPr>
          <w:lang w:val="es-419"/>
        </w:rPr>
      </w:pPr>
    </w:p>
    <w:p w14:paraId="0863840B" w14:textId="77777777" w:rsidR="00EA247D" w:rsidRDefault="00EA247D" w:rsidP="00EA247D">
      <w:pPr>
        <w:rPr>
          <w:sz w:val="12"/>
          <w:szCs w:val="12"/>
          <w:lang w:val="es-419"/>
        </w:rPr>
      </w:pPr>
    </w:p>
    <w:p w14:paraId="6CCD5F4D" w14:textId="77777777" w:rsidR="00EA247D" w:rsidRDefault="00EA247D" w:rsidP="00EA247D">
      <w:pPr>
        <w:rPr>
          <w:sz w:val="12"/>
          <w:szCs w:val="12"/>
          <w:lang w:val="es-419"/>
        </w:rPr>
      </w:pPr>
    </w:p>
    <w:p w14:paraId="1DCE0DDA" w14:textId="77777777" w:rsidR="00EA247D" w:rsidRPr="0071229D" w:rsidRDefault="00EA247D" w:rsidP="00EA247D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7263D738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4F627DC" w14:textId="6F1FFD50" w:rsidR="00EA247D" w:rsidRPr="0060558A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     </w:t>
            </w:r>
            <w:r w:rsidR="00660652">
              <w:rPr>
                <w:rFonts w:eastAsia="Calibri" w:cs="Calibri"/>
                <w:b/>
                <w:bCs/>
                <w:color w:val="FFFFFF"/>
              </w:rPr>
              <w:t>SUDU 980337-9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>/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D8781A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A186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438</w:t>
            </w:r>
            <w:r w:rsidR="00660652">
              <w:rPr>
                <w:rFonts w:eastAsia="Times New Roman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</w:p>
        </w:tc>
      </w:tr>
    </w:tbl>
    <w:p w14:paraId="7B44774D" w14:textId="77777777" w:rsidR="00EA247D" w:rsidRPr="0071229D" w:rsidRDefault="00EA247D" w:rsidP="00EA247D">
      <w:pPr>
        <w:rPr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760BECCA" w14:textId="77777777" w:rsidTr="004E2DF5">
        <w:tc>
          <w:tcPr>
            <w:tcW w:w="4494" w:type="dxa"/>
          </w:tcPr>
          <w:p w14:paraId="0CA1BDD6" w14:textId="0D433444" w:rsidR="00EA247D" w:rsidRPr="000A0512" w:rsidRDefault="00660652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38D36B" wp14:editId="7014373F">
                  <wp:extent cx="2858135" cy="2484000"/>
                  <wp:effectExtent l="0" t="0" r="0" b="0"/>
                  <wp:docPr id="1143594685" name="Imagen 66" descr="Imagen que contiene exterior, caja, tren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594685" name="Imagen 66" descr="Imagen que contiene exterior, caja, tren, hecho de mader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54" cy="249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3FC6DC5" w14:textId="218B17F9" w:rsidR="00EA247D" w:rsidRPr="000A0512" w:rsidRDefault="00660652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0237D5A" wp14:editId="5D2BB038">
                  <wp:extent cx="2872697" cy="2483485"/>
                  <wp:effectExtent l="0" t="0" r="4445" b="0"/>
                  <wp:docPr id="797287863" name="Imagen 67" descr="Imagen que contiene edificio, exterior, naranj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87863" name="Imagen 67" descr="Imagen que contiene edificio, exterior, naranja, estacionad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573" cy="249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7F380" w14:textId="77777777" w:rsidR="00EA247D" w:rsidRPr="0071229D" w:rsidRDefault="00EA247D" w:rsidP="00EA247D">
      <w:pPr>
        <w:rPr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3CEFF773" w14:textId="77777777" w:rsidTr="004E2DF5">
        <w:tc>
          <w:tcPr>
            <w:tcW w:w="4494" w:type="dxa"/>
          </w:tcPr>
          <w:p w14:paraId="7495418D" w14:textId="749C0844" w:rsidR="00EA247D" w:rsidRPr="000A0512" w:rsidRDefault="00660652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0F61653" wp14:editId="5C845E8A">
                  <wp:extent cx="2865120" cy="2505600"/>
                  <wp:effectExtent l="0" t="0" r="0" b="9525"/>
                  <wp:docPr id="1767223139" name="Imagen 68" descr="Edificio con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23139" name="Imagen 68" descr="Edificio con puerta de mader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82" cy="2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1D00A613" w14:textId="1505FCB6" w:rsidR="00EA247D" w:rsidRPr="000A0512" w:rsidRDefault="00660652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1BC8465" wp14:editId="73DF6721">
                  <wp:extent cx="2865120" cy="2491200"/>
                  <wp:effectExtent l="0" t="0" r="0" b="4445"/>
                  <wp:docPr id="732104386" name="Imagen 69" descr="Un edificio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104386" name="Imagen 69" descr="Un edificio de fond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68" cy="249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4DABB" w14:textId="77777777" w:rsidR="00EA247D" w:rsidRDefault="00EA247D" w:rsidP="00EA247D"/>
    <w:p w14:paraId="38781D9D" w14:textId="77777777" w:rsidR="00EA247D" w:rsidRDefault="00EA247D" w:rsidP="00EA247D"/>
    <w:p w14:paraId="7314D62A" w14:textId="77777777" w:rsidR="00EA247D" w:rsidRDefault="00EA247D" w:rsidP="00EA247D"/>
    <w:p w14:paraId="0927580D" w14:textId="77777777" w:rsidR="00EA247D" w:rsidRPr="00AB7B9A" w:rsidRDefault="00EA247D" w:rsidP="00EA247D"/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A247D" w:rsidRPr="000A0512" w14:paraId="35B3C495" w14:textId="77777777" w:rsidTr="004E2DF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690A10" w14:textId="6D871D6F" w:rsidR="00EA247D" w:rsidRPr="000A0512" w:rsidRDefault="00EA247D" w:rsidP="004E2DF5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CONTENEDOR            </w:t>
            </w:r>
            <w:r>
              <w:rPr>
                <w:rFonts w:eastAsia="Calibri" w:cs="Calibri"/>
                <w:b/>
                <w:bCs/>
                <w:color w:val="FFFFFF"/>
              </w:rPr>
              <w:t>MAEU 4</w:t>
            </w:r>
            <w:r w:rsidR="00660652">
              <w:rPr>
                <w:rFonts w:eastAsia="Calibri" w:cs="Calibri"/>
                <w:b/>
                <w:bCs/>
                <w:color w:val="FFFFFF"/>
              </w:rPr>
              <w:t>16709-8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proofErr w:type="gramStart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/ </w:t>
            </w:r>
            <w:r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0A0512">
              <w:rPr>
                <w:rFonts w:eastAsia="Calibri" w:cs="Calibri"/>
                <w:b/>
                <w:bCs/>
                <w:color w:val="FFFFFF"/>
              </w:rPr>
              <w:t>SELLO</w:t>
            </w:r>
            <w:proofErr w:type="gramEnd"/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 </w:t>
            </w:r>
            <w:r w:rsidRPr="0060558A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FFFF" w:themeColor="background1"/>
              </w:rPr>
              <w:t>A186429</w:t>
            </w:r>
            <w:r w:rsidR="00660652">
              <w:rPr>
                <w:rFonts w:eastAsia="Times New Roman" w:cs="Arial"/>
                <w:b/>
                <w:bCs/>
                <w:color w:val="FFFFFF" w:themeColor="background1"/>
              </w:rPr>
              <w:t>7</w:t>
            </w:r>
          </w:p>
        </w:tc>
      </w:tr>
    </w:tbl>
    <w:p w14:paraId="4C894785" w14:textId="77777777" w:rsidR="00EA247D" w:rsidRPr="0071229D" w:rsidRDefault="00EA247D" w:rsidP="00EA247D">
      <w:pPr>
        <w:rPr>
          <w:sz w:val="24"/>
          <w:szCs w:val="24"/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64A89723" w14:textId="77777777" w:rsidTr="004E2DF5">
        <w:tc>
          <w:tcPr>
            <w:tcW w:w="4494" w:type="dxa"/>
          </w:tcPr>
          <w:p w14:paraId="498991E2" w14:textId="7CAAF422" w:rsidR="00EA247D" w:rsidRPr="000A0512" w:rsidRDefault="00660652" w:rsidP="004E2DF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564C6F8" wp14:editId="37347E55">
                  <wp:extent cx="2858135" cy="2563200"/>
                  <wp:effectExtent l="0" t="0" r="0" b="8890"/>
                  <wp:docPr id="386064993" name="Imagen 70" descr="Imagen que contiene edificio, camioneta, coche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64993" name="Imagen 70" descr="Imagen que contiene edificio, camioneta, coche, viej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07" cy="25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3DAE5967" w14:textId="7BFF002C" w:rsidR="00EA247D" w:rsidRPr="000A0512" w:rsidRDefault="00660652" w:rsidP="004E2DF5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0B68FB9" wp14:editId="28509A19">
                  <wp:extent cx="2858135" cy="2562860"/>
                  <wp:effectExtent l="0" t="0" r="0" b="8890"/>
                  <wp:docPr id="1596162276" name="Imagen 71" descr="Imagen que contiene edificio, calle, lad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162276" name="Imagen 71" descr="Imagen que contiene edificio, calle, lado, viejo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57" cy="2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B07EF" w14:textId="77777777" w:rsidR="00EA247D" w:rsidRDefault="00EA247D" w:rsidP="00EA247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EA247D" w:rsidRPr="000A0512" w14:paraId="493A2487" w14:textId="77777777" w:rsidTr="004E2DF5">
        <w:tc>
          <w:tcPr>
            <w:tcW w:w="4494" w:type="dxa"/>
          </w:tcPr>
          <w:p w14:paraId="4C2C3D15" w14:textId="2329912A" w:rsidR="00EA247D" w:rsidRPr="000A0512" w:rsidRDefault="00660652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CB2B87A" wp14:editId="74277216">
                  <wp:extent cx="2858135" cy="2599200"/>
                  <wp:effectExtent l="0" t="0" r="0" b="0"/>
                  <wp:docPr id="1418756868" name="Imagen 72" descr="Imagen que contiene edificio, exterior, lad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756868" name="Imagen 72" descr="Imagen que contiene edificio, exterior, lado, calle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7" cy="261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8301FA0" w14:textId="2D20F950" w:rsidR="00EA247D" w:rsidRPr="000A0512" w:rsidRDefault="00660652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5094B4D" wp14:editId="428E9CF0">
                  <wp:extent cx="2872343" cy="2599055"/>
                  <wp:effectExtent l="0" t="0" r="4445" b="0"/>
                  <wp:docPr id="1264092433" name="Imagen 74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92433" name="Imagen 74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22" cy="261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81BFE" w14:textId="77777777" w:rsidR="00EA247D" w:rsidRPr="000A0512" w:rsidRDefault="00EA247D" w:rsidP="00EA247D">
      <w:pPr>
        <w:rPr>
          <w:lang w:val="es-419"/>
        </w:rPr>
      </w:pPr>
    </w:p>
    <w:p w14:paraId="2476CE05" w14:textId="77777777" w:rsidR="00EA247D" w:rsidRDefault="00EA247D" w:rsidP="00EA247D">
      <w:pPr>
        <w:ind w:left="-142"/>
        <w:rPr>
          <w:sz w:val="12"/>
          <w:szCs w:val="12"/>
          <w:lang w:val="es-419"/>
        </w:rPr>
      </w:pPr>
    </w:p>
    <w:p w14:paraId="7CCA5B1F" w14:textId="77777777" w:rsidR="00EA247D" w:rsidRDefault="00EA247D" w:rsidP="00EA247D">
      <w:pPr>
        <w:ind w:left="-142"/>
        <w:rPr>
          <w:sz w:val="12"/>
          <w:szCs w:val="12"/>
          <w:lang w:val="es-419"/>
        </w:rPr>
      </w:pPr>
    </w:p>
    <w:p w14:paraId="4E73B2AF" w14:textId="77777777" w:rsidR="00EA247D" w:rsidRDefault="00EA247D" w:rsidP="00EE4A97">
      <w:pPr>
        <w:ind w:left="-142"/>
        <w:rPr>
          <w:sz w:val="12"/>
          <w:szCs w:val="12"/>
          <w:lang w:val="es-419"/>
        </w:rPr>
      </w:pPr>
    </w:p>
    <w:p w14:paraId="5A947FCF" w14:textId="77777777" w:rsidR="00EA247D" w:rsidRPr="0071229D" w:rsidRDefault="00EA247D" w:rsidP="00EE4A97">
      <w:pPr>
        <w:ind w:left="-142"/>
        <w:rPr>
          <w:sz w:val="12"/>
          <w:szCs w:val="12"/>
          <w:lang w:val="es-419"/>
        </w:rPr>
      </w:pPr>
    </w:p>
    <w:bookmarkEnd w:id="0"/>
    <w:p w14:paraId="5E374010" w14:textId="520F22CB" w:rsidR="008C3AE0" w:rsidRPr="00445AF6" w:rsidRDefault="008C3AE0" w:rsidP="00445AF6">
      <w:pPr>
        <w:shd w:val="clear" w:color="auto" w:fill="004CB0"/>
        <w:spacing w:line="360" w:lineRule="auto"/>
        <w:rPr>
          <w:b/>
          <w:bCs/>
          <w:color w:val="FFFFFF" w:themeColor="background1"/>
          <w:lang w:val="es-419"/>
        </w:rPr>
      </w:pPr>
      <w:r w:rsidRPr="00445AF6">
        <w:rPr>
          <w:b/>
          <w:bCs/>
          <w:color w:val="FFFFFF" w:themeColor="background1"/>
          <w:lang w:val="es-419"/>
        </w:rPr>
        <w:t>Observaci</w:t>
      </w:r>
      <w:r w:rsidR="00AB7B9A">
        <w:rPr>
          <w:b/>
          <w:bCs/>
          <w:color w:val="FFFFFF" w:themeColor="background1"/>
          <w:lang w:val="es-419"/>
        </w:rPr>
        <w:t>ones</w:t>
      </w:r>
      <w:r w:rsidRPr="00445AF6">
        <w:rPr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A0512" w:rsidRDefault="009745D3" w:rsidP="009745D3">
            <w:pPr>
              <w:spacing w:after="0"/>
              <w:rPr>
                <w:rFonts w:eastAsia="Calibri" w:cs="Calibri"/>
                <w:b/>
                <w:bCs/>
                <w:color w:val="FFFFFF"/>
              </w:rPr>
            </w:pPr>
            <w:r w:rsidRPr="000A0512">
              <w:rPr>
                <w:rFonts w:eastAsia="Calibri" w:cs="Calibri"/>
                <w:b/>
                <w:bCs/>
                <w:color w:val="FFFFFF"/>
              </w:rPr>
              <w:t xml:space="preserve">N° </w:t>
            </w:r>
            <w:proofErr w:type="spellStart"/>
            <w:r w:rsidRPr="000A0512">
              <w:rPr>
                <w:rFonts w:eastAsia="Calibri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A0512" w:rsidRDefault="009745D3" w:rsidP="009745D3">
            <w:pPr>
              <w:spacing w:after="0"/>
              <w:jc w:val="center"/>
              <w:rPr>
                <w:rFonts w:eastAsia="Calibri" w:cs="Calibri"/>
                <w:b/>
                <w:bCs/>
                <w:color w:val="FFFFFF"/>
              </w:rPr>
            </w:pPr>
            <w:proofErr w:type="spellStart"/>
            <w:r>
              <w:rPr>
                <w:rFonts w:eastAsia="Calibri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660652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3EF3F045" w:rsidR="009745D3" w:rsidRPr="000A0512" w:rsidRDefault="00660652" w:rsidP="009745D3">
            <w:pPr>
              <w:spacing w:after="0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SUDU 980572-5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2A671B16" w:rsidR="009745D3" w:rsidRPr="007B2C99" w:rsidRDefault="00660652" w:rsidP="009745D3">
            <w:pPr>
              <w:spacing w:after="0"/>
              <w:jc w:val="center"/>
              <w:rPr>
                <w:rFonts w:eastAsia="Calibri" w:cs="Calibri"/>
                <w:color w:val="000000"/>
                <w:lang w:val="es-CL"/>
              </w:rPr>
            </w:pPr>
            <w:r>
              <w:rPr>
                <w:rFonts w:eastAsia="Calibri" w:cs="Calibri"/>
                <w:color w:val="000000"/>
                <w:lang w:val="es-CL"/>
              </w:rPr>
              <w:t>NO SE ENCARPA, CARPA ROTA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494"/>
        <w:gridCol w:w="4546"/>
      </w:tblGrid>
      <w:tr w:rsidR="00660652" w:rsidRPr="000A0512" w14:paraId="7FFE5A4D" w14:textId="77777777" w:rsidTr="004E2DF5">
        <w:tc>
          <w:tcPr>
            <w:tcW w:w="4494" w:type="dxa"/>
          </w:tcPr>
          <w:p w14:paraId="2AC19D44" w14:textId="25158DA8" w:rsidR="00660652" w:rsidRPr="000A0512" w:rsidRDefault="00660652" w:rsidP="004E2DF5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6E82CB0" wp14:editId="53857963">
                  <wp:extent cx="2865120" cy="2584800"/>
                  <wp:effectExtent l="0" t="0" r="0" b="6350"/>
                  <wp:docPr id="1733488271" name="Imagen 75" descr="Imagen que contiene exterior, edificio, fuego, hidra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88271" name="Imagen 75" descr="Imagen que contiene exterior, edificio, fuego, hidrante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06" cy="259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60BAF964" w14:textId="5CA9CC05" w:rsidR="00660652" w:rsidRPr="000A0512" w:rsidRDefault="00660652" w:rsidP="004E2DF5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904B9EC" wp14:editId="0B8C1431">
                  <wp:extent cx="2872740" cy="2584450"/>
                  <wp:effectExtent l="0" t="0" r="3810" b="6350"/>
                  <wp:docPr id="840918091" name="Imagen 76" descr="Imagen que contiene exterior, contenedor de carga, edifici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918091" name="Imagen 76" descr="Imagen que contiene exterior, contenedor de carga, edificio, parado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77" cy="259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6C6E3" w14:textId="77777777" w:rsidR="006F5598" w:rsidRPr="000A0512" w:rsidRDefault="006F5598" w:rsidP="006F5598">
      <w:pPr>
        <w:rPr>
          <w:noProof/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22C29E47" w14:textId="740152C9" w:rsidR="00FF09D2" w:rsidRPr="000A0512" w:rsidRDefault="008C3AE0" w:rsidP="00AB7B9A">
      <w:pPr>
        <w:jc w:val="center"/>
        <w:rPr>
          <w:lang w:val="es-419"/>
        </w:rPr>
      </w:pPr>
      <w:r w:rsidRPr="000A0512">
        <w:rPr>
          <w:lang w:val="es-419"/>
        </w:rPr>
        <w:t xml:space="preserve">Registro fotográfico emitido sin prejuicios </w:t>
      </w:r>
      <w:r w:rsidR="007E26E1" w:rsidRPr="000A0512">
        <w:rPr>
          <w:lang w:val="es-419"/>
        </w:rPr>
        <w:t>y en interés de quién concierna</w:t>
      </w:r>
    </w:p>
    <w:p w14:paraId="2E2C84BB" w14:textId="1946CDE5" w:rsidR="003D288A" w:rsidRDefault="003D288A" w:rsidP="00807EFC">
      <w:pPr>
        <w:jc w:val="center"/>
        <w:rPr>
          <w:lang w:val="es-419"/>
        </w:rPr>
      </w:pPr>
    </w:p>
    <w:p w14:paraId="4097F73D" w14:textId="45BDE535" w:rsidR="00445AF6" w:rsidRDefault="00445AF6" w:rsidP="00807EFC">
      <w:pPr>
        <w:jc w:val="center"/>
        <w:rPr>
          <w:lang w:val="es-419"/>
        </w:rPr>
      </w:pPr>
    </w:p>
    <w:p w14:paraId="52D54D27" w14:textId="713CC13D" w:rsidR="008C3AE0" w:rsidRPr="00E651C3" w:rsidRDefault="008C3AE0" w:rsidP="006F5598">
      <w:pPr>
        <w:rPr>
          <w:color w:val="004CB0"/>
          <w:sz w:val="26"/>
          <w:szCs w:val="26"/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745D3" w:rsidRDefault="003D288A" w:rsidP="00AB7B9A">
      <w:pPr>
        <w:spacing w:after="0" w:line="240" w:lineRule="auto"/>
        <w:contextualSpacing/>
        <w:jc w:val="center"/>
        <w:rPr>
          <w:rFonts w:eastAsia="Calibri" w:cs="Arial"/>
          <w:b/>
          <w:bCs/>
          <w:color w:val="004CB0"/>
          <w:sz w:val="26"/>
          <w:szCs w:val="26"/>
          <w:lang w:val="es-CL"/>
        </w:rPr>
      </w:pPr>
      <w:proofErr w:type="spellStart"/>
      <w:r w:rsidRPr="009745D3">
        <w:rPr>
          <w:rFonts w:eastAsia="Calibri" w:cs="Arial"/>
          <w:b/>
          <w:bCs/>
          <w:color w:val="004CB0"/>
          <w:sz w:val="26"/>
          <w:szCs w:val="26"/>
          <w:lang w:val="es-CL"/>
        </w:rPr>
        <w:t>Surveyor</w:t>
      </w:r>
      <w:proofErr w:type="spellEnd"/>
    </w:p>
    <w:p w14:paraId="143D47ED" w14:textId="1CB64239" w:rsidR="003D288A" w:rsidRPr="009745D3" w:rsidRDefault="003D288A" w:rsidP="00AB7B9A">
      <w:pPr>
        <w:spacing w:after="0" w:line="240" w:lineRule="auto"/>
        <w:contextualSpacing/>
        <w:jc w:val="center"/>
        <w:rPr>
          <w:rFonts w:eastAsia="Calibri" w:cs="Arial"/>
          <w:b/>
          <w:bCs/>
          <w:color w:val="004CB0"/>
          <w:sz w:val="26"/>
          <w:szCs w:val="26"/>
          <w:lang w:val="es-CL"/>
        </w:rPr>
      </w:pPr>
      <w:r w:rsidRPr="009745D3">
        <w:rPr>
          <w:rFonts w:eastAsia="Calibri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745D3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745D3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3CE00404" w14:textId="392E6752" w:rsidR="003D288A" w:rsidRPr="00AB7B9A" w:rsidRDefault="003D288A" w:rsidP="003D288A">
      <w:pPr>
        <w:spacing w:after="0" w:line="240" w:lineRule="auto"/>
        <w:rPr>
          <w:rFonts w:eastAsia="Calibri" w:cs="Arial"/>
          <w:sz w:val="20"/>
          <w:szCs w:val="20"/>
          <w:lang w:val="es-419"/>
        </w:rPr>
      </w:pPr>
      <w:r w:rsidRPr="00AB7B9A">
        <w:rPr>
          <w:rFonts w:eastAsia="Calibri" w:cs="Arial"/>
          <w:sz w:val="20"/>
          <w:szCs w:val="20"/>
          <w:lang w:val="es-419"/>
        </w:rPr>
        <w:t>Realizado por</w:t>
      </w:r>
      <w:r w:rsidR="00AB7B9A">
        <w:rPr>
          <w:rFonts w:eastAsia="Calibri" w:cs="Arial"/>
          <w:sz w:val="20"/>
          <w:szCs w:val="20"/>
          <w:lang w:val="es-419"/>
        </w:rPr>
        <w:tab/>
        <w:t xml:space="preserve">: </w:t>
      </w:r>
      <w:r w:rsidR="007E26E1" w:rsidRPr="00AB7B9A">
        <w:rPr>
          <w:rFonts w:eastAsia="Calibri" w:cs="Arial"/>
          <w:sz w:val="20"/>
          <w:szCs w:val="20"/>
          <w:lang w:val="es-419"/>
        </w:rPr>
        <w:t>G. Bacian</w:t>
      </w:r>
    </w:p>
    <w:p w14:paraId="7906E99D" w14:textId="7145B9A8" w:rsidR="003D288A" w:rsidRDefault="003D288A" w:rsidP="003D288A">
      <w:pPr>
        <w:spacing w:after="0" w:line="240" w:lineRule="auto"/>
        <w:rPr>
          <w:rFonts w:eastAsia="Calibri" w:cs="Arial"/>
          <w:sz w:val="20"/>
          <w:szCs w:val="20"/>
          <w:lang w:val="es-419"/>
        </w:rPr>
      </w:pPr>
      <w:r w:rsidRPr="00AB7B9A">
        <w:rPr>
          <w:rFonts w:eastAsia="Calibri" w:cs="Arial"/>
          <w:sz w:val="20"/>
          <w:szCs w:val="20"/>
          <w:lang w:val="es-419"/>
        </w:rPr>
        <w:t>Revisado por</w:t>
      </w:r>
      <w:r w:rsidR="00AB7B9A">
        <w:rPr>
          <w:rFonts w:eastAsia="Calibri" w:cs="Arial"/>
          <w:sz w:val="20"/>
          <w:szCs w:val="20"/>
          <w:lang w:val="es-419"/>
        </w:rPr>
        <w:tab/>
        <w:t xml:space="preserve">: </w:t>
      </w:r>
      <w:r w:rsidR="00223AF1">
        <w:rPr>
          <w:rFonts w:eastAsia="Calibri" w:cs="Arial"/>
          <w:sz w:val="20"/>
          <w:szCs w:val="20"/>
          <w:lang w:val="es-419"/>
        </w:rPr>
        <w:t>M</w:t>
      </w:r>
      <w:r w:rsidR="007E26E1" w:rsidRPr="00AB7B9A">
        <w:rPr>
          <w:rFonts w:eastAsia="Calibri" w:cs="Arial"/>
          <w:sz w:val="20"/>
          <w:szCs w:val="20"/>
          <w:lang w:val="es-419"/>
        </w:rPr>
        <w:t xml:space="preserve">. </w:t>
      </w:r>
      <w:r w:rsidR="00223AF1">
        <w:rPr>
          <w:rFonts w:eastAsia="Calibri" w:cs="Arial"/>
          <w:sz w:val="20"/>
          <w:szCs w:val="20"/>
          <w:lang w:val="es-419"/>
        </w:rPr>
        <w:t>Palma</w:t>
      </w:r>
    </w:p>
    <w:p w14:paraId="736801EF" w14:textId="5F8D7869" w:rsidR="00275812" w:rsidRPr="00AB7B9A" w:rsidRDefault="00275812" w:rsidP="003D288A">
      <w:pPr>
        <w:spacing w:after="0" w:line="240" w:lineRule="auto"/>
        <w:rPr>
          <w:rFonts w:eastAsia="Calibri" w:cs="Arial"/>
          <w:sz w:val="20"/>
          <w:szCs w:val="20"/>
          <w:lang w:val="es-419"/>
        </w:rPr>
      </w:pPr>
      <w:r>
        <w:rPr>
          <w:rFonts w:eastAsia="Calibri" w:cs="Arial"/>
          <w:sz w:val="20"/>
          <w:szCs w:val="20"/>
          <w:lang w:val="es-419"/>
        </w:rPr>
        <w:t xml:space="preserve">Visado     por   </w:t>
      </w:r>
      <w:r w:rsidR="00F07764">
        <w:rPr>
          <w:rFonts w:eastAsia="Calibri" w:cs="Arial"/>
          <w:sz w:val="20"/>
          <w:szCs w:val="20"/>
          <w:lang w:val="es-419"/>
        </w:rPr>
        <w:t xml:space="preserve">    </w:t>
      </w:r>
      <w:proofErr w:type="gramStart"/>
      <w:r>
        <w:rPr>
          <w:rFonts w:eastAsia="Calibri" w:cs="Arial"/>
          <w:sz w:val="20"/>
          <w:szCs w:val="20"/>
          <w:lang w:val="es-419"/>
        </w:rPr>
        <w:t xml:space="preserve">  :</w:t>
      </w:r>
      <w:proofErr w:type="gramEnd"/>
      <w:r>
        <w:rPr>
          <w:rFonts w:eastAsia="Calibri" w:cs="Arial"/>
          <w:sz w:val="20"/>
          <w:szCs w:val="20"/>
          <w:lang w:val="es-419"/>
        </w:rPr>
        <w:t xml:space="preserve"> J. Lopez</w:t>
      </w:r>
    </w:p>
    <w:p w14:paraId="69CFD92C" w14:textId="77777777" w:rsidR="003D288A" w:rsidRPr="00B475FE" w:rsidRDefault="003D288A" w:rsidP="00B475FE">
      <w:pPr>
        <w:rPr>
          <w:lang w:val="es-419"/>
        </w:rPr>
      </w:pPr>
    </w:p>
    <w:sectPr w:rsidR="003D288A" w:rsidRPr="00B475FE" w:rsidSect="00AB7B9A">
      <w:headerReference w:type="default" r:id="rId77"/>
      <w:footerReference w:type="default" r:id="rId78"/>
      <w:footerReference w:type="first" r:id="rId79"/>
      <w:pgSz w:w="11906" w:h="16838" w:code="9"/>
      <w:pgMar w:top="567" w:right="1416" w:bottom="1134" w:left="1440" w:header="283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E8B4D" w14:textId="77777777" w:rsidR="007C517F" w:rsidRDefault="007C517F" w:rsidP="006B5BED">
      <w:r>
        <w:separator/>
      </w:r>
    </w:p>
  </w:endnote>
  <w:endnote w:type="continuationSeparator" w:id="0">
    <w:p w14:paraId="24555AC9" w14:textId="77777777" w:rsidR="007C517F" w:rsidRDefault="007C517F" w:rsidP="006B5BED">
      <w:r>
        <w:continuationSeparator/>
      </w:r>
    </w:p>
  </w:endnote>
  <w:endnote w:type="continuationNotice" w:id="1">
    <w:p w14:paraId="0A7A1253" w14:textId="77777777" w:rsidR="007C517F" w:rsidRDefault="007C517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622A8AA7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AB7B9A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47155" w14:textId="77777777" w:rsidR="007C517F" w:rsidRDefault="007C517F" w:rsidP="006B5BED">
      <w:r>
        <w:separator/>
      </w:r>
    </w:p>
  </w:footnote>
  <w:footnote w:type="continuationSeparator" w:id="0">
    <w:p w14:paraId="303B0E87" w14:textId="77777777" w:rsidR="007C517F" w:rsidRDefault="007C517F" w:rsidP="006B5BED">
      <w:r>
        <w:continuationSeparator/>
      </w:r>
    </w:p>
  </w:footnote>
  <w:footnote w:type="continuationNotice" w:id="1">
    <w:p w14:paraId="479D0042" w14:textId="77777777" w:rsidR="007C517F" w:rsidRDefault="007C517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5C03A6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75EB6C5">
                <wp:simplePos x="0" y="0"/>
                <wp:positionH relativeFrom="column">
                  <wp:posOffset>360045</wp:posOffset>
                </wp:positionH>
                <wp:positionV relativeFrom="paragraph">
                  <wp:posOffset>30590</wp:posOffset>
                </wp:positionV>
                <wp:extent cx="930303" cy="942717"/>
                <wp:effectExtent l="0" t="0" r="3175" b="0"/>
                <wp:wrapNone/>
                <wp:docPr id="1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585" cy="9490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proofErr w:type="spellStart"/>
          <w:r w:rsidRPr="00223AF1">
            <w:rPr>
              <w:rFonts w:ascii="Avenir Next LT Pro Light" w:hAnsi="Avenir Next LT Pro Light"/>
              <w:sz w:val="18"/>
              <w:szCs w:val="18"/>
            </w:rPr>
            <w:t>Limache</w:t>
          </w:r>
          <w:proofErr w:type="spellEnd"/>
          <w:r w:rsidRPr="00223AF1">
            <w:rPr>
              <w:rFonts w:ascii="Avenir Next LT Pro Light" w:hAnsi="Avenir Next LT Pro Light"/>
              <w:sz w:val="18"/>
              <w:szCs w:val="18"/>
            </w:rPr>
            <w:t xml:space="preserve">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54A462A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A5699E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5</w:t>
          </w:r>
          <w:r w:rsidR="00223AF1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1</w:t>
          </w:r>
          <w:r w:rsidR="00FE7116">
            <w:rPr>
              <w:rFonts w:ascii="Avenir Next LT Pro Light" w:hAnsi="Avenir Next LT Pro Light"/>
              <w:sz w:val="18"/>
              <w:szCs w:val="18"/>
              <w:lang w:val="es-CL"/>
            </w:rPr>
            <w:t>1-2</w:t>
          </w:r>
          <w:r w:rsidR="007D1A81">
            <w:rPr>
              <w:rFonts w:ascii="Avenir Next LT Pro Light" w:hAnsi="Avenir Next LT Pro Light"/>
              <w:sz w:val="18"/>
              <w:szCs w:val="18"/>
              <w:lang w:val="es-CL"/>
            </w:rPr>
            <w:t>4</w:t>
          </w:r>
          <w:r w:rsidR="005C03A6">
            <w:rPr>
              <w:rFonts w:ascii="Avenir Next LT Pro Light" w:hAnsi="Avenir Next LT Pro Light"/>
              <w:sz w:val="18"/>
              <w:szCs w:val="18"/>
              <w:lang w:val="es-CL"/>
            </w:rPr>
            <w:t>45</w:t>
          </w:r>
        </w:p>
        <w:p w14:paraId="6CDEBCE0" w14:textId="77BABCB1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Fecha:</w:t>
          </w:r>
          <w:r w:rsidR="005C03A6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proofErr w:type="gramStart"/>
          <w:r w:rsidR="00FE7116">
            <w:rPr>
              <w:rFonts w:ascii="Avenir Next LT Pro Light" w:hAnsi="Avenir Next LT Pro Light"/>
              <w:sz w:val="18"/>
              <w:szCs w:val="18"/>
              <w:lang w:val="es-CL"/>
            </w:rPr>
            <w:t>Noviembre</w:t>
          </w:r>
          <w:proofErr w:type="gramEnd"/>
          <w:r w:rsidR="00C568FA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r w:rsidR="007D1A81">
            <w:rPr>
              <w:rFonts w:ascii="Avenir Next LT Pro Light" w:hAnsi="Avenir Next LT Pro Light"/>
              <w:sz w:val="18"/>
              <w:szCs w:val="18"/>
              <w:lang w:val="es-CL"/>
            </w:rPr>
            <w:t>1</w:t>
          </w:r>
          <w:r w:rsidR="005C03A6">
            <w:rPr>
              <w:rFonts w:ascii="Avenir Next LT Pro Light" w:hAnsi="Avenir Next LT Pro Light"/>
              <w:sz w:val="18"/>
              <w:szCs w:val="18"/>
              <w:lang w:val="es-CL"/>
            </w:rPr>
            <w:t>8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, 202</w:t>
          </w:r>
          <w:r w:rsidR="00A5699E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5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E0F"/>
    <w:rsid w:val="00057554"/>
    <w:rsid w:val="00060783"/>
    <w:rsid w:val="00062003"/>
    <w:rsid w:val="0006552B"/>
    <w:rsid w:val="0006696A"/>
    <w:rsid w:val="00074093"/>
    <w:rsid w:val="00074E51"/>
    <w:rsid w:val="00076F60"/>
    <w:rsid w:val="00081188"/>
    <w:rsid w:val="000816C4"/>
    <w:rsid w:val="00082C1C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504F"/>
    <w:rsid w:val="000A5199"/>
    <w:rsid w:val="000A54D0"/>
    <w:rsid w:val="000A56F6"/>
    <w:rsid w:val="000B6D94"/>
    <w:rsid w:val="000B7FB5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190F"/>
    <w:rsid w:val="00115262"/>
    <w:rsid w:val="00120741"/>
    <w:rsid w:val="00125618"/>
    <w:rsid w:val="0012675A"/>
    <w:rsid w:val="00127691"/>
    <w:rsid w:val="001300C4"/>
    <w:rsid w:val="001351EA"/>
    <w:rsid w:val="00135A8E"/>
    <w:rsid w:val="001401FE"/>
    <w:rsid w:val="001504F7"/>
    <w:rsid w:val="00150B36"/>
    <w:rsid w:val="00164B8D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5AE1"/>
    <w:rsid w:val="001B6C61"/>
    <w:rsid w:val="001C59D4"/>
    <w:rsid w:val="001C6FA2"/>
    <w:rsid w:val="001D09B8"/>
    <w:rsid w:val="001D1312"/>
    <w:rsid w:val="001D40D0"/>
    <w:rsid w:val="001D690A"/>
    <w:rsid w:val="001E102C"/>
    <w:rsid w:val="001E39E9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75812"/>
    <w:rsid w:val="00285470"/>
    <w:rsid w:val="002878CE"/>
    <w:rsid w:val="002945D4"/>
    <w:rsid w:val="002967B2"/>
    <w:rsid w:val="002A0EC3"/>
    <w:rsid w:val="002A29D7"/>
    <w:rsid w:val="002A3DC3"/>
    <w:rsid w:val="002A3DD5"/>
    <w:rsid w:val="002A4FD1"/>
    <w:rsid w:val="002A69D9"/>
    <w:rsid w:val="002A7FB2"/>
    <w:rsid w:val="002B0557"/>
    <w:rsid w:val="002B6AC1"/>
    <w:rsid w:val="002C4273"/>
    <w:rsid w:val="002C51A1"/>
    <w:rsid w:val="002C5876"/>
    <w:rsid w:val="002C5B38"/>
    <w:rsid w:val="002C6AC5"/>
    <w:rsid w:val="002E3624"/>
    <w:rsid w:val="002E6689"/>
    <w:rsid w:val="002F4235"/>
    <w:rsid w:val="002F63E3"/>
    <w:rsid w:val="00300A08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42333"/>
    <w:rsid w:val="0035549E"/>
    <w:rsid w:val="00361968"/>
    <w:rsid w:val="00365AFA"/>
    <w:rsid w:val="0036664C"/>
    <w:rsid w:val="00392F21"/>
    <w:rsid w:val="0039343E"/>
    <w:rsid w:val="00396F17"/>
    <w:rsid w:val="003A7EB2"/>
    <w:rsid w:val="003B42F6"/>
    <w:rsid w:val="003B47E8"/>
    <w:rsid w:val="003B795E"/>
    <w:rsid w:val="003C2518"/>
    <w:rsid w:val="003D071F"/>
    <w:rsid w:val="003D1C87"/>
    <w:rsid w:val="003D288A"/>
    <w:rsid w:val="003D6826"/>
    <w:rsid w:val="003D6FAB"/>
    <w:rsid w:val="003D7DEE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116E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393D"/>
    <w:rsid w:val="004A4977"/>
    <w:rsid w:val="004A5F83"/>
    <w:rsid w:val="004B45BC"/>
    <w:rsid w:val="004B579F"/>
    <w:rsid w:val="004C0728"/>
    <w:rsid w:val="004C7A2A"/>
    <w:rsid w:val="004D0426"/>
    <w:rsid w:val="004E4014"/>
    <w:rsid w:val="004F133B"/>
    <w:rsid w:val="004F373A"/>
    <w:rsid w:val="004F6508"/>
    <w:rsid w:val="00500683"/>
    <w:rsid w:val="00501E1B"/>
    <w:rsid w:val="005031B4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45E9"/>
    <w:rsid w:val="005554AB"/>
    <w:rsid w:val="00557681"/>
    <w:rsid w:val="00563AD3"/>
    <w:rsid w:val="00577E07"/>
    <w:rsid w:val="00582B8D"/>
    <w:rsid w:val="00584366"/>
    <w:rsid w:val="005871C1"/>
    <w:rsid w:val="00596E17"/>
    <w:rsid w:val="005A307B"/>
    <w:rsid w:val="005A33D2"/>
    <w:rsid w:val="005B0A82"/>
    <w:rsid w:val="005B0AFE"/>
    <w:rsid w:val="005B4A58"/>
    <w:rsid w:val="005B591A"/>
    <w:rsid w:val="005B5B7F"/>
    <w:rsid w:val="005B7E29"/>
    <w:rsid w:val="005C03A6"/>
    <w:rsid w:val="005C1C29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4218"/>
    <w:rsid w:val="006554C5"/>
    <w:rsid w:val="00657F77"/>
    <w:rsid w:val="006601FA"/>
    <w:rsid w:val="00660652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E12D3"/>
    <w:rsid w:val="007E1A12"/>
    <w:rsid w:val="007E26E1"/>
    <w:rsid w:val="007E4350"/>
    <w:rsid w:val="007E55F3"/>
    <w:rsid w:val="007F1528"/>
    <w:rsid w:val="007F1D33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F48"/>
    <w:rsid w:val="00886E08"/>
    <w:rsid w:val="00886E6C"/>
    <w:rsid w:val="00887E53"/>
    <w:rsid w:val="00892ACC"/>
    <w:rsid w:val="008A50AF"/>
    <w:rsid w:val="008B0543"/>
    <w:rsid w:val="008B2642"/>
    <w:rsid w:val="008B2D2F"/>
    <w:rsid w:val="008B506C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4854"/>
    <w:rsid w:val="00906C32"/>
    <w:rsid w:val="00912D93"/>
    <w:rsid w:val="00913957"/>
    <w:rsid w:val="00913FDB"/>
    <w:rsid w:val="00923145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7196"/>
    <w:rsid w:val="00980A11"/>
    <w:rsid w:val="00983BB4"/>
    <w:rsid w:val="009862AD"/>
    <w:rsid w:val="00994150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A16BD5"/>
    <w:rsid w:val="00A2493D"/>
    <w:rsid w:val="00A326EC"/>
    <w:rsid w:val="00A35D24"/>
    <w:rsid w:val="00A36BDF"/>
    <w:rsid w:val="00A36DD7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72906"/>
    <w:rsid w:val="00A72E7B"/>
    <w:rsid w:val="00A76E00"/>
    <w:rsid w:val="00A80C9D"/>
    <w:rsid w:val="00A8491D"/>
    <w:rsid w:val="00A86DA4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B086B"/>
    <w:rsid w:val="00BB10E7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7972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5882"/>
    <w:rsid w:val="00C71745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160B0"/>
    <w:rsid w:val="00D234D3"/>
    <w:rsid w:val="00D24BF4"/>
    <w:rsid w:val="00D24E5E"/>
    <w:rsid w:val="00D25072"/>
    <w:rsid w:val="00D26F4B"/>
    <w:rsid w:val="00D354D7"/>
    <w:rsid w:val="00D35D35"/>
    <w:rsid w:val="00D37ADD"/>
    <w:rsid w:val="00D41ED6"/>
    <w:rsid w:val="00D56F96"/>
    <w:rsid w:val="00D709F7"/>
    <w:rsid w:val="00D718B9"/>
    <w:rsid w:val="00D727A2"/>
    <w:rsid w:val="00D72F16"/>
    <w:rsid w:val="00D77EFA"/>
    <w:rsid w:val="00D81B98"/>
    <w:rsid w:val="00D8781A"/>
    <w:rsid w:val="00D9586E"/>
    <w:rsid w:val="00D960CB"/>
    <w:rsid w:val="00DA377C"/>
    <w:rsid w:val="00DA63C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1751"/>
    <w:rsid w:val="00DE64E6"/>
    <w:rsid w:val="00DE79FF"/>
    <w:rsid w:val="00DF0890"/>
    <w:rsid w:val="00DF673F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7ED4"/>
    <w:rsid w:val="00EA06AF"/>
    <w:rsid w:val="00EA247D"/>
    <w:rsid w:val="00EA49DB"/>
    <w:rsid w:val="00EA5E12"/>
    <w:rsid w:val="00EB0847"/>
    <w:rsid w:val="00EB1384"/>
    <w:rsid w:val="00EB152B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4A97"/>
    <w:rsid w:val="00EE7986"/>
    <w:rsid w:val="00EF0E1C"/>
    <w:rsid w:val="00EF22DE"/>
    <w:rsid w:val="00EF3724"/>
    <w:rsid w:val="00EF5616"/>
    <w:rsid w:val="00F011AD"/>
    <w:rsid w:val="00F07764"/>
    <w:rsid w:val="00F1003C"/>
    <w:rsid w:val="00F107CB"/>
    <w:rsid w:val="00F12B5F"/>
    <w:rsid w:val="00F227B0"/>
    <w:rsid w:val="00F27A44"/>
    <w:rsid w:val="00F30D3B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</TotalTime>
  <Pages>18</Pages>
  <Words>269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Gonzalo Bacian</cp:lastModifiedBy>
  <cp:revision>3</cp:revision>
  <cp:lastPrinted>2024-09-11T20:22:00Z</cp:lastPrinted>
  <dcterms:created xsi:type="dcterms:W3CDTF">2025-11-18T19:07:00Z</dcterms:created>
  <dcterms:modified xsi:type="dcterms:W3CDTF">2025-11-18T19:08:00Z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