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4FB95AC4" w14:textId="77777777" w:rsidTr="00CD53AE">
        <w:trPr>
          <w:trHeight w:val="332"/>
        </w:trPr>
        <w:tc>
          <w:tcPr>
            <w:tcW w:w="10627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D7FED25" w14:textId="7F5D1F3C" w:rsidR="00195176" w:rsidRPr="00F60FEA" w:rsidRDefault="00195176" w:rsidP="00115195">
            <w:pPr>
              <w:spacing w:after="0" w:line="240" w:lineRule="auto"/>
              <w:ind w:right="-76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INFORME </w:t>
            </w:r>
            <w:r w:rsidR="00D33954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DES</w:t>
            </w:r>
            <w:r w:rsidR="00C047A1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 - CONTENEDORES</w:t>
            </w:r>
          </w:p>
        </w:tc>
      </w:tr>
      <w:tr w:rsidR="00195176" w:rsidRPr="00F60FEA" w14:paraId="520BCB3B" w14:textId="77777777" w:rsidTr="00CD53AE">
        <w:trPr>
          <w:trHeight w:val="264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4DBDF22" w14:textId="77777777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OPERACIONES </w:t>
            </w:r>
          </w:p>
        </w:tc>
      </w:tr>
      <w:tr w:rsidR="00195176" w:rsidRPr="00D75DDA" w14:paraId="3FC49A93" w14:textId="77777777" w:rsidTr="00CD53AE">
        <w:trPr>
          <w:trHeight w:val="19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298072E6" w14:textId="2E38BFA8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CONTROL ESTRAT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É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GICOS DE CARGAS CEC SPAIN SL</w:t>
            </w:r>
          </w:p>
        </w:tc>
      </w:tr>
    </w:tbl>
    <w:p w14:paraId="095182DE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02547EEF" w14:textId="77777777" w:rsidTr="00CD53AE">
        <w:trPr>
          <w:trHeight w:val="40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4CAB"/>
            <w:vAlign w:val="center"/>
            <w:hideMark/>
          </w:tcPr>
          <w:p w14:paraId="44B8D873" w14:textId="72AF10AE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IQQ-25</w:t>
            </w:r>
            <w:r w:rsidR="00BF515B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1</w:t>
            </w:r>
            <w:r w:rsidR="00732C89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1-2</w:t>
            </w:r>
            <w:r w:rsidR="00332411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4</w:t>
            </w:r>
            <w:r w:rsidR="00607FB4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91</w:t>
            </w:r>
          </w:p>
        </w:tc>
      </w:tr>
    </w:tbl>
    <w:p w14:paraId="42CF2EE2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2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447"/>
        <w:gridCol w:w="448"/>
        <w:gridCol w:w="836"/>
        <w:gridCol w:w="200"/>
        <w:gridCol w:w="577"/>
        <w:gridCol w:w="1587"/>
        <w:gridCol w:w="2770"/>
        <w:gridCol w:w="200"/>
        <w:gridCol w:w="517"/>
        <w:gridCol w:w="576"/>
        <w:gridCol w:w="576"/>
        <w:gridCol w:w="1442"/>
      </w:tblGrid>
      <w:tr w:rsidR="00195176" w:rsidRPr="00F60FEA" w14:paraId="5A3C29C9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D020C96" w14:textId="3BCCD34E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CLIENTE: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2A9E17C" w14:textId="37D85BCA" w:rsidR="00195176" w:rsidRPr="00F60FEA" w:rsidRDefault="00B43DCD" w:rsidP="006C2B73">
            <w:pPr>
              <w:spacing w:after="0" w:line="240" w:lineRule="auto"/>
              <w:ind w:left="-127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CEC</w:t>
            </w:r>
            <w:r w:rsidR="00235A2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CHILE SPA</w:t>
            </w:r>
          </w:p>
        </w:tc>
      </w:tr>
      <w:tr w:rsidR="00195176" w:rsidRPr="00D91767" w14:paraId="5FA05913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55BCD8B" w14:textId="2EE76A79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PROYECTO / SERVICIO: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F679A55" w14:textId="35351CB8" w:rsidR="00332411" w:rsidRPr="00607FB4" w:rsidRDefault="00D91767" w:rsidP="00332411">
            <w:pPr>
              <w:shd w:val="clear" w:color="auto" w:fill="FFFFFF"/>
              <w:jc w:val="center"/>
              <w:rPr>
                <w:rFonts w:ascii="Avenir Next LT Pro" w:eastAsia="Aptos" w:hAnsi="Avenir Next LT Pro" w:cs="Aptos"/>
                <w:sz w:val="24"/>
                <w:szCs w:val="24"/>
                <w:lang w:eastAsia="es-CL"/>
              </w:rPr>
            </w:pPr>
            <w:r w:rsidRPr="00D91767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TAMARUGAL SOLAR S.P.A.  </w:t>
            </w:r>
            <w:r w:rsidR="001F40D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// BL</w:t>
            </w:r>
            <w:r w:rsidR="0036312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:</w:t>
            </w:r>
            <w:r w:rsidR="001F40DF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</w:t>
            </w:r>
            <w:r w:rsidR="000D5EF8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(H)</w:t>
            </w:r>
            <w:r w:rsidR="00D33954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</w:t>
            </w:r>
            <w:r w:rsidR="00677FA6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SHP0180460</w:t>
            </w:r>
            <w:r w:rsidR="00607FB4" w:rsidRP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– (H) SHP018</w:t>
            </w:r>
            <w:r w:rsidR="00607FB4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  <w:t>2240</w:t>
            </w:r>
          </w:p>
          <w:p w14:paraId="2DE90638" w14:textId="64986C2B" w:rsidR="00195176" w:rsidRPr="00607FB4" w:rsidRDefault="00195176" w:rsidP="00332411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eastAsia="es-CL"/>
              </w:rPr>
            </w:pPr>
          </w:p>
        </w:tc>
      </w:tr>
      <w:tr w:rsidR="00CD1C69" w:rsidRPr="00D91767" w14:paraId="08BCC796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58619B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95B6A9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E8D2CD1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FD02F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67FB61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9236172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5E4EE0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6048F89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036266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29EA0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C231D" w14:textId="77777777" w:rsidR="00195176" w:rsidRPr="00607FB4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20BD1DA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A7E4227" w14:textId="77777777" w:rsidR="00195176" w:rsidRPr="00607FB4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07FB4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  <w:tr w:rsidR="00195176" w:rsidRPr="00F60FEA" w14:paraId="00B4D86E" w14:textId="77777777" w:rsidTr="00CD53AE">
        <w:trPr>
          <w:trHeight w:val="6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4D416AC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ETA CONTENEDOR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1AB4C35" w14:textId="0EF30973" w:rsidR="00195176" w:rsidRPr="00F60FEA" w:rsidRDefault="00677FA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F26A20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BF515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732C89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-2025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3977243" w14:textId="72EFEB41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 xml:space="preserve">FECHA 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CONSOLIDACIÓN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407221F" w14:textId="46B6C0FE" w:rsidR="00195176" w:rsidRPr="00F60FEA" w:rsidRDefault="00677FA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F26A20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BF515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732C89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-2025</w:t>
            </w:r>
          </w:p>
        </w:tc>
      </w:tr>
      <w:tr w:rsidR="00CD1C69" w:rsidRPr="00F60FEA" w14:paraId="22ED17F9" w14:textId="77777777" w:rsidTr="00CD53AE">
        <w:trPr>
          <w:trHeight w:val="273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4DFAD4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077B4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E1102C9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A4ACC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1842E23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6EAB18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4AA81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C2F7CA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CEF5E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2BC7ED4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5A51A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7FC185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D3E87D0" w14:textId="77777777" w:rsidR="00195176" w:rsidRPr="00F60FEA" w:rsidRDefault="00195176" w:rsidP="004A57F5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4C701B2" w14:textId="77777777" w:rsidTr="00CD53AE">
        <w:trPr>
          <w:trHeight w:val="7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CBD640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INGRESO ALMACÉN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8B33FB5" w14:textId="3EB0D360" w:rsidR="00195176" w:rsidRPr="00F60FEA" w:rsidRDefault="00677FA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F26A20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  <w:r w:rsidR="00F37F10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BF515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732C89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F37F10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-2025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5F9FAA3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CONTENEDOR (ES)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B52DBCD" w14:textId="7E240178" w:rsidR="00195176" w:rsidRPr="00F60FEA" w:rsidRDefault="00F26A20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08 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x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B80A7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4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0 </w:t>
            </w:r>
          </w:p>
        </w:tc>
      </w:tr>
      <w:tr w:rsidR="00CD1C69" w:rsidRPr="00F60FEA" w14:paraId="559D4510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198C2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C6336D4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53B2C9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A2AAB4C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1FA418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8B187E1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DB68B6B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F0F690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3E083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FCD0BEE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84F71EA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AD210A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7D586B2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36A25D6" w14:textId="77777777" w:rsidTr="00CD53AE">
        <w:trPr>
          <w:trHeight w:val="666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D6F4DF5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NOMBRE INSPECTOR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20E6D00" w14:textId="743C1A28" w:rsidR="00195176" w:rsidRPr="00F60FEA" w:rsidRDefault="00EB7D26" w:rsidP="00CD1C69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Gonzalo Baci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á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n V.</w:t>
            </w:r>
            <w:r w:rsidR="007B7EC2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E7846E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RUT INSPECTOR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745FF90" w14:textId="551CA4B0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15.92</w:t>
            </w:r>
            <w:r w:rsidR="00EB7D2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5.647-2</w:t>
            </w:r>
          </w:p>
        </w:tc>
      </w:tr>
    </w:tbl>
    <w:p w14:paraId="23FE4E0F" w14:textId="77777777" w:rsidR="00195176" w:rsidRPr="00F60FEA" w:rsidRDefault="00195176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3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29"/>
        <w:gridCol w:w="1974"/>
        <w:gridCol w:w="10"/>
        <w:gridCol w:w="2967"/>
        <w:gridCol w:w="4394"/>
      </w:tblGrid>
      <w:tr w:rsidR="00195176" w:rsidRPr="00F60FEA" w14:paraId="58556F66" w14:textId="77777777" w:rsidTr="00F60FEA">
        <w:trPr>
          <w:trHeight w:val="420"/>
          <w:jc w:val="center"/>
        </w:trPr>
        <w:tc>
          <w:tcPr>
            <w:tcW w:w="1033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0E1FA8A" w14:textId="799E0062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1. Detalle unidades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</w:t>
            </w:r>
            <w:r w:rsidR="00262B1C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adas</w:t>
            </w:r>
            <w:r w:rsidR="00EC6B13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  <w:tr w:rsidR="00550ED4" w:rsidRPr="00F60FEA" w14:paraId="14EFDBC5" w14:textId="535D5160" w:rsidTr="00F60FEA">
        <w:trPr>
          <w:trHeight w:val="420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9F9224" w14:textId="2A384FAD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ITEM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B6531B" w14:textId="6E11CC3C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CO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N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TENEDOR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19F1F74" w14:textId="273D5924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SELLO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E07B794" w14:textId="2C7A89E6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OBSERVACI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Ó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N </w:t>
            </w:r>
          </w:p>
        </w:tc>
      </w:tr>
      <w:tr w:rsidR="00E31B45" w:rsidRPr="00D75DDA" w14:paraId="22D63E2E" w14:textId="60E579AF" w:rsidTr="00543503">
        <w:trPr>
          <w:trHeight w:val="546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8891814" w14:textId="3C08A0CC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1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D8D0F" w14:textId="0FE7C696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TXGU 886951-3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C95176" w14:textId="328CD3D5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FX42493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410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7A215D" w14:textId="0238935C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E31B45" w:rsidRPr="00D75DDA" w14:paraId="53CB8DC1" w14:textId="77777777" w:rsidTr="00543503">
        <w:trPr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DEB92B6" w14:textId="63E28F79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2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1683ECA" w14:textId="055F58CB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 xml:space="preserve">MSDU 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870516-8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73D89BA" w14:textId="4F1615AE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FX424933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D95CD7" w14:textId="5DC0F090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Carga </w:t>
            </w:r>
            <w:r w:rsidR="00855CB8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con madera rota,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s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i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n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daños durante el desconsolidado.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</w:t>
            </w:r>
          </w:p>
        </w:tc>
      </w:tr>
      <w:tr w:rsidR="00E31B45" w:rsidRPr="00D75DDA" w14:paraId="02B84F10" w14:textId="77777777" w:rsidTr="00543503">
        <w:trPr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1A054B2D" w14:textId="05A707E7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3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21BF5C" w14:textId="248113A1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TLLU 864371-4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1B7073D" w14:textId="79D6CFEB" w:rsidR="00E31B45" w:rsidRPr="00F5193B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5193B">
              <w:rPr>
                <w:rFonts w:ascii="Avenir Next LT Pro" w:eastAsia="Times New Roman" w:hAnsi="Avenir Next LT Pro" w:cs="Times New Roman"/>
                <w:lang w:val="es-CL" w:eastAsia="es-CL"/>
              </w:rPr>
              <w:t>FX424933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65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59D6856" w14:textId="59305046" w:rsidR="00E31B45" w:rsidRPr="00F60FEA" w:rsidRDefault="00855CB8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Carga abollada y doblada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s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i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n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daños durante el desconsolidado.</w:t>
            </w:r>
          </w:p>
        </w:tc>
      </w:tr>
      <w:tr w:rsidR="00E31B45" w:rsidRPr="00D75DDA" w14:paraId="469D9740" w14:textId="77777777" w:rsidTr="00543503">
        <w:trPr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71E58C60" w14:textId="73E6CE74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4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472621" w14:textId="15484D99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EDU 727528-1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A8E7F27" w14:textId="61A98CDB" w:rsidR="00E31B45" w:rsidRPr="00F5193B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5193B">
              <w:rPr>
                <w:rFonts w:ascii="Avenir Next LT Pro" w:eastAsia="Times New Roman" w:hAnsi="Avenir Next LT Pro" w:cs="Times New Roman"/>
                <w:lang w:val="es-CL" w:eastAsia="es-CL"/>
              </w:rPr>
              <w:t>FX424933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54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7B0D9BB" w14:textId="3D600CAD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Carga con </w:t>
            </w:r>
            <w:r w:rsidR="00855CB8">
              <w:rPr>
                <w:rFonts w:ascii="Avenir Next LT Pro" w:eastAsia="Times New Roman" w:hAnsi="Avenir Next LT Pro" w:cs="Times New Roman"/>
                <w:lang w:val="es-CL" w:eastAsia="es-CL"/>
              </w:rPr>
              <w:t>madera húmeda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 w:rsidR="00855CB8">
              <w:rPr>
                <w:rFonts w:ascii="Avenir Next LT Pro" w:eastAsia="Times New Roman" w:hAnsi="Avenir Next LT Pro" w:cs="Times New Roman"/>
                <w:lang w:val="es-CL" w:eastAsia="es-CL"/>
              </w:rPr>
              <w:t>sin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daños durante el desconsolidado.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</w:t>
            </w:r>
          </w:p>
        </w:tc>
      </w:tr>
      <w:tr w:rsidR="00E31B45" w:rsidRPr="00D75DDA" w14:paraId="0B3435CA" w14:textId="77777777" w:rsidTr="00543503">
        <w:trPr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54EBF2C" w14:textId="788B386A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5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908D2B9" w14:textId="4A58E510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 526579-7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288F7F2" w14:textId="66154F69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FX42493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337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B9CD8C1" w14:textId="44292B2A" w:rsidR="00E31B45" w:rsidRPr="00F60FEA" w:rsidRDefault="00855CB8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Carga con madera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húmeda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sin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daños durante el desconsolidado.</w:t>
            </w:r>
          </w:p>
        </w:tc>
      </w:tr>
      <w:tr w:rsidR="00855CB8" w:rsidRPr="00D75DDA" w14:paraId="6893F39A" w14:textId="77777777" w:rsidTr="00543503">
        <w:trPr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686033E" w14:textId="10003984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6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E3743FA" w14:textId="0C9942DB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 752074-1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937C195" w14:textId="5B0E106C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FX424933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42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B0A6365" w14:textId="58775120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Carga con madera húmeda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y rota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sin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daños durante el desconsolidado.</w:t>
            </w:r>
          </w:p>
        </w:tc>
      </w:tr>
      <w:tr w:rsidR="00855CB8" w:rsidRPr="00D75DDA" w14:paraId="680F0D89" w14:textId="77777777" w:rsidTr="00543503">
        <w:trPr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2C056CB1" w14:textId="73AB2BEE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7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7277A92" w14:textId="0472AD4C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TXGU 886748-6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0961CAF" w14:textId="040103AC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FX424933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04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9D76A1F" w14:textId="2CAC166F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Carga con madera húmeda y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suelta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sin</w:t>
            </w: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daños durante el desconsolidado.</w:t>
            </w:r>
          </w:p>
        </w:tc>
      </w:tr>
      <w:tr w:rsidR="00855CB8" w:rsidRPr="00D75DDA" w14:paraId="610A6B2D" w14:textId="77777777" w:rsidTr="00543503">
        <w:trPr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0410344A" w14:textId="08C14565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lastRenderedPageBreak/>
              <w:t>8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CB2B134" w14:textId="43982FA9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MSDU 542122-9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E450C2D" w14:textId="4308CA55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FX42493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9F116F4" w14:textId="13A14F4A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855CB8" w:rsidRPr="00F60FEA" w14:paraId="6DA0B744" w14:textId="77777777" w:rsidTr="00543503">
        <w:trPr>
          <w:trHeight w:val="420"/>
          <w:jc w:val="center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2545869E" w14:textId="106716BE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TOTAL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774A2127" w14:textId="1BF84CF8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08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71E6D97D" w14:textId="77777777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40328839" w14:textId="77777777" w:rsidR="00855CB8" w:rsidRPr="00F60FEA" w:rsidRDefault="00855CB8" w:rsidP="00855CB8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</w:tr>
    </w:tbl>
    <w:p w14:paraId="67F54B47" w14:textId="77777777" w:rsidR="00945513" w:rsidRDefault="00945513" w:rsidP="00F60FEA">
      <w:pPr>
        <w:spacing w:after="0" w:line="240" w:lineRule="auto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p w14:paraId="7390E424" w14:textId="77777777" w:rsidR="00543503" w:rsidRPr="00F60FEA" w:rsidRDefault="00543503" w:rsidP="00F60FEA">
      <w:pPr>
        <w:spacing w:after="0" w:line="240" w:lineRule="auto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tbl>
      <w:tblPr>
        <w:tblW w:w="0" w:type="auto"/>
        <w:tblInd w:w="2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9"/>
      </w:tblGrid>
      <w:tr w:rsidR="00EC6B13" w:rsidRPr="00F60FEA" w14:paraId="3A9087F6" w14:textId="77777777" w:rsidTr="00CD53AE">
        <w:trPr>
          <w:trHeight w:val="420"/>
        </w:trPr>
        <w:tc>
          <w:tcPr>
            <w:tcW w:w="104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131477E" w14:textId="0C5EF48A" w:rsidR="00EC6B13" w:rsidRPr="00F60FEA" w:rsidRDefault="00EC6B13" w:rsidP="00BD4438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 Detalle general del </w:t>
            </w:r>
            <w:r w:rsidR="005A5E59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</w:tbl>
    <w:p w14:paraId="770EC751" w14:textId="77777777" w:rsidR="00EC6B13" w:rsidRPr="00F60FEA" w:rsidRDefault="00EC6B13" w:rsidP="00EC6B13">
      <w:pPr>
        <w:spacing w:after="0" w:line="240" w:lineRule="auto"/>
        <w:jc w:val="center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p w14:paraId="04DC7FA5" w14:textId="5C76EF36" w:rsidR="00C3315B" w:rsidRPr="00F60FEA" w:rsidRDefault="00EC6B1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día </w:t>
      </w:r>
      <w:r w:rsidR="00062F72" w:rsidRPr="00F60FEA">
        <w:rPr>
          <w:rFonts w:ascii="Avenir Next LT Pro" w:hAnsi="Avenir Next LT Pro" w:cs="Arial"/>
          <w:bCs/>
          <w:lang w:val="es-419"/>
        </w:rPr>
        <w:t>2</w:t>
      </w:r>
      <w:r w:rsidR="000A3972">
        <w:rPr>
          <w:rFonts w:ascii="Avenir Next LT Pro" w:hAnsi="Avenir Next LT Pro" w:cs="Arial"/>
          <w:bCs/>
          <w:lang w:val="es-419"/>
        </w:rPr>
        <w:t>6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BF515B" w:rsidRPr="00F60FEA">
        <w:rPr>
          <w:rFonts w:ascii="Avenir Next LT Pro" w:hAnsi="Avenir Next LT Pro" w:cs="Arial"/>
          <w:bCs/>
          <w:lang w:val="es-419"/>
        </w:rPr>
        <w:t>1</w:t>
      </w:r>
      <w:r w:rsidR="00732C89" w:rsidRPr="00F60FEA">
        <w:rPr>
          <w:rFonts w:ascii="Avenir Next LT Pro" w:hAnsi="Avenir Next LT Pro" w:cs="Arial"/>
          <w:bCs/>
          <w:lang w:val="es-419"/>
        </w:rPr>
        <w:t>1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4406DB" w:rsidRPr="00F60FEA">
        <w:rPr>
          <w:rFonts w:ascii="Avenir Next LT Pro" w:hAnsi="Avenir Next LT Pro" w:cs="Arial"/>
          <w:bCs/>
          <w:lang w:val="es-419"/>
        </w:rPr>
        <w:t>25 a</w:t>
      </w:r>
      <w:r w:rsidRPr="00F60FEA">
        <w:rPr>
          <w:rFonts w:ascii="Avenir Next LT Pro" w:hAnsi="Avenir Next LT Pro" w:cs="Arial"/>
          <w:bCs/>
          <w:lang w:val="es-419"/>
        </w:rPr>
        <w:t xml:space="preserve"> las </w:t>
      </w:r>
      <w:r w:rsidR="00332411" w:rsidRPr="00F60FEA">
        <w:rPr>
          <w:rFonts w:ascii="Avenir Next LT Pro" w:hAnsi="Avenir Next LT Pro" w:cs="Arial"/>
          <w:bCs/>
          <w:lang w:val="es-419"/>
        </w:rPr>
        <w:t>08</w:t>
      </w:r>
      <w:r w:rsidRPr="00F60FEA">
        <w:rPr>
          <w:rFonts w:ascii="Avenir Next LT Pro" w:hAnsi="Avenir Next LT Pro" w:cs="Arial"/>
          <w:bCs/>
          <w:lang w:val="es-419"/>
        </w:rPr>
        <w:t>:00 h</w:t>
      </w:r>
      <w:r w:rsidR="004406DB" w:rsidRPr="00F60FEA">
        <w:rPr>
          <w:rFonts w:ascii="Avenir Next LT Pro" w:hAnsi="Avenir Next LT Pro" w:cs="Arial"/>
          <w:bCs/>
          <w:lang w:val="es-419"/>
        </w:rPr>
        <w:t>oras</w:t>
      </w:r>
      <w:r w:rsidR="00062F72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CD53AE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nos presentamos en el sector </w:t>
      </w:r>
      <w:r w:rsidR="00961FD4" w:rsidRPr="00F60FEA">
        <w:rPr>
          <w:rFonts w:ascii="Avenir Next LT Pro" w:hAnsi="Avenir Next LT Pro" w:cs="Arial"/>
          <w:bCs/>
          <w:lang w:val="es-419"/>
        </w:rPr>
        <w:t>almacén</w:t>
      </w:r>
      <w:r w:rsidR="00747A0B" w:rsidRPr="00F60FEA">
        <w:rPr>
          <w:rFonts w:ascii="Avenir Next LT Pro" w:hAnsi="Avenir Next LT Pro" w:cs="Arial"/>
          <w:bCs/>
          <w:lang w:val="es-419"/>
        </w:rPr>
        <w:t>.</w:t>
      </w:r>
      <w:r w:rsidR="00543503">
        <w:rPr>
          <w:rFonts w:ascii="Avenir Next LT Pro" w:hAnsi="Avenir Next LT Pro" w:cs="Arial"/>
          <w:bCs/>
          <w:lang w:val="es-419"/>
        </w:rPr>
        <w:t xml:space="preserve"> </w:t>
      </w:r>
      <w:r w:rsidR="00747A0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CB062A" w:rsidRPr="00F60FEA">
        <w:rPr>
          <w:rFonts w:ascii="Avenir Next LT Pro" w:hAnsi="Avenir Next LT Pro" w:cs="Arial"/>
          <w:bCs/>
          <w:lang w:val="es-419"/>
        </w:rPr>
        <w:t>nue</w:t>
      </w:r>
      <w:r w:rsidR="00453A35" w:rsidRPr="00F60FEA">
        <w:rPr>
          <w:rFonts w:ascii="Avenir Next LT Pro" w:hAnsi="Avenir Next LT Pro" w:cs="Arial"/>
          <w:bCs/>
          <w:lang w:val="es-419"/>
        </w:rPr>
        <w:t>str</w:t>
      </w:r>
      <w:r w:rsidRPr="00F60FEA">
        <w:rPr>
          <w:rFonts w:ascii="Avenir Next LT Pro" w:hAnsi="Avenir Next LT Pro" w:cs="Arial"/>
          <w:bCs/>
          <w:lang w:val="es-419"/>
        </w:rPr>
        <w:t xml:space="preserve">a llegada se </w:t>
      </w:r>
      <w:r w:rsidR="004406DB" w:rsidRPr="00F60FEA">
        <w:rPr>
          <w:rFonts w:ascii="Avenir Next LT Pro" w:hAnsi="Avenir Next LT Pro" w:cs="Arial"/>
          <w:bCs/>
          <w:lang w:val="es-419"/>
        </w:rPr>
        <w:t>encontraron</w:t>
      </w:r>
      <w:r w:rsidR="00387A85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062F72" w:rsidRPr="00F60FEA">
        <w:rPr>
          <w:rFonts w:ascii="Avenir Next LT Pro" w:hAnsi="Avenir Next LT Pro" w:cs="Arial"/>
          <w:bCs/>
          <w:lang w:val="es-419"/>
        </w:rPr>
        <w:t xml:space="preserve"> 0</w:t>
      </w:r>
      <w:r w:rsidR="00543503">
        <w:rPr>
          <w:rFonts w:ascii="Avenir Next LT Pro" w:hAnsi="Avenir Next LT Pro" w:cs="Arial"/>
          <w:bCs/>
          <w:lang w:val="es-419"/>
        </w:rPr>
        <w:t>8</w:t>
      </w:r>
      <w:r w:rsidRPr="00F60FEA">
        <w:rPr>
          <w:rFonts w:ascii="Avenir Next LT Pro" w:hAnsi="Avenir Next LT Pro" w:cs="Arial"/>
          <w:bCs/>
          <w:lang w:val="es-419"/>
        </w:rPr>
        <w:t xml:space="preserve"> contenedores </w:t>
      </w:r>
      <w:r w:rsidR="004406DB" w:rsidRPr="00F60FEA">
        <w:rPr>
          <w:rFonts w:ascii="Avenir Next LT Pro" w:hAnsi="Avenir Next LT Pro" w:cs="Arial"/>
          <w:bCs/>
          <w:lang w:val="es-419"/>
        </w:rPr>
        <w:t>Dry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18581B" w:rsidRPr="00F60FEA">
        <w:rPr>
          <w:rFonts w:ascii="Avenir Next LT Pro" w:hAnsi="Avenir Next LT Pro" w:cs="Arial"/>
          <w:bCs/>
          <w:lang w:val="es-419"/>
        </w:rPr>
        <w:t xml:space="preserve">de </w:t>
      </w:r>
      <w:r w:rsidR="00062F72" w:rsidRPr="00F60FEA">
        <w:rPr>
          <w:rFonts w:ascii="Avenir Next LT Pro" w:hAnsi="Avenir Next LT Pro" w:cs="Arial"/>
          <w:bCs/>
          <w:lang w:val="es-419"/>
        </w:rPr>
        <w:t>4</w:t>
      </w:r>
      <w:r w:rsidR="00307CA5" w:rsidRPr="00F60FEA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pies, los </w:t>
      </w:r>
      <w:r w:rsidR="004406DB" w:rsidRPr="00F60FEA">
        <w:rPr>
          <w:rFonts w:ascii="Avenir Next LT Pro" w:hAnsi="Avenir Next LT Pro" w:cs="Arial"/>
          <w:bCs/>
          <w:lang w:val="es-419"/>
        </w:rPr>
        <w:t>cuales serían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3A62EF" w:rsidRPr="00F60FEA">
        <w:rPr>
          <w:rFonts w:ascii="Avenir Next LT Pro" w:hAnsi="Avenir Next LT Pro" w:cs="Arial"/>
          <w:bCs/>
          <w:lang w:val="es-419"/>
        </w:rPr>
        <w:t>consolidados</w:t>
      </w:r>
      <w:r w:rsidR="000C7BD4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bajo </w:t>
      </w:r>
      <w:r w:rsidR="00CD53AE">
        <w:rPr>
          <w:rFonts w:ascii="Avenir Next LT Pro" w:hAnsi="Avenir Next LT Pro" w:cs="Arial"/>
          <w:bCs/>
          <w:lang w:val="es-419"/>
        </w:rPr>
        <w:t xml:space="preserve">el </w:t>
      </w:r>
      <w:r w:rsidR="004406DB" w:rsidRPr="00F60FEA">
        <w:rPr>
          <w:rFonts w:ascii="Avenir Next LT Pro" w:hAnsi="Avenir Next LT Pro" w:cs="Arial"/>
          <w:bCs/>
          <w:lang w:val="es-419"/>
        </w:rPr>
        <w:t>requerimiento</w:t>
      </w:r>
      <w:r w:rsidRPr="00F60FEA">
        <w:rPr>
          <w:rFonts w:ascii="Avenir Next LT Pro" w:hAnsi="Avenir Next LT Pro" w:cs="Arial"/>
          <w:bCs/>
          <w:lang w:val="es-419"/>
        </w:rPr>
        <w:t xml:space="preserve"> de nuestro cliente</w:t>
      </w:r>
      <w:r w:rsidR="00543503">
        <w:rPr>
          <w:rFonts w:ascii="Avenir Next LT Pro" w:hAnsi="Avenir Next LT Pro" w:cs="Arial"/>
          <w:bCs/>
          <w:lang w:val="es-419"/>
        </w:rPr>
        <w:t>.</w:t>
      </w:r>
      <w:r w:rsidR="007E0614" w:rsidRPr="00F60FEA">
        <w:rPr>
          <w:rFonts w:ascii="Avenir Next LT Pro" w:hAnsi="Avenir Next LT Pro" w:cs="Arial"/>
          <w:bCs/>
          <w:lang w:val="es-419"/>
        </w:rPr>
        <w:br/>
      </w:r>
    </w:p>
    <w:p w14:paraId="76A8DAAE" w14:textId="3C080377" w:rsidR="00543503" w:rsidRDefault="00EC6B1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color w:val="0047B0"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La operación de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EF3D21" w:rsidRPr="00F60FEA">
        <w:rPr>
          <w:rFonts w:ascii="Avenir Next LT Pro" w:hAnsi="Avenir Next LT Pro" w:cs="Arial"/>
          <w:bCs/>
          <w:lang w:val="es-419"/>
        </w:rPr>
        <w:t>co</w:t>
      </w:r>
      <w:r w:rsidRPr="00F60FEA">
        <w:rPr>
          <w:rFonts w:ascii="Avenir Next LT Pro" w:hAnsi="Avenir Next LT Pro" w:cs="Arial"/>
          <w:bCs/>
          <w:lang w:val="es-419"/>
        </w:rPr>
        <w:t xml:space="preserve">nsolidación se realizó en las inmediaciones de la Empresa Portuaria de Iquique EPI con </w:t>
      </w:r>
      <w:r w:rsidR="00062F72" w:rsidRPr="00F60FEA">
        <w:rPr>
          <w:rFonts w:ascii="Avenir Next LT Pro" w:hAnsi="Avenir Next LT Pro" w:cs="Arial"/>
          <w:bCs/>
          <w:lang w:val="es-419"/>
        </w:rPr>
        <w:t>2</w:t>
      </w:r>
      <w:r w:rsidR="00FF072B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3F5523" w:rsidRPr="00F60FEA">
        <w:rPr>
          <w:rFonts w:ascii="Avenir Next LT Pro" w:hAnsi="Avenir Next LT Pro" w:cs="Arial"/>
          <w:bCs/>
          <w:lang w:val="es-419"/>
        </w:rPr>
        <w:t xml:space="preserve">grúas horquillas </w:t>
      </w:r>
      <w:r w:rsidRPr="00F60FEA">
        <w:rPr>
          <w:rFonts w:ascii="Avenir Next LT Pro" w:hAnsi="Avenir Next LT Pro" w:cs="Arial"/>
          <w:bCs/>
          <w:lang w:val="es-419"/>
        </w:rPr>
        <w:t xml:space="preserve">de 3 </w:t>
      </w:r>
      <w:r w:rsidR="00D05D59" w:rsidRPr="00F60FEA">
        <w:rPr>
          <w:rFonts w:ascii="Avenir Next LT Pro" w:hAnsi="Avenir Next LT Pro" w:cs="Arial"/>
          <w:bCs/>
          <w:lang w:val="es-419"/>
        </w:rPr>
        <w:t>t</w:t>
      </w:r>
      <w:r w:rsidRPr="00F60FEA">
        <w:rPr>
          <w:rFonts w:ascii="Avenir Next LT Pro" w:hAnsi="Avenir Next LT Pro" w:cs="Arial"/>
          <w:bCs/>
          <w:lang w:val="es-419"/>
        </w:rPr>
        <w:t>on c/u</w:t>
      </w:r>
      <w:r w:rsidR="00543503">
        <w:rPr>
          <w:rFonts w:ascii="Avenir Next LT Pro" w:hAnsi="Avenir Next LT Pro" w:cs="Arial"/>
          <w:bCs/>
          <w:lang w:val="es-419"/>
        </w:rPr>
        <w:t xml:space="preserve"> </w:t>
      </w:r>
      <w:r w:rsidR="00062F72" w:rsidRPr="00F60FEA">
        <w:rPr>
          <w:rFonts w:ascii="Avenir Next LT Pro" w:hAnsi="Avenir Next LT Pro" w:cs="Arial"/>
          <w:bCs/>
          <w:lang w:val="es-419"/>
        </w:rPr>
        <w:t>y de 10 ton</w:t>
      </w:r>
      <w:r w:rsidRPr="00F60FEA">
        <w:rPr>
          <w:rFonts w:ascii="Avenir Next LT Pro" w:hAnsi="Avenir Next LT Pro" w:cs="Arial"/>
          <w:bCs/>
          <w:color w:val="0047B0"/>
          <w:lang w:val="es-419"/>
        </w:rPr>
        <w:tab/>
      </w:r>
    </w:p>
    <w:p w14:paraId="59097213" w14:textId="168E92F7" w:rsidR="00EC6B13" w:rsidRDefault="00EC6B1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color w:val="0047B0"/>
          <w:lang w:val="es-419"/>
        </w:rPr>
      </w:pPr>
      <w:r w:rsidRPr="00F60FEA">
        <w:rPr>
          <w:rFonts w:ascii="Avenir Next LT Pro" w:hAnsi="Avenir Next LT Pro" w:cs="Arial"/>
          <w:bCs/>
          <w:color w:val="0047B0"/>
          <w:lang w:val="es-419"/>
        </w:rPr>
        <w:tab/>
      </w:r>
      <w:r w:rsidRPr="00F60FEA">
        <w:rPr>
          <w:rFonts w:ascii="Avenir Next LT Pro" w:hAnsi="Avenir Next LT Pro" w:cs="Arial"/>
          <w:bCs/>
          <w:color w:val="0047B0"/>
          <w:lang w:val="es-419"/>
        </w:rPr>
        <w:tab/>
      </w:r>
    </w:p>
    <w:p w14:paraId="7AA7EA3F" w14:textId="77777777" w:rsidR="00543503" w:rsidRDefault="0054350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color w:val="0047B0"/>
          <w:lang w:val="es-419"/>
        </w:rPr>
      </w:pPr>
    </w:p>
    <w:p w14:paraId="23E09C4F" w14:textId="77777777" w:rsidR="00543503" w:rsidRDefault="0054350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color w:val="0047B0"/>
          <w:lang w:val="es-419"/>
        </w:rPr>
      </w:pPr>
    </w:p>
    <w:p w14:paraId="79FD4E25" w14:textId="77777777" w:rsidR="00543503" w:rsidRPr="00F60FEA" w:rsidRDefault="0054350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10204" w:type="dxa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4406DB" w:rsidRPr="00607FB4" w14:paraId="644B1154" w14:textId="77777777" w:rsidTr="00D54D45">
        <w:trPr>
          <w:trHeight w:val="3632"/>
        </w:trPr>
        <w:tc>
          <w:tcPr>
            <w:tcW w:w="5102" w:type="dxa"/>
          </w:tcPr>
          <w:p w14:paraId="2B6D9E4A" w14:textId="705BBE61" w:rsidR="004406DB" w:rsidRPr="00F60FEA" w:rsidRDefault="000A3972" w:rsidP="003F6FB5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3AD817D" wp14:editId="3310AA81">
                  <wp:extent cx="3257550" cy="2390775"/>
                  <wp:effectExtent l="0" t="0" r="0" b="9525"/>
                  <wp:docPr id="762443470" name="Imagen 29" descr="Tren de carga pasando junto a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443470" name="Imagen 29" descr="Tren de carga pasando junto a un edificio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75E3604" w14:textId="2B9104A7" w:rsidR="004406DB" w:rsidRPr="00F60FEA" w:rsidRDefault="00747A0B" w:rsidP="008D57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61312" behindDoc="0" locked="0" layoutInCell="1" allowOverlap="1" wp14:anchorId="02DDEF41" wp14:editId="29D2150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15875</wp:posOffset>
                  </wp:positionV>
                  <wp:extent cx="3206750" cy="2381250"/>
                  <wp:effectExtent l="0" t="0" r="0" b="0"/>
                  <wp:wrapNone/>
                  <wp:docPr id="10026279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27931" name="Imagen 1002627931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40" cy="238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4C30" w:rsidRPr="00F60FEA"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32BB5" wp14:editId="3E583C68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900430</wp:posOffset>
                      </wp:positionV>
                      <wp:extent cx="171450" cy="144145"/>
                      <wp:effectExtent l="0" t="0" r="19050" b="27305"/>
                      <wp:wrapNone/>
                      <wp:docPr id="2131673461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063780" id="Elipse 2" o:spid="_x0000_s1026" style="position:absolute;margin-left:92.35pt;margin-top:70.9pt;width:13.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" filled="f" strokecolor="yellow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406DB" w:rsidRPr="00F60FEA" w14:paraId="3D05E730" w14:textId="77777777" w:rsidTr="00CD53AE">
        <w:tc>
          <w:tcPr>
            <w:tcW w:w="5102" w:type="dxa"/>
          </w:tcPr>
          <w:p w14:paraId="6BE0F8B5" w14:textId="481B5E64" w:rsidR="004406DB" w:rsidRPr="00F60FEA" w:rsidRDefault="004406DB" w:rsidP="004406DB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1.-</w:t>
            </w:r>
            <w:r w:rsidR="00574EA9" w:rsidRPr="00F60FEA">
              <w:rPr>
                <w:rFonts w:ascii="Avenir Next LT Pro" w:hAnsi="Avenir Next LT Pro" w:cs="Arial"/>
                <w:lang w:val="es-CL"/>
              </w:rPr>
              <w:t xml:space="preserve"> Posicionamiento de contenedores</w:t>
            </w:r>
            <w:r w:rsidR="00A34DBE">
              <w:rPr>
                <w:rFonts w:ascii="Avenir Next LT Pro" w:hAnsi="Avenir Next LT Pro" w:cs="Arial"/>
                <w:lang w:val="es-CL"/>
              </w:rPr>
              <w:t>.</w:t>
            </w:r>
          </w:p>
        </w:tc>
        <w:tc>
          <w:tcPr>
            <w:tcW w:w="5102" w:type="dxa"/>
          </w:tcPr>
          <w:p w14:paraId="30B2236D" w14:textId="27664DFD" w:rsidR="004406DB" w:rsidRPr="00F60FEA" w:rsidRDefault="004406DB" w:rsidP="004406D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2.- </w:t>
            </w:r>
            <w:r w:rsidR="003B7FE0" w:rsidRPr="00F60FEA">
              <w:rPr>
                <w:rFonts w:ascii="Avenir Next LT Pro" w:hAnsi="Avenir Next LT Pro" w:cs="Arial"/>
                <w:lang w:val="pt-PT"/>
              </w:rPr>
              <w:t xml:space="preserve">Zona de </w:t>
            </w:r>
            <w:r w:rsidR="006F7A4E" w:rsidRPr="00F60FEA">
              <w:rPr>
                <w:rFonts w:ascii="Avenir Next LT Pro" w:hAnsi="Avenir Next LT Pro" w:cs="Arial"/>
                <w:lang w:val="pt-PT"/>
              </w:rPr>
              <w:t>d</w:t>
            </w:r>
            <w:r w:rsidR="00670275" w:rsidRPr="00F60FEA">
              <w:rPr>
                <w:rFonts w:ascii="Avenir Next LT Pro" w:hAnsi="Avenir Next LT Pro" w:cs="Arial"/>
                <w:lang w:val="pt-PT"/>
              </w:rPr>
              <w:t>esc</w:t>
            </w:r>
            <w:r w:rsidR="003B7FE0" w:rsidRPr="00F60FEA">
              <w:rPr>
                <w:rFonts w:ascii="Avenir Next LT Pro" w:hAnsi="Avenir Next LT Pro" w:cs="Arial"/>
                <w:lang w:val="pt-PT"/>
              </w:rPr>
              <w:t>onsolidación</w:t>
            </w:r>
            <w:r w:rsidR="00E54059" w:rsidRPr="00F60FEA">
              <w:rPr>
                <w:rFonts w:ascii="Avenir Next LT Pro" w:hAnsi="Avenir Next LT Pro" w:cs="Arial"/>
                <w:lang w:val="pt-PT"/>
              </w:rPr>
              <w:t>.</w:t>
            </w:r>
          </w:p>
        </w:tc>
      </w:tr>
    </w:tbl>
    <w:p w14:paraId="4892B79A" w14:textId="4D13223E" w:rsidR="004406DB" w:rsidRPr="00F60FEA" w:rsidRDefault="004406DB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04086E" w:rsidRPr="00F60FEA" w14:paraId="3A22B1C7" w14:textId="77777777" w:rsidTr="00543503">
        <w:trPr>
          <w:trHeight w:val="4052"/>
        </w:trPr>
        <w:tc>
          <w:tcPr>
            <w:tcW w:w="5102" w:type="dxa"/>
          </w:tcPr>
          <w:p w14:paraId="0D6A1311" w14:textId="22F97C1D" w:rsidR="0004086E" w:rsidRPr="00F60FEA" w:rsidRDefault="00CD53AE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62336" behindDoc="0" locked="0" layoutInCell="1" allowOverlap="1" wp14:anchorId="677CE45D" wp14:editId="3EF1251A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3217545" cy="2571750"/>
                  <wp:effectExtent l="0" t="0" r="1905" b="0"/>
                  <wp:wrapNone/>
                  <wp:docPr id="881623164" name="Imagen 2" descr="Un autobús escol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623164" name="Imagen 2" descr="Un autobús escolar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654" cy="257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2" w:type="dxa"/>
          </w:tcPr>
          <w:p w14:paraId="396A3291" w14:textId="758DBF7F" w:rsidR="0004086E" w:rsidRPr="00F60FEA" w:rsidRDefault="00EF15E1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142BF49" wp14:editId="64C6A0B8">
                  <wp:extent cx="3238500" cy="2562225"/>
                  <wp:effectExtent l="0" t="0" r="0" b="9525"/>
                  <wp:docPr id="1640535810" name="Imagen 1" descr="Imagen que contiene camioneta, exterior, camino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535810" name="Imagen 1" descr="Imagen que contiene camioneta, exterior, camino, edifici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6E" w:rsidRPr="00F60FEA" w14:paraId="23D0D1B6" w14:textId="77777777" w:rsidTr="00A27677">
        <w:tc>
          <w:tcPr>
            <w:tcW w:w="5102" w:type="dxa"/>
          </w:tcPr>
          <w:p w14:paraId="600AF59C" w14:textId="3F24FD79" w:rsidR="0004086E" w:rsidRPr="00F60FEA" w:rsidRDefault="007946F7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</w:rPr>
              <w:t>3.- Posicionamiento de maquinarias.</w:t>
            </w:r>
          </w:p>
        </w:tc>
        <w:tc>
          <w:tcPr>
            <w:tcW w:w="5102" w:type="dxa"/>
          </w:tcPr>
          <w:p w14:paraId="1F7D451B" w14:textId="4691E494" w:rsidR="0004086E" w:rsidRPr="00F60FEA" w:rsidRDefault="007946F7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4.- Otra vista de maquinarias.</w:t>
            </w:r>
          </w:p>
        </w:tc>
      </w:tr>
    </w:tbl>
    <w:p w14:paraId="335525AE" w14:textId="77777777" w:rsidR="00543503" w:rsidRPr="00F60FEA" w:rsidRDefault="00543503" w:rsidP="00863A8B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4406DB" w:rsidRPr="00D75DDA" w14:paraId="08A2CDE2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690B5FF" w14:textId="6315E0DF" w:rsidR="004406DB" w:rsidRPr="00F60FEA" w:rsidRDefault="004406DB" w:rsidP="00A27677">
            <w:pPr>
              <w:spacing w:after="0" w:line="360" w:lineRule="auto"/>
              <w:ind w:left="202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2.1.- Detalle general del proceso de </w:t>
            </w:r>
            <w:r w:rsidR="00670275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="00C245E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EF15E1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TXGU 886951-3</w:t>
            </w:r>
          </w:p>
        </w:tc>
      </w:tr>
    </w:tbl>
    <w:p w14:paraId="052DE262" w14:textId="77777777" w:rsidR="004406DB" w:rsidRPr="00F60FEA" w:rsidRDefault="004406DB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114234B6" w14:textId="7F250B03" w:rsidR="004406DB" w:rsidRPr="00F60FEA" w:rsidRDefault="004406DB" w:rsidP="00A27677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</w:t>
      </w:r>
      <w:r w:rsidR="006D31AA" w:rsidRPr="00F60FEA">
        <w:rPr>
          <w:rFonts w:ascii="Avenir Next LT Pro" w:hAnsi="Avenir Next LT Pro" w:cs="Arial"/>
          <w:bCs/>
          <w:lang w:val="es-419"/>
        </w:rPr>
        <w:t>des</w:t>
      </w:r>
      <w:r w:rsidRPr="00F60FEA">
        <w:rPr>
          <w:rFonts w:ascii="Avenir Next LT Pro" w:hAnsi="Avenir Next LT Pro" w:cs="Arial"/>
          <w:bCs/>
          <w:lang w:val="es-419"/>
        </w:rPr>
        <w:t xml:space="preserve">consolidado a las </w:t>
      </w:r>
      <w:r w:rsidR="00062F72" w:rsidRPr="00F60FEA">
        <w:rPr>
          <w:rFonts w:ascii="Avenir Next LT Pro" w:hAnsi="Avenir Next LT Pro" w:cs="Arial"/>
          <w:bCs/>
          <w:lang w:val="es-419"/>
        </w:rPr>
        <w:t>0</w:t>
      </w:r>
      <w:r w:rsidR="00EF15E1">
        <w:rPr>
          <w:rFonts w:ascii="Avenir Next LT Pro" w:hAnsi="Avenir Next LT Pro" w:cs="Arial"/>
          <w:bCs/>
          <w:lang w:val="es-419"/>
        </w:rPr>
        <w:t>8:45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E509F8" w:rsidRPr="00F60FEA">
        <w:rPr>
          <w:rFonts w:ascii="Avenir Next LT Pro" w:hAnsi="Avenir Next LT Pro" w:cs="Arial"/>
          <w:bCs/>
          <w:lang w:val="es-419"/>
        </w:rPr>
        <w:t>horas, finalizando</w:t>
      </w:r>
      <w:r w:rsidRPr="00F60FEA">
        <w:rPr>
          <w:rFonts w:ascii="Avenir Next LT Pro" w:hAnsi="Avenir Next LT Pro" w:cs="Arial"/>
          <w:bCs/>
          <w:lang w:val="es-419"/>
        </w:rPr>
        <w:t xml:space="preserve"> la operación a las </w:t>
      </w:r>
      <w:r w:rsidR="00062F72" w:rsidRPr="00F60FEA">
        <w:rPr>
          <w:rFonts w:ascii="Avenir Next LT Pro" w:hAnsi="Avenir Next LT Pro" w:cs="Arial"/>
          <w:bCs/>
          <w:lang w:val="es-419"/>
        </w:rPr>
        <w:t>0</w:t>
      </w:r>
      <w:r w:rsidR="00EF15E1">
        <w:rPr>
          <w:rFonts w:ascii="Avenir Next LT Pro" w:hAnsi="Avenir Next LT Pro" w:cs="Arial"/>
          <w:bCs/>
          <w:lang w:val="es-419"/>
        </w:rPr>
        <w:t>8:55</w:t>
      </w:r>
      <w:r w:rsidR="00BD5616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>horas</w:t>
      </w:r>
      <w:r w:rsidR="002D7906" w:rsidRPr="00F60FEA">
        <w:rPr>
          <w:rFonts w:ascii="Avenir Next LT Pro" w:hAnsi="Avenir Next LT Pro" w:cs="Arial"/>
          <w:bCs/>
          <w:lang w:val="es-419"/>
        </w:rPr>
        <w:t>,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4D1299" w:rsidRPr="00F60FEA">
        <w:rPr>
          <w:rFonts w:ascii="Avenir Next LT Pro" w:hAnsi="Avenir Next LT Pro" w:cs="Arial"/>
          <w:bCs/>
          <w:lang w:val="es-419"/>
        </w:rPr>
        <w:t>t</w:t>
      </w:r>
      <w:r w:rsidRPr="00F60FEA">
        <w:rPr>
          <w:rFonts w:ascii="Avenir Next LT Pro" w:hAnsi="Avenir Next LT Pro" w:cs="Arial"/>
          <w:bCs/>
          <w:lang w:val="es-419"/>
        </w:rPr>
        <w:t>iempo de operación</w:t>
      </w:r>
      <w:r w:rsidR="005C49D4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EF15E1">
        <w:rPr>
          <w:rFonts w:ascii="Avenir Next LT Pro" w:hAnsi="Avenir Next LT Pro" w:cs="Arial"/>
          <w:bCs/>
          <w:lang w:val="es-419"/>
        </w:rPr>
        <w:t>1</w:t>
      </w:r>
      <w:r w:rsidR="00357165" w:rsidRPr="00F60FEA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1598974D" w14:textId="77777777" w:rsidR="0046152C" w:rsidRPr="00F60FEA" w:rsidRDefault="0046152C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2F20DA53" w14:textId="361F8E55" w:rsidR="00F811B9" w:rsidRPr="00F60FEA" w:rsidRDefault="00F811B9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F811B9" w:rsidRPr="00F60FEA" w14:paraId="38B2B35B" w14:textId="77777777" w:rsidTr="00A27677">
        <w:trPr>
          <w:trHeight w:val="3969"/>
        </w:trPr>
        <w:tc>
          <w:tcPr>
            <w:tcW w:w="5245" w:type="dxa"/>
          </w:tcPr>
          <w:p w14:paraId="65F81D00" w14:textId="00F15461" w:rsidR="00F811B9" w:rsidRPr="00F60FEA" w:rsidRDefault="00EF15E1" w:rsidP="00F811B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53EABBC" wp14:editId="524CBB9F">
                  <wp:extent cx="3371850" cy="2704465"/>
                  <wp:effectExtent l="0" t="0" r="0" b="635"/>
                  <wp:docPr id="1907629175" name="Imagen 2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629175" name="Imagen 2" descr="Interfaz de usuario gráfic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70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7A7D6C5A" w14:textId="14D04E2E" w:rsidR="00F811B9" w:rsidRPr="00F60FEA" w:rsidRDefault="00EF15E1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65402A5" wp14:editId="55B31580">
                  <wp:extent cx="3171825" cy="2704465"/>
                  <wp:effectExtent l="0" t="0" r="9525" b="635"/>
                  <wp:docPr id="168963316" name="Imagen 3" descr="Imagen que contiene edificio, plást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3316" name="Imagen 3" descr="Imagen que contiene edificio, plástico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70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39E7C2FB" w14:textId="77777777" w:rsidTr="00A27677">
        <w:tc>
          <w:tcPr>
            <w:tcW w:w="5245" w:type="dxa"/>
          </w:tcPr>
          <w:p w14:paraId="3A976ADF" w14:textId="74679490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18581B" w:rsidRPr="00F60FEA">
              <w:rPr>
                <w:rFonts w:ascii="Avenir Next LT Pro" w:hAnsi="Avenir Next LT Pro"/>
                <w:noProof/>
                <w:lang w:val="es-CL"/>
              </w:rPr>
              <w:t>C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ontenedor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EF15E1">
              <w:rPr>
                <w:rFonts w:ascii="Avenir Next LT Pro" w:hAnsi="Avenir Next LT Pro"/>
                <w:noProof/>
                <w:lang w:val="es-CL"/>
              </w:rPr>
              <w:t>TGXU 886951-3</w:t>
            </w:r>
          </w:p>
        </w:tc>
        <w:tc>
          <w:tcPr>
            <w:tcW w:w="4959" w:type="dxa"/>
          </w:tcPr>
          <w:p w14:paraId="5DEBCB6B" w14:textId="6F87AC41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6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BD5616" w:rsidRPr="00F60FEA">
              <w:rPr>
                <w:rFonts w:ascii="Avenir Next LT Pro" w:hAnsi="Avenir Next LT Pro"/>
                <w:lang w:val="es-419"/>
              </w:rPr>
              <w:t>Vista de</w:t>
            </w:r>
            <w:r w:rsidR="00AF6170" w:rsidRPr="00F60FEA">
              <w:rPr>
                <w:rFonts w:ascii="Avenir Next LT Pro" w:hAnsi="Avenir Next LT Pro"/>
                <w:lang w:val="es-419"/>
              </w:rPr>
              <w:t xml:space="preserve">l sello </w:t>
            </w:r>
            <w:r w:rsidR="00357165" w:rsidRPr="00F60FEA">
              <w:rPr>
                <w:rFonts w:ascii="Avenir Next LT Pro" w:hAnsi="Avenir Next LT Pro"/>
                <w:lang w:val="es-419"/>
              </w:rPr>
              <w:t>FX4</w:t>
            </w:r>
            <w:r w:rsidR="00062F72" w:rsidRPr="00F60FEA">
              <w:rPr>
                <w:rFonts w:ascii="Avenir Next LT Pro" w:hAnsi="Avenir Next LT Pro"/>
                <w:lang w:val="es-419"/>
              </w:rPr>
              <w:t>249</w:t>
            </w:r>
            <w:r w:rsidR="00EF15E1">
              <w:rPr>
                <w:rFonts w:ascii="Avenir Next LT Pro" w:hAnsi="Avenir Next LT Pro"/>
                <w:lang w:val="es-419"/>
              </w:rPr>
              <w:t>3410</w:t>
            </w:r>
          </w:p>
        </w:tc>
      </w:tr>
    </w:tbl>
    <w:p w14:paraId="08D4C78D" w14:textId="77777777" w:rsidR="00F811B9" w:rsidRPr="00F60FEA" w:rsidRDefault="00F811B9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03AE2F0D" w14:textId="77777777" w:rsidR="00F811B9" w:rsidRPr="00F60FEA" w:rsidRDefault="00F811B9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F811B9" w:rsidRPr="00F60FEA" w14:paraId="68BAD7D4" w14:textId="77777777" w:rsidTr="00A27677">
        <w:trPr>
          <w:trHeight w:val="3969"/>
        </w:trPr>
        <w:tc>
          <w:tcPr>
            <w:tcW w:w="5245" w:type="dxa"/>
          </w:tcPr>
          <w:p w14:paraId="691CD90F" w14:textId="2AF28C95" w:rsidR="00F811B9" w:rsidRPr="00F60FEA" w:rsidRDefault="00EF15E1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608058C" wp14:editId="59F63744">
                  <wp:extent cx="3362325" cy="2676525"/>
                  <wp:effectExtent l="0" t="0" r="9525" b="9525"/>
                  <wp:docPr id="1210853426" name="Imagen 4" descr="Imagen que contiene edificio, bicicleta, puerta, reloj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53426" name="Imagen 4" descr="Imagen que contiene edificio, bicicleta, puerta, reloj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2BFF230" w14:textId="50303F1D" w:rsidR="00F811B9" w:rsidRPr="00F60FEA" w:rsidRDefault="00EF15E1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5F215E6" wp14:editId="598B8EE8">
                  <wp:extent cx="3152775" cy="2667000"/>
                  <wp:effectExtent l="0" t="0" r="9525" b="0"/>
                  <wp:docPr id="1801018331" name="Imagen 5" descr="Imagen que contiene exterior, camioneta, estacionado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18331" name="Imagen 5" descr="Imagen que contiene exterior, camioneta, estacionado, biciclet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D75DDA" w14:paraId="5ED15E4C" w14:textId="77777777" w:rsidTr="00A27677">
        <w:tc>
          <w:tcPr>
            <w:tcW w:w="5245" w:type="dxa"/>
          </w:tcPr>
          <w:p w14:paraId="62F6C94A" w14:textId="3F41E3B7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7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Vista de la carga</w:t>
            </w:r>
            <w:r w:rsidR="006F7A4E" w:rsidRPr="00F60FEA">
              <w:rPr>
                <w:rFonts w:ascii="Avenir Next LT Pro" w:hAnsi="Avenir Next LT Pro"/>
                <w:lang w:val="es-419"/>
              </w:rPr>
              <w:t>.</w:t>
            </w:r>
          </w:p>
        </w:tc>
        <w:tc>
          <w:tcPr>
            <w:tcW w:w="4961" w:type="dxa"/>
          </w:tcPr>
          <w:p w14:paraId="3094FD97" w14:textId="5040BAD3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8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Maquinaria en proceso de desconsolidado.</w:t>
            </w:r>
          </w:p>
        </w:tc>
      </w:tr>
    </w:tbl>
    <w:p w14:paraId="14EA5983" w14:textId="601E6577" w:rsidR="00F811B9" w:rsidRPr="00F60FEA" w:rsidRDefault="00F811B9" w:rsidP="00031E94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F811B9" w:rsidRPr="00F60FEA" w14:paraId="186D756B" w14:textId="77777777" w:rsidTr="00A27677">
        <w:trPr>
          <w:trHeight w:val="3969"/>
        </w:trPr>
        <w:tc>
          <w:tcPr>
            <w:tcW w:w="5103" w:type="dxa"/>
          </w:tcPr>
          <w:p w14:paraId="6B54A8CE" w14:textId="664558D7" w:rsidR="00F811B9" w:rsidRPr="00F60FEA" w:rsidRDefault="00EF15E1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D6E193C" wp14:editId="7317224B">
                  <wp:extent cx="3248025" cy="2750820"/>
                  <wp:effectExtent l="0" t="0" r="9525" b="0"/>
                  <wp:docPr id="172961940" name="Imagen 6" descr="Imagen que contiene exterior, bicicleta, camino, molino de a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61940" name="Imagen 6" descr="Imagen que contiene exterior, bicicleta, camino, molino de agua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9DCD894" w14:textId="377762E7" w:rsidR="00F811B9" w:rsidRPr="00F60FEA" w:rsidRDefault="00B566D3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A1A1C2B" wp14:editId="061EF809">
                  <wp:extent cx="3249930" cy="2750820"/>
                  <wp:effectExtent l="0" t="0" r="7620" b="0"/>
                  <wp:docPr id="600421871" name="Imagen 10" descr="Imagen que contiene exterior, camioneta, camin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421871" name="Imagen 10" descr="Imagen que contiene exterior, camioneta, camino, grande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657" cy="276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D75DDA" w14:paraId="0C38360E" w14:textId="77777777" w:rsidTr="00A27677">
        <w:tc>
          <w:tcPr>
            <w:tcW w:w="5103" w:type="dxa"/>
          </w:tcPr>
          <w:p w14:paraId="3A3E4092" w14:textId="2E663D2A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9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4D026A" w:rsidRPr="00F60FEA">
              <w:rPr>
                <w:rFonts w:ascii="Avenir Next LT Pro" w:hAnsi="Avenir Next LT Pro"/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013FEB72" w14:textId="0D28A38E" w:rsidR="00F811B9" w:rsidRPr="00F60FEA" w:rsidRDefault="00AE4D00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EC459A" w:rsidRPr="00F60FEA">
              <w:rPr>
                <w:rFonts w:ascii="Avenir Next LT Pro" w:hAnsi="Avenir Next LT Pro"/>
                <w:lang w:val="es-419"/>
              </w:rPr>
              <w:t>10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ED2513" w:rsidRPr="00F60FEA">
              <w:rPr>
                <w:rFonts w:ascii="Avenir Next LT Pro" w:hAnsi="Avenir Next LT Pro"/>
                <w:lang w:val="es-419"/>
              </w:rPr>
              <w:t xml:space="preserve">Carga siendo trasladada al </w:t>
            </w:r>
            <w:r w:rsidR="00B566D3" w:rsidRPr="00F60FEA">
              <w:rPr>
                <w:rFonts w:ascii="Avenir Next LT Pro" w:hAnsi="Avenir Next LT Pro"/>
                <w:lang w:val="es-419"/>
              </w:rPr>
              <w:t xml:space="preserve">sector de acopio afuera del </w:t>
            </w:r>
            <w:r w:rsidR="00ED2513" w:rsidRPr="00F60FEA">
              <w:rPr>
                <w:rFonts w:ascii="Avenir Next LT Pro" w:hAnsi="Avenir Next LT Pro"/>
                <w:lang w:val="es-419"/>
              </w:rPr>
              <w:t>almacén</w:t>
            </w:r>
            <w:r w:rsidR="006C511D" w:rsidRPr="00F60FEA">
              <w:rPr>
                <w:rFonts w:ascii="Avenir Next LT Pro" w:hAnsi="Avenir Next LT Pro"/>
                <w:lang w:val="es-419"/>
              </w:rPr>
              <w:t>.</w:t>
            </w:r>
          </w:p>
        </w:tc>
      </w:tr>
    </w:tbl>
    <w:p w14:paraId="4559E7D1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099CF16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F811B9" w:rsidRPr="00607FB4" w14:paraId="1D039BC9" w14:textId="77777777" w:rsidTr="00A27677">
        <w:trPr>
          <w:trHeight w:val="4535"/>
        </w:trPr>
        <w:tc>
          <w:tcPr>
            <w:tcW w:w="5102" w:type="dxa"/>
          </w:tcPr>
          <w:p w14:paraId="48433CFB" w14:textId="2A9B3278" w:rsidR="00F811B9" w:rsidRPr="00F60FEA" w:rsidRDefault="00EF15E1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35BD9BE" wp14:editId="6D3DB35F">
                  <wp:extent cx="3267075" cy="2876550"/>
                  <wp:effectExtent l="0" t="0" r="9525" b="0"/>
                  <wp:docPr id="1945533613" name="Imagen 7" descr="Imagen que contiene edificio, reloj, metal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533613" name="Imagen 7" descr="Imagen que contiene edificio, reloj, metal, biciclet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6873B87" w14:textId="369D2DE6" w:rsidR="00F811B9" w:rsidRPr="00F60FEA" w:rsidRDefault="00EF15E1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B7F675E" wp14:editId="26BE4A86">
                  <wp:extent cx="3267075" cy="2867025"/>
                  <wp:effectExtent l="0" t="0" r="9525" b="9525"/>
                  <wp:docPr id="787550665" name="Imagen 8" descr="Imagen que contiene cortina, interior, edifici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550665" name="Imagen 8" descr="Imagen que contiene cortina, interior, edificio, pequeñ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0DA54FB3" w14:textId="77777777" w:rsidTr="00A27677">
        <w:tc>
          <w:tcPr>
            <w:tcW w:w="5102" w:type="dxa"/>
          </w:tcPr>
          <w:p w14:paraId="2E7C3D85" w14:textId="449BC348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11</w:t>
            </w:r>
            <w:r w:rsidR="00EA3581" w:rsidRPr="00F60FEA">
              <w:rPr>
                <w:rFonts w:ascii="Avenir Next LT Pro" w:hAnsi="Avenir Next LT Pro"/>
                <w:noProof/>
                <w:lang w:val="es-CL"/>
              </w:rPr>
              <w:t>.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-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 xml:space="preserve"> Carga</w:t>
            </w:r>
            <w:r w:rsidR="00540CA4" w:rsidRPr="00F60FEA">
              <w:rPr>
                <w:rFonts w:ascii="Avenir Next LT Pro" w:hAnsi="Avenir Next LT Pro"/>
                <w:noProof/>
                <w:lang w:val="es-CL"/>
              </w:rPr>
              <w:t xml:space="preserve"> en proceso de 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>des</w:t>
            </w:r>
            <w:r w:rsidR="00DB4727" w:rsidRPr="00F60FEA">
              <w:rPr>
                <w:rFonts w:ascii="Avenir Next LT Pro" w:hAnsi="Avenir Next LT Pro"/>
                <w:noProof/>
                <w:lang w:val="es-CL"/>
              </w:rPr>
              <w:t>consolidado.</w:t>
            </w:r>
          </w:p>
        </w:tc>
        <w:tc>
          <w:tcPr>
            <w:tcW w:w="5102" w:type="dxa"/>
          </w:tcPr>
          <w:p w14:paraId="6F50E670" w14:textId="3C532666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12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ED2513" w:rsidRPr="00F60FEA">
              <w:rPr>
                <w:rFonts w:ascii="Avenir Next LT Pro" w:hAnsi="Avenir Next LT Pro"/>
                <w:lang w:val="es-419"/>
              </w:rPr>
              <w:t xml:space="preserve">Contenedor </w:t>
            </w:r>
            <w:r w:rsidR="004D026A" w:rsidRPr="00F60FEA">
              <w:rPr>
                <w:rFonts w:ascii="Avenir Next LT Pro" w:hAnsi="Avenir Next LT Pro"/>
                <w:lang w:val="es-419"/>
              </w:rPr>
              <w:t>vacío.</w:t>
            </w:r>
          </w:p>
        </w:tc>
      </w:tr>
    </w:tbl>
    <w:p w14:paraId="7793ACB3" w14:textId="77777777" w:rsidR="00EF15E1" w:rsidRPr="00F60FEA" w:rsidRDefault="00EF15E1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3318CA" w:rsidRPr="00D75DDA" w14:paraId="35778AD3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00A47F6" w14:textId="17FEF4A4" w:rsidR="003318CA" w:rsidRPr="00F60FEA" w:rsidRDefault="003318CA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2.2.- Detalle general del proceso de desconsolidado </w:t>
            </w:r>
            <w:r w:rsidR="004937D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MSDU 870516-8</w:t>
            </w:r>
          </w:p>
        </w:tc>
      </w:tr>
    </w:tbl>
    <w:p w14:paraId="46158E0E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43F77AEA" w14:textId="39F83F1C" w:rsidR="003318CA" w:rsidRDefault="003318CA" w:rsidP="00A27677">
      <w:pPr>
        <w:spacing w:after="0" w:line="240" w:lineRule="auto"/>
        <w:ind w:left="284" w:right="474" w:firstLine="142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>El contenedor señalado inicia su desconsolidado a las 0</w:t>
      </w:r>
      <w:r w:rsidR="004937DA">
        <w:rPr>
          <w:rFonts w:ascii="Avenir Next LT Pro" w:hAnsi="Avenir Next LT Pro" w:cs="Arial"/>
          <w:bCs/>
          <w:lang w:val="es-419"/>
        </w:rPr>
        <w:t>8</w:t>
      </w:r>
      <w:r w:rsidRPr="00F60FEA">
        <w:rPr>
          <w:rFonts w:ascii="Avenir Next LT Pro" w:hAnsi="Avenir Next LT Pro" w:cs="Arial"/>
          <w:bCs/>
          <w:lang w:val="es-419"/>
        </w:rPr>
        <w:t>:</w:t>
      </w:r>
      <w:r w:rsidR="004937DA">
        <w:rPr>
          <w:rFonts w:ascii="Avenir Next LT Pro" w:hAnsi="Avenir Next LT Pro" w:cs="Arial"/>
          <w:bCs/>
          <w:lang w:val="es-419"/>
        </w:rPr>
        <w:t>5</w:t>
      </w:r>
      <w:r w:rsidR="0000705A" w:rsidRPr="00F60FEA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09:</w:t>
      </w:r>
      <w:r w:rsidR="004937DA">
        <w:rPr>
          <w:rFonts w:ascii="Avenir Next LT Pro" w:hAnsi="Avenir Next LT Pro" w:cs="Arial"/>
          <w:bCs/>
          <w:lang w:val="es-419"/>
        </w:rPr>
        <w:t>05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00705A" w:rsidRPr="00F60FEA">
        <w:rPr>
          <w:rFonts w:ascii="Avenir Next LT Pro" w:hAnsi="Avenir Next LT Pro" w:cs="Arial"/>
          <w:bCs/>
          <w:lang w:val="es-419"/>
        </w:rPr>
        <w:t>1</w:t>
      </w:r>
      <w:r w:rsidR="004937DA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083335F5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6D76E4E8" w14:textId="77777777" w:rsidTr="00A27677">
        <w:trPr>
          <w:trHeight w:val="4535"/>
        </w:trPr>
        <w:tc>
          <w:tcPr>
            <w:tcW w:w="5102" w:type="dxa"/>
          </w:tcPr>
          <w:p w14:paraId="1B947A50" w14:textId="5FD9B65B" w:rsidR="003318CA" w:rsidRPr="00F60FEA" w:rsidRDefault="004937D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2500612" wp14:editId="30076519">
                  <wp:extent cx="3267075" cy="2857500"/>
                  <wp:effectExtent l="0" t="0" r="9525" b="0"/>
                  <wp:docPr id="1943358354" name="Imagen 9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358354" name="Imagen 9" descr="Interfaz de usuario gráfic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252130" w14:textId="3C2C3733" w:rsidR="003318CA" w:rsidRPr="00F60FEA" w:rsidRDefault="004937D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09890A0" wp14:editId="3B2C5D63">
                  <wp:extent cx="3257550" cy="2857500"/>
                  <wp:effectExtent l="0" t="0" r="0" b="0"/>
                  <wp:docPr id="1440910457" name="Imagen 10" descr="Imagen que contiene interior, plástico, tabl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910457" name="Imagen 10" descr="Imagen que contiene interior, plástico, tabla, pequeñ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09CEBD07" w14:textId="77777777" w:rsidTr="00A27677">
        <w:tc>
          <w:tcPr>
            <w:tcW w:w="5102" w:type="dxa"/>
          </w:tcPr>
          <w:p w14:paraId="05389A83" w14:textId="49447A23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5.- Contenedor </w:t>
            </w:r>
            <w:r w:rsidR="004937DA">
              <w:rPr>
                <w:rFonts w:ascii="Avenir Next LT Pro" w:hAnsi="Avenir Next LT Pro"/>
                <w:noProof/>
                <w:lang w:val="es-CL"/>
              </w:rPr>
              <w:t>MSDU 870516-8</w:t>
            </w:r>
          </w:p>
        </w:tc>
        <w:tc>
          <w:tcPr>
            <w:tcW w:w="5102" w:type="dxa"/>
          </w:tcPr>
          <w:p w14:paraId="678C3B60" w14:textId="2D5DE332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6.- </w:t>
            </w:r>
            <w:r w:rsidR="00A27677">
              <w:rPr>
                <w:rFonts w:ascii="Avenir Next LT Pro" w:hAnsi="Avenir Next LT Pro"/>
                <w:lang w:val="es-419"/>
              </w:rPr>
              <w:t>S</w:t>
            </w:r>
            <w:r w:rsidR="003318CA" w:rsidRPr="00F60FEA">
              <w:rPr>
                <w:rFonts w:ascii="Avenir Next LT Pro" w:hAnsi="Avenir Next LT Pro"/>
                <w:lang w:val="es-419"/>
              </w:rPr>
              <w:t>ello FX424933</w:t>
            </w:r>
            <w:r w:rsidR="004937DA">
              <w:rPr>
                <w:rFonts w:ascii="Avenir Next LT Pro" w:hAnsi="Avenir Next LT Pro"/>
                <w:lang w:val="es-419"/>
              </w:rPr>
              <w:t>35</w:t>
            </w:r>
          </w:p>
        </w:tc>
      </w:tr>
    </w:tbl>
    <w:p w14:paraId="5B365F47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4FF2074D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F60FEA" w14:paraId="3973B0D0" w14:textId="77777777" w:rsidTr="00A27677">
        <w:trPr>
          <w:trHeight w:val="4535"/>
        </w:trPr>
        <w:tc>
          <w:tcPr>
            <w:tcW w:w="5102" w:type="dxa"/>
          </w:tcPr>
          <w:p w14:paraId="130EED04" w14:textId="0BEBB8A7" w:rsidR="003318CA" w:rsidRPr="00F60FEA" w:rsidRDefault="004937D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B5451D4" wp14:editId="4D89D139">
                  <wp:extent cx="3267075" cy="2872740"/>
                  <wp:effectExtent l="0" t="0" r="9525" b="3810"/>
                  <wp:docPr id="700268719" name="Imagen 11" descr="Imagen que contiene exterior, edificio, bicicleta, reloj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268719" name="Imagen 11" descr="Imagen que contiene exterior, edificio, bicicleta, reloj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EA77657" w14:textId="5AA99D0E" w:rsidR="003318CA" w:rsidRPr="00F60FEA" w:rsidRDefault="004937D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6D424CF" wp14:editId="6FDEB31A">
                  <wp:extent cx="3267075" cy="2872740"/>
                  <wp:effectExtent l="0" t="0" r="9525" b="3810"/>
                  <wp:docPr id="87351679" name="Imagen 12" descr="Imagen que contiene exterior, bicicleta, tren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51679" name="Imagen 12" descr="Imagen que contiene exterior, bicicleta, tren, parad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D75DDA" w14:paraId="515985D0" w14:textId="77777777" w:rsidTr="00A27677">
        <w:tc>
          <w:tcPr>
            <w:tcW w:w="5102" w:type="dxa"/>
          </w:tcPr>
          <w:p w14:paraId="2652E0CC" w14:textId="1D1EE60A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7.- </w:t>
            </w:r>
            <w:r w:rsidR="003318CA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486C5A7" w14:textId="456BBE43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3318CA" w:rsidRPr="00F60FEA">
              <w:rPr>
                <w:rFonts w:ascii="Avenir Next LT Pro" w:hAnsi="Avenir Next LT Pro"/>
                <w:lang w:val="es-419"/>
              </w:rPr>
              <w:t>8.- Maquinaria en proceso de desconsolidado.</w:t>
            </w:r>
          </w:p>
        </w:tc>
      </w:tr>
    </w:tbl>
    <w:p w14:paraId="3463BE51" w14:textId="2EB1014D" w:rsidR="003318CA" w:rsidRPr="00F60FEA" w:rsidRDefault="003318CA" w:rsidP="00A27677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3318CA" w:rsidRPr="00607FB4" w14:paraId="29225627" w14:textId="77777777" w:rsidTr="00A27677">
        <w:trPr>
          <w:trHeight w:val="4535"/>
        </w:trPr>
        <w:tc>
          <w:tcPr>
            <w:tcW w:w="5103" w:type="dxa"/>
          </w:tcPr>
          <w:p w14:paraId="7188EA16" w14:textId="72A2E7D6" w:rsidR="003318CA" w:rsidRPr="00F60FEA" w:rsidRDefault="004937D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93C99A2" wp14:editId="090DC22B">
                  <wp:extent cx="3276600" cy="2863850"/>
                  <wp:effectExtent l="0" t="0" r="0" b="0"/>
                  <wp:docPr id="1581268873" name="Imagen 13" descr="Imagen que contiene camino, exterior, bicicleta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268873" name="Imagen 13" descr="Imagen que contiene camino, exterior, bicicleta, edifici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C8944D4" w14:textId="6EA4F3CD" w:rsidR="003318CA" w:rsidRPr="00F60FEA" w:rsidRDefault="004937D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72576" behindDoc="0" locked="0" layoutInCell="1" allowOverlap="1" wp14:anchorId="24EF6ED3" wp14:editId="1831A60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0</wp:posOffset>
                  </wp:positionV>
                  <wp:extent cx="3217545" cy="2863850"/>
                  <wp:effectExtent l="0" t="0" r="1905" b="0"/>
                  <wp:wrapNone/>
                  <wp:docPr id="966797419" name="Imagen 19" descr="Imagen que contiene exterior, camino, objeto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797419" name="Imagen 19" descr="Imagen que contiene exterior, camino, objeto, biciclet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45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762688" behindDoc="0" locked="0" layoutInCell="1" allowOverlap="1" wp14:anchorId="6F0A5C0D" wp14:editId="7B7A62E5">
                  <wp:simplePos x="0" y="0"/>
                  <wp:positionH relativeFrom="column">
                    <wp:posOffset>3874770</wp:posOffset>
                  </wp:positionH>
                  <wp:positionV relativeFrom="paragraph">
                    <wp:posOffset>5003165</wp:posOffset>
                  </wp:positionV>
                  <wp:extent cx="3217545" cy="2863850"/>
                  <wp:effectExtent l="0" t="0" r="1905" b="0"/>
                  <wp:wrapNone/>
                  <wp:docPr id="366813102" name="Imagen 19" descr="Imagen que contiene exterior, camino, objeto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797419" name="Imagen 19" descr="Imagen que contiene exterior, camino, objeto, biciclet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286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18CA" w:rsidRPr="00D75DDA" w14:paraId="1432BACD" w14:textId="77777777" w:rsidTr="00A27677">
        <w:tc>
          <w:tcPr>
            <w:tcW w:w="5103" w:type="dxa"/>
          </w:tcPr>
          <w:p w14:paraId="254FE78B" w14:textId="516EE5C2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9.- Maquinarias izando carga.</w:t>
            </w:r>
          </w:p>
        </w:tc>
        <w:tc>
          <w:tcPr>
            <w:tcW w:w="5103" w:type="dxa"/>
          </w:tcPr>
          <w:p w14:paraId="05727D04" w14:textId="5CE5F971" w:rsidR="003318CA" w:rsidRPr="00F60FEA" w:rsidRDefault="003318CA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15156F" w:rsidRPr="00F60FEA">
              <w:rPr>
                <w:rFonts w:ascii="Avenir Next LT Pro" w:hAnsi="Avenir Next LT Pro"/>
                <w:lang w:val="es-419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>0.- Carga siendo trasladada al sector de acopio afuera del almacén.</w:t>
            </w:r>
          </w:p>
        </w:tc>
      </w:tr>
    </w:tbl>
    <w:p w14:paraId="793514B9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468FDA3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2230FB0B" w14:textId="77777777" w:rsidTr="005125C2">
        <w:trPr>
          <w:trHeight w:val="4341"/>
        </w:trPr>
        <w:tc>
          <w:tcPr>
            <w:tcW w:w="5102" w:type="dxa"/>
          </w:tcPr>
          <w:p w14:paraId="4AD71694" w14:textId="7CE521E2" w:rsidR="003318CA" w:rsidRPr="00F60FEA" w:rsidRDefault="004937DA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D68BE68" wp14:editId="4EFADD6F">
                  <wp:extent cx="3305175" cy="2971800"/>
                  <wp:effectExtent l="0" t="0" r="9525" b="0"/>
                  <wp:docPr id="1002325830" name="Imagen 14" descr="Imagen que contiene edificio, cerca, bicicleta, reloj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25830" name="Imagen 14" descr="Imagen que contiene edificio, cerca, bicicleta, reloj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88A06BB" w14:textId="2475F45C" w:rsidR="003318CA" w:rsidRPr="00F60FEA" w:rsidRDefault="004937DA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3DDF258" wp14:editId="739FA7F2">
                  <wp:extent cx="3286125" cy="2962275"/>
                  <wp:effectExtent l="0" t="0" r="9525" b="9525"/>
                  <wp:docPr id="241950937" name="Imagen 15" descr="Una cortina de color naranja sobre una superfici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50937" name="Imagen 15" descr="Una cortina de color naranja sobre una superficie de madera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3D90DDC7" w14:textId="77777777" w:rsidTr="00916D18">
        <w:tc>
          <w:tcPr>
            <w:tcW w:w="5102" w:type="dxa"/>
          </w:tcPr>
          <w:p w14:paraId="4C1B96EF" w14:textId="320AFDA0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1.- Carga en proceso de desconsolidado.</w:t>
            </w:r>
          </w:p>
        </w:tc>
        <w:tc>
          <w:tcPr>
            <w:tcW w:w="5102" w:type="dxa"/>
          </w:tcPr>
          <w:p w14:paraId="597A22AB" w14:textId="18F7E549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3318CA" w:rsidRPr="00F60FEA">
              <w:rPr>
                <w:rFonts w:ascii="Avenir Next LT Pro" w:hAnsi="Avenir Next LT Pro"/>
                <w:lang w:val="es-419"/>
              </w:rPr>
              <w:t>2.- Contenedor vacío.</w:t>
            </w:r>
          </w:p>
        </w:tc>
      </w:tr>
    </w:tbl>
    <w:p w14:paraId="50880EEB" w14:textId="77777777" w:rsidR="0015156F" w:rsidRDefault="0015156F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F5193B" w:rsidRPr="00F60FEA" w14:paraId="079283D6" w14:textId="77777777" w:rsidTr="00F5193B">
        <w:trPr>
          <w:trHeight w:val="4535"/>
        </w:trPr>
        <w:tc>
          <w:tcPr>
            <w:tcW w:w="5102" w:type="dxa"/>
          </w:tcPr>
          <w:p w14:paraId="019BF7F6" w14:textId="1C7C0EF0" w:rsidR="00F5193B" w:rsidRPr="00F60FEA" w:rsidRDefault="00F5193B" w:rsidP="005F57DF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AD86E6E" wp14:editId="6696B35A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905510</wp:posOffset>
                      </wp:positionV>
                      <wp:extent cx="2132480" cy="1137237"/>
                      <wp:effectExtent l="19050" t="19050" r="20320" b="25400"/>
                      <wp:wrapNone/>
                      <wp:docPr id="211548970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2480" cy="1137237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48E342C" id="Elipse 2" o:spid="_x0000_s1026" style="position:absolute;margin-left:53.5pt;margin-top:71.3pt;width:167.9pt;height:89.5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4937DA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E55D39E" wp14:editId="2169F3C7">
                  <wp:extent cx="3248025" cy="2888615"/>
                  <wp:effectExtent l="0" t="0" r="9525" b="6985"/>
                  <wp:docPr id="1131367281" name="Imagen 16" descr="Caj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367281" name="Imagen 16" descr="Caja de madera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57843FDA" w14:textId="13EFAF30" w:rsidR="00F5193B" w:rsidRPr="00F60FEA" w:rsidRDefault="00813F06" w:rsidP="005F57DF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613AF05" wp14:editId="0B722379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1017270</wp:posOffset>
                      </wp:positionV>
                      <wp:extent cx="1990165" cy="1728907"/>
                      <wp:effectExtent l="19050" t="19050" r="10160" b="24130"/>
                      <wp:wrapNone/>
                      <wp:docPr id="1335763627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165" cy="172890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4FAAF4" id="Elipse 6" o:spid="_x0000_s1026" style="position:absolute;margin-left:20pt;margin-top:80.1pt;width:156.7pt;height:13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4937DA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D20761D" wp14:editId="1F638D92">
                  <wp:extent cx="3276600" cy="2888615"/>
                  <wp:effectExtent l="0" t="0" r="0" b="6985"/>
                  <wp:docPr id="182157313" name="Imagen 17" descr="Imagen que contiene caja, barco, cañ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57313" name="Imagen 17" descr="Imagen que contiene caja, barco, cañón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93B" w:rsidRPr="00F60FEA" w14:paraId="12396C45" w14:textId="77777777" w:rsidTr="00F5193B">
        <w:tc>
          <w:tcPr>
            <w:tcW w:w="5102" w:type="dxa"/>
          </w:tcPr>
          <w:p w14:paraId="02620FBF" w14:textId="3C4EF72F" w:rsidR="00F5193B" w:rsidRPr="00F60FEA" w:rsidRDefault="00F5193B" w:rsidP="005F57DF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4937DA">
              <w:rPr>
                <w:rFonts w:ascii="Avenir Next LT Pro" w:hAnsi="Avenir Next LT Pro"/>
                <w:noProof/>
                <w:lang w:val="es-CL"/>
              </w:rPr>
              <w:t xml:space="preserve">Madera rota </w:t>
            </w:r>
          </w:p>
        </w:tc>
        <w:tc>
          <w:tcPr>
            <w:tcW w:w="5104" w:type="dxa"/>
          </w:tcPr>
          <w:p w14:paraId="0702D1DB" w14:textId="50CF2170" w:rsidR="00F5193B" w:rsidRPr="00F60FEA" w:rsidRDefault="00F5193B" w:rsidP="005F57DF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813F06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4937DA">
              <w:rPr>
                <w:rFonts w:ascii="Avenir Next LT Pro" w:hAnsi="Avenir Next LT Pro"/>
                <w:noProof/>
                <w:lang w:val="es-CL"/>
              </w:rPr>
              <w:t>Madera rota</w:t>
            </w:r>
          </w:p>
        </w:tc>
      </w:tr>
    </w:tbl>
    <w:p w14:paraId="6053B288" w14:textId="77777777" w:rsidR="00F5193B" w:rsidRDefault="00F5193B" w:rsidP="00813F06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1BA74A7" w14:textId="77777777" w:rsidR="00F5193B" w:rsidRDefault="00F5193B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F18985D" w14:textId="77777777" w:rsidR="00F5193B" w:rsidRDefault="00F5193B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82629D4" w14:textId="77777777" w:rsidR="00F5193B" w:rsidRDefault="00F5193B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7F1C22E" w14:textId="77777777" w:rsidR="00F5193B" w:rsidRDefault="00F5193B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D75DDA" w14:paraId="3973DD0A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650810E" w14:textId="3B16DDA4" w:rsidR="0015156F" w:rsidRPr="00F60FEA" w:rsidRDefault="0015156F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2.3.- Detalle general del proceso de desconsolidado </w:t>
            </w:r>
            <w:r w:rsidR="004937D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TLLU</w:t>
            </w:r>
            <w:r w:rsidR="00396D3C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4937D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8643</w:t>
            </w:r>
            <w:r w:rsidR="00396D3C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71-4</w:t>
            </w:r>
          </w:p>
        </w:tc>
      </w:tr>
    </w:tbl>
    <w:p w14:paraId="2CF39224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2D6346B7" w14:textId="6C9E5313" w:rsidR="0015156F" w:rsidRPr="00F60FEA" w:rsidRDefault="0015156F" w:rsidP="00F5193B">
      <w:pPr>
        <w:spacing w:after="0" w:line="240" w:lineRule="auto"/>
        <w:ind w:right="474" w:firstLine="426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>El contenedor señalado inicia su desconsolidado a las 09:0</w:t>
      </w:r>
      <w:r w:rsidR="00396D3C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09:</w:t>
      </w:r>
      <w:r w:rsidR="00396D3C">
        <w:rPr>
          <w:rFonts w:ascii="Avenir Next LT Pro" w:hAnsi="Avenir Next LT Pro" w:cs="Arial"/>
          <w:bCs/>
          <w:lang w:val="es-419"/>
        </w:rPr>
        <w:t>15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10 min.</w:t>
      </w:r>
    </w:p>
    <w:p w14:paraId="549CA3C2" w14:textId="5A4F1A39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08D19465" w14:textId="77777777" w:rsidTr="00916D18">
        <w:trPr>
          <w:trHeight w:val="4535"/>
        </w:trPr>
        <w:tc>
          <w:tcPr>
            <w:tcW w:w="5102" w:type="dxa"/>
          </w:tcPr>
          <w:p w14:paraId="18433C0B" w14:textId="16EF9BD9" w:rsidR="0015156F" w:rsidRPr="00F60FEA" w:rsidRDefault="00396D3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129CE3B" wp14:editId="6E5DCBE2">
                  <wp:extent cx="3267075" cy="2872105"/>
                  <wp:effectExtent l="0" t="0" r="9525" b="4445"/>
                  <wp:docPr id="1278406344" name="Imagen 18" descr="Imagen que contiene contenedor de carga, caja, hecho de mader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406344" name="Imagen 18" descr="Imagen que contiene contenedor de carga, caja, hecho de madera, tren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7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663416B" w14:textId="7C5AD442" w:rsidR="0015156F" w:rsidRPr="00F60FEA" w:rsidRDefault="00396D3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38DEB7A" wp14:editId="5E6BF333">
                  <wp:extent cx="3267075" cy="2872105"/>
                  <wp:effectExtent l="0" t="0" r="9525" b="4445"/>
                  <wp:docPr id="130703097" name="Imagen 19" descr="Imagen que contiene edificio, plástico, taza, contene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03097" name="Imagen 19" descr="Imagen que contiene edificio, plástico, taza, contenedor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7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5193B" w14:paraId="07536232" w14:textId="77777777" w:rsidTr="00916D18">
        <w:tc>
          <w:tcPr>
            <w:tcW w:w="5102" w:type="dxa"/>
          </w:tcPr>
          <w:p w14:paraId="6B369718" w14:textId="7A9A1476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Vista de Contenedor </w:t>
            </w:r>
            <w:r w:rsidR="00396D3C">
              <w:rPr>
                <w:rFonts w:ascii="Avenir Next LT Pro" w:hAnsi="Avenir Next LT Pro"/>
                <w:noProof/>
                <w:lang w:val="es-CL"/>
              </w:rPr>
              <w:t>TLLU 864371-4</w:t>
            </w:r>
          </w:p>
        </w:tc>
        <w:tc>
          <w:tcPr>
            <w:tcW w:w="5102" w:type="dxa"/>
          </w:tcPr>
          <w:p w14:paraId="284F5A99" w14:textId="2B6FD2BD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813F06"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Vista del sello FX424933</w:t>
            </w:r>
            <w:r w:rsidR="00396D3C">
              <w:rPr>
                <w:rFonts w:ascii="Avenir Next LT Pro" w:hAnsi="Avenir Next LT Pro"/>
                <w:lang w:val="es-419"/>
              </w:rPr>
              <w:t>65</w:t>
            </w:r>
          </w:p>
        </w:tc>
      </w:tr>
    </w:tbl>
    <w:p w14:paraId="61536490" w14:textId="2EAD6CDE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3A61A8FE" w14:textId="77777777" w:rsidTr="00916D18">
        <w:trPr>
          <w:trHeight w:val="4535"/>
        </w:trPr>
        <w:tc>
          <w:tcPr>
            <w:tcW w:w="5102" w:type="dxa"/>
          </w:tcPr>
          <w:p w14:paraId="5745DBDA" w14:textId="09573E26" w:rsidR="0015156F" w:rsidRPr="00F60FEA" w:rsidRDefault="00396D3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FB89FF6" wp14:editId="1CE02804">
                  <wp:extent cx="3276600" cy="2857500"/>
                  <wp:effectExtent l="0" t="0" r="0" b="0"/>
                  <wp:docPr id="1839127132" name="Imagen 20" descr="Un reloj de aguja en una pare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127132" name="Imagen 20" descr="Un reloj de aguja en una pared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E10177C" w14:textId="76CC92A4" w:rsidR="0015156F" w:rsidRPr="00F60FEA" w:rsidRDefault="00396D3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49D2753" wp14:editId="7643AA10">
                  <wp:extent cx="3257550" cy="2857500"/>
                  <wp:effectExtent l="0" t="0" r="0" b="0"/>
                  <wp:docPr id="1315424514" name="Imagen 21" descr="Imagen que contiene camioneta, exterior, estacionad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424514" name="Imagen 21" descr="Imagen que contiene camioneta, exterior, estacionado, camión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75DDA" w14:paraId="420AFC05" w14:textId="77777777" w:rsidTr="00916D18">
        <w:tc>
          <w:tcPr>
            <w:tcW w:w="5102" w:type="dxa"/>
          </w:tcPr>
          <w:p w14:paraId="4F9CF3E9" w14:textId="03BF9009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346111A" w14:textId="5630C120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813F06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13D43A" w14:textId="77777777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15156F" w:rsidRPr="00F60FEA" w14:paraId="0D84F2AF" w14:textId="77777777" w:rsidTr="00916D18">
        <w:trPr>
          <w:trHeight w:val="3969"/>
        </w:trPr>
        <w:tc>
          <w:tcPr>
            <w:tcW w:w="5103" w:type="dxa"/>
          </w:tcPr>
          <w:p w14:paraId="09C1AB9C" w14:textId="6B5296E1" w:rsidR="0015156F" w:rsidRPr="00F60FEA" w:rsidRDefault="00971B69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A733796" wp14:editId="724F1ADA">
                  <wp:extent cx="3249779" cy="2758440"/>
                  <wp:effectExtent l="0" t="0" r="8255" b="3810"/>
                  <wp:docPr id="1430672067" name="Imagen 25" descr="Imagen que contiene exterior, camino, biciclet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672067" name="Imagen 25" descr="Imagen que contiene exterior, camino, bicicleta, camionet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290" cy="276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5E140EF" w14:textId="3A072A54" w:rsidR="0015156F" w:rsidRPr="00F60FEA" w:rsidRDefault="00396D3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FEFBB92" wp14:editId="670CEF42">
                  <wp:extent cx="3248025" cy="2758440"/>
                  <wp:effectExtent l="0" t="0" r="9525" b="3810"/>
                  <wp:docPr id="511717101" name="Imagen 22" descr="Imagen que contiene exterior, edificio, biciclet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717101" name="Imagen 22" descr="Imagen que contiene exterior, edificio, bicicleta, camionet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75DDA" w14:paraId="341E269E" w14:textId="77777777" w:rsidTr="00916D18">
        <w:tc>
          <w:tcPr>
            <w:tcW w:w="5103" w:type="dxa"/>
          </w:tcPr>
          <w:p w14:paraId="405EDF98" w14:textId="31E8BBB5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9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12B490A8" w14:textId="7C33A3C4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813F06">
              <w:rPr>
                <w:rFonts w:ascii="Avenir Next LT Pro" w:hAnsi="Avenir Next LT Pro"/>
                <w:lang w:val="es-419"/>
              </w:rPr>
              <w:t>30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03BC4DF9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6A080360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6E8FD5B4" w14:textId="77777777" w:rsidTr="00916D18">
        <w:trPr>
          <w:trHeight w:val="3969"/>
        </w:trPr>
        <w:tc>
          <w:tcPr>
            <w:tcW w:w="5102" w:type="dxa"/>
          </w:tcPr>
          <w:p w14:paraId="50766360" w14:textId="37DF2019" w:rsidR="0015156F" w:rsidRPr="00F60FEA" w:rsidRDefault="00396D3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5DF2944" wp14:editId="15AE9EC0">
                  <wp:extent cx="3276600" cy="2673985"/>
                  <wp:effectExtent l="0" t="0" r="0" b="0"/>
                  <wp:docPr id="1885570410" name="Imagen 23" descr="Imagen que contiene reloj, edificio, cortina,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570410" name="Imagen 23" descr="Imagen que contiene reloj, edificio, cortina, metal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8CF2A1F" w14:textId="772100F3" w:rsidR="0015156F" w:rsidRPr="00F60FEA" w:rsidRDefault="00396D3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82E5E57" wp14:editId="29A0B78E">
                  <wp:extent cx="3248025" cy="2673985"/>
                  <wp:effectExtent l="0" t="0" r="9525" b="0"/>
                  <wp:docPr id="2035170018" name="Imagen 24" descr="Imagen que contiene cortina, edificio, pequeñ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170018" name="Imagen 24" descr="Imagen que contiene cortina, edificio, pequeño, puert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394358BD" w14:textId="77777777" w:rsidTr="00916D18">
        <w:tc>
          <w:tcPr>
            <w:tcW w:w="5102" w:type="dxa"/>
          </w:tcPr>
          <w:p w14:paraId="1F06508E" w14:textId="6A7BD278" w:rsidR="0015156F" w:rsidRPr="00F60FEA" w:rsidRDefault="00813F0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31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04D1C4B" w14:textId="412CFD93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813F06">
              <w:rPr>
                <w:rFonts w:ascii="Avenir Next LT Pro" w:hAnsi="Avenir Next LT Pro"/>
                <w:lang w:val="es-419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55F32820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Cs/>
          <w:lang w:val="es-CL"/>
        </w:rPr>
      </w:pPr>
    </w:p>
    <w:p w14:paraId="7957D32E" w14:textId="77777777" w:rsidR="0015156F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70F877C" w14:textId="77777777" w:rsidR="00813F06" w:rsidRDefault="00813F06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48DFF92F" w14:textId="77777777" w:rsidR="00396D3C" w:rsidRDefault="00396D3C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96D3C" w:rsidRPr="00F60FEA" w14:paraId="0816EC42" w14:textId="77777777" w:rsidTr="005D2E96">
        <w:trPr>
          <w:trHeight w:val="3969"/>
        </w:trPr>
        <w:tc>
          <w:tcPr>
            <w:tcW w:w="5102" w:type="dxa"/>
          </w:tcPr>
          <w:p w14:paraId="5A09111B" w14:textId="3092BDCE" w:rsidR="00396D3C" w:rsidRPr="00F60FEA" w:rsidRDefault="00396D3C" w:rsidP="005D2E96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88858B0" wp14:editId="53F4730E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618490</wp:posOffset>
                      </wp:positionV>
                      <wp:extent cx="2200275" cy="1971675"/>
                      <wp:effectExtent l="19050" t="19050" r="28575" b="28575"/>
                      <wp:wrapNone/>
                      <wp:docPr id="2004349187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9716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834098" id="Elipse 27" o:spid="_x0000_s1026" style="position:absolute;margin-left:54.1pt;margin-top:48.7pt;width:173.25pt;height:155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38E079F" wp14:editId="07B0EDD5">
                  <wp:extent cx="3257550" cy="2673985"/>
                  <wp:effectExtent l="0" t="0" r="0" b="0"/>
                  <wp:docPr id="416588182" name="Imagen 25" descr="Imagen que contiene exterior, edificio, hombre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588182" name="Imagen 25" descr="Imagen que contiene exterior, edificio, hombre, ladrillo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8E22E4C" w14:textId="7CD0EF18" w:rsidR="00396D3C" w:rsidRPr="00F60FEA" w:rsidRDefault="00396D3C" w:rsidP="005D2E96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67172D0" wp14:editId="66A7E37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532765</wp:posOffset>
                      </wp:positionV>
                      <wp:extent cx="2181225" cy="1619250"/>
                      <wp:effectExtent l="19050" t="19050" r="28575" b="19050"/>
                      <wp:wrapNone/>
                      <wp:docPr id="1212056649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16192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B8211D" id="Elipse 28" o:spid="_x0000_s1026" style="position:absolute;margin-left:66pt;margin-top:41.95pt;width:171.75pt;height:12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A19C4A2" wp14:editId="22D95C26">
                  <wp:extent cx="3257550" cy="2673985"/>
                  <wp:effectExtent l="0" t="0" r="0" b="0"/>
                  <wp:docPr id="1460312607" name="Imagen 26" descr="Imagen que contiene edificio, interior, refrigerador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12607" name="Imagen 26" descr="Imagen que contiene edificio, interior, refrigerador, suci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D3C" w:rsidRPr="00F60FEA" w14:paraId="3BFCC175" w14:textId="77777777" w:rsidTr="005D2E96">
        <w:tc>
          <w:tcPr>
            <w:tcW w:w="5102" w:type="dxa"/>
          </w:tcPr>
          <w:p w14:paraId="727260DD" w14:textId="6AFE8310" w:rsidR="00396D3C" w:rsidRPr="00F60FEA" w:rsidRDefault="00396D3C" w:rsidP="005D2E96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31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Carga </w:t>
            </w:r>
            <w:r w:rsidR="00417D1C">
              <w:rPr>
                <w:rFonts w:ascii="Avenir Next LT Pro" w:hAnsi="Avenir Next LT Pro"/>
                <w:noProof/>
                <w:lang w:val="es-CL"/>
              </w:rPr>
              <w:t>doablada en su estructura de fierro</w:t>
            </w:r>
          </w:p>
        </w:tc>
        <w:tc>
          <w:tcPr>
            <w:tcW w:w="5102" w:type="dxa"/>
          </w:tcPr>
          <w:p w14:paraId="28FAE3AA" w14:textId="7EC6B16B" w:rsidR="00396D3C" w:rsidRPr="00F60FEA" w:rsidRDefault="00396D3C" w:rsidP="005D2E96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>
              <w:rPr>
                <w:rFonts w:ascii="Avenir Next LT Pro" w:hAnsi="Avenir Next LT Pro"/>
                <w:lang w:val="es-419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417D1C">
              <w:rPr>
                <w:rFonts w:ascii="Avenir Next LT Pro" w:hAnsi="Avenir Next LT Pro"/>
                <w:lang w:val="es-419"/>
              </w:rPr>
              <w:t>carga con madera rota</w:t>
            </w:r>
          </w:p>
        </w:tc>
      </w:tr>
    </w:tbl>
    <w:p w14:paraId="6A967108" w14:textId="77777777" w:rsidR="00396D3C" w:rsidRPr="00F60FEA" w:rsidRDefault="00396D3C" w:rsidP="00396D3C">
      <w:pPr>
        <w:spacing w:after="0" w:line="240" w:lineRule="auto"/>
        <w:contextualSpacing/>
        <w:rPr>
          <w:rFonts w:ascii="Avenir Next LT Pro" w:hAnsi="Avenir Next LT Pro" w:cs="Arial"/>
          <w:bCs/>
          <w:lang w:val="es-CL"/>
        </w:rPr>
      </w:pPr>
    </w:p>
    <w:p w14:paraId="56BC19D3" w14:textId="77777777" w:rsidR="00813F06" w:rsidRPr="00F60FEA" w:rsidRDefault="00813F06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D75DDA" w14:paraId="6E4B29C5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94D8745" w14:textId="09BD7668" w:rsidR="0015156F" w:rsidRPr="00F60FEA" w:rsidRDefault="0015156F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2.4.- Detalle general del proceso de desconsolidado </w:t>
            </w:r>
            <w:r w:rsidR="00916D18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MSDU</w:t>
            </w:r>
            <w:r w:rsidR="00D75DD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727528-1</w:t>
            </w:r>
          </w:p>
        </w:tc>
      </w:tr>
    </w:tbl>
    <w:p w14:paraId="548E6440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75A8C47D" w14:textId="60A96F82" w:rsidR="0015156F" w:rsidRDefault="0015156F" w:rsidP="00916D18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>El contenedor señalado inicia su desconsolidado a las 09:</w:t>
      </w:r>
      <w:r w:rsidR="00D75DDA">
        <w:rPr>
          <w:rFonts w:ascii="Avenir Next LT Pro" w:hAnsi="Avenir Next LT Pro" w:cs="Arial"/>
          <w:bCs/>
          <w:lang w:val="es-419"/>
        </w:rPr>
        <w:t>15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09:</w:t>
      </w:r>
      <w:r w:rsidR="00D75DDA">
        <w:rPr>
          <w:rFonts w:ascii="Avenir Next LT Pro" w:hAnsi="Avenir Next LT Pro" w:cs="Arial"/>
          <w:bCs/>
          <w:lang w:val="es-419"/>
        </w:rPr>
        <w:t>25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10 min.</w:t>
      </w:r>
    </w:p>
    <w:p w14:paraId="5DCEF7F5" w14:textId="77777777" w:rsidR="0015156F" w:rsidRPr="00F60FEA" w:rsidRDefault="0015156F" w:rsidP="00813F06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15156F" w:rsidRPr="00F60FEA" w14:paraId="4B5FD874" w14:textId="77777777" w:rsidTr="00916D18">
        <w:trPr>
          <w:trHeight w:val="3969"/>
        </w:trPr>
        <w:tc>
          <w:tcPr>
            <w:tcW w:w="5245" w:type="dxa"/>
          </w:tcPr>
          <w:p w14:paraId="680B4B2B" w14:textId="201AC925" w:rsidR="0015156F" w:rsidRPr="00F60FEA" w:rsidRDefault="003178D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EA34E42" wp14:editId="220B3412">
                  <wp:extent cx="3371850" cy="2719705"/>
                  <wp:effectExtent l="0" t="0" r="0" b="4445"/>
                  <wp:docPr id="7148511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851131" name="Imagen 714851131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144F904F" w14:textId="0E622FA9" w:rsidR="0015156F" w:rsidRPr="00F60FEA" w:rsidRDefault="003178D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7CB184B" wp14:editId="16CBC32C">
                  <wp:extent cx="3152775" cy="2719705"/>
                  <wp:effectExtent l="0" t="0" r="9525" b="4445"/>
                  <wp:docPr id="1607233630" name="Imagen 2" descr="Imagen que contiene edificio, coci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233630" name="Imagen 2" descr="Imagen que contiene edificio, cocin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54BB71D1" w14:textId="77777777" w:rsidTr="00916D18">
        <w:tc>
          <w:tcPr>
            <w:tcW w:w="5245" w:type="dxa"/>
          </w:tcPr>
          <w:p w14:paraId="36FFA4FF" w14:textId="7CA8CE12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336F19">
              <w:rPr>
                <w:rFonts w:ascii="Avenir Next LT Pro" w:hAnsi="Avenir Next LT Pro"/>
                <w:noProof/>
                <w:lang w:val="es-CL"/>
              </w:rPr>
              <w:t>MSDU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D75DDA">
              <w:rPr>
                <w:rFonts w:ascii="Avenir Next LT Pro" w:hAnsi="Avenir Next LT Pro"/>
                <w:noProof/>
                <w:lang w:val="es-CL"/>
              </w:rPr>
              <w:t>727528-1</w:t>
            </w:r>
          </w:p>
        </w:tc>
        <w:tc>
          <w:tcPr>
            <w:tcW w:w="4959" w:type="dxa"/>
          </w:tcPr>
          <w:p w14:paraId="08698FB9" w14:textId="36C9190A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813F06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916D18">
              <w:rPr>
                <w:rFonts w:ascii="Avenir Next LT Pro" w:hAnsi="Avenir Next LT Pro"/>
                <w:lang w:val="es-419"/>
              </w:rPr>
              <w:t>S</w:t>
            </w:r>
            <w:r w:rsidRPr="00F60FEA">
              <w:rPr>
                <w:rFonts w:ascii="Avenir Next LT Pro" w:hAnsi="Avenir Next LT Pro"/>
                <w:lang w:val="es-419"/>
              </w:rPr>
              <w:t>ello FX424933</w:t>
            </w:r>
            <w:r w:rsidR="00D75DDA">
              <w:rPr>
                <w:rFonts w:ascii="Avenir Next LT Pro" w:hAnsi="Avenir Next LT Pro"/>
                <w:lang w:val="es-419"/>
              </w:rPr>
              <w:t>54</w:t>
            </w:r>
          </w:p>
        </w:tc>
      </w:tr>
    </w:tbl>
    <w:p w14:paraId="360A2EF3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3FB7F9D1" w14:textId="3A9317E4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51B54D60" w14:textId="77777777" w:rsidTr="00790B45">
        <w:trPr>
          <w:trHeight w:val="4535"/>
        </w:trPr>
        <w:tc>
          <w:tcPr>
            <w:tcW w:w="5102" w:type="dxa"/>
          </w:tcPr>
          <w:p w14:paraId="0FF7A317" w14:textId="097FCD6B" w:rsidR="0015156F" w:rsidRPr="00F60FEA" w:rsidRDefault="003178D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9ACAF2B" wp14:editId="4C529285">
                  <wp:extent cx="3248025" cy="2857500"/>
                  <wp:effectExtent l="0" t="0" r="9525" b="0"/>
                  <wp:docPr id="1549648972" name="Imagen 3" descr="Imagen que contiene edificio, exterior, bicicleta, reloj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648972" name="Imagen 3" descr="Imagen que contiene edificio, exterior, bicicleta, reloj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386CDE" w14:textId="405D9345" w:rsidR="0015156F" w:rsidRPr="00F60FEA" w:rsidRDefault="003178D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23C9639" wp14:editId="132D4F94">
                  <wp:extent cx="3248025" cy="2867025"/>
                  <wp:effectExtent l="0" t="0" r="9525" b="9525"/>
                  <wp:docPr id="1055749253" name="Imagen 4" descr="Imagen que contiene exterior, camión, tren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49253" name="Imagen 4" descr="Imagen que contiene exterior, camión, tren, camionet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75DDA" w14:paraId="4D45D48F" w14:textId="77777777" w:rsidTr="00790B45">
        <w:tc>
          <w:tcPr>
            <w:tcW w:w="5102" w:type="dxa"/>
          </w:tcPr>
          <w:p w14:paraId="336635B7" w14:textId="3813EC5F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73277F26" w14:textId="474138F5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CL"/>
              </w:rPr>
              <w:t>3</w:t>
            </w:r>
            <w:r w:rsidR="00813F06">
              <w:rPr>
                <w:rFonts w:ascii="Avenir Next LT Pro" w:hAnsi="Avenir Next LT Pro"/>
                <w:lang w:val="es-CL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70C5A9F8" w14:textId="1467B7CA" w:rsidR="0015156F" w:rsidRPr="00F60FEA" w:rsidRDefault="0015156F" w:rsidP="00790B45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D75DDA" w14:paraId="4D09C5A8" w14:textId="77777777" w:rsidTr="00790B45">
        <w:trPr>
          <w:trHeight w:val="4535"/>
        </w:trPr>
        <w:tc>
          <w:tcPr>
            <w:tcW w:w="5102" w:type="dxa"/>
          </w:tcPr>
          <w:p w14:paraId="6A167D50" w14:textId="43F1727A" w:rsidR="0015156F" w:rsidRPr="00F60FEA" w:rsidRDefault="003178D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94D4D1E" wp14:editId="3B06E934">
                  <wp:extent cx="3267075" cy="2857500"/>
                  <wp:effectExtent l="0" t="0" r="9525" b="0"/>
                  <wp:docPr id="64869549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695495" name="Imagen 648695495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BD24764" w14:textId="2D04287D" w:rsidR="0015156F" w:rsidRPr="00F60FEA" w:rsidRDefault="00790B45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82816" behindDoc="0" locked="0" layoutInCell="1" allowOverlap="1" wp14:anchorId="7ADE2CF5" wp14:editId="396603D6">
                  <wp:simplePos x="0" y="0"/>
                  <wp:positionH relativeFrom="column">
                    <wp:posOffset>-24262</wp:posOffset>
                  </wp:positionH>
                  <wp:positionV relativeFrom="paragraph">
                    <wp:posOffset>9309</wp:posOffset>
                  </wp:positionV>
                  <wp:extent cx="3200400" cy="2863850"/>
                  <wp:effectExtent l="0" t="0" r="0" b="0"/>
                  <wp:wrapNone/>
                  <wp:docPr id="1268306957" name="Imagen 33" descr="Imagen que contiene exterior, objeto, molino de agua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306957" name="Imagen 33" descr="Imagen que contiene exterior, objeto, molino de agua, biciclet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071" cy="286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156F" w:rsidRPr="00D75DDA" w14:paraId="5A715FF8" w14:textId="77777777" w:rsidTr="00790B45">
        <w:tc>
          <w:tcPr>
            <w:tcW w:w="5102" w:type="dxa"/>
          </w:tcPr>
          <w:p w14:paraId="0AF0A177" w14:textId="38777401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2" w:type="dxa"/>
          </w:tcPr>
          <w:p w14:paraId="4C6F0721" w14:textId="6CA68E4E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3</w:t>
            </w:r>
            <w:r w:rsidR="00813F06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4A7B84E9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FA6B3FC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2CE6A999" w14:textId="77777777" w:rsidTr="00790B45">
        <w:trPr>
          <w:trHeight w:val="3969"/>
        </w:trPr>
        <w:tc>
          <w:tcPr>
            <w:tcW w:w="5102" w:type="dxa"/>
          </w:tcPr>
          <w:p w14:paraId="3953C67B" w14:textId="082865D4" w:rsidR="0015156F" w:rsidRPr="00F60FEA" w:rsidRDefault="003178D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0D726F2" wp14:editId="50F3FB92">
                  <wp:extent cx="3286125" cy="2628900"/>
                  <wp:effectExtent l="0" t="0" r="9525" b="0"/>
                  <wp:docPr id="2001072611" name="Imagen 6" descr="Imagen que contiene cerca, cortina, hecho de madera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072611" name="Imagen 6" descr="Imagen que contiene cerca, cortina, hecho de madera, edificio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DF220F1" w14:textId="2F48FF53" w:rsidR="0015156F" w:rsidRPr="00F60FEA" w:rsidRDefault="003178D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77EC18" wp14:editId="210ED451">
                  <wp:extent cx="3305175" cy="2638425"/>
                  <wp:effectExtent l="0" t="0" r="9525" b="9525"/>
                  <wp:docPr id="1222073708" name="Imagen 7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073708" name="Imagen 7" descr="Una puerta de mader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75D071D3" w14:textId="77777777" w:rsidTr="00790B45">
        <w:tc>
          <w:tcPr>
            <w:tcW w:w="5102" w:type="dxa"/>
          </w:tcPr>
          <w:p w14:paraId="28052993" w14:textId="5314820E" w:rsidR="0015156F" w:rsidRPr="00F60FEA" w:rsidRDefault="00971B6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9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6918C1D2" w14:textId="3A9CACBA" w:rsidR="0015156F" w:rsidRPr="00F60FEA" w:rsidRDefault="00813F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40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63BAF260" w14:textId="77777777" w:rsidR="00971B69" w:rsidRPr="00F60FEA" w:rsidRDefault="00971B6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15F13973" w14:textId="77777777" w:rsidR="00971B69" w:rsidRDefault="00971B6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B6447B1" w14:textId="77777777" w:rsidR="00813F06" w:rsidRDefault="00813F06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94A3667" w14:textId="77777777" w:rsidR="00813F06" w:rsidRDefault="00813F06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813F06" w:rsidRPr="00F60FEA" w14:paraId="717C3603" w14:textId="77777777" w:rsidTr="005F57DF">
        <w:trPr>
          <w:trHeight w:val="3969"/>
        </w:trPr>
        <w:tc>
          <w:tcPr>
            <w:tcW w:w="5102" w:type="dxa"/>
          </w:tcPr>
          <w:p w14:paraId="147EFA4E" w14:textId="35B652DD" w:rsidR="00813F06" w:rsidRPr="00F60FEA" w:rsidRDefault="00813F06" w:rsidP="005F57DF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3C5069E" wp14:editId="24428999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170180</wp:posOffset>
                      </wp:positionV>
                      <wp:extent cx="1359962" cy="1329337"/>
                      <wp:effectExtent l="19050" t="19050" r="12065" b="23495"/>
                      <wp:wrapNone/>
                      <wp:docPr id="911885345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962" cy="132933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77E805" id="Elipse 9" o:spid="_x0000_s1026" style="position:absolute;margin-left:74.5pt;margin-top:13.4pt;width:107.1pt;height:104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2F4ADB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E95C63F" wp14:editId="30C21791">
                  <wp:extent cx="3267075" cy="2600325"/>
                  <wp:effectExtent l="0" t="0" r="9525" b="9525"/>
                  <wp:docPr id="165266714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667140" name="Imagen 1652667140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6554D1D" w14:textId="78C06479" w:rsidR="00813F06" w:rsidRPr="00F60FEA" w:rsidRDefault="00813F06" w:rsidP="005F57DF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2555FF7" wp14:editId="7CC76F64">
                      <wp:simplePos x="0" y="0"/>
                      <wp:positionH relativeFrom="column">
                        <wp:posOffset>304799</wp:posOffset>
                      </wp:positionH>
                      <wp:positionV relativeFrom="paragraph">
                        <wp:posOffset>177800</wp:posOffset>
                      </wp:positionV>
                      <wp:extent cx="1057275" cy="1495425"/>
                      <wp:effectExtent l="19050" t="19050" r="28575" b="28575"/>
                      <wp:wrapNone/>
                      <wp:docPr id="1867323758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4954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04B660" id="Elipse 10" o:spid="_x0000_s1026" style="position:absolute;margin-left:24pt;margin-top:14pt;width:83.25pt;height:11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2F4ADB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7DB76D6" wp14:editId="679A97E5">
                  <wp:extent cx="3257550" cy="2609850"/>
                  <wp:effectExtent l="0" t="0" r="0" b="0"/>
                  <wp:docPr id="1052909950" name="Imagen 9" descr="Imagen que contiene cañón, caja, silla de montar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909950" name="Imagen 9" descr="Imagen que contiene cañón, caja, silla de montar, hecho de mader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F06" w:rsidRPr="002F4ADB" w14:paraId="23F19145" w14:textId="77777777" w:rsidTr="005F57DF">
        <w:tc>
          <w:tcPr>
            <w:tcW w:w="5102" w:type="dxa"/>
          </w:tcPr>
          <w:p w14:paraId="4531012F" w14:textId="22A45672" w:rsidR="00813F06" w:rsidRPr="00F60FEA" w:rsidRDefault="00813F06" w:rsidP="005F57DF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813F06">
              <w:rPr>
                <w:rFonts w:ascii="Avenir Next LT Pro" w:hAnsi="Avenir Next LT Pro"/>
                <w:noProof/>
                <w:lang w:val="es-CL"/>
              </w:rPr>
              <w:t>41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Carga </w:t>
            </w:r>
            <w:r w:rsidR="002F4ADB">
              <w:rPr>
                <w:rFonts w:ascii="Avenir Next LT Pro" w:hAnsi="Avenir Next LT Pro"/>
                <w:noProof/>
                <w:lang w:val="es-CL"/>
              </w:rPr>
              <w:t>con madera humera y hundida</w:t>
            </w:r>
          </w:p>
        </w:tc>
        <w:tc>
          <w:tcPr>
            <w:tcW w:w="5102" w:type="dxa"/>
          </w:tcPr>
          <w:p w14:paraId="040737BA" w14:textId="73A23456" w:rsidR="00813F06" w:rsidRPr="00F60FEA" w:rsidRDefault="00813F06" w:rsidP="005F57DF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42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2F4ADB" w:rsidRPr="00F60FEA">
              <w:rPr>
                <w:rFonts w:ascii="Avenir Next LT Pro" w:hAnsi="Avenir Next LT Pro"/>
                <w:noProof/>
                <w:lang w:val="es-CL"/>
              </w:rPr>
              <w:t xml:space="preserve">Carga </w:t>
            </w:r>
            <w:r w:rsidR="002F4ADB">
              <w:rPr>
                <w:rFonts w:ascii="Avenir Next LT Pro" w:hAnsi="Avenir Next LT Pro"/>
                <w:noProof/>
                <w:lang w:val="es-CL"/>
              </w:rPr>
              <w:t>con madera humera y hundida</w:t>
            </w:r>
          </w:p>
        </w:tc>
      </w:tr>
    </w:tbl>
    <w:p w14:paraId="3413DAA5" w14:textId="77777777" w:rsidR="00813F06" w:rsidRDefault="00813F06" w:rsidP="00813F06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AC43701" w14:textId="77777777" w:rsidR="00813F06" w:rsidRDefault="00813F06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28F8B0C" w14:textId="77777777" w:rsidR="000A3972" w:rsidRPr="00F60FEA" w:rsidRDefault="000A3972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971B69" w:rsidRPr="00D75DDA" w14:paraId="400D7639" w14:textId="77777777" w:rsidTr="00790B45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235ABD2" w14:textId="4AD81CA6" w:rsidR="00971B69" w:rsidRPr="00F60FEA" w:rsidRDefault="00971B69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2.5.- Detalle general del proceso de desconsolidado </w:t>
            </w:r>
            <w:r w:rsidR="002F4ADB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MSMU 526579-7</w:t>
            </w:r>
          </w:p>
        </w:tc>
      </w:tr>
    </w:tbl>
    <w:p w14:paraId="5F7D47DD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643ADD59" w14:textId="6C8A411A" w:rsidR="00971B69" w:rsidRPr="00F60FEA" w:rsidRDefault="00971B69" w:rsidP="00790B45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>El contenedor señalado inicia su desconsolidado a las 09:</w:t>
      </w:r>
      <w:r w:rsidR="002F4ADB">
        <w:rPr>
          <w:rFonts w:ascii="Avenir Next LT Pro" w:hAnsi="Avenir Next LT Pro" w:cs="Arial"/>
          <w:bCs/>
          <w:lang w:val="es-419"/>
        </w:rPr>
        <w:t>25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2F4ADB">
        <w:rPr>
          <w:rFonts w:ascii="Avenir Next LT Pro" w:hAnsi="Avenir Next LT Pro" w:cs="Arial"/>
          <w:bCs/>
          <w:lang w:val="es-419"/>
        </w:rPr>
        <w:t>09:35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F85A09" w:rsidRPr="00F60FEA">
        <w:rPr>
          <w:rFonts w:ascii="Avenir Next LT Pro" w:hAnsi="Avenir Next LT Pro" w:cs="Arial"/>
          <w:bCs/>
          <w:lang w:val="es-419"/>
        </w:rPr>
        <w:t>1</w:t>
      </w:r>
      <w:r w:rsidRPr="00F60FEA">
        <w:rPr>
          <w:rFonts w:ascii="Avenir Next LT Pro" w:hAnsi="Avenir Next LT Pro" w:cs="Arial"/>
          <w:bCs/>
          <w:lang w:val="es-419"/>
        </w:rPr>
        <w:t>0 min.</w:t>
      </w:r>
    </w:p>
    <w:p w14:paraId="5743E2B9" w14:textId="0D94BFDE" w:rsidR="00485C7F" w:rsidRPr="00B65A88" w:rsidRDefault="00485C7F" w:rsidP="00485C7F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/>
          <w:i/>
          <w:iCs/>
          <w:lang w:val="es-419"/>
        </w:rPr>
      </w:pPr>
    </w:p>
    <w:p w14:paraId="632B26BB" w14:textId="4ADC5CC9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0A9D92E3" w14:textId="77777777" w:rsidTr="00790B45">
        <w:trPr>
          <w:trHeight w:val="4535"/>
        </w:trPr>
        <w:tc>
          <w:tcPr>
            <w:tcW w:w="5102" w:type="dxa"/>
          </w:tcPr>
          <w:p w14:paraId="0979B232" w14:textId="430F8F92" w:rsidR="00971B69" w:rsidRPr="00F60FEA" w:rsidRDefault="00417D1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7751441" wp14:editId="5238C997">
                  <wp:extent cx="3276600" cy="2895600"/>
                  <wp:effectExtent l="0" t="0" r="0" b="0"/>
                  <wp:docPr id="89388060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80602" name="Imagen 893880602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CB5EEF9" w14:textId="7272099A" w:rsidR="00971B69" w:rsidRPr="00F60FEA" w:rsidRDefault="00417D1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800B239" wp14:editId="098BC608">
                  <wp:extent cx="3295650" cy="2895600"/>
                  <wp:effectExtent l="0" t="0" r="0" b="0"/>
                  <wp:docPr id="1402468198" name="Imagen 11" descr="Imagen que contiene interior, edificio, tabl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468198" name="Imagen 11" descr="Imagen que contiene interior, edificio, tabla, pequeño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10C4A8CB" w14:textId="77777777" w:rsidTr="00790B45">
        <w:tc>
          <w:tcPr>
            <w:tcW w:w="5102" w:type="dxa"/>
          </w:tcPr>
          <w:p w14:paraId="5A18CC6E" w14:textId="218196E3" w:rsidR="00971B69" w:rsidRPr="00F60FEA" w:rsidRDefault="00813F0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43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2F4ADB">
              <w:rPr>
                <w:rFonts w:ascii="Avenir Next LT Pro" w:hAnsi="Avenir Next LT Pro"/>
                <w:noProof/>
                <w:lang w:val="es-CL"/>
              </w:rPr>
              <w:t>MSMU 526579-7</w:t>
            </w:r>
          </w:p>
        </w:tc>
        <w:tc>
          <w:tcPr>
            <w:tcW w:w="5102" w:type="dxa"/>
          </w:tcPr>
          <w:p w14:paraId="04677A1F" w14:textId="41B86B58" w:rsidR="00971B69" w:rsidRPr="00F60FEA" w:rsidRDefault="00813F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44</w:t>
            </w:r>
            <w:r w:rsidR="00971B69" w:rsidRPr="00F60FEA">
              <w:rPr>
                <w:rFonts w:ascii="Avenir Next LT Pro" w:hAnsi="Avenir Next LT Pro"/>
                <w:lang w:val="es-419"/>
              </w:rPr>
              <w:t>.- Vista del sello FX42493</w:t>
            </w:r>
            <w:r w:rsidR="002F4ADB">
              <w:rPr>
                <w:rFonts w:ascii="Avenir Next LT Pro" w:hAnsi="Avenir Next LT Pro"/>
                <w:lang w:val="es-419"/>
              </w:rPr>
              <w:t>337</w:t>
            </w:r>
          </w:p>
        </w:tc>
      </w:tr>
    </w:tbl>
    <w:p w14:paraId="1328631D" w14:textId="3758E880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971B69" w:rsidRPr="00F60FEA" w14:paraId="7FE40668" w14:textId="77777777" w:rsidTr="00417D1C">
        <w:trPr>
          <w:trHeight w:val="4535"/>
        </w:trPr>
        <w:tc>
          <w:tcPr>
            <w:tcW w:w="5102" w:type="dxa"/>
          </w:tcPr>
          <w:p w14:paraId="0F6F1406" w14:textId="5357876A" w:rsidR="00971B69" w:rsidRPr="00F60FEA" w:rsidRDefault="00417D1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3ABFCF6" wp14:editId="28D18944">
                  <wp:extent cx="3314700" cy="2872740"/>
                  <wp:effectExtent l="0" t="0" r="0" b="3810"/>
                  <wp:docPr id="17911440" name="Imagen 12" descr="Imagen que contiene reloj, bicicleta, abrir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1440" name="Imagen 12" descr="Imagen que contiene reloj, bicicleta, abrir, puert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335FDE68" w14:textId="345904C9" w:rsidR="00971B69" w:rsidRPr="00F60FEA" w:rsidRDefault="00417D1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3FE9390" wp14:editId="05870B84">
                  <wp:extent cx="3257550" cy="2872740"/>
                  <wp:effectExtent l="0" t="0" r="0" b="3810"/>
                  <wp:docPr id="844375086" name="Imagen 13" descr="Imagen que contiene camioneta, exterior, estacionado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375086" name="Imagen 13" descr="Imagen que contiene camioneta, exterior, estacionado, biciclet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75DDA" w14:paraId="2F12266B" w14:textId="77777777" w:rsidTr="00417D1C">
        <w:tc>
          <w:tcPr>
            <w:tcW w:w="5102" w:type="dxa"/>
          </w:tcPr>
          <w:p w14:paraId="69D6C0AF" w14:textId="263B67E1" w:rsidR="00971B69" w:rsidRPr="00F60FEA" w:rsidRDefault="00F85A0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5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971B69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4" w:type="dxa"/>
          </w:tcPr>
          <w:p w14:paraId="6EAAF1FB" w14:textId="198DF61E" w:rsidR="00971B69" w:rsidRPr="00F60FEA" w:rsidRDefault="00F85A0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</w:t>
            </w:r>
            <w:r w:rsidR="00813F06">
              <w:rPr>
                <w:rFonts w:ascii="Avenir Next LT Pro" w:hAnsi="Avenir Next LT Pro"/>
                <w:lang w:val="es-419"/>
              </w:rPr>
              <w:t>6</w:t>
            </w:r>
            <w:r w:rsidR="00971B69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B1BF23" w14:textId="5FE8C2B5" w:rsidR="00971B69" w:rsidRPr="00F60FEA" w:rsidRDefault="00971B69" w:rsidP="00790B45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71B69" w:rsidRPr="00D75DDA" w14:paraId="4AB09B39" w14:textId="77777777" w:rsidTr="00790B45">
        <w:trPr>
          <w:trHeight w:val="4535"/>
        </w:trPr>
        <w:tc>
          <w:tcPr>
            <w:tcW w:w="5103" w:type="dxa"/>
          </w:tcPr>
          <w:p w14:paraId="33FEA092" w14:textId="16175869" w:rsidR="00971B69" w:rsidRPr="00F60FEA" w:rsidRDefault="00417D1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81887D4" wp14:editId="1BD640F7">
                  <wp:extent cx="3314700" cy="2873375"/>
                  <wp:effectExtent l="0" t="0" r="0" b="3175"/>
                  <wp:docPr id="1530518646" name="Imagen 14" descr="Imagen que contiene exterior, bicicleta, cañón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518646" name="Imagen 14" descr="Imagen que contiene exterior, bicicleta, cañón, parad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62C872" w14:textId="21BCA0B1" w:rsidR="00971B69" w:rsidRPr="00F60FEA" w:rsidRDefault="00790B45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88960" behindDoc="0" locked="0" layoutInCell="1" allowOverlap="1" wp14:anchorId="5EBED3FF" wp14:editId="5724B001">
                  <wp:simplePos x="0" y="0"/>
                  <wp:positionH relativeFrom="column">
                    <wp:posOffset>-24897</wp:posOffset>
                  </wp:positionH>
                  <wp:positionV relativeFrom="paragraph">
                    <wp:posOffset>12293</wp:posOffset>
                  </wp:positionV>
                  <wp:extent cx="3209027" cy="2863850"/>
                  <wp:effectExtent l="0" t="0" r="0" b="0"/>
                  <wp:wrapNone/>
                  <wp:docPr id="4303514" name="Imagen 41" descr="Imagen que contiene exterior, bicicleta, grande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514" name="Imagen 41" descr="Imagen que contiene exterior, bicicleta, grande, calle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796" cy="286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1B69" w:rsidRPr="00D75DDA" w14:paraId="272A92C5" w14:textId="77777777" w:rsidTr="00790B45">
        <w:tc>
          <w:tcPr>
            <w:tcW w:w="5103" w:type="dxa"/>
          </w:tcPr>
          <w:p w14:paraId="743FC36E" w14:textId="695E6793" w:rsidR="00971B69" w:rsidRPr="00F60FEA" w:rsidRDefault="00F85A0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7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4D39381D" w14:textId="6FA9FAA2" w:rsidR="00971B69" w:rsidRPr="00F60FEA" w:rsidRDefault="00971B6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F85A09" w:rsidRPr="00F60FEA">
              <w:rPr>
                <w:rFonts w:ascii="Avenir Next LT Pro" w:hAnsi="Avenir Next LT Pro"/>
                <w:lang w:val="es-419"/>
              </w:rPr>
              <w:t>4</w:t>
            </w:r>
            <w:r w:rsidR="00813F06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274D4810" w14:textId="77777777" w:rsidR="00971B69" w:rsidRPr="00F60FEA" w:rsidRDefault="00971B6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5AD26600" w14:textId="77777777" w:rsidR="00971B69" w:rsidRPr="00F60FEA" w:rsidRDefault="00971B6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7759D566" w14:textId="77777777" w:rsidTr="00C32F49">
        <w:trPr>
          <w:trHeight w:val="4535"/>
        </w:trPr>
        <w:tc>
          <w:tcPr>
            <w:tcW w:w="5102" w:type="dxa"/>
          </w:tcPr>
          <w:p w14:paraId="54A0062F" w14:textId="7F272F47" w:rsidR="00971B69" w:rsidRPr="00F60FEA" w:rsidRDefault="00417D1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98465CE" wp14:editId="00461668">
                  <wp:extent cx="3324225" cy="2905125"/>
                  <wp:effectExtent l="0" t="0" r="9525" b="9525"/>
                  <wp:docPr id="175863178" name="Imagen 15" descr="Imagen que contiene reloj, edificio, cortina,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63178" name="Imagen 15" descr="Imagen que contiene reloj, edificio, cortina, metal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A1A2067" w14:textId="1041B9AD" w:rsidR="00971B69" w:rsidRPr="00F60FEA" w:rsidRDefault="00417D1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A815498" wp14:editId="22B7CD27">
                  <wp:extent cx="3276600" cy="2914650"/>
                  <wp:effectExtent l="0" t="0" r="0" b="0"/>
                  <wp:docPr id="135653900" name="Imagen 16" descr="Una cortin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53900" name="Imagen 16" descr="Una cortina de metal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58943407" w14:textId="77777777" w:rsidTr="00C32F49">
        <w:tc>
          <w:tcPr>
            <w:tcW w:w="5102" w:type="dxa"/>
          </w:tcPr>
          <w:p w14:paraId="4C5C9CEB" w14:textId="2F564967" w:rsidR="00971B69" w:rsidRPr="00F60FEA" w:rsidRDefault="00F85A0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9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17FCCEBF" w14:textId="365BEF69" w:rsidR="00971B69" w:rsidRPr="00F60FEA" w:rsidRDefault="00813F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50</w:t>
            </w:r>
            <w:r w:rsidR="00971B69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2B77F01B" w14:textId="3960640B" w:rsidR="00971B69" w:rsidRPr="00F60FEA" w:rsidRDefault="00971B6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971B69" w:rsidRPr="00F60FEA" w14:paraId="5A536013" w14:textId="77777777" w:rsidTr="00C32F49">
        <w:trPr>
          <w:trHeight w:val="4535"/>
        </w:trPr>
        <w:tc>
          <w:tcPr>
            <w:tcW w:w="5102" w:type="dxa"/>
          </w:tcPr>
          <w:p w14:paraId="334306AA" w14:textId="137F00B9" w:rsidR="00971B69" w:rsidRPr="00F60FEA" w:rsidRDefault="00D20574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C7BD165" wp14:editId="583C40FC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655320</wp:posOffset>
                      </wp:positionV>
                      <wp:extent cx="2057400" cy="2133600"/>
                      <wp:effectExtent l="19050" t="19050" r="19050" b="19050"/>
                      <wp:wrapNone/>
                      <wp:docPr id="62171950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21336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0C00A8" id="Elipse 3" o:spid="_x0000_s1026" style="position:absolute;margin-left:73.6pt;margin-top:51.6pt;width:162pt;height:16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" filled="f" strokecolor="#e00" strokeweight="2.25pt">
                      <v:stroke joinstyle="miter"/>
                    </v:oval>
                  </w:pict>
                </mc:Fallback>
              </mc:AlternateContent>
            </w:r>
            <w:r w:rsidR="00417D1C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1A5B9FB" wp14:editId="66C4B099">
                  <wp:extent cx="3276600" cy="2882900"/>
                  <wp:effectExtent l="0" t="0" r="0" b="0"/>
                  <wp:docPr id="933308569" name="Imagen 17" descr="Imagen que contiene exterior, caja, cañón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308569" name="Imagen 17" descr="Imagen que contiene exterior, caja, cañón, hecho de madera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2D636CD8" w14:textId="20867B45" w:rsidR="00971B69" w:rsidRPr="00F60FEA" w:rsidRDefault="00D20574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2D39A36" wp14:editId="137321D5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575310</wp:posOffset>
                      </wp:positionV>
                      <wp:extent cx="1085850" cy="1266825"/>
                      <wp:effectExtent l="19050" t="19050" r="19050" b="28575"/>
                      <wp:wrapNone/>
                      <wp:docPr id="2012161806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12668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3ECA865" id="Elipse 4" o:spid="_x0000_s1026" style="position:absolute;margin-left:-9.75pt;margin-top:45.3pt;width:85.5pt;height:99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" filled="f" strokecolor="#e00" strokeweight="2.25pt">
                      <v:stroke joinstyle="miter"/>
                    </v:oval>
                  </w:pict>
                </mc:Fallback>
              </mc:AlternateContent>
            </w:r>
            <w:r w:rsidR="00417D1C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A640F9F" wp14:editId="20368623">
                  <wp:extent cx="3286125" cy="2882900"/>
                  <wp:effectExtent l="0" t="0" r="9525" b="0"/>
                  <wp:docPr id="1758108637" name="Imagen 18" descr="Imagen que contiene bicicleta, exterior, cañón, vas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08637" name="Imagen 18" descr="Imagen que contiene bicicleta, exterior, cañón, vaso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75DDA" w14:paraId="634CA265" w14:textId="77777777" w:rsidTr="00C32F49">
        <w:tc>
          <w:tcPr>
            <w:tcW w:w="5102" w:type="dxa"/>
          </w:tcPr>
          <w:p w14:paraId="4B99AF4A" w14:textId="23594EEE" w:rsidR="00971B69" w:rsidRPr="00F60FEA" w:rsidRDefault="00813F0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813F06">
              <w:rPr>
                <w:rFonts w:ascii="Avenir Next LT Pro" w:hAnsi="Avenir Next LT Pro"/>
                <w:noProof/>
                <w:lang w:val="es-CL"/>
              </w:rPr>
              <w:t>5</w:t>
            </w:r>
            <w:r>
              <w:rPr>
                <w:rFonts w:ascii="Avenir Next LT Pro" w:hAnsi="Avenir Next LT Pro"/>
                <w:noProof/>
                <w:lang w:val="es-CL"/>
              </w:rPr>
              <w:t>1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C32F49">
              <w:rPr>
                <w:rFonts w:ascii="Avenir Next LT Pro" w:hAnsi="Avenir Next LT Pro"/>
                <w:lang w:val="es-419"/>
              </w:rPr>
              <w:t>C</w:t>
            </w:r>
            <w:r w:rsidR="00971B69" w:rsidRPr="00F60FEA">
              <w:rPr>
                <w:rFonts w:ascii="Avenir Next LT Pro" w:hAnsi="Avenir Next LT Pro"/>
                <w:lang w:val="es-419"/>
              </w:rPr>
              <w:t xml:space="preserve">arga con </w:t>
            </w:r>
            <w:r w:rsidR="00417D1C">
              <w:rPr>
                <w:rFonts w:ascii="Avenir Next LT Pro" w:hAnsi="Avenir Next LT Pro"/>
                <w:lang w:val="es-419"/>
              </w:rPr>
              <w:t>madera húmeda</w:t>
            </w:r>
          </w:p>
        </w:tc>
        <w:tc>
          <w:tcPr>
            <w:tcW w:w="5104" w:type="dxa"/>
          </w:tcPr>
          <w:p w14:paraId="61E6836C" w14:textId="3D023ADE" w:rsidR="00971B69" w:rsidRPr="00F60FEA" w:rsidRDefault="00813F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52</w:t>
            </w:r>
            <w:r w:rsidR="00971B6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417D1C">
              <w:rPr>
                <w:rFonts w:ascii="Avenir Next LT Pro" w:hAnsi="Avenir Next LT Pro"/>
                <w:lang w:val="es-419"/>
              </w:rPr>
              <w:t>C</w:t>
            </w:r>
            <w:r w:rsidR="00417D1C" w:rsidRPr="00F60FEA">
              <w:rPr>
                <w:rFonts w:ascii="Avenir Next LT Pro" w:hAnsi="Avenir Next LT Pro"/>
                <w:lang w:val="es-419"/>
              </w:rPr>
              <w:t xml:space="preserve">arga con </w:t>
            </w:r>
            <w:r w:rsidR="00417D1C">
              <w:rPr>
                <w:rFonts w:ascii="Avenir Next LT Pro" w:hAnsi="Avenir Next LT Pro"/>
                <w:lang w:val="es-419"/>
              </w:rPr>
              <w:t xml:space="preserve">madera </w:t>
            </w:r>
            <w:r w:rsidR="00417D1C">
              <w:rPr>
                <w:rFonts w:ascii="Avenir Next LT Pro" w:hAnsi="Avenir Next LT Pro"/>
                <w:lang w:val="es-419"/>
              </w:rPr>
              <w:t>húmeda</w:t>
            </w:r>
          </w:p>
        </w:tc>
      </w:tr>
    </w:tbl>
    <w:p w14:paraId="00EEAB16" w14:textId="77777777" w:rsidR="00C32F49" w:rsidRPr="00F60FEA" w:rsidRDefault="00C32F4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971B69" w:rsidRPr="00D75DDA" w14:paraId="5D7BA7CD" w14:textId="77777777" w:rsidTr="00C32F49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282C2E5" w14:textId="66196C2C" w:rsidR="00971B69" w:rsidRPr="00F60FEA" w:rsidRDefault="00971B69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2.6.- Detalle general del proceso de desconsolidado </w:t>
            </w:r>
            <w:r w:rsidR="00264CF7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MSMU 752074-1</w:t>
            </w:r>
          </w:p>
        </w:tc>
      </w:tr>
    </w:tbl>
    <w:p w14:paraId="6BE150CA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3DE5561C" w14:textId="23E419C4" w:rsidR="00971B69" w:rsidRPr="00F60FEA" w:rsidRDefault="00971B69" w:rsidP="00C32F49">
      <w:pPr>
        <w:spacing w:after="0" w:line="240" w:lineRule="auto"/>
        <w:ind w:right="474" w:firstLine="426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264CF7">
        <w:rPr>
          <w:rFonts w:ascii="Avenir Next LT Pro" w:hAnsi="Avenir Next LT Pro" w:cs="Arial"/>
          <w:bCs/>
          <w:lang w:val="es-419"/>
        </w:rPr>
        <w:t>09:35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264CF7">
        <w:rPr>
          <w:rFonts w:ascii="Avenir Next LT Pro" w:hAnsi="Avenir Next LT Pro" w:cs="Arial"/>
          <w:bCs/>
          <w:lang w:val="es-419"/>
        </w:rPr>
        <w:t>09:45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1</w:t>
      </w:r>
      <w:r w:rsidR="00F85A09" w:rsidRPr="00F60FEA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0BF122A0" w14:textId="2EB269A4" w:rsidR="00971B69" w:rsidRPr="00F60FEA" w:rsidRDefault="00971B69" w:rsidP="00C32F49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F60FEA" w14:paraId="5F87DBF4" w14:textId="77777777" w:rsidTr="00C32F49">
        <w:trPr>
          <w:trHeight w:val="4535"/>
        </w:trPr>
        <w:tc>
          <w:tcPr>
            <w:tcW w:w="5102" w:type="dxa"/>
          </w:tcPr>
          <w:p w14:paraId="3CCA1CBB" w14:textId="641D795E" w:rsidR="00971B69" w:rsidRPr="00F60FEA" w:rsidRDefault="00264CF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A4E5ED0" wp14:editId="374654F8">
                  <wp:extent cx="3286125" cy="2872740"/>
                  <wp:effectExtent l="0" t="0" r="9525" b="3810"/>
                  <wp:docPr id="132780048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80048" name="Imagen 132780048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0BD0C26" w14:textId="6C9E1495" w:rsidR="00971B69" w:rsidRPr="00F60FEA" w:rsidRDefault="00264CF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97732A2" wp14:editId="73E8710F">
                  <wp:extent cx="3305175" cy="2872740"/>
                  <wp:effectExtent l="0" t="0" r="9525" b="3810"/>
                  <wp:docPr id="686320960" name="Imagen 20" descr="Imagen que contiene pequeño, caja, azul, firm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320960" name="Imagen 20" descr="Imagen que contiene pequeño, caja, azul, firmar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074BCA45" w14:textId="77777777" w:rsidTr="00C32F49">
        <w:tc>
          <w:tcPr>
            <w:tcW w:w="5102" w:type="dxa"/>
          </w:tcPr>
          <w:p w14:paraId="7A0E0AC9" w14:textId="6D84A481" w:rsidR="00971B69" w:rsidRPr="00F60FEA" w:rsidRDefault="00813F0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53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264CF7">
              <w:rPr>
                <w:rFonts w:ascii="Avenir Next LT Pro" w:hAnsi="Avenir Next LT Pro"/>
                <w:noProof/>
                <w:lang w:val="es-CL"/>
              </w:rPr>
              <w:t>MSMU 752074-1</w:t>
            </w:r>
          </w:p>
        </w:tc>
        <w:tc>
          <w:tcPr>
            <w:tcW w:w="5102" w:type="dxa"/>
          </w:tcPr>
          <w:p w14:paraId="07C0B77C" w14:textId="529D5C0A" w:rsidR="00971B69" w:rsidRPr="00F60FEA" w:rsidRDefault="00813F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54</w:t>
            </w:r>
            <w:r w:rsidR="00971B69" w:rsidRPr="00F60FEA">
              <w:rPr>
                <w:rFonts w:ascii="Avenir Next LT Pro" w:hAnsi="Avenir Next LT Pro"/>
                <w:lang w:val="es-419"/>
              </w:rPr>
              <w:t>.- Vista del sello FX424933</w:t>
            </w:r>
            <w:r w:rsidR="00264CF7">
              <w:rPr>
                <w:rFonts w:ascii="Avenir Next LT Pro" w:hAnsi="Avenir Next LT Pro"/>
                <w:lang w:val="es-419"/>
              </w:rPr>
              <w:t>42</w:t>
            </w:r>
          </w:p>
        </w:tc>
      </w:tr>
    </w:tbl>
    <w:p w14:paraId="019B71B7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4366393F" w14:textId="25AE2270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F60FEA" w14:paraId="22D5B1DB" w14:textId="77777777" w:rsidTr="00C32F49">
        <w:trPr>
          <w:trHeight w:val="4535"/>
        </w:trPr>
        <w:tc>
          <w:tcPr>
            <w:tcW w:w="5102" w:type="dxa"/>
          </w:tcPr>
          <w:p w14:paraId="43AEEF78" w14:textId="54E64FFD" w:rsidR="00971B69" w:rsidRPr="00F60FEA" w:rsidRDefault="00264CF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2421BCA" wp14:editId="37D7FBEC">
                  <wp:extent cx="3267075" cy="2857500"/>
                  <wp:effectExtent l="0" t="0" r="9525" b="0"/>
                  <wp:docPr id="855095475" name="Imagen 21" descr="Reloj en lo alto de una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95475" name="Imagen 21" descr="Reloj en lo alto de una puerta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9259BC6" w14:textId="467224D5" w:rsidR="00971B69" w:rsidRPr="00F60FEA" w:rsidRDefault="000766DD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5B54DBC" wp14:editId="6214178A">
                  <wp:extent cx="3305175" cy="2847975"/>
                  <wp:effectExtent l="0" t="0" r="9525" b="9525"/>
                  <wp:docPr id="1718139070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139070" name="Imagen 1718139070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75DDA" w14:paraId="2C094D09" w14:textId="77777777" w:rsidTr="00C32F49">
        <w:tc>
          <w:tcPr>
            <w:tcW w:w="5102" w:type="dxa"/>
          </w:tcPr>
          <w:p w14:paraId="7B14D780" w14:textId="581E57C5" w:rsidR="00971B69" w:rsidRPr="00F60FEA" w:rsidRDefault="00F85A0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5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971B69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699C4B80" w14:textId="46121223" w:rsidR="00971B69" w:rsidRPr="00F60FEA" w:rsidRDefault="00F85A0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CL"/>
              </w:rPr>
              <w:t>5</w:t>
            </w:r>
            <w:r w:rsidR="00813F06">
              <w:rPr>
                <w:rFonts w:ascii="Avenir Next LT Pro" w:hAnsi="Avenir Next LT Pro"/>
                <w:lang w:val="es-CL"/>
              </w:rPr>
              <w:t>6</w:t>
            </w:r>
            <w:r w:rsidR="00971B69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C993ADF" w14:textId="27B4A8E7" w:rsidR="00971B69" w:rsidRPr="00F60FEA" w:rsidRDefault="00971B69" w:rsidP="00C32F4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71B69" w:rsidRPr="00D75DDA" w14:paraId="731E0B32" w14:textId="77777777" w:rsidTr="00C32F49">
        <w:trPr>
          <w:trHeight w:val="4535"/>
        </w:trPr>
        <w:tc>
          <w:tcPr>
            <w:tcW w:w="5103" w:type="dxa"/>
          </w:tcPr>
          <w:p w14:paraId="4D7467C9" w14:textId="2CF83493" w:rsidR="00971B69" w:rsidRPr="00F60FEA" w:rsidRDefault="000766DD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90E5E31" wp14:editId="33EE8FEC">
                  <wp:extent cx="3267075" cy="2882265"/>
                  <wp:effectExtent l="0" t="0" r="9525" b="0"/>
                  <wp:docPr id="2112001934" name="Imagen 23" descr="Imagen que contiene exterior, camino, edificio, cañ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001934" name="Imagen 23" descr="Imagen que contiene exterior, camino, edificio, cañón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5BE5DB8" w14:textId="3719B7D3" w:rsidR="00971B69" w:rsidRPr="00F60FEA" w:rsidRDefault="000766DD" w:rsidP="00C32F49">
            <w:pPr>
              <w:tabs>
                <w:tab w:val="left" w:pos="2608"/>
              </w:tabs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01063BF" wp14:editId="73BCFACD">
                  <wp:extent cx="3228975" cy="2882265"/>
                  <wp:effectExtent l="0" t="0" r="9525" b="0"/>
                  <wp:docPr id="2096492458" name="Imagen 24" descr="Imagen que contiene bicicleta, camino, exterior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92458" name="Imagen 24" descr="Imagen que contiene bicicleta, camino, exterior, edificio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75DDA" w14:paraId="54EF3CEB" w14:textId="77777777" w:rsidTr="00C32F49">
        <w:tc>
          <w:tcPr>
            <w:tcW w:w="5103" w:type="dxa"/>
          </w:tcPr>
          <w:p w14:paraId="62A07592" w14:textId="6BA79D45" w:rsidR="00971B69" w:rsidRPr="00F60FEA" w:rsidRDefault="00F85A0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7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40CB5E58" w14:textId="506C9AEB" w:rsidR="00971B69" w:rsidRPr="00F60FEA" w:rsidRDefault="00971B6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F85A09" w:rsidRPr="00F60FEA">
              <w:rPr>
                <w:rFonts w:ascii="Avenir Next LT Pro" w:hAnsi="Avenir Next LT Pro"/>
                <w:lang w:val="es-419"/>
              </w:rPr>
              <w:t>5</w:t>
            </w:r>
            <w:r w:rsidR="00813F06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34804C45" w14:textId="393A9CCF" w:rsidR="00971B69" w:rsidRPr="00F60FEA" w:rsidRDefault="00971B6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3180F845" w14:textId="77777777" w:rsidTr="00C32F49">
        <w:trPr>
          <w:trHeight w:val="4535"/>
        </w:trPr>
        <w:tc>
          <w:tcPr>
            <w:tcW w:w="5102" w:type="dxa"/>
          </w:tcPr>
          <w:p w14:paraId="38FAB621" w14:textId="73F85F04" w:rsidR="00971B69" w:rsidRPr="00F60FEA" w:rsidRDefault="000766DD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E9386D4" wp14:editId="116F3E7D">
                  <wp:extent cx="3267075" cy="2886075"/>
                  <wp:effectExtent l="0" t="0" r="9525" b="9525"/>
                  <wp:docPr id="1888701808" name="Imagen 25" descr="Imagen que contiene edificio, reloj, bicicleta, café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701808" name="Imagen 25" descr="Imagen que contiene edificio, reloj, bicicleta, café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529D946" w14:textId="61590BD6" w:rsidR="00971B69" w:rsidRPr="00F60FEA" w:rsidRDefault="000766DD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8C09EF4" wp14:editId="03DEB26A">
                  <wp:extent cx="3228975" cy="2895600"/>
                  <wp:effectExtent l="0" t="0" r="9525" b="0"/>
                  <wp:docPr id="781205430" name="Imagen 26" descr="Una cortina de color negro sobre una superfici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205430" name="Imagen 26" descr="Una cortina de color negro sobre una superficie de madera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0046943B" w14:textId="77777777" w:rsidTr="00C32F49">
        <w:tc>
          <w:tcPr>
            <w:tcW w:w="5102" w:type="dxa"/>
          </w:tcPr>
          <w:p w14:paraId="3BC13E7E" w14:textId="583B9273" w:rsidR="00971B69" w:rsidRPr="00F60FEA" w:rsidRDefault="00F85A0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9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7F872FED" w14:textId="1DF8E8B1" w:rsidR="00971B69" w:rsidRPr="00F60FEA" w:rsidRDefault="00813F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60</w:t>
            </w:r>
            <w:r w:rsidR="00971B69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4C892018" w14:textId="77777777" w:rsidR="00C32F49" w:rsidRDefault="00C32F4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62519125" w14:textId="13D0C1B4" w:rsidR="000766DD" w:rsidRDefault="000766DD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>
        <w:rPr>
          <w:rFonts w:ascii="Avenir Next LT Pro" w:hAnsi="Avenir Next LT Pro" w:cs="Arial"/>
          <w:b/>
          <w:noProof/>
          <w:color w:val="0047B0"/>
          <w:sz w:val="32"/>
          <w:szCs w:val="32"/>
          <w:lang w:val="es-419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A3D93A" wp14:editId="53D90F04">
                <wp:simplePos x="0" y="0"/>
                <wp:positionH relativeFrom="column">
                  <wp:posOffset>4573905</wp:posOffset>
                </wp:positionH>
                <wp:positionV relativeFrom="paragraph">
                  <wp:posOffset>152400</wp:posOffset>
                </wp:positionV>
                <wp:extent cx="2133600" cy="1809750"/>
                <wp:effectExtent l="19050" t="19050" r="19050" b="19050"/>
                <wp:wrapNone/>
                <wp:docPr id="1197367219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809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28C437" id="Elipse 30" o:spid="_x0000_s1026" style="position:absolute;margin-left:360.15pt;margin-top:12pt;width:168pt;height:142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0766DD" w:rsidRPr="00D75DDA" w14:paraId="255C0026" w14:textId="77777777" w:rsidTr="00A63268">
        <w:trPr>
          <w:trHeight w:val="4535"/>
        </w:trPr>
        <w:tc>
          <w:tcPr>
            <w:tcW w:w="5102" w:type="dxa"/>
          </w:tcPr>
          <w:p w14:paraId="3E1F4220" w14:textId="7BE2418A" w:rsidR="000766DD" w:rsidRPr="00F60FEA" w:rsidRDefault="000766DD" w:rsidP="00A63268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1F93BE7" wp14:editId="153B86A3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233045</wp:posOffset>
                      </wp:positionV>
                      <wp:extent cx="2095500" cy="1476375"/>
                      <wp:effectExtent l="19050" t="19050" r="19050" b="28575"/>
                      <wp:wrapNone/>
                      <wp:docPr id="446088853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14763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A0C30E" id="Elipse 29" o:spid="_x0000_s1026" style="position:absolute;margin-left:28.6pt;margin-top:18.35pt;width:165pt;height:116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36BDFE" wp14:editId="60B110CF">
                  <wp:extent cx="3276600" cy="2886075"/>
                  <wp:effectExtent l="0" t="0" r="0" b="9525"/>
                  <wp:docPr id="330300404" name="Imagen 27" descr="Imagen que contiene cerca, exterior, hecho de madera, tabl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300404" name="Imagen 27" descr="Imagen que contiene cerca, exterior, hecho de madera, tablero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0389293" w14:textId="6E6C4434" w:rsidR="000766DD" w:rsidRPr="00F60FEA" w:rsidRDefault="000766DD" w:rsidP="00A63268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A815FD9" wp14:editId="48CFA31B">
                  <wp:extent cx="3248025" cy="2876550"/>
                  <wp:effectExtent l="0" t="0" r="9525" b="0"/>
                  <wp:docPr id="912106036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106036" name="Imagen 912106036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6DD" w:rsidRPr="00F60FEA" w14:paraId="4506AC62" w14:textId="77777777" w:rsidTr="00A63268">
        <w:tc>
          <w:tcPr>
            <w:tcW w:w="5102" w:type="dxa"/>
          </w:tcPr>
          <w:p w14:paraId="557E771D" w14:textId="117BE9B9" w:rsidR="000766DD" w:rsidRPr="00F60FEA" w:rsidRDefault="000766DD" w:rsidP="00A63268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>
              <w:rPr>
                <w:rFonts w:ascii="Avenir Next LT Pro" w:hAnsi="Avenir Next LT Pro"/>
                <w:noProof/>
                <w:lang w:val="es-CL"/>
              </w:rPr>
              <w:t>9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Carga </w:t>
            </w:r>
            <w:r>
              <w:rPr>
                <w:rFonts w:ascii="Avenir Next LT Pro" w:hAnsi="Avenir Next LT Pro"/>
                <w:noProof/>
                <w:lang w:val="es-CL"/>
              </w:rPr>
              <w:t>con madera humera y hundida</w:t>
            </w:r>
          </w:p>
        </w:tc>
        <w:tc>
          <w:tcPr>
            <w:tcW w:w="5102" w:type="dxa"/>
          </w:tcPr>
          <w:p w14:paraId="6FAC6E0C" w14:textId="7B59A6E2" w:rsidR="000766DD" w:rsidRPr="00F60FEA" w:rsidRDefault="000766DD" w:rsidP="00A63268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60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>
              <w:rPr>
                <w:rFonts w:ascii="Avenir Next LT Pro" w:hAnsi="Avenir Next LT Pro"/>
                <w:lang w:val="es-419"/>
              </w:rPr>
              <w:t>Carga con madera rota</w:t>
            </w:r>
          </w:p>
        </w:tc>
      </w:tr>
    </w:tbl>
    <w:p w14:paraId="7D51971E" w14:textId="77777777" w:rsidR="000766DD" w:rsidRDefault="000766DD" w:rsidP="000766DD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30F8763" w14:textId="77777777" w:rsidR="000766DD" w:rsidRDefault="000766DD" w:rsidP="000766DD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58296AB6" w14:textId="77777777" w:rsidR="000766DD" w:rsidRPr="00F60FEA" w:rsidRDefault="000766DD" w:rsidP="00F720B5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971B69" w:rsidRPr="00D75DDA" w14:paraId="531D22DF" w14:textId="77777777" w:rsidTr="00C32F49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1640E851" w14:textId="2F1DB236" w:rsidR="00971B69" w:rsidRPr="00F60FEA" w:rsidRDefault="00971B69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2.7.- Detalle general del proceso de desconsolidado </w:t>
            </w:r>
            <w:r w:rsidR="000766DD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TXGU 886748-6</w:t>
            </w:r>
          </w:p>
        </w:tc>
      </w:tr>
    </w:tbl>
    <w:p w14:paraId="1FCFAEBD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7D6F4772" w14:textId="646FD53C" w:rsidR="00971B69" w:rsidRPr="00F60FEA" w:rsidRDefault="00971B69" w:rsidP="00C32F49">
      <w:pPr>
        <w:spacing w:after="0" w:line="240" w:lineRule="auto"/>
        <w:ind w:right="474" w:firstLine="426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0766DD">
        <w:rPr>
          <w:rFonts w:ascii="Avenir Next LT Pro" w:hAnsi="Avenir Next LT Pro" w:cs="Arial"/>
          <w:bCs/>
          <w:lang w:val="es-419"/>
        </w:rPr>
        <w:t>09:45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0766DD">
        <w:rPr>
          <w:rFonts w:ascii="Avenir Next LT Pro" w:hAnsi="Avenir Next LT Pro" w:cs="Arial"/>
          <w:bCs/>
          <w:lang w:val="es-419"/>
        </w:rPr>
        <w:t>09:55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10 min.</w:t>
      </w:r>
    </w:p>
    <w:p w14:paraId="3114E8DC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0A3610EC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971B69" w:rsidRPr="00F60FEA" w14:paraId="27E81C7C" w14:textId="77777777" w:rsidTr="00C32F49">
        <w:trPr>
          <w:trHeight w:val="3969"/>
        </w:trPr>
        <w:tc>
          <w:tcPr>
            <w:tcW w:w="5245" w:type="dxa"/>
          </w:tcPr>
          <w:p w14:paraId="5733EEC5" w14:textId="3295ADC6" w:rsidR="00971B69" w:rsidRPr="00F60FEA" w:rsidRDefault="00F720B5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338569A" wp14:editId="28E73456">
                  <wp:extent cx="3371850" cy="2647950"/>
                  <wp:effectExtent l="0" t="0" r="0" b="0"/>
                  <wp:docPr id="1953328246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28246" name="Imagen 1953328246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7E5BEEE1" w14:textId="6FBBD5AC" w:rsidR="00971B69" w:rsidRPr="00F60FEA" w:rsidRDefault="00F720B5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4011781" wp14:editId="26FF3D81">
                  <wp:extent cx="3190875" cy="2628900"/>
                  <wp:effectExtent l="0" t="0" r="9525" b="0"/>
                  <wp:docPr id="1497172422" name="Imagen 32" descr="Imagen que contiene contenedor, plást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172422" name="Imagen 32" descr="Imagen que contiene contenedor, plástico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07553DD9" w14:textId="77777777" w:rsidTr="00C32F49">
        <w:tc>
          <w:tcPr>
            <w:tcW w:w="5245" w:type="dxa"/>
          </w:tcPr>
          <w:p w14:paraId="0E998682" w14:textId="624EC9E3" w:rsidR="00971B69" w:rsidRPr="00F60FEA" w:rsidRDefault="00813F0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61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C32F49">
              <w:rPr>
                <w:rFonts w:ascii="Avenir Next LT Pro" w:hAnsi="Avenir Next LT Pro"/>
                <w:noProof/>
                <w:lang w:val="es-CL"/>
              </w:rPr>
              <w:t>C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ontenedor </w:t>
            </w:r>
            <w:r w:rsidR="000766DD">
              <w:rPr>
                <w:rFonts w:ascii="Avenir Next LT Pro" w:hAnsi="Avenir Next LT Pro"/>
                <w:noProof/>
                <w:lang w:val="es-CL"/>
              </w:rPr>
              <w:t>TXGU 886748-6</w:t>
            </w:r>
          </w:p>
        </w:tc>
        <w:tc>
          <w:tcPr>
            <w:tcW w:w="4959" w:type="dxa"/>
          </w:tcPr>
          <w:p w14:paraId="32C9EB50" w14:textId="6CA6FBB7" w:rsidR="00971B69" w:rsidRPr="00F60FEA" w:rsidRDefault="00813F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62</w:t>
            </w:r>
            <w:r w:rsidR="00971B69" w:rsidRPr="00F60FEA">
              <w:rPr>
                <w:rFonts w:ascii="Avenir Next LT Pro" w:hAnsi="Avenir Next LT Pro"/>
                <w:lang w:val="es-419"/>
              </w:rPr>
              <w:t>.- Vista del sello FX424933</w:t>
            </w:r>
            <w:r w:rsidR="000766DD">
              <w:rPr>
                <w:rFonts w:ascii="Avenir Next LT Pro" w:hAnsi="Avenir Next LT Pro"/>
                <w:lang w:val="es-419"/>
              </w:rPr>
              <w:t>04</w:t>
            </w:r>
          </w:p>
        </w:tc>
      </w:tr>
    </w:tbl>
    <w:p w14:paraId="6C3262E1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640842A7" w14:textId="22AF935C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F60FEA" w14:paraId="6D749DD5" w14:textId="77777777" w:rsidTr="00C32F49">
        <w:trPr>
          <w:trHeight w:val="4535"/>
        </w:trPr>
        <w:tc>
          <w:tcPr>
            <w:tcW w:w="5102" w:type="dxa"/>
          </w:tcPr>
          <w:p w14:paraId="2BF1F6AE" w14:textId="5B6578E2" w:rsidR="00971B69" w:rsidRPr="00F60FEA" w:rsidRDefault="00F720B5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1A4D096" wp14:editId="08F480D6">
                  <wp:extent cx="3248025" cy="2863215"/>
                  <wp:effectExtent l="0" t="0" r="9525" b="0"/>
                  <wp:docPr id="1440504777" name="Imagen 33" descr="Imagen que contiene edificio, bicicleta, reloj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504777" name="Imagen 33" descr="Imagen que contiene edificio, bicicleta, reloj, puerta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C914E45" w14:textId="094166E7" w:rsidR="00971B69" w:rsidRPr="00F60FEA" w:rsidRDefault="00F720B5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461D112" wp14:editId="1C15BCB1">
                  <wp:extent cx="3286125" cy="2863215"/>
                  <wp:effectExtent l="0" t="0" r="9525" b="0"/>
                  <wp:docPr id="2119734551" name="Imagen 34" descr="Una camioneta anti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734551" name="Imagen 34" descr="Una camioneta antigua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75DDA" w14:paraId="739245F0" w14:textId="77777777" w:rsidTr="00C32F49">
        <w:tc>
          <w:tcPr>
            <w:tcW w:w="5102" w:type="dxa"/>
          </w:tcPr>
          <w:p w14:paraId="2DD7DC75" w14:textId="259F0F60" w:rsidR="00971B69" w:rsidRPr="00F60FEA" w:rsidRDefault="00813F0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63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971B69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4D313385" w14:textId="7B2F3586" w:rsidR="00971B69" w:rsidRPr="00F60FEA" w:rsidRDefault="00813F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64</w:t>
            </w:r>
            <w:r w:rsidR="00971B69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4D91F31C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CL"/>
        </w:rPr>
      </w:pPr>
    </w:p>
    <w:p w14:paraId="73285ACD" w14:textId="2F39D784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71B69" w:rsidRPr="00D75DDA" w14:paraId="7D50878F" w14:textId="77777777" w:rsidTr="00C32F49">
        <w:trPr>
          <w:trHeight w:val="4535"/>
        </w:trPr>
        <w:tc>
          <w:tcPr>
            <w:tcW w:w="5103" w:type="dxa"/>
          </w:tcPr>
          <w:p w14:paraId="6E305E4F" w14:textId="0859FB29" w:rsidR="00971B69" w:rsidRPr="00F60FEA" w:rsidRDefault="00F720B5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F4518E7" wp14:editId="4D1AE6D1">
                  <wp:extent cx="3295650" cy="2872740"/>
                  <wp:effectExtent l="0" t="0" r="0" b="3810"/>
                  <wp:docPr id="1225921881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921881" name="Imagen 1225921881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09EF602" w14:textId="1B28649B" w:rsidR="00971B69" w:rsidRPr="00F60FEA" w:rsidRDefault="00C32F49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706368" behindDoc="0" locked="0" layoutInCell="1" allowOverlap="1" wp14:anchorId="06147D70" wp14:editId="66ECE2F7">
                  <wp:simplePos x="0" y="0"/>
                  <wp:positionH relativeFrom="column">
                    <wp:posOffset>-24897</wp:posOffset>
                  </wp:positionH>
                  <wp:positionV relativeFrom="paragraph">
                    <wp:posOffset>12137</wp:posOffset>
                  </wp:positionV>
                  <wp:extent cx="3209027" cy="2863215"/>
                  <wp:effectExtent l="0" t="0" r="0" b="0"/>
                  <wp:wrapNone/>
                  <wp:docPr id="2035375840" name="Imagen 59" descr="Imagen que contiene camino, exterior, biciclet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375840" name="Imagen 59" descr="Imagen que contiene camino, exterior, bicicleta, camioneta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700" cy="287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1B69" w:rsidRPr="00D75DDA" w14:paraId="43C66249" w14:textId="77777777" w:rsidTr="00C32F49">
        <w:tc>
          <w:tcPr>
            <w:tcW w:w="5103" w:type="dxa"/>
          </w:tcPr>
          <w:p w14:paraId="156D7B2D" w14:textId="7E453ADC" w:rsidR="00971B69" w:rsidRPr="00F60FEA" w:rsidRDefault="00FC229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6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5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241B3B80" w14:textId="533A2560" w:rsidR="00971B69" w:rsidRPr="00F60FEA" w:rsidRDefault="00971B6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FC2296" w:rsidRPr="00F60FEA">
              <w:rPr>
                <w:rFonts w:ascii="Avenir Next LT Pro" w:hAnsi="Avenir Next LT Pro"/>
                <w:lang w:val="es-419"/>
              </w:rPr>
              <w:t>6</w:t>
            </w:r>
            <w:r w:rsidR="00813F06"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44623FE8" w14:textId="6958B476" w:rsidR="00971B69" w:rsidRPr="00F60FEA" w:rsidRDefault="00971B6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179EE3D7" w14:textId="77777777" w:rsidTr="00686B2D">
        <w:trPr>
          <w:trHeight w:val="4535"/>
        </w:trPr>
        <w:tc>
          <w:tcPr>
            <w:tcW w:w="5102" w:type="dxa"/>
          </w:tcPr>
          <w:p w14:paraId="083A7F53" w14:textId="2986A4FF" w:rsidR="00971B69" w:rsidRPr="00F60FEA" w:rsidRDefault="00F720B5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9BD597B" wp14:editId="529F876B">
                  <wp:extent cx="3257550" cy="2863850"/>
                  <wp:effectExtent l="0" t="0" r="0" b="0"/>
                  <wp:docPr id="329143468" name="Imagen 36" descr="Imagen que contiene reloj, cortina, bicicleta,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43468" name="Imagen 36" descr="Imagen que contiene reloj, cortina, bicicleta, metal&#10;&#10;El contenido generado por IA puede ser incorrecto.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733570A" w14:textId="3A799BAF" w:rsidR="00971B69" w:rsidRPr="00F60FEA" w:rsidRDefault="00F720B5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6564B09" wp14:editId="3015E283">
                  <wp:extent cx="3257550" cy="2863850"/>
                  <wp:effectExtent l="0" t="0" r="0" b="0"/>
                  <wp:docPr id="1679840694" name="Imagen 38" descr="Imagen que contiene cortina, interior, edifici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840694" name="Imagen 38" descr="Imagen que contiene cortina, interior, edificio, pequeño&#10;&#10;El contenido generado por IA puede ser incorrecto.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4AD3FCF3" w14:textId="77777777" w:rsidTr="00C32F49">
        <w:tc>
          <w:tcPr>
            <w:tcW w:w="5102" w:type="dxa"/>
          </w:tcPr>
          <w:p w14:paraId="45977457" w14:textId="6023B4B2" w:rsidR="00971B69" w:rsidRPr="00F60FEA" w:rsidRDefault="00FC229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6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7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E570126" w14:textId="7A016BE5" w:rsidR="00971B69" w:rsidRPr="00F60FEA" w:rsidRDefault="00FC229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6</w:t>
            </w:r>
            <w:r w:rsidR="00813F06">
              <w:rPr>
                <w:rFonts w:ascii="Avenir Next LT Pro" w:hAnsi="Avenir Next LT Pro"/>
                <w:lang w:val="es-419"/>
              </w:rPr>
              <w:t>8</w:t>
            </w:r>
            <w:r w:rsidR="00971B69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2315C674" w14:textId="77777777" w:rsidR="00DE7D09" w:rsidRDefault="00DE7D09" w:rsidP="00DE7D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C337C04" w14:textId="77777777" w:rsidR="00F720B5" w:rsidRDefault="00F720B5" w:rsidP="00DE7D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F720B5" w:rsidRPr="00D75DDA" w14:paraId="5BDB1899" w14:textId="77777777" w:rsidTr="00A63268">
        <w:trPr>
          <w:trHeight w:val="4535"/>
        </w:trPr>
        <w:tc>
          <w:tcPr>
            <w:tcW w:w="5102" w:type="dxa"/>
          </w:tcPr>
          <w:p w14:paraId="1A2FF90C" w14:textId="07308EBA" w:rsidR="00F720B5" w:rsidRPr="00F60FEA" w:rsidRDefault="00F720B5" w:rsidP="00A63268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CE02320" wp14:editId="024736AD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379095</wp:posOffset>
                      </wp:positionV>
                      <wp:extent cx="2581275" cy="1809750"/>
                      <wp:effectExtent l="19050" t="19050" r="28575" b="19050"/>
                      <wp:wrapNone/>
                      <wp:docPr id="1536629036" name="E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1275" cy="18097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108D53" id="Elipse 41" o:spid="_x0000_s1026" style="position:absolute;margin-left:33.1pt;margin-top:29.85pt;width:203.25pt;height:14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FD5F20C" wp14:editId="1A865FCC">
                  <wp:extent cx="3257550" cy="2863850"/>
                  <wp:effectExtent l="0" t="0" r="0" b="0"/>
                  <wp:docPr id="1211537010" name="Imagen 39" descr="Imagen que contiene exterior, hecho de madera, banca, cañ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7010" name="Imagen 39" descr="Imagen que contiene exterior, hecho de madera, banca, cañón&#10;&#10;El contenido generado por IA puede ser incorrecto.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D720FF6" w14:textId="41769127" w:rsidR="00F720B5" w:rsidRPr="00F60FEA" w:rsidRDefault="00F720B5" w:rsidP="00A63268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CAB6D3D" wp14:editId="10A88F4F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1274445</wp:posOffset>
                      </wp:positionV>
                      <wp:extent cx="1257300" cy="1095375"/>
                      <wp:effectExtent l="19050" t="19050" r="19050" b="28575"/>
                      <wp:wrapNone/>
                      <wp:docPr id="1059900222" name="E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0953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7152FC" id="Elipse 42" o:spid="_x0000_s1026" style="position:absolute;margin-left:87.75pt;margin-top:100.35pt;width:99pt;height:86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E706002" wp14:editId="3EF00F43">
                  <wp:extent cx="3286125" cy="2863850"/>
                  <wp:effectExtent l="0" t="0" r="9525" b="0"/>
                  <wp:docPr id="2000558670" name="Imagen 40" descr="Imagen que contiene exterior, barco, grand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58670" name="Imagen 40" descr="Imagen que contiene exterior, barco, grande, hombre&#10;&#10;El contenido generado por IA puede ser incorrecto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0B5" w:rsidRPr="00F720B5" w14:paraId="190FD723" w14:textId="77777777" w:rsidTr="00A63268">
        <w:tc>
          <w:tcPr>
            <w:tcW w:w="5102" w:type="dxa"/>
          </w:tcPr>
          <w:p w14:paraId="7F4B8350" w14:textId="1CC146C9" w:rsidR="00F720B5" w:rsidRPr="00F60FEA" w:rsidRDefault="00F720B5" w:rsidP="00A63268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6</w:t>
            </w:r>
            <w:r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Carga </w:t>
            </w:r>
            <w:r>
              <w:rPr>
                <w:rFonts w:ascii="Avenir Next LT Pro" w:hAnsi="Avenir Next LT Pro"/>
                <w:noProof/>
                <w:lang w:val="es-CL"/>
              </w:rPr>
              <w:t>con madera suelta  y humeda</w:t>
            </w:r>
          </w:p>
        </w:tc>
        <w:tc>
          <w:tcPr>
            <w:tcW w:w="5102" w:type="dxa"/>
          </w:tcPr>
          <w:p w14:paraId="0EF99D2F" w14:textId="42C8EAAB" w:rsidR="00F720B5" w:rsidRPr="00F60FEA" w:rsidRDefault="00F720B5" w:rsidP="00A63268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6</w:t>
            </w:r>
            <w:r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>.- C</w:t>
            </w:r>
            <w:r>
              <w:rPr>
                <w:rFonts w:ascii="Avenir Next LT Pro" w:hAnsi="Avenir Next LT Pro"/>
                <w:lang w:val="es-419"/>
              </w:rPr>
              <w:t>arga con madera suelta y humeda</w:t>
            </w:r>
          </w:p>
        </w:tc>
      </w:tr>
    </w:tbl>
    <w:p w14:paraId="4E1F19DC" w14:textId="77777777" w:rsidR="00F720B5" w:rsidRPr="00F60FEA" w:rsidRDefault="00F720B5" w:rsidP="00DE7D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DE7D09" w:rsidRPr="00D75DDA" w14:paraId="473701E5" w14:textId="77777777" w:rsidTr="00686B2D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156B0F4F" w14:textId="2BD05669" w:rsidR="00DE7D09" w:rsidRPr="00F60FEA" w:rsidRDefault="00DE7D09" w:rsidP="006B42A3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2.8.- Detalle general del proceso de desconsolidado </w:t>
            </w:r>
            <w:r w:rsidR="00E31B45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MSDU 542122-9</w:t>
            </w:r>
          </w:p>
        </w:tc>
      </w:tr>
    </w:tbl>
    <w:p w14:paraId="245090E0" w14:textId="77777777" w:rsidR="00DE7D09" w:rsidRPr="00F60FEA" w:rsidRDefault="00DE7D09" w:rsidP="00DE7D09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41D29D51" w14:textId="374C8729" w:rsidR="00DE7D09" w:rsidRDefault="00DE7D09" w:rsidP="00686B2D">
      <w:pPr>
        <w:spacing w:after="0" w:line="240" w:lineRule="auto"/>
        <w:ind w:right="474" w:firstLine="426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E31B45">
        <w:rPr>
          <w:rFonts w:ascii="Avenir Next LT Pro" w:hAnsi="Avenir Next LT Pro" w:cs="Arial"/>
          <w:bCs/>
          <w:lang w:val="es-419"/>
        </w:rPr>
        <w:t>09:55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FF7B98" w:rsidRPr="00F60FEA">
        <w:rPr>
          <w:rFonts w:ascii="Avenir Next LT Pro" w:hAnsi="Avenir Next LT Pro" w:cs="Arial"/>
          <w:bCs/>
          <w:lang w:val="es-419"/>
        </w:rPr>
        <w:t>1</w:t>
      </w:r>
      <w:r w:rsidR="00E31B45">
        <w:rPr>
          <w:rFonts w:ascii="Avenir Next LT Pro" w:hAnsi="Avenir Next LT Pro" w:cs="Arial"/>
          <w:bCs/>
          <w:lang w:val="es-419"/>
        </w:rPr>
        <w:t>0:05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E31B45">
        <w:rPr>
          <w:rFonts w:ascii="Avenir Next LT Pro" w:hAnsi="Avenir Next LT Pro" w:cs="Arial"/>
          <w:bCs/>
          <w:lang w:val="es-419"/>
        </w:rPr>
        <w:t>1</w:t>
      </w:r>
      <w:r w:rsidRPr="00F60FEA">
        <w:rPr>
          <w:rFonts w:ascii="Avenir Next LT Pro" w:hAnsi="Avenir Next LT Pro" w:cs="Arial"/>
          <w:bCs/>
          <w:lang w:val="es-419"/>
        </w:rPr>
        <w:t>0 min.</w:t>
      </w:r>
    </w:p>
    <w:p w14:paraId="79CB1BAE" w14:textId="77777777" w:rsidR="00DE7D09" w:rsidRPr="00F60FEA" w:rsidRDefault="00DE7D09" w:rsidP="00686B2D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DE7D09" w:rsidRPr="00F60FEA" w14:paraId="6DF24332" w14:textId="77777777" w:rsidTr="00615457">
        <w:trPr>
          <w:trHeight w:val="3969"/>
        </w:trPr>
        <w:tc>
          <w:tcPr>
            <w:tcW w:w="5102" w:type="dxa"/>
          </w:tcPr>
          <w:p w14:paraId="7FF1DAC4" w14:textId="69E65F24" w:rsidR="00DE7D09" w:rsidRPr="00F60FEA" w:rsidRDefault="00E31B45" w:rsidP="006B42A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5DCE0B6" wp14:editId="3A2F2D77">
                  <wp:extent cx="3276600" cy="2726690"/>
                  <wp:effectExtent l="0" t="0" r="0" b="0"/>
                  <wp:docPr id="1240476928" name="Imagen 43" descr="Imagen que contiene llenado, coche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476928" name="Imagen 43" descr="Imagen que contiene llenado, coche, camioneta, grande&#10;&#10;El contenido generado por IA puede ser incorrecto.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7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C629B71" w14:textId="48A4D197" w:rsidR="00DE7D09" w:rsidRPr="00F60FEA" w:rsidRDefault="00E31B45" w:rsidP="006B42A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60970FC" wp14:editId="7641177E">
                  <wp:extent cx="3248025" cy="2714625"/>
                  <wp:effectExtent l="0" t="0" r="9525" b="9525"/>
                  <wp:docPr id="2065553290" name="Imagen 44" descr="Imagen que contiene interior, contenedor, pequeño, plást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553290" name="Imagen 44" descr="Imagen que contiene interior, contenedor, pequeño, plástico&#10;&#10;El contenido generado por IA puede ser incorrecto.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09" w:rsidRPr="00F60FEA" w14:paraId="60143204" w14:textId="77777777" w:rsidTr="00615457">
        <w:tc>
          <w:tcPr>
            <w:tcW w:w="5102" w:type="dxa"/>
          </w:tcPr>
          <w:p w14:paraId="0208CCD4" w14:textId="4474037D" w:rsidR="00DE7D09" w:rsidRPr="00F60FEA" w:rsidRDefault="00867F30" w:rsidP="006B42A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6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9</w:t>
            </w:r>
            <w:r w:rsidR="00DE7D09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E31B45">
              <w:rPr>
                <w:rFonts w:ascii="Avenir Next LT Pro" w:hAnsi="Avenir Next LT Pro"/>
                <w:noProof/>
                <w:lang w:val="es-CL"/>
              </w:rPr>
              <w:t>MSDU 542122-9</w:t>
            </w:r>
          </w:p>
        </w:tc>
        <w:tc>
          <w:tcPr>
            <w:tcW w:w="5102" w:type="dxa"/>
          </w:tcPr>
          <w:p w14:paraId="26A697A4" w14:textId="50B00F3F" w:rsidR="00DE7D09" w:rsidRPr="00F60FEA" w:rsidRDefault="00813F06" w:rsidP="006B42A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70</w:t>
            </w:r>
            <w:r w:rsidR="00DE7D09" w:rsidRPr="00F60FEA">
              <w:rPr>
                <w:rFonts w:ascii="Avenir Next LT Pro" w:hAnsi="Avenir Next LT Pro"/>
                <w:lang w:val="es-419"/>
              </w:rPr>
              <w:t>.- Vista del sello FX42493</w:t>
            </w:r>
            <w:r w:rsidR="00E31B45">
              <w:rPr>
                <w:rFonts w:ascii="Avenir Next LT Pro" w:hAnsi="Avenir Next LT Pro"/>
                <w:lang w:val="es-419"/>
              </w:rPr>
              <w:t>340</w:t>
            </w:r>
          </w:p>
        </w:tc>
      </w:tr>
    </w:tbl>
    <w:p w14:paraId="154232E1" w14:textId="066EFCCE" w:rsidR="00DE7D09" w:rsidRPr="00F60FEA" w:rsidRDefault="00DE7D09" w:rsidP="00686B2D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DE7D09" w:rsidRPr="00F60FEA" w14:paraId="7FF02D9D" w14:textId="77777777" w:rsidTr="00686B2D">
        <w:trPr>
          <w:trHeight w:val="4535"/>
        </w:trPr>
        <w:tc>
          <w:tcPr>
            <w:tcW w:w="5102" w:type="dxa"/>
          </w:tcPr>
          <w:p w14:paraId="27A68D80" w14:textId="2CBE7FDB" w:rsidR="00DE7D09" w:rsidRPr="00F60FEA" w:rsidRDefault="00E31B45" w:rsidP="006B42A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33BBA65" wp14:editId="14D2CE4D">
                  <wp:extent cx="3314700" cy="2863850"/>
                  <wp:effectExtent l="0" t="0" r="0" b="0"/>
                  <wp:docPr id="257444926" name="Imagen 46" descr="Imagen que contiene reloj, edificio, gabinete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444926" name="Imagen 46" descr="Imagen que contiene reloj, edificio, gabinete, bicicleta&#10;&#10;El contenido generado por IA puede ser incorrecto.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B8F34FA" w14:textId="29714BEC" w:rsidR="00DE7D09" w:rsidRPr="00F60FEA" w:rsidRDefault="00E31B45" w:rsidP="006B42A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A7A754C" wp14:editId="78DB6C33">
                  <wp:extent cx="3276600" cy="2863850"/>
                  <wp:effectExtent l="0" t="0" r="0" b="0"/>
                  <wp:docPr id="1108930622" name="Imagen 45" descr="Un dibujo de una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626651" name="Imagen 45" descr="Un dibujo de una camioneta&#10;&#10;El contenido generado por IA puede ser incorrecto.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09" w:rsidRPr="00D75DDA" w14:paraId="1C47D7D8" w14:textId="77777777" w:rsidTr="00686B2D">
        <w:tc>
          <w:tcPr>
            <w:tcW w:w="5102" w:type="dxa"/>
          </w:tcPr>
          <w:p w14:paraId="3C12D539" w14:textId="6E95CE85" w:rsidR="00DE7D09" w:rsidRPr="00F60FEA" w:rsidRDefault="00813F06" w:rsidP="006B42A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71</w:t>
            </w:r>
            <w:r w:rsidR="00DE7D0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DE7D09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398AC8D8" w14:textId="5215A42A" w:rsidR="00DE7D09" w:rsidRPr="00F60FEA" w:rsidRDefault="00813F06" w:rsidP="006B42A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72</w:t>
            </w:r>
            <w:r w:rsidR="00DE7D09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53BA4041" w14:textId="736580A5" w:rsidR="00DE7D09" w:rsidRPr="00F60FEA" w:rsidRDefault="00DE7D09" w:rsidP="00615457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DE7D09" w:rsidRPr="00D75DDA" w14:paraId="642F19B6" w14:textId="77777777" w:rsidTr="00686B2D">
        <w:trPr>
          <w:trHeight w:val="4535"/>
        </w:trPr>
        <w:tc>
          <w:tcPr>
            <w:tcW w:w="5103" w:type="dxa"/>
          </w:tcPr>
          <w:p w14:paraId="2B3FEE3B" w14:textId="384F8CA2" w:rsidR="00DE7D09" w:rsidRPr="00F60FEA" w:rsidRDefault="00E31B45" w:rsidP="006B42A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EA6F37E" wp14:editId="14576C1E">
                  <wp:extent cx="3295650" cy="2873375"/>
                  <wp:effectExtent l="0" t="0" r="0" b="3175"/>
                  <wp:docPr id="256705701" name="Imagen 47" descr="Imagen que contiene exterior, camino, edificio, cañ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705701" name="Imagen 47" descr="Imagen que contiene exterior, camino, edificio, cañón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EA3277F" w14:textId="311EBE1F" w:rsidR="00DE7D09" w:rsidRPr="00F60FEA" w:rsidRDefault="00E31B45" w:rsidP="006B42A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3708A0D" wp14:editId="3345B5AD">
                  <wp:extent cx="3238500" cy="2873375"/>
                  <wp:effectExtent l="0" t="0" r="0" b="3175"/>
                  <wp:docPr id="1618775651" name="Imagen 49" descr="Imagen que contiene bicicleta, camino, exterior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775651" name="Imagen 49" descr="Imagen que contiene bicicleta, camino, exterior, edificio&#10;&#10;El contenido generado por IA puede ser incorrecto.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09" w:rsidRPr="00D75DDA" w14:paraId="27F70F08" w14:textId="77777777" w:rsidTr="00686B2D">
        <w:tc>
          <w:tcPr>
            <w:tcW w:w="5103" w:type="dxa"/>
          </w:tcPr>
          <w:p w14:paraId="7DFA4E81" w14:textId="61405A99" w:rsidR="00DE7D09" w:rsidRPr="00F60FEA" w:rsidRDefault="00813F06" w:rsidP="006B42A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73</w:t>
            </w:r>
            <w:r w:rsidR="00DE7D09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06A2A094" w14:textId="0C8135AA" w:rsidR="00DE7D09" w:rsidRPr="00F60FEA" w:rsidRDefault="00DE7D09" w:rsidP="006B42A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813F06">
              <w:rPr>
                <w:rFonts w:ascii="Avenir Next LT Pro" w:hAnsi="Avenir Next LT Pro"/>
                <w:lang w:val="es-419"/>
              </w:rPr>
              <w:t>74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788D686F" w14:textId="1A9DA422" w:rsidR="00DE7D09" w:rsidRPr="00F60FEA" w:rsidRDefault="00DE7D09" w:rsidP="00DE7D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DE7D09" w:rsidRPr="00D75DDA" w14:paraId="6195BA30" w14:textId="77777777" w:rsidTr="00615457">
        <w:trPr>
          <w:trHeight w:val="4535"/>
        </w:trPr>
        <w:tc>
          <w:tcPr>
            <w:tcW w:w="5102" w:type="dxa"/>
          </w:tcPr>
          <w:p w14:paraId="63EC571E" w14:textId="54099704" w:rsidR="00DE7D09" w:rsidRPr="00F60FEA" w:rsidRDefault="00E31B45" w:rsidP="006B42A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47145A6" wp14:editId="49D96006">
                  <wp:extent cx="3305175" cy="2886075"/>
                  <wp:effectExtent l="0" t="0" r="9525" b="9525"/>
                  <wp:docPr id="1313928458" name="Imagen 50" descr="Imagen que contiene edificio, reloj, frente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28458" name="Imagen 50" descr="Imagen que contiene edificio, reloj, frente, bicicleta&#10;&#10;El contenido generado por IA puede ser incorrecto.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CD71035" w14:textId="1CDEB0FC" w:rsidR="00DE7D09" w:rsidRPr="00F60FEA" w:rsidRDefault="00E31B45" w:rsidP="006B42A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B4B275C" wp14:editId="31169185">
                  <wp:extent cx="3276600" cy="2886075"/>
                  <wp:effectExtent l="0" t="0" r="0" b="9525"/>
                  <wp:docPr id="936583048" name="Imagen 51" descr="Una cortin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583048" name="Imagen 51" descr="Una cortina de metal&#10;&#10;El contenido generado por IA puede ser incorrecto.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09" w:rsidRPr="00F60FEA" w14:paraId="494EDAFF" w14:textId="77777777" w:rsidTr="00615457">
        <w:tc>
          <w:tcPr>
            <w:tcW w:w="5102" w:type="dxa"/>
          </w:tcPr>
          <w:p w14:paraId="4814A3DF" w14:textId="60FC9F13" w:rsidR="00DE7D09" w:rsidRPr="00F60FEA" w:rsidRDefault="00867F30" w:rsidP="006B42A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7</w:t>
            </w:r>
            <w:r w:rsidR="00813F06">
              <w:rPr>
                <w:rFonts w:ascii="Avenir Next LT Pro" w:hAnsi="Avenir Next LT Pro"/>
                <w:noProof/>
                <w:lang w:val="es-CL"/>
              </w:rPr>
              <w:t>5</w:t>
            </w:r>
            <w:r w:rsidR="00DE7D09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ADF7315" w14:textId="0E803AA1" w:rsidR="00DE7D09" w:rsidRPr="00F60FEA" w:rsidRDefault="00867F30" w:rsidP="006B42A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7</w:t>
            </w:r>
            <w:r w:rsidR="00813F06">
              <w:rPr>
                <w:rFonts w:ascii="Avenir Next LT Pro" w:hAnsi="Avenir Next LT Pro"/>
                <w:lang w:val="es-419"/>
              </w:rPr>
              <w:t>6</w:t>
            </w:r>
            <w:r w:rsidR="00DE7D09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18D951BD" w14:textId="77777777" w:rsidR="00B566D3" w:rsidRPr="00F60FEA" w:rsidRDefault="00B566D3" w:rsidP="00D12124">
      <w:pPr>
        <w:spacing w:after="0" w:line="240" w:lineRule="auto"/>
        <w:contextualSpacing/>
        <w:rPr>
          <w:rFonts w:ascii="Avenir Next LT Pro" w:hAnsi="Avenir Next LT Pro" w:cs="Arial"/>
          <w:bCs/>
          <w:lang w:val="es-CL"/>
        </w:rPr>
      </w:pPr>
    </w:p>
    <w:p w14:paraId="0FBE697A" w14:textId="09DE9068" w:rsidR="00D13B8F" w:rsidRPr="00F60FEA" w:rsidRDefault="00D13B8F" w:rsidP="00BE00EA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3.- CARGA ACOPIADA EN ALMAC</w:t>
      </w:r>
      <w:r w:rsidR="00F7248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É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N DE EPI</w:t>
      </w:r>
    </w:p>
    <w:p w14:paraId="16E11782" w14:textId="77777777" w:rsidR="00D13B8F" w:rsidRPr="00F60FEA" w:rsidRDefault="00D13B8F" w:rsidP="00D13B8F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CL"/>
        </w:rPr>
      </w:pPr>
    </w:p>
    <w:p w14:paraId="544F93D1" w14:textId="77777777" w:rsidR="00D13B8F" w:rsidRPr="00F60FEA" w:rsidRDefault="00D13B8F" w:rsidP="00BE00EA">
      <w:pPr>
        <w:spacing w:after="0" w:line="240" w:lineRule="auto"/>
        <w:ind w:right="333" w:firstLine="426"/>
        <w:jc w:val="center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>Una vez desconsolidado cada contenedor, la carga quedo acopiada en el almacén de EPI en puerto de Iquique.</w:t>
      </w:r>
    </w:p>
    <w:p w14:paraId="3C437AEA" w14:textId="491424D1" w:rsidR="00C63C82" w:rsidRPr="00F60FEA" w:rsidRDefault="00C63C82" w:rsidP="00BE00EA">
      <w:pPr>
        <w:spacing w:after="0" w:line="240" w:lineRule="auto"/>
        <w:rPr>
          <w:rFonts w:ascii="Avenir Next LT Pro" w:eastAsia="Times New Roman" w:hAnsi="Avenir Next LT Pro" w:cs="Times New Roman"/>
          <w:color w:val="000000"/>
          <w:lang w:val="es-CL" w:eastAsia="es-CL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63C82" w:rsidRPr="00D75DDA" w14:paraId="2CE7C552" w14:textId="77777777" w:rsidTr="00BE00EA">
        <w:trPr>
          <w:trHeight w:val="3969"/>
        </w:trPr>
        <w:tc>
          <w:tcPr>
            <w:tcW w:w="5102" w:type="dxa"/>
          </w:tcPr>
          <w:p w14:paraId="723368CD" w14:textId="4EFF4959" w:rsidR="00C63C82" w:rsidRPr="00F60FEA" w:rsidRDefault="00E31B45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FA8AAB" wp14:editId="11742E08">
                  <wp:extent cx="3333750" cy="2510790"/>
                  <wp:effectExtent l="0" t="0" r="0" b="3810"/>
                  <wp:docPr id="1796045195" name="Imagen 52" descr="Imagen que contiene exterior, bicicleta, cañón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045195" name="Imagen 52" descr="Imagen que contiene exterior, bicicleta, cañón, estacionado&#10;&#10;El contenido generado por IA puede ser incorrecto.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487CC8" w14:textId="0E934083" w:rsidR="00C63C82" w:rsidRPr="00F60FEA" w:rsidRDefault="00E31B45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E8CB37E" wp14:editId="20DB2055">
                  <wp:extent cx="3257550" cy="2510790"/>
                  <wp:effectExtent l="0" t="0" r="0" b="3810"/>
                  <wp:docPr id="1889851223" name="Imagen 53" descr="Imagen que contiene exterior, edificio, calle, play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851223" name="Imagen 53" descr="Imagen que contiene exterior, edificio, calle, playa&#10;&#10;El contenido generado por IA puede ser incorrecto.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82" w:rsidRPr="00D75DDA" w14:paraId="5F0B87F3" w14:textId="77777777" w:rsidTr="00BE00EA">
        <w:tc>
          <w:tcPr>
            <w:tcW w:w="5102" w:type="dxa"/>
          </w:tcPr>
          <w:p w14:paraId="5289AB43" w14:textId="4CBD8526" w:rsidR="00C63C82" w:rsidRPr="00F60FEA" w:rsidRDefault="00E313CE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002A63">
              <w:rPr>
                <w:rFonts w:ascii="Avenir Next LT Pro" w:hAnsi="Avenir Next LT Pro"/>
                <w:noProof/>
                <w:lang w:val="es-CL"/>
              </w:rPr>
              <w:t>35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C63C82" w:rsidRPr="00F60FEA">
              <w:rPr>
                <w:rFonts w:ascii="Avenir Next LT Pro" w:hAnsi="Avenir Next LT Pro" w:cs="Arial"/>
                <w:lang w:val="es-CL"/>
              </w:rPr>
              <w:t xml:space="preserve"> Vista de c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 xml:space="preserve">arga </w:t>
            </w:r>
            <w:r w:rsidR="00115027" w:rsidRPr="00F60FEA">
              <w:rPr>
                <w:rFonts w:ascii="Avenir Next LT Pro" w:hAnsi="Avenir Next LT Pro"/>
                <w:noProof/>
                <w:lang w:val="es-CL"/>
              </w:rPr>
              <w:t xml:space="preserve">afuera del 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 xml:space="preserve">almacén. </w:t>
            </w:r>
          </w:p>
        </w:tc>
        <w:tc>
          <w:tcPr>
            <w:tcW w:w="5102" w:type="dxa"/>
          </w:tcPr>
          <w:p w14:paraId="067C0654" w14:textId="02B9A77E" w:rsidR="00C63C82" w:rsidRPr="00F60FEA" w:rsidRDefault="00E313CE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CL"/>
              </w:rPr>
              <w:t>1</w:t>
            </w:r>
            <w:r w:rsidR="00002A63">
              <w:rPr>
                <w:rFonts w:ascii="Avenir Next LT Pro" w:hAnsi="Avenir Next LT Pro"/>
                <w:lang w:val="es-CL"/>
              </w:rPr>
              <w:t>36</w:t>
            </w:r>
            <w:r w:rsidR="00C63C82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 xml:space="preserve">Otra vista de la carga en </w:t>
            </w:r>
            <w:r w:rsidR="00FC2296" w:rsidRPr="00F60FEA">
              <w:rPr>
                <w:rFonts w:ascii="Avenir Next LT Pro" w:hAnsi="Avenir Next LT Pro"/>
                <w:noProof/>
                <w:lang w:val="es-CL"/>
              </w:rPr>
              <w:t>el sector de acopio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</w:tr>
    </w:tbl>
    <w:p w14:paraId="0BE69E9B" w14:textId="1119162D" w:rsidR="00D13B8F" w:rsidRPr="00F60FEA" w:rsidRDefault="00D13B8F" w:rsidP="005D76B7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13735" w:rsidRPr="00D75DDA" w14:paraId="407EEC03" w14:textId="77777777" w:rsidTr="00BE00EA">
        <w:trPr>
          <w:trHeight w:val="3969"/>
        </w:trPr>
        <w:tc>
          <w:tcPr>
            <w:tcW w:w="5102" w:type="dxa"/>
          </w:tcPr>
          <w:p w14:paraId="1B9071D7" w14:textId="3D041E61" w:rsidR="00B13735" w:rsidRPr="00F60FEA" w:rsidRDefault="00E31B45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bookmarkStart w:id="0" w:name="_Hlk206263595"/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F9C9F61" wp14:editId="79DCA60C">
                  <wp:extent cx="3267075" cy="2505075"/>
                  <wp:effectExtent l="0" t="0" r="9525" b="9525"/>
                  <wp:docPr id="2106225478" name="Imagen 54" descr="Imagen que contiene exterior, edificio, hombre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225478" name="Imagen 54" descr="Imagen que contiene exterior, edificio, hombre, grande&#10;&#10;El contenido generado por IA puede ser incorrecto.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F6C156F" w14:textId="50851CD5" w:rsidR="00B13735" w:rsidRPr="00F60FEA" w:rsidRDefault="00E31B45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6A5BFE9" wp14:editId="2A181B50">
                  <wp:extent cx="3238500" cy="2533650"/>
                  <wp:effectExtent l="0" t="0" r="0" b="0"/>
                  <wp:docPr id="273834896" name="Imagen 55" descr="Imagen que contiene exterior, edificio, hombre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34896" name="Imagen 55" descr="Imagen que contiene exterior, edificio, hombre, grande&#10;&#10;El contenido generado por IA puede ser incorrecto.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35" w:rsidRPr="00D75DDA" w14:paraId="75821867" w14:textId="77777777" w:rsidTr="00BE00EA">
        <w:tc>
          <w:tcPr>
            <w:tcW w:w="5102" w:type="dxa"/>
          </w:tcPr>
          <w:p w14:paraId="6030FAC4" w14:textId="6FFC689B" w:rsidR="00B13735" w:rsidRPr="00F60FEA" w:rsidRDefault="00E313CE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13</w:t>
            </w:r>
            <w:r w:rsidR="00002A63">
              <w:rPr>
                <w:rFonts w:ascii="Avenir Next LT Pro" w:hAnsi="Avenir Next LT Pro"/>
                <w:noProof/>
                <w:lang w:val="es-CL"/>
              </w:rPr>
              <w:t>7</w:t>
            </w:r>
            <w:r w:rsidR="00B13735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B13735" w:rsidRPr="00F60FEA">
              <w:rPr>
                <w:rFonts w:ascii="Avenir Next LT Pro" w:hAnsi="Avenir Next LT Pro" w:cs="Arial"/>
                <w:lang w:val="es-CL"/>
              </w:rPr>
              <w:t xml:space="preserve"> </w:t>
            </w:r>
            <w:r w:rsidR="00FC2296" w:rsidRPr="00F60FEA">
              <w:rPr>
                <w:rFonts w:ascii="Avenir Next LT Pro" w:hAnsi="Avenir Next LT Pro" w:cs="Arial"/>
                <w:lang w:val="es-CL"/>
              </w:rPr>
              <w:t>Vista de c</w:t>
            </w:r>
            <w:r w:rsidR="00FC2296" w:rsidRPr="00F60FEA">
              <w:rPr>
                <w:rFonts w:ascii="Avenir Next LT Pro" w:hAnsi="Avenir Next LT Pro"/>
                <w:noProof/>
                <w:lang w:val="es-CL"/>
              </w:rPr>
              <w:t>arga afuera del almacén.</w:t>
            </w:r>
          </w:p>
        </w:tc>
        <w:tc>
          <w:tcPr>
            <w:tcW w:w="5102" w:type="dxa"/>
          </w:tcPr>
          <w:p w14:paraId="52111C93" w14:textId="3551338C" w:rsidR="00B13735" w:rsidRPr="00F60FEA" w:rsidRDefault="00E313CE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CL"/>
              </w:rPr>
              <w:t>13</w:t>
            </w:r>
            <w:r w:rsidR="00002A63">
              <w:rPr>
                <w:rFonts w:ascii="Avenir Next LT Pro" w:hAnsi="Avenir Next LT Pro"/>
                <w:lang w:val="es-CL"/>
              </w:rPr>
              <w:t>8</w:t>
            </w:r>
            <w:r w:rsidR="00B13735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FC2296" w:rsidRPr="00F60FEA">
              <w:rPr>
                <w:rFonts w:ascii="Avenir Next LT Pro" w:hAnsi="Avenir Next LT Pro"/>
                <w:noProof/>
                <w:lang w:val="es-CL"/>
              </w:rPr>
              <w:t>Otra vista de la carga en el sector de acopio</w:t>
            </w:r>
            <w:r w:rsidR="00B13735" w:rsidRPr="00F60FEA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</w:tr>
      <w:bookmarkEnd w:id="0"/>
    </w:tbl>
    <w:p w14:paraId="7604A055" w14:textId="77777777" w:rsidR="00031E94" w:rsidRPr="00F60FEA" w:rsidRDefault="00031E94" w:rsidP="00E0379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83F396A" w14:textId="6C5F80BB" w:rsidR="00D26223" w:rsidRPr="00F60FEA" w:rsidRDefault="000444CC" w:rsidP="00031E94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4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 xml:space="preserve">.- PROMEDIO DE LOS TIEMPOS UTILIZADOS EN EL 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DES</w:t>
      </w:r>
      <w:r w:rsidR="00C500C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CON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SOLIDADO:</w:t>
      </w:r>
    </w:p>
    <w:p w14:paraId="158A93B5" w14:textId="77777777" w:rsidR="00D26223" w:rsidRPr="00F60FEA" w:rsidRDefault="00D26223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W w:w="10206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5670"/>
      </w:tblGrid>
      <w:tr w:rsidR="00D26223" w:rsidRPr="00F60FEA" w14:paraId="395DB7B9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A33F242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N° Contenedor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5E18FFE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Tiempo Operación (min)</w:t>
            </w:r>
          </w:p>
        </w:tc>
      </w:tr>
      <w:tr w:rsidR="00E31B45" w:rsidRPr="00F60FEA" w14:paraId="76E7DFFC" w14:textId="77777777" w:rsidTr="006A3DD0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E13BD" w14:textId="642F8712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TXGU 886951-3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82A34" w14:textId="4DF4A176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00:10:00</w:t>
            </w:r>
          </w:p>
        </w:tc>
      </w:tr>
      <w:tr w:rsidR="00E31B45" w:rsidRPr="00F60FEA" w14:paraId="460B3812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74A3470" w14:textId="3B033C14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 xml:space="preserve">MSDU 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870516-8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CA7584" w14:textId="6D029B0D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00:10:00</w:t>
            </w:r>
          </w:p>
        </w:tc>
      </w:tr>
      <w:tr w:rsidR="00E31B45" w:rsidRPr="00F60FEA" w14:paraId="65A4785E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18D7B27" w14:textId="43BCD290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TLLU 864371-4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BA5039" w14:textId="4F3E9BD8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00:10:00</w:t>
            </w:r>
          </w:p>
        </w:tc>
      </w:tr>
      <w:tr w:rsidR="00E31B45" w:rsidRPr="00F60FEA" w14:paraId="55888183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195B09B" w14:textId="56F7248E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EDU 727528-1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A510F7" w14:textId="4510E305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00:10:00</w:t>
            </w:r>
          </w:p>
        </w:tc>
      </w:tr>
      <w:tr w:rsidR="00E31B45" w:rsidRPr="00F60FEA" w14:paraId="1AFF79F2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D80784D" w14:textId="226FB81B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 526579-7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93F3DE" w14:textId="0291AF9D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00:10:00</w:t>
            </w:r>
          </w:p>
        </w:tc>
      </w:tr>
      <w:tr w:rsidR="00E31B45" w:rsidRPr="00F60FEA" w14:paraId="57580F2F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ADC6665" w14:textId="3C4F9813" w:rsidR="00E31B45" w:rsidRPr="00F60FEA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 752074-1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51207D" w14:textId="79FC9D76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00:10:00</w:t>
            </w:r>
          </w:p>
        </w:tc>
      </w:tr>
      <w:tr w:rsidR="00E31B45" w:rsidRPr="00F60FEA" w14:paraId="47B37CC8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CD11ED8" w14:textId="7B4AED98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TXGU 886748-6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992880" w14:textId="6CB7648F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00:10:00</w:t>
            </w:r>
          </w:p>
        </w:tc>
      </w:tr>
      <w:tr w:rsidR="00E31B45" w:rsidRPr="00F60FEA" w14:paraId="7E7842F7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45A4061" w14:textId="2A02A1BD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MSDU 542122-9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64936C" w14:textId="6FFF20CF" w:rsidR="00E31B45" w:rsidRPr="00902DBE" w:rsidRDefault="00E31B45" w:rsidP="00E31B45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00:10:00</w:t>
            </w:r>
          </w:p>
        </w:tc>
      </w:tr>
      <w:tr w:rsidR="00DE7D09" w:rsidRPr="00F60FEA" w14:paraId="7C8B6EFC" w14:textId="77777777" w:rsidTr="00031E94">
        <w:trPr>
          <w:gridBefore w:val="1"/>
          <w:wBefore w:w="4536" w:type="dxa"/>
          <w:trHeight w:val="285"/>
        </w:trPr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7610C611" w14:textId="77C5C8A6" w:rsidR="00DE7D09" w:rsidRPr="00F60FEA" w:rsidRDefault="00DE7D09" w:rsidP="006B42A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</w:t>
            </w:r>
            <w:r w:rsidR="00E31B45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1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</w:t>
            </w:r>
            <w:r w:rsidR="00DA0B9B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2</w:t>
            </w:r>
            <w:r w:rsidR="00E31B45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:00</w:t>
            </w:r>
          </w:p>
        </w:tc>
      </w:tr>
    </w:tbl>
    <w:p w14:paraId="251DFECE" w14:textId="77777777" w:rsidR="00E313CE" w:rsidRPr="00F60FEA" w:rsidRDefault="00E313CE" w:rsidP="00945513">
      <w:pPr>
        <w:tabs>
          <w:tab w:val="left" w:pos="3521"/>
        </w:tabs>
        <w:rPr>
          <w:rFonts w:ascii="Avenir Next LT Pro" w:hAnsi="Avenir Next LT Pro"/>
          <w:lang w:val="es-419"/>
        </w:rPr>
      </w:pPr>
    </w:p>
    <w:p w14:paraId="08319723" w14:textId="1784947A" w:rsidR="003F5523" w:rsidRPr="00E31B45" w:rsidRDefault="008C3AE0" w:rsidP="00E31B45">
      <w:pPr>
        <w:jc w:val="center"/>
        <w:rPr>
          <w:rFonts w:ascii="Avenir Next LT Pro" w:hAnsi="Avenir Next LT Pro"/>
          <w:lang w:val="es-419"/>
        </w:rPr>
      </w:pPr>
      <w:r w:rsidRPr="00F60FEA">
        <w:rPr>
          <w:rFonts w:ascii="Avenir Next LT Pro" w:hAnsi="Avenir Next LT Pro"/>
          <w:lang w:val="es-419"/>
        </w:rPr>
        <w:t>Registro fotográfico emitido sin pe</w:t>
      </w:r>
      <w:r w:rsidR="008258BC" w:rsidRPr="00F60FEA">
        <w:rPr>
          <w:rFonts w:ascii="Avenir Next LT Pro" w:hAnsi="Avenir Next LT Pro"/>
          <w:lang w:val="es-419"/>
        </w:rPr>
        <w:t>r</w:t>
      </w:r>
      <w:r w:rsidRPr="00F60FEA">
        <w:rPr>
          <w:rFonts w:ascii="Avenir Next LT Pro" w:hAnsi="Avenir Next LT Pro"/>
          <w:lang w:val="es-419"/>
        </w:rPr>
        <w:t xml:space="preserve">juicio </w:t>
      </w:r>
      <w:r w:rsidR="007E26E1" w:rsidRPr="00F60FEA">
        <w:rPr>
          <w:rFonts w:ascii="Avenir Next LT Pro" w:hAnsi="Avenir Next LT Pro"/>
          <w:lang w:val="es-419"/>
        </w:rPr>
        <w:t>y en interés de qui</w:t>
      </w:r>
      <w:r w:rsidR="008258BC" w:rsidRPr="00F60FEA">
        <w:rPr>
          <w:rFonts w:ascii="Avenir Next LT Pro" w:hAnsi="Avenir Next LT Pro"/>
          <w:lang w:val="es-419"/>
        </w:rPr>
        <w:t>e</w:t>
      </w:r>
      <w:r w:rsidR="007E26E1" w:rsidRPr="00F60FEA">
        <w:rPr>
          <w:rFonts w:ascii="Avenir Next LT Pro" w:hAnsi="Avenir Next LT Pro"/>
          <w:lang w:val="es-419"/>
        </w:rPr>
        <w:t>n concierna</w:t>
      </w:r>
    </w:p>
    <w:p w14:paraId="431DF62D" w14:textId="212828E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D91767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86C7C7D" w14:textId="77777777" w:rsidR="00567D8E" w:rsidRPr="00D91767" w:rsidRDefault="00567D8E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6623102E" w14:textId="77777777" w:rsidR="004C2FCD" w:rsidRPr="00D91767" w:rsidRDefault="004C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6D71E8E4" w14:textId="77777777" w:rsidR="00732FCD" w:rsidRPr="00D91767" w:rsidRDefault="0073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23CCE6C1" w14:textId="6D32A5D8" w:rsidR="00CF479D" w:rsidRPr="00D91767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D9176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D91767">
        <w:rPr>
          <w:rFonts w:ascii="Avenir Next LT Pro" w:eastAsia="Calibri" w:hAnsi="Avenir Next LT Pro" w:cs="Arial"/>
          <w:sz w:val="18"/>
          <w:szCs w:val="18"/>
          <w:lang w:val="es-CL"/>
        </w:rPr>
        <w:tab/>
      </w:r>
      <w:r w:rsidR="00567D8E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: 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G.</w:t>
      </w:r>
      <w:r w:rsidR="003F5523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 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31E94" w:rsidRPr="00D9176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</w:p>
    <w:p w14:paraId="7906E99D" w14:textId="4C6BBF71" w:rsidR="003D288A" w:rsidRPr="00F60FEA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MJ.</w:t>
      </w:r>
      <w:r w:rsidR="003F5523" w:rsidRPr="00F60FEA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5DEA74CF" w:rsidR="003D288A" w:rsidRPr="00F60FEA" w:rsidRDefault="00275812" w:rsidP="003F5523">
      <w:pPr>
        <w:spacing w:after="0" w:line="240" w:lineRule="auto"/>
        <w:ind w:left="142"/>
        <w:rPr>
          <w:rFonts w:ascii="Avenir Next LT Pro" w:hAnsi="Avenir Next LT Pro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V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alidado por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J. L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ó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pez</w:t>
      </w:r>
    </w:p>
    <w:sectPr w:rsidR="003D288A" w:rsidRPr="00F60FEA" w:rsidSect="00F60FEA">
      <w:headerReference w:type="default" r:id="rId94"/>
      <w:footerReference w:type="default" r:id="rId95"/>
      <w:footerReference w:type="first" r:id="rId96"/>
      <w:pgSz w:w="12240" w:h="15840" w:code="1"/>
      <w:pgMar w:top="1440" w:right="567" w:bottom="144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F2F55" w14:textId="77777777" w:rsidR="00493650" w:rsidRDefault="00493650" w:rsidP="006B5BED">
      <w:r>
        <w:separator/>
      </w:r>
    </w:p>
  </w:endnote>
  <w:endnote w:type="continuationSeparator" w:id="0">
    <w:p w14:paraId="5289C8AB" w14:textId="77777777" w:rsidR="00493650" w:rsidRDefault="00493650" w:rsidP="006B5BED">
      <w:r>
        <w:continuationSeparator/>
      </w:r>
    </w:p>
  </w:endnote>
  <w:endnote w:type="continuationNotice" w:id="1">
    <w:p w14:paraId="6E5EFBDF" w14:textId="77777777" w:rsidR="00493650" w:rsidRDefault="0049365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31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631"/>
    </w:tblGrid>
    <w:tr w:rsidR="00D7100C" w14:paraId="5BCC6F7F" w14:textId="77777777" w:rsidTr="00A27677">
      <w:trPr>
        <w:trHeight w:val="227"/>
      </w:trPr>
      <w:tc>
        <w:tcPr>
          <w:tcW w:w="5000" w:type="pct"/>
          <w:tcMar>
            <w:top w:w="57" w:type="dxa"/>
          </w:tcMar>
        </w:tcPr>
        <w:p w14:paraId="44285EDF" w14:textId="63105EF4" w:rsidR="00D7100C" w:rsidRPr="00197E95" w:rsidRDefault="00D7100C" w:rsidP="00031E94">
          <w:pPr>
            <w:pStyle w:val="Website-Right"/>
            <w:ind w:left="146" w:right="-706" w:hanging="141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</w:t>
          </w:r>
          <w:r w:rsidR="001F40DF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                        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</w:t>
          </w:r>
          <w:r w:rsidR="00031E94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>alsglobal.com</w:t>
          </w:r>
        </w:p>
      </w:tc>
    </w:tr>
  </w:tbl>
  <w:p w14:paraId="4CDE36D9" w14:textId="77777777" w:rsidR="00D7100C" w:rsidRPr="00AB7B9A" w:rsidRDefault="00D7100C" w:rsidP="00031E94">
    <w:pPr>
      <w:pStyle w:val="Piedepgina"/>
      <w:tabs>
        <w:tab w:val="clear" w:pos="4680"/>
        <w:tab w:val="clear" w:pos="9360"/>
        <w:tab w:val="left" w:pos="3765"/>
        <w:tab w:val="left" w:pos="10348"/>
      </w:tabs>
      <w:ind w:right="191"/>
      <w:jc w:val="right"/>
      <w:rPr>
        <w:rFonts w:ascii="Avenir Next" w:hAnsi="Avenir Next"/>
        <w:sz w:val="16"/>
        <w:szCs w:val="16"/>
      </w:rPr>
    </w:pPr>
    <w:r w:rsidRPr="00AB7B9A">
      <w:rPr>
        <w:rFonts w:ascii="Avenir Next" w:hAnsi="Avenir Next"/>
        <w:sz w:val="16"/>
        <w:szCs w:val="16"/>
        <w:lang w:val="es-ES"/>
      </w:rPr>
      <w:t xml:space="preserve">Página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PAGE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3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  <w:r w:rsidRPr="00AB7B9A">
      <w:rPr>
        <w:rFonts w:ascii="Avenir Next" w:hAnsi="Avenir Next"/>
        <w:sz w:val="16"/>
        <w:szCs w:val="16"/>
        <w:lang w:val="es-ES"/>
      </w:rPr>
      <w:t xml:space="preserve"> de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NUMPAGES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12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</w:p>
  <w:p w14:paraId="5F4DF709" w14:textId="77777777" w:rsidR="00DC5D4D" w:rsidRDefault="00DC5D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C5161" w14:textId="77777777" w:rsidR="00493650" w:rsidRDefault="00493650" w:rsidP="006B5BED">
      <w:r>
        <w:separator/>
      </w:r>
    </w:p>
  </w:footnote>
  <w:footnote w:type="continuationSeparator" w:id="0">
    <w:p w14:paraId="05AA3474" w14:textId="77777777" w:rsidR="00493650" w:rsidRDefault="00493650" w:rsidP="006B5BED">
      <w:r>
        <w:continuationSeparator/>
      </w:r>
    </w:p>
  </w:footnote>
  <w:footnote w:type="continuationNotice" w:id="1">
    <w:p w14:paraId="536AB1BE" w14:textId="77777777" w:rsidR="00493650" w:rsidRDefault="0049365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16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68"/>
      <w:gridCol w:w="9313"/>
    </w:tblGrid>
    <w:tr w:rsidR="00F95182" w:rsidRPr="00607FB4" w14:paraId="138950CB" w14:textId="77777777" w:rsidTr="00031E94">
      <w:trPr>
        <w:trHeight w:val="1129"/>
      </w:trPr>
      <w:tc>
        <w:tcPr>
          <w:tcW w:w="944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5E40104D">
                <wp:simplePos x="0" y="0"/>
                <wp:positionH relativeFrom="column">
                  <wp:posOffset>491262</wp:posOffset>
                </wp:positionH>
                <wp:positionV relativeFrom="paragraph">
                  <wp:posOffset>-44139</wp:posOffset>
                </wp:positionV>
                <wp:extent cx="1130061" cy="1145141"/>
                <wp:effectExtent l="0" t="0" r="0" b="0"/>
                <wp:wrapNone/>
                <wp:docPr id="69896014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130061" cy="11451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56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1F40DF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1F40DF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1F40DF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1F40DF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0EA09C45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A5699E" w:rsidRPr="001F40DF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BF515B" w:rsidRPr="001F40DF">
            <w:rPr>
              <w:rFonts w:ascii="Avenir Next LT Pro" w:hAnsi="Avenir Next LT Pro"/>
              <w:sz w:val="18"/>
              <w:szCs w:val="18"/>
              <w:lang w:val="es-CL"/>
            </w:rPr>
            <w:t>1</w:t>
          </w:r>
          <w:r w:rsidR="00732C89" w:rsidRPr="001F40DF">
            <w:rPr>
              <w:rFonts w:ascii="Avenir Next LT Pro" w:hAnsi="Avenir Next LT Pro"/>
              <w:sz w:val="18"/>
              <w:szCs w:val="18"/>
              <w:lang w:val="es-CL"/>
            </w:rPr>
            <w:t>1-2</w:t>
          </w:r>
          <w:r w:rsidR="00332411">
            <w:rPr>
              <w:rFonts w:ascii="Avenir Next LT Pro" w:hAnsi="Avenir Next LT Pro"/>
              <w:sz w:val="18"/>
              <w:szCs w:val="18"/>
              <w:lang w:val="es-CL"/>
            </w:rPr>
            <w:t>4</w:t>
          </w:r>
          <w:r w:rsidR="00607FB4">
            <w:rPr>
              <w:rFonts w:ascii="Avenir Next LT Pro" w:hAnsi="Avenir Next LT Pro"/>
              <w:sz w:val="18"/>
              <w:szCs w:val="18"/>
              <w:lang w:val="es-CL"/>
            </w:rPr>
            <w:t>91</w:t>
          </w:r>
        </w:p>
        <w:p w14:paraId="6CDEBCE0" w14:textId="6D761B14" w:rsidR="00F95182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1D38D3" w:rsidRPr="001F40DF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732C89" w:rsidRPr="001F40DF">
            <w:rPr>
              <w:rFonts w:ascii="Avenir Next LT Pro" w:hAnsi="Avenir Next LT Pro"/>
              <w:sz w:val="18"/>
              <w:szCs w:val="18"/>
              <w:lang w:val="es-CL"/>
            </w:rPr>
            <w:t>Noviembre</w:t>
          </w:r>
          <w:r w:rsidR="00BF515B" w:rsidRPr="001F40DF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677FA6">
            <w:rPr>
              <w:rFonts w:ascii="Avenir Next LT Pro" w:hAnsi="Avenir Next LT Pro"/>
              <w:sz w:val="18"/>
              <w:szCs w:val="18"/>
              <w:lang w:val="es-CL"/>
            </w:rPr>
            <w:t>2</w:t>
          </w:r>
          <w:r w:rsidR="00747A0B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A5699E" w:rsidRPr="001F40DF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F95182">
            <w:rPr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493FA9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6"/>
              <w:szCs w:val="16"/>
              <w:lang w:val="es-CL"/>
            </w:rPr>
          </w:pPr>
        </w:p>
      </w:tc>
    </w:tr>
    <w:bookmarkEnd w:id="1"/>
  </w:tbl>
  <w:p w14:paraId="636D9160" w14:textId="77777777" w:rsidR="005B0AFE" w:rsidRPr="00A5699E" w:rsidRDefault="005B0AFE" w:rsidP="00BB7BCE">
    <w:pPr>
      <w:pStyle w:val="Encabezado"/>
      <w:tabs>
        <w:tab w:val="left" w:pos="5220"/>
      </w:tabs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BC20F0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92407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0E2EF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F85F3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FEBE4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782E3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FD0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1615E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AD76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0A98C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0F7311"/>
    <w:multiLevelType w:val="hybridMultilevel"/>
    <w:tmpl w:val="29CCEB18"/>
    <w:lvl w:ilvl="0" w:tplc="340A000F">
      <w:start w:val="1"/>
      <w:numFmt w:val="decimal"/>
      <w:lvlText w:val="%1."/>
      <w:lvlJc w:val="left"/>
      <w:pPr>
        <w:ind w:left="600" w:hanging="360"/>
      </w:p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2"/>
  </w:num>
  <w:num w:numId="2" w16cid:durableId="35981136">
    <w:abstractNumId w:val="11"/>
  </w:num>
  <w:num w:numId="3" w16cid:durableId="1425612726">
    <w:abstractNumId w:val="8"/>
  </w:num>
  <w:num w:numId="4" w16cid:durableId="1933778335">
    <w:abstractNumId w:val="3"/>
  </w:num>
  <w:num w:numId="5" w16cid:durableId="1281182535">
    <w:abstractNumId w:val="2"/>
  </w:num>
  <w:num w:numId="6" w16cid:durableId="863128405">
    <w:abstractNumId w:val="1"/>
  </w:num>
  <w:num w:numId="7" w16cid:durableId="1278484615">
    <w:abstractNumId w:val="0"/>
  </w:num>
  <w:num w:numId="8" w16cid:durableId="1316303943">
    <w:abstractNumId w:val="9"/>
  </w:num>
  <w:num w:numId="9" w16cid:durableId="211695777">
    <w:abstractNumId w:val="7"/>
  </w:num>
  <w:num w:numId="10" w16cid:durableId="1913541542">
    <w:abstractNumId w:val="6"/>
  </w:num>
  <w:num w:numId="11" w16cid:durableId="1049692908">
    <w:abstractNumId w:val="5"/>
  </w:num>
  <w:num w:numId="12" w16cid:durableId="545606984">
    <w:abstractNumId w:val="4"/>
  </w:num>
  <w:num w:numId="13" w16cid:durableId="4303170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088A"/>
    <w:rsid w:val="00001926"/>
    <w:rsid w:val="000021A8"/>
    <w:rsid w:val="00002A63"/>
    <w:rsid w:val="00002EC1"/>
    <w:rsid w:val="0000344F"/>
    <w:rsid w:val="00003AF6"/>
    <w:rsid w:val="00004719"/>
    <w:rsid w:val="00004C70"/>
    <w:rsid w:val="000058F7"/>
    <w:rsid w:val="00005AC5"/>
    <w:rsid w:val="00005F9E"/>
    <w:rsid w:val="00006EE9"/>
    <w:rsid w:val="0000705A"/>
    <w:rsid w:val="00011C45"/>
    <w:rsid w:val="00014795"/>
    <w:rsid w:val="00015C09"/>
    <w:rsid w:val="00016C01"/>
    <w:rsid w:val="000174BD"/>
    <w:rsid w:val="00017C59"/>
    <w:rsid w:val="00017DB8"/>
    <w:rsid w:val="00021027"/>
    <w:rsid w:val="00021046"/>
    <w:rsid w:val="00021091"/>
    <w:rsid w:val="000222D8"/>
    <w:rsid w:val="000232B4"/>
    <w:rsid w:val="0002486C"/>
    <w:rsid w:val="00024C18"/>
    <w:rsid w:val="00026EBC"/>
    <w:rsid w:val="00027688"/>
    <w:rsid w:val="00030720"/>
    <w:rsid w:val="00030FA3"/>
    <w:rsid w:val="00031E94"/>
    <w:rsid w:val="0003246C"/>
    <w:rsid w:val="00032AE0"/>
    <w:rsid w:val="00033C8C"/>
    <w:rsid w:val="00035671"/>
    <w:rsid w:val="0004086E"/>
    <w:rsid w:val="00040E7A"/>
    <w:rsid w:val="00042B91"/>
    <w:rsid w:val="00042E9C"/>
    <w:rsid w:val="00043157"/>
    <w:rsid w:val="000444CC"/>
    <w:rsid w:val="000451B9"/>
    <w:rsid w:val="000452B0"/>
    <w:rsid w:val="00045A9F"/>
    <w:rsid w:val="00046AC8"/>
    <w:rsid w:val="00047038"/>
    <w:rsid w:val="000477C0"/>
    <w:rsid w:val="00050B95"/>
    <w:rsid w:val="0005189B"/>
    <w:rsid w:val="0005257D"/>
    <w:rsid w:val="0005297F"/>
    <w:rsid w:val="00052B6B"/>
    <w:rsid w:val="00052BBC"/>
    <w:rsid w:val="00053095"/>
    <w:rsid w:val="000533CB"/>
    <w:rsid w:val="00053F74"/>
    <w:rsid w:val="000543D9"/>
    <w:rsid w:val="00055D19"/>
    <w:rsid w:val="00055E0F"/>
    <w:rsid w:val="00056EFC"/>
    <w:rsid w:val="00057554"/>
    <w:rsid w:val="00060536"/>
    <w:rsid w:val="000605EA"/>
    <w:rsid w:val="00060783"/>
    <w:rsid w:val="00062003"/>
    <w:rsid w:val="00062F72"/>
    <w:rsid w:val="00063C50"/>
    <w:rsid w:val="0006552B"/>
    <w:rsid w:val="0006696A"/>
    <w:rsid w:val="00067991"/>
    <w:rsid w:val="0007155B"/>
    <w:rsid w:val="00071F9D"/>
    <w:rsid w:val="00072019"/>
    <w:rsid w:val="00073C58"/>
    <w:rsid w:val="00074093"/>
    <w:rsid w:val="00074940"/>
    <w:rsid w:val="00074E51"/>
    <w:rsid w:val="000752D9"/>
    <w:rsid w:val="000766DD"/>
    <w:rsid w:val="00076F60"/>
    <w:rsid w:val="00080261"/>
    <w:rsid w:val="00081114"/>
    <w:rsid w:val="00081188"/>
    <w:rsid w:val="000816C4"/>
    <w:rsid w:val="00082C1C"/>
    <w:rsid w:val="0008439B"/>
    <w:rsid w:val="00085720"/>
    <w:rsid w:val="00085A33"/>
    <w:rsid w:val="000871B8"/>
    <w:rsid w:val="000921FB"/>
    <w:rsid w:val="00095299"/>
    <w:rsid w:val="00095375"/>
    <w:rsid w:val="000961A8"/>
    <w:rsid w:val="00097451"/>
    <w:rsid w:val="00097823"/>
    <w:rsid w:val="00097CC5"/>
    <w:rsid w:val="000A0512"/>
    <w:rsid w:val="000A0F6F"/>
    <w:rsid w:val="000A14D8"/>
    <w:rsid w:val="000A1FA8"/>
    <w:rsid w:val="000A2229"/>
    <w:rsid w:val="000A303D"/>
    <w:rsid w:val="000A3395"/>
    <w:rsid w:val="000A3432"/>
    <w:rsid w:val="000A3972"/>
    <w:rsid w:val="000A406E"/>
    <w:rsid w:val="000A423A"/>
    <w:rsid w:val="000A504F"/>
    <w:rsid w:val="000A54D0"/>
    <w:rsid w:val="000A56F6"/>
    <w:rsid w:val="000A794C"/>
    <w:rsid w:val="000A7951"/>
    <w:rsid w:val="000B000D"/>
    <w:rsid w:val="000B137C"/>
    <w:rsid w:val="000B18C4"/>
    <w:rsid w:val="000B4A7D"/>
    <w:rsid w:val="000B6841"/>
    <w:rsid w:val="000B693B"/>
    <w:rsid w:val="000B6D94"/>
    <w:rsid w:val="000B7417"/>
    <w:rsid w:val="000B7FB5"/>
    <w:rsid w:val="000C0477"/>
    <w:rsid w:val="000C3148"/>
    <w:rsid w:val="000C57D5"/>
    <w:rsid w:val="000C6ED6"/>
    <w:rsid w:val="000C7BD4"/>
    <w:rsid w:val="000C7D0D"/>
    <w:rsid w:val="000D14A8"/>
    <w:rsid w:val="000D1C70"/>
    <w:rsid w:val="000D20BC"/>
    <w:rsid w:val="000D2D98"/>
    <w:rsid w:val="000D2E78"/>
    <w:rsid w:val="000D37C8"/>
    <w:rsid w:val="000D5028"/>
    <w:rsid w:val="000D5EF8"/>
    <w:rsid w:val="000D606E"/>
    <w:rsid w:val="000D661E"/>
    <w:rsid w:val="000E048F"/>
    <w:rsid w:val="000E0B58"/>
    <w:rsid w:val="000E2ACC"/>
    <w:rsid w:val="000E51B2"/>
    <w:rsid w:val="000E62E2"/>
    <w:rsid w:val="000E6C7B"/>
    <w:rsid w:val="000E784C"/>
    <w:rsid w:val="000E788C"/>
    <w:rsid w:val="000F0402"/>
    <w:rsid w:val="000F3094"/>
    <w:rsid w:val="000F3A52"/>
    <w:rsid w:val="000F507A"/>
    <w:rsid w:val="000F5753"/>
    <w:rsid w:val="000F7D7C"/>
    <w:rsid w:val="00102915"/>
    <w:rsid w:val="00103BC3"/>
    <w:rsid w:val="001045F1"/>
    <w:rsid w:val="00106F48"/>
    <w:rsid w:val="00106FDB"/>
    <w:rsid w:val="0011190F"/>
    <w:rsid w:val="00111D81"/>
    <w:rsid w:val="001127D8"/>
    <w:rsid w:val="001140EC"/>
    <w:rsid w:val="00115027"/>
    <w:rsid w:val="00115195"/>
    <w:rsid w:val="00115262"/>
    <w:rsid w:val="00115D78"/>
    <w:rsid w:val="001168B6"/>
    <w:rsid w:val="00117706"/>
    <w:rsid w:val="00117AD6"/>
    <w:rsid w:val="001214C8"/>
    <w:rsid w:val="001218C5"/>
    <w:rsid w:val="0012245B"/>
    <w:rsid w:val="00123049"/>
    <w:rsid w:val="00123FC7"/>
    <w:rsid w:val="00125618"/>
    <w:rsid w:val="00126369"/>
    <w:rsid w:val="0012675A"/>
    <w:rsid w:val="00127691"/>
    <w:rsid w:val="00127F0D"/>
    <w:rsid w:val="001306F2"/>
    <w:rsid w:val="00131A4F"/>
    <w:rsid w:val="00131A86"/>
    <w:rsid w:val="00131C6B"/>
    <w:rsid w:val="00134D9A"/>
    <w:rsid w:val="001351EA"/>
    <w:rsid w:val="00135570"/>
    <w:rsid w:val="001357C5"/>
    <w:rsid w:val="00135A8E"/>
    <w:rsid w:val="00135DAC"/>
    <w:rsid w:val="00135F5C"/>
    <w:rsid w:val="001401FE"/>
    <w:rsid w:val="00142A21"/>
    <w:rsid w:val="0014531A"/>
    <w:rsid w:val="001455AF"/>
    <w:rsid w:val="00146DEC"/>
    <w:rsid w:val="0014784D"/>
    <w:rsid w:val="001504F7"/>
    <w:rsid w:val="00150B36"/>
    <w:rsid w:val="0015156F"/>
    <w:rsid w:val="0015157F"/>
    <w:rsid w:val="00151803"/>
    <w:rsid w:val="00154AD6"/>
    <w:rsid w:val="00155A8F"/>
    <w:rsid w:val="001563AC"/>
    <w:rsid w:val="00161AA7"/>
    <w:rsid w:val="00165EB9"/>
    <w:rsid w:val="00167436"/>
    <w:rsid w:val="001675AB"/>
    <w:rsid w:val="00170ED4"/>
    <w:rsid w:val="00173507"/>
    <w:rsid w:val="00173B33"/>
    <w:rsid w:val="00174908"/>
    <w:rsid w:val="00174BEC"/>
    <w:rsid w:val="00174E0C"/>
    <w:rsid w:val="001757F1"/>
    <w:rsid w:val="00176486"/>
    <w:rsid w:val="001773B7"/>
    <w:rsid w:val="00177C34"/>
    <w:rsid w:val="001808AB"/>
    <w:rsid w:val="001833F6"/>
    <w:rsid w:val="00183941"/>
    <w:rsid w:val="0018581B"/>
    <w:rsid w:val="001869AC"/>
    <w:rsid w:val="00186BCB"/>
    <w:rsid w:val="00187B38"/>
    <w:rsid w:val="00190E1A"/>
    <w:rsid w:val="00190E98"/>
    <w:rsid w:val="00192C4B"/>
    <w:rsid w:val="001937DC"/>
    <w:rsid w:val="001942FB"/>
    <w:rsid w:val="001947A5"/>
    <w:rsid w:val="00195176"/>
    <w:rsid w:val="001959B2"/>
    <w:rsid w:val="00195F85"/>
    <w:rsid w:val="00196DBE"/>
    <w:rsid w:val="0019782A"/>
    <w:rsid w:val="00197936"/>
    <w:rsid w:val="00197C68"/>
    <w:rsid w:val="00197E95"/>
    <w:rsid w:val="001A0F71"/>
    <w:rsid w:val="001A104B"/>
    <w:rsid w:val="001A1417"/>
    <w:rsid w:val="001A16DE"/>
    <w:rsid w:val="001A389F"/>
    <w:rsid w:val="001A5B31"/>
    <w:rsid w:val="001A5B47"/>
    <w:rsid w:val="001A70D7"/>
    <w:rsid w:val="001A7D58"/>
    <w:rsid w:val="001B0938"/>
    <w:rsid w:val="001B1314"/>
    <w:rsid w:val="001B1538"/>
    <w:rsid w:val="001B25C2"/>
    <w:rsid w:val="001B4DA2"/>
    <w:rsid w:val="001B4E54"/>
    <w:rsid w:val="001B565B"/>
    <w:rsid w:val="001B5AE1"/>
    <w:rsid w:val="001B6C61"/>
    <w:rsid w:val="001C1698"/>
    <w:rsid w:val="001C2A81"/>
    <w:rsid w:val="001C6FA2"/>
    <w:rsid w:val="001D0139"/>
    <w:rsid w:val="001D0BA9"/>
    <w:rsid w:val="001D1312"/>
    <w:rsid w:val="001D2C97"/>
    <w:rsid w:val="001D38D3"/>
    <w:rsid w:val="001D40D0"/>
    <w:rsid w:val="001D41B8"/>
    <w:rsid w:val="001D690A"/>
    <w:rsid w:val="001D7469"/>
    <w:rsid w:val="001E0430"/>
    <w:rsid w:val="001E1D2E"/>
    <w:rsid w:val="001E28B0"/>
    <w:rsid w:val="001E2983"/>
    <w:rsid w:val="001E543D"/>
    <w:rsid w:val="001E58AD"/>
    <w:rsid w:val="001E5A69"/>
    <w:rsid w:val="001E5D16"/>
    <w:rsid w:val="001E6A70"/>
    <w:rsid w:val="001F1B63"/>
    <w:rsid w:val="001F21E8"/>
    <w:rsid w:val="001F350F"/>
    <w:rsid w:val="001F40DF"/>
    <w:rsid w:val="001F431B"/>
    <w:rsid w:val="001F5F25"/>
    <w:rsid w:val="00200C06"/>
    <w:rsid w:val="00202AF7"/>
    <w:rsid w:val="00203401"/>
    <w:rsid w:val="0020348F"/>
    <w:rsid w:val="0020426B"/>
    <w:rsid w:val="00204E14"/>
    <w:rsid w:val="0020584F"/>
    <w:rsid w:val="00205F99"/>
    <w:rsid w:val="00207EA2"/>
    <w:rsid w:val="0021377B"/>
    <w:rsid w:val="00215FFA"/>
    <w:rsid w:val="00216169"/>
    <w:rsid w:val="002162C9"/>
    <w:rsid w:val="00217949"/>
    <w:rsid w:val="0022000A"/>
    <w:rsid w:val="002207F8"/>
    <w:rsid w:val="00220A9B"/>
    <w:rsid w:val="0022167C"/>
    <w:rsid w:val="002218BA"/>
    <w:rsid w:val="00221A2D"/>
    <w:rsid w:val="00221F61"/>
    <w:rsid w:val="00222248"/>
    <w:rsid w:val="00222617"/>
    <w:rsid w:val="00223242"/>
    <w:rsid w:val="002241A1"/>
    <w:rsid w:val="00224DA6"/>
    <w:rsid w:val="00227C8C"/>
    <w:rsid w:val="00231675"/>
    <w:rsid w:val="0023310D"/>
    <w:rsid w:val="00233974"/>
    <w:rsid w:val="00234CF8"/>
    <w:rsid w:val="00235A2F"/>
    <w:rsid w:val="00235D8B"/>
    <w:rsid w:val="00235FC3"/>
    <w:rsid w:val="00237D2A"/>
    <w:rsid w:val="00241C37"/>
    <w:rsid w:val="00242369"/>
    <w:rsid w:val="00242DD1"/>
    <w:rsid w:val="00242E09"/>
    <w:rsid w:val="00243086"/>
    <w:rsid w:val="002433ED"/>
    <w:rsid w:val="00247DD7"/>
    <w:rsid w:val="0025048D"/>
    <w:rsid w:val="00250FB2"/>
    <w:rsid w:val="0025446F"/>
    <w:rsid w:val="00255C8C"/>
    <w:rsid w:val="00255CE2"/>
    <w:rsid w:val="00255DB0"/>
    <w:rsid w:val="002572EA"/>
    <w:rsid w:val="002574B3"/>
    <w:rsid w:val="00261F68"/>
    <w:rsid w:val="002624CA"/>
    <w:rsid w:val="00262B1C"/>
    <w:rsid w:val="002635E1"/>
    <w:rsid w:val="00264CF7"/>
    <w:rsid w:val="00270320"/>
    <w:rsid w:val="00270EF5"/>
    <w:rsid w:val="00270F1B"/>
    <w:rsid w:val="00271B28"/>
    <w:rsid w:val="00271D60"/>
    <w:rsid w:val="002733B5"/>
    <w:rsid w:val="002735CF"/>
    <w:rsid w:val="00273B0D"/>
    <w:rsid w:val="00275812"/>
    <w:rsid w:val="00277460"/>
    <w:rsid w:val="00277EC7"/>
    <w:rsid w:val="00281FBE"/>
    <w:rsid w:val="00282ED1"/>
    <w:rsid w:val="0028301C"/>
    <w:rsid w:val="002833CF"/>
    <w:rsid w:val="002847AF"/>
    <w:rsid w:val="00285470"/>
    <w:rsid w:val="0028644C"/>
    <w:rsid w:val="002878CE"/>
    <w:rsid w:val="00290B89"/>
    <w:rsid w:val="00291A34"/>
    <w:rsid w:val="00292652"/>
    <w:rsid w:val="00292C95"/>
    <w:rsid w:val="00292FD6"/>
    <w:rsid w:val="00293FBA"/>
    <w:rsid w:val="002945D4"/>
    <w:rsid w:val="002967B2"/>
    <w:rsid w:val="002A0EC3"/>
    <w:rsid w:val="002A19E7"/>
    <w:rsid w:val="002A1C14"/>
    <w:rsid w:val="002A29D7"/>
    <w:rsid w:val="002A3DC3"/>
    <w:rsid w:val="002A4FD1"/>
    <w:rsid w:val="002A5E84"/>
    <w:rsid w:val="002A7784"/>
    <w:rsid w:val="002A7FB2"/>
    <w:rsid w:val="002B0557"/>
    <w:rsid w:val="002B0AF1"/>
    <w:rsid w:val="002B2713"/>
    <w:rsid w:val="002B2816"/>
    <w:rsid w:val="002B5420"/>
    <w:rsid w:val="002B6AC1"/>
    <w:rsid w:val="002C4273"/>
    <w:rsid w:val="002C51A1"/>
    <w:rsid w:val="002C5876"/>
    <w:rsid w:val="002C5B38"/>
    <w:rsid w:val="002C6AC5"/>
    <w:rsid w:val="002D39AC"/>
    <w:rsid w:val="002D469E"/>
    <w:rsid w:val="002D5917"/>
    <w:rsid w:val="002D5E2B"/>
    <w:rsid w:val="002D7906"/>
    <w:rsid w:val="002E1A2E"/>
    <w:rsid w:val="002E23CC"/>
    <w:rsid w:val="002E2541"/>
    <w:rsid w:val="002E2D27"/>
    <w:rsid w:val="002E33A4"/>
    <w:rsid w:val="002E3624"/>
    <w:rsid w:val="002E3C3A"/>
    <w:rsid w:val="002E641B"/>
    <w:rsid w:val="002E6689"/>
    <w:rsid w:val="002E76D4"/>
    <w:rsid w:val="002F1DDC"/>
    <w:rsid w:val="002F3033"/>
    <w:rsid w:val="002F3C51"/>
    <w:rsid w:val="002F4235"/>
    <w:rsid w:val="002F47A8"/>
    <w:rsid w:val="002F4ADB"/>
    <w:rsid w:val="002F63E3"/>
    <w:rsid w:val="002F7C43"/>
    <w:rsid w:val="002F7F1B"/>
    <w:rsid w:val="00300A08"/>
    <w:rsid w:val="00301CD6"/>
    <w:rsid w:val="00304C89"/>
    <w:rsid w:val="0030509E"/>
    <w:rsid w:val="003054C8"/>
    <w:rsid w:val="00305C1A"/>
    <w:rsid w:val="003061C1"/>
    <w:rsid w:val="00306F56"/>
    <w:rsid w:val="00307CA5"/>
    <w:rsid w:val="00310974"/>
    <w:rsid w:val="00312385"/>
    <w:rsid w:val="00312B4C"/>
    <w:rsid w:val="00312F8C"/>
    <w:rsid w:val="00313A44"/>
    <w:rsid w:val="00315135"/>
    <w:rsid w:val="00316D9B"/>
    <w:rsid w:val="003178DE"/>
    <w:rsid w:val="00320751"/>
    <w:rsid w:val="00321C66"/>
    <w:rsid w:val="00322581"/>
    <w:rsid w:val="00322C75"/>
    <w:rsid w:val="0032493A"/>
    <w:rsid w:val="00325EE7"/>
    <w:rsid w:val="003305B9"/>
    <w:rsid w:val="003318CA"/>
    <w:rsid w:val="00331DC3"/>
    <w:rsid w:val="00332411"/>
    <w:rsid w:val="00332827"/>
    <w:rsid w:val="003346FF"/>
    <w:rsid w:val="00334C2C"/>
    <w:rsid w:val="00336F19"/>
    <w:rsid w:val="00340CFD"/>
    <w:rsid w:val="00342333"/>
    <w:rsid w:val="00342BD4"/>
    <w:rsid w:val="00343895"/>
    <w:rsid w:val="00343FC1"/>
    <w:rsid w:val="00344378"/>
    <w:rsid w:val="00346CB6"/>
    <w:rsid w:val="0035007C"/>
    <w:rsid w:val="00350A2E"/>
    <w:rsid w:val="00350AA7"/>
    <w:rsid w:val="003516CD"/>
    <w:rsid w:val="00353B74"/>
    <w:rsid w:val="0035500D"/>
    <w:rsid w:val="0035549E"/>
    <w:rsid w:val="00357165"/>
    <w:rsid w:val="00360710"/>
    <w:rsid w:val="00361968"/>
    <w:rsid w:val="00362F61"/>
    <w:rsid w:val="0036312F"/>
    <w:rsid w:val="003632D4"/>
    <w:rsid w:val="00365AFA"/>
    <w:rsid w:val="00370182"/>
    <w:rsid w:val="00371E6A"/>
    <w:rsid w:val="003728E7"/>
    <w:rsid w:val="00374C04"/>
    <w:rsid w:val="00380752"/>
    <w:rsid w:val="0038193E"/>
    <w:rsid w:val="0038644C"/>
    <w:rsid w:val="003877A3"/>
    <w:rsid w:val="00387A85"/>
    <w:rsid w:val="00390127"/>
    <w:rsid w:val="00390C82"/>
    <w:rsid w:val="003916BF"/>
    <w:rsid w:val="00391CDB"/>
    <w:rsid w:val="00391E97"/>
    <w:rsid w:val="00392F21"/>
    <w:rsid w:val="00394C21"/>
    <w:rsid w:val="003953AB"/>
    <w:rsid w:val="00395783"/>
    <w:rsid w:val="00396D3C"/>
    <w:rsid w:val="00397EE2"/>
    <w:rsid w:val="003A04BC"/>
    <w:rsid w:val="003A402E"/>
    <w:rsid w:val="003A5CD7"/>
    <w:rsid w:val="003A62EF"/>
    <w:rsid w:val="003A67B0"/>
    <w:rsid w:val="003A6CEC"/>
    <w:rsid w:val="003A7EB2"/>
    <w:rsid w:val="003B47E8"/>
    <w:rsid w:val="003B795E"/>
    <w:rsid w:val="003B7B7F"/>
    <w:rsid w:val="003B7FE0"/>
    <w:rsid w:val="003C2518"/>
    <w:rsid w:val="003C46D5"/>
    <w:rsid w:val="003D0673"/>
    <w:rsid w:val="003D071F"/>
    <w:rsid w:val="003D072D"/>
    <w:rsid w:val="003D1C87"/>
    <w:rsid w:val="003D2111"/>
    <w:rsid w:val="003D288A"/>
    <w:rsid w:val="003D2C78"/>
    <w:rsid w:val="003D3262"/>
    <w:rsid w:val="003D41B4"/>
    <w:rsid w:val="003D53F3"/>
    <w:rsid w:val="003D6826"/>
    <w:rsid w:val="003D6FAB"/>
    <w:rsid w:val="003D774D"/>
    <w:rsid w:val="003D7DEE"/>
    <w:rsid w:val="003E2218"/>
    <w:rsid w:val="003E314A"/>
    <w:rsid w:val="003E3EAA"/>
    <w:rsid w:val="003E4545"/>
    <w:rsid w:val="003E48A1"/>
    <w:rsid w:val="003E5BDD"/>
    <w:rsid w:val="003F02BD"/>
    <w:rsid w:val="003F1A7B"/>
    <w:rsid w:val="003F3B75"/>
    <w:rsid w:val="003F5466"/>
    <w:rsid w:val="003F5523"/>
    <w:rsid w:val="003F5FF6"/>
    <w:rsid w:val="003F6FB5"/>
    <w:rsid w:val="00400256"/>
    <w:rsid w:val="004002E7"/>
    <w:rsid w:val="004004C3"/>
    <w:rsid w:val="00400CD9"/>
    <w:rsid w:val="004033DC"/>
    <w:rsid w:val="00403421"/>
    <w:rsid w:val="00405FA5"/>
    <w:rsid w:val="00406567"/>
    <w:rsid w:val="00406AF4"/>
    <w:rsid w:val="00406CF5"/>
    <w:rsid w:val="0040746E"/>
    <w:rsid w:val="004101FD"/>
    <w:rsid w:val="00411F06"/>
    <w:rsid w:val="004132A3"/>
    <w:rsid w:val="004152AD"/>
    <w:rsid w:val="00416728"/>
    <w:rsid w:val="00417D1C"/>
    <w:rsid w:val="004203A8"/>
    <w:rsid w:val="004234CE"/>
    <w:rsid w:val="00423A3F"/>
    <w:rsid w:val="00432895"/>
    <w:rsid w:val="00433BA5"/>
    <w:rsid w:val="0043450A"/>
    <w:rsid w:val="004365A1"/>
    <w:rsid w:val="004406DB"/>
    <w:rsid w:val="00440B05"/>
    <w:rsid w:val="00441C09"/>
    <w:rsid w:val="0044374E"/>
    <w:rsid w:val="004446B1"/>
    <w:rsid w:val="004448BC"/>
    <w:rsid w:val="004459FB"/>
    <w:rsid w:val="00445AF6"/>
    <w:rsid w:val="00447084"/>
    <w:rsid w:val="00447DA2"/>
    <w:rsid w:val="00450E3D"/>
    <w:rsid w:val="00451E14"/>
    <w:rsid w:val="004535A6"/>
    <w:rsid w:val="00453A35"/>
    <w:rsid w:val="0045623F"/>
    <w:rsid w:val="00456B87"/>
    <w:rsid w:val="00457BC9"/>
    <w:rsid w:val="0046152C"/>
    <w:rsid w:val="004616B1"/>
    <w:rsid w:val="00461C4B"/>
    <w:rsid w:val="00462412"/>
    <w:rsid w:val="0046349D"/>
    <w:rsid w:val="004656BA"/>
    <w:rsid w:val="00466758"/>
    <w:rsid w:val="004678F5"/>
    <w:rsid w:val="004719D9"/>
    <w:rsid w:val="00471A32"/>
    <w:rsid w:val="00471E72"/>
    <w:rsid w:val="00472CEA"/>
    <w:rsid w:val="004731B2"/>
    <w:rsid w:val="004757E5"/>
    <w:rsid w:val="0048011A"/>
    <w:rsid w:val="0048210C"/>
    <w:rsid w:val="004829F5"/>
    <w:rsid w:val="0048315E"/>
    <w:rsid w:val="00483169"/>
    <w:rsid w:val="00484A17"/>
    <w:rsid w:val="00485C7F"/>
    <w:rsid w:val="00486743"/>
    <w:rsid w:val="0049119C"/>
    <w:rsid w:val="004912F2"/>
    <w:rsid w:val="00492258"/>
    <w:rsid w:val="004932D6"/>
    <w:rsid w:val="00493650"/>
    <w:rsid w:val="004937DA"/>
    <w:rsid w:val="00493FA9"/>
    <w:rsid w:val="00494342"/>
    <w:rsid w:val="00494FF7"/>
    <w:rsid w:val="00495D3C"/>
    <w:rsid w:val="00495F45"/>
    <w:rsid w:val="00496E2B"/>
    <w:rsid w:val="004A2125"/>
    <w:rsid w:val="004A2473"/>
    <w:rsid w:val="004A35B1"/>
    <w:rsid w:val="004A393D"/>
    <w:rsid w:val="004A3986"/>
    <w:rsid w:val="004A4977"/>
    <w:rsid w:val="004A5750"/>
    <w:rsid w:val="004A57F5"/>
    <w:rsid w:val="004A5F83"/>
    <w:rsid w:val="004A7071"/>
    <w:rsid w:val="004B030E"/>
    <w:rsid w:val="004B13A8"/>
    <w:rsid w:val="004B1478"/>
    <w:rsid w:val="004B2474"/>
    <w:rsid w:val="004B440E"/>
    <w:rsid w:val="004B45BC"/>
    <w:rsid w:val="004B579F"/>
    <w:rsid w:val="004B7A06"/>
    <w:rsid w:val="004C04BA"/>
    <w:rsid w:val="004C0728"/>
    <w:rsid w:val="004C1C54"/>
    <w:rsid w:val="004C2FCD"/>
    <w:rsid w:val="004C32A1"/>
    <w:rsid w:val="004C5006"/>
    <w:rsid w:val="004C5ECA"/>
    <w:rsid w:val="004C752D"/>
    <w:rsid w:val="004D026A"/>
    <w:rsid w:val="004D0426"/>
    <w:rsid w:val="004D1299"/>
    <w:rsid w:val="004D3788"/>
    <w:rsid w:val="004D5BC9"/>
    <w:rsid w:val="004D7CA9"/>
    <w:rsid w:val="004E2ADD"/>
    <w:rsid w:val="004E39DF"/>
    <w:rsid w:val="004E4A74"/>
    <w:rsid w:val="004E5442"/>
    <w:rsid w:val="004E5B51"/>
    <w:rsid w:val="004E66CE"/>
    <w:rsid w:val="004E6885"/>
    <w:rsid w:val="004E6973"/>
    <w:rsid w:val="004F133B"/>
    <w:rsid w:val="004F1FD4"/>
    <w:rsid w:val="004F2314"/>
    <w:rsid w:val="004F2E7B"/>
    <w:rsid w:val="004F373A"/>
    <w:rsid w:val="004F3BA4"/>
    <w:rsid w:val="004F4413"/>
    <w:rsid w:val="004F531B"/>
    <w:rsid w:val="004F6508"/>
    <w:rsid w:val="004F7208"/>
    <w:rsid w:val="004F7885"/>
    <w:rsid w:val="005025D8"/>
    <w:rsid w:val="00502968"/>
    <w:rsid w:val="005031B4"/>
    <w:rsid w:val="00504DCB"/>
    <w:rsid w:val="00504DDD"/>
    <w:rsid w:val="00506B89"/>
    <w:rsid w:val="00506EC6"/>
    <w:rsid w:val="00510291"/>
    <w:rsid w:val="005106EC"/>
    <w:rsid w:val="00510B3B"/>
    <w:rsid w:val="005125C2"/>
    <w:rsid w:val="00512D04"/>
    <w:rsid w:val="00512E9B"/>
    <w:rsid w:val="00515078"/>
    <w:rsid w:val="0051594B"/>
    <w:rsid w:val="00517CE7"/>
    <w:rsid w:val="00520B5C"/>
    <w:rsid w:val="00520EF7"/>
    <w:rsid w:val="00521BD2"/>
    <w:rsid w:val="005232C4"/>
    <w:rsid w:val="00523609"/>
    <w:rsid w:val="00523856"/>
    <w:rsid w:val="00523F8D"/>
    <w:rsid w:val="00524023"/>
    <w:rsid w:val="005240BF"/>
    <w:rsid w:val="00525ACE"/>
    <w:rsid w:val="00526EFA"/>
    <w:rsid w:val="00530F81"/>
    <w:rsid w:val="005315E4"/>
    <w:rsid w:val="0053301E"/>
    <w:rsid w:val="0053333D"/>
    <w:rsid w:val="005340F4"/>
    <w:rsid w:val="00534ED3"/>
    <w:rsid w:val="00535887"/>
    <w:rsid w:val="00540CA4"/>
    <w:rsid w:val="00541272"/>
    <w:rsid w:val="00541909"/>
    <w:rsid w:val="00542483"/>
    <w:rsid w:val="0054285F"/>
    <w:rsid w:val="00543503"/>
    <w:rsid w:val="00543699"/>
    <w:rsid w:val="00544348"/>
    <w:rsid w:val="005448B4"/>
    <w:rsid w:val="00544E0B"/>
    <w:rsid w:val="005452D7"/>
    <w:rsid w:val="0054798D"/>
    <w:rsid w:val="00550241"/>
    <w:rsid w:val="00550601"/>
    <w:rsid w:val="00550D65"/>
    <w:rsid w:val="00550ED4"/>
    <w:rsid w:val="005545E9"/>
    <w:rsid w:val="00554835"/>
    <w:rsid w:val="005554AB"/>
    <w:rsid w:val="00556527"/>
    <w:rsid w:val="005569B8"/>
    <w:rsid w:val="00557681"/>
    <w:rsid w:val="00557FBD"/>
    <w:rsid w:val="00560893"/>
    <w:rsid w:val="00560E80"/>
    <w:rsid w:val="00561F1B"/>
    <w:rsid w:val="00563AD3"/>
    <w:rsid w:val="0056732A"/>
    <w:rsid w:val="00567D8E"/>
    <w:rsid w:val="005703D1"/>
    <w:rsid w:val="00571C93"/>
    <w:rsid w:val="005724A7"/>
    <w:rsid w:val="005726E2"/>
    <w:rsid w:val="00573624"/>
    <w:rsid w:val="00574471"/>
    <w:rsid w:val="00574D91"/>
    <w:rsid w:val="00574EA9"/>
    <w:rsid w:val="00577E07"/>
    <w:rsid w:val="005828D2"/>
    <w:rsid w:val="00582B8D"/>
    <w:rsid w:val="0058338F"/>
    <w:rsid w:val="00584366"/>
    <w:rsid w:val="0058519C"/>
    <w:rsid w:val="005865E8"/>
    <w:rsid w:val="005871C1"/>
    <w:rsid w:val="005875EC"/>
    <w:rsid w:val="0058760A"/>
    <w:rsid w:val="00591A96"/>
    <w:rsid w:val="005945ED"/>
    <w:rsid w:val="00594EDC"/>
    <w:rsid w:val="0059568B"/>
    <w:rsid w:val="00596E17"/>
    <w:rsid w:val="005973C1"/>
    <w:rsid w:val="005A0BA3"/>
    <w:rsid w:val="005A1E5C"/>
    <w:rsid w:val="005A26E4"/>
    <w:rsid w:val="005A30F9"/>
    <w:rsid w:val="005A33D2"/>
    <w:rsid w:val="005A3684"/>
    <w:rsid w:val="005A5E59"/>
    <w:rsid w:val="005A7394"/>
    <w:rsid w:val="005A7D8A"/>
    <w:rsid w:val="005B0A82"/>
    <w:rsid w:val="005B0AFE"/>
    <w:rsid w:val="005B11A4"/>
    <w:rsid w:val="005B4A58"/>
    <w:rsid w:val="005B4E88"/>
    <w:rsid w:val="005B58EF"/>
    <w:rsid w:val="005B591A"/>
    <w:rsid w:val="005B5B7F"/>
    <w:rsid w:val="005B5CDD"/>
    <w:rsid w:val="005B7E29"/>
    <w:rsid w:val="005C0C55"/>
    <w:rsid w:val="005C1C29"/>
    <w:rsid w:val="005C2DEB"/>
    <w:rsid w:val="005C4683"/>
    <w:rsid w:val="005C49D4"/>
    <w:rsid w:val="005C52E6"/>
    <w:rsid w:val="005C64CF"/>
    <w:rsid w:val="005C662A"/>
    <w:rsid w:val="005C679C"/>
    <w:rsid w:val="005C6BA0"/>
    <w:rsid w:val="005C6D93"/>
    <w:rsid w:val="005C726A"/>
    <w:rsid w:val="005D02F7"/>
    <w:rsid w:val="005D0ECB"/>
    <w:rsid w:val="005D158C"/>
    <w:rsid w:val="005D368A"/>
    <w:rsid w:val="005D51CF"/>
    <w:rsid w:val="005D523D"/>
    <w:rsid w:val="005D6A8A"/>
    <w:rsid w:val="005D76B7"/>
    <w:rsid w:val="005E0CB8"/>
    <w:rsid w:val="005E158D"/>
    <w:rsid w:val="005E2031"/>
    <w:rsid w:val="005E3AFD"/>
    <w:rsid w:val="005E48DE"/>
    <w:rsid w:val="005E5668"/>
    <w:rsid w:val="005E62DD"/>
    <w:rsid w:val="005E6E32"/>
    <w:rsid w:val="005E6FF4"/>
    <w:rsid w:val="005F0522"/>
    <w:rsid w:val="005F069C"/>
    <w:rsid w:val="005F0A39"/>
    <w:rsid w:val="005F22FD"/>
    <w:rsid w:val="005F24EF"/>
    <w:rsid w:val="005F2A30"/>
    <w:rsid w:val="005F3258"/>
    <w:rsid w:val="005F3BF8"/>
    <w:rsid w:val="005F503F"/>
    <w:rsid w:val="005F54C6"/>
    <w:rsid w:val="005F5928"/>
    <w:rsid w:val="006004BB"/>
    <w:rsid w:val="0060074A"/>
    <w:rsid w:val="00600CD0"/>
    <w:rsid w:val="006012CE"/>
    <w:rsid w:val="00602242"/>
    <w:rsid w:val="00602C27"/>
    <w:rsid w:val="00603F30"/>
    <w:rsid w:val="00604259"/>
    <w:rsid w:val="00604CD5"/>
    <w:rsid w:val="0060558A"/>
    <w:rsid w:val="0060645B"/>
    <w:rsid w:val="00607FB4"/>
    <w:rsid w:val="0061091A"/>
    <w:rsid w:val="00610D90"/>
    <w:rsid w:val="006110B7"/>
    <w:rsid w:val="00612FCA"/>
    <w:rsid w:val="00613357"/>
    <w:rsid w:val="006133DF"/>
    <w:rsid w:val="00614558"/>
    <w:rsid w:val="00614673"/>
    <w:rsid w:val="006151AB"/>
    <w:rsid w:val="00615368"/>
    <w:rsid w:val="00615457"/>
    <w:rsid w:val="0061545A"/>
    <w:rsid w:val="00615E54"/>
    <w:rsid w:val="006164EE"/>
    <w:rsid w:val="00617C4B"/>
    <w:rsid w:val="00617EB3"/>
    <w:rsid w:val="006227D1"/>
    <w:rsid w:val="00623652"/>
    <w:rsid w:val="0062426A"/>
    <w:rsid w:val="00625AA4"/>
    <w:rsid w:val="00626AC0"/>
    <w:rsid w:val="00626B16"/>
    <w:rsid w:val="00626E77"/>
    <w:rsid w:val="00627DB1"/>
    <w:rsid w:val="006307CF"/>
    <w:rsid w:val="006308C6"/>
    <w:rsid w:val="006308C8"/>
    <w:rsid w:val="00632534"/>
    <w:rsid w:val="006328BD"/>
    <w:rsid w:val="00632DAD"/>
    <w:rsid w:val="00634083"/>
    <w:rsid w:val="00634246"/>
    <w:rsid w:val="00640255"/>
    <w:rsid w:val="00640267"/>
    <w:rsid w:val="00642BBD"/>
    <w:rsid w:val="00644218"/>
    <w:rsid w:val="00644516"/>
    <w:rsid w:val="00644CB1"/>
    <w:rsid w:val="0065086C"/>
    <w:rsid w:val="00650D41"/>
    <w:rsid w:val="00650E4E"/>
    <w:rsid w:val="006511E0"/>
    <w:rsid w:val="00652664"/>
    <w:rsid w:val="0065314D"/>
    <w:rsid w:val="006554C5"/>
    <w:rsid w:val="00657F77"/>
    <w:rsid w:val="006601FA"/>
    <w:rsid w:val="006625A4"/>
    <w:rsid w:val="00663124"/>
    <w:rsid w:val="006646BE"/>
    <w:rsid w:val="00665343"/>
    <w:rsid w:val="00665CBE"/>
    <w:rsid w:val="006669A8"/>
    <w:rsid w:val="00666ED7"/>
    <w:rsid w:val="00667086"/>
    <w:rsid w:val="0067006A"/>
    <w:rsid w:val="00670275"/>
    <w:rsid w:val="006717C4"/>
    <w:rsid w:val="006730FF"/>
    <w:rsid w:val="00673AEA"/>
    <w:rsid w:val="00676F70"/>
    <w:rsid w:val="00677FA6"/>
    <w:rsid w:val="00680FF3"/>
    <w:rsid w:val="00681221"/>
    <w:rsid w:val="00683376"/>
    <w:rsid w:val="00683454"/>
    <w:rsid w:val="00684278"/>
    <w:rsid w:val="006852F7"/>
    <w:rsid w:val="00686128"/>
    <w:rsid w:val="00686B2D"/>
    <w:rsid w:val="00687667"/>
    <w:rsid w:val="00690931"/>
    <w:rsid w:val="00690C66"/>
    <w:rsid w:val="00691224"/>
    <w:rsid w:val="006921B1"/>
    <w:rsid w:val="00693079"/>
    <w:rsid w:val="0069373F"/>
    <w:rsid w:val="00697173"/>
    <w:rsid w:val="00697294"/>
    <w:rsid w:val="006A0326"/>
    <w:rsid w:val="006A10B5"/>
    <w:rsid w:val="006A2110"/>
    <w:rsid w:val="006A21DA"/>
    <w:rsid w:val="006A25BD"/>
    <w:rsid w:val="006A3A3F"/>
    <w:rsid w:val="006A4865"/>
    <w:rsid w:val="006A4B24"/>
    <w:rsid w:val="006A73E6"/>
    <w:rsid w:val="006A7458"/>
    <w:rsid w:val="006A77C2"/>
    <w:rsid w:val="006B026E"/>
    <w:rsid w:val="006B0B15"/>
    <w:rsid w:val="006B16E6"/>
    <w:rsid w:val="006B194F"/>
    <w:rsid w:val="006B2D55"/>
    <w:rsid w:val="006B30F7"/>
    <w:rsid w:val="006B52D4"/>
    <w:rsid w:val="006B5BED"/>
    <w:rsid w:val="006B7510"/>
    <w:rsid w:val="006B7B5F"/>
    <w:rsid w:val="006C1170"/>
    <w:rsid w:val="006C2B60"/>
    <w:rsid w:val="006C2B73"/>
    <w:rsid w:val="006C3738"/>
    <w:rsid w:val="006C419E"/>
    <w:rsid w:val="006C42AB"/>
    <w:rsid w:val="006C4DC8"/>
    <w:rsid w:val="006C511D"/>
    <w:rsid w:val="006C537D"/>
    <w:rsid w:val="006C5558"/>
    <w:rsid w:val="006C5DA3"/>
    <w:rsid w:val="006C6DA1"/>
    <w:rsid w:val="006D278F"/>
    <w:rsid w:val="006D31AA"/>
    <w:rsid w:val="006D331D"/>
    <w:rsid w:val="006D4487"/>
    <w:rsid w:val="006D4A0B"/>
    <w:rsid w:val="006D55B2"/>
    <w:rsid w:val="006D59F7"/>
    <w:rsid w:val="006D7A6C"/>
    <w:rsid w:val="006D7C02"/>
    <w:rsid w:val="006E092A"/>
    <w:rsid w:val="006E0F29"/>
    <w:rsid w:val="006E1D5D"/>
    <w:rsid w:val="006E2990"/>
    <w:rsid w:val="006E314A"/>
    <w:rsid w:val="006E33AB"/>
    <w:rsid w:val="006E47E9"/>
    <w:rsid w:val="006E4809"/>
    <w:rsid w:val="006E5152"/>
    <w:rsid w:val="006E552C"/>
    <w:rsid w:val="006E6663"/>
    <w:rsid w:val="006F1B46"/>
    <w:rsid w:val="006F1C1D"/>
    <w:rsid w:val="006F1DF8"/>
    <w:rsid w:val="006F337A"/>
    <w:rsid w:val="006F3627"/>
    <w:rsid w:val="006F4568"/>
    <w:rsid w:val="006F4C8D"/>
    <w:rsid w:val="006F5652"/>
    <w:rsid w:val="006F58E9"/>
    <w:rsid w:val="006F5C77"/>
    <w:rsid w:val="006F69B1"/>
    <w:rsid w:val="006F6DC0"/>
    <w:rsid w:val="006F7A4E"/>
    <w:rsid w:val="007011AE"/>
    <w:rsid w:val="0070153F"/>
    <w:rsid w:val="00701795"/>
    <w:rsid w:val="00703022"/>
    <w:rsid w:val="00703366"/>
    <w:rsid w:val="0070489A"/>
    <w:rsid w:val="00704F5F"/>
    <w:rsid w:val="00705477"/>
    <w:rsid w:val="007073E4"/>
    <w:rsid w:val="0071229D"/>
    <w:rsid w:val="00712893"/>
    <w:rsid w:val="00712F46"/>
    <w:rsid w:val="007151BF"/>
    <w:rsid w:val="00715428"/>
    <w:rsid w:val="00715829"/>
    <w:rsid w:val="00716E36"/>
    <w:rsid w:val="00716F0B"/>
    <w:rsid w:val="00717E35"/>
    <w:rsid w:val="00720100"/>
    <w:rsid w:val="0072088D"/>
    <w:rsid w:val="00720AD9"/>
    <w:rsid w:val="00720AFB"/>
    <w:rsid w:val="00720FAB"/>
    <w:rsid w:val="007230F9"/>
    <w:rsid w:val="00724C1D"/>
    <w:rsid w:val="007267A2"/>
    <w:rsid w:val="00732C89"/>
    <w:rsid w:val="00732FCD"/>
    <w:rsid w:val="0073495F"/>
    <w:rsid w:val="00734A75"/>
    <w:rsid w:val="0073587A"/>
    <w:rsid w:val="007364B3"/>
    <w:rsid w:val="007368C4"/>
    <w:rsid w:val="00736C25"/>
    <w:rsid w:val="00740E63"/>
    <w:rsid w:val="00740F1C"/>
    <w:rsid w:val="0074162C"/>
    <w:rsid w:val="00744D16"/>
    <w:rsid w:val="00745C49"/>
    <w:rsid w:val="00745D56"/>
    <w:rsid w:val="0074639B"/>
    <w:rsid w:val="00746BCF"/>
    <w:rsid w:val="00747876"/>
    <w:rsid w:val="00747A0B"/>
    <w:rsid w:val="00750E68"/>
    <w:rsid w:val="00751696"/>
    <w:rsid w:val="00752994"/>
    <w:rsid w:val="00752EE3"/>
    <w:rsid w:val="00754473"/>
    <w:rsid w:val="00760335"/>
    <w:rsid w:val="00760A0C"/>
    <w:rsid w:val="007619AA"/>
    <w:rsid w:val="00763321"/>
    <w:rsid w:val="0076503F"/>
    <w:rsid w:val="007679BA"/>
    <w:rsid w:val="007701DB"/>
    <w:rsid w:val="007708CD"/>
    <w:rsid w:val="00772667"/>
    <w:rsid w:val="00774A57"/>
    <w:rsid w:val="007763C0"/>
    <w:rsid w:val="00780013"/>
    <w:rsid w:val="0078005F"/>
    <w:rsid w:val="007804B9"/>
    <w:rsid w:val="007809FD"/>
    <w:rsid w:val="00784378"/>
    <w:rsid w:val="007843D2"/>
    <w:rsid w:val="007848AA"/>
    <w:rsid w:val="0078532F"/>
    <w:rsid w:val="00785FC0"/>
    <w:rsid w:val="007862D3"/>
    <w:rsid w:val="0078798F"/>
    <w:rsid w:val="0079087D"/>
    <w:rsid w:val="00790B45"/>
    <w:rsid w:val="0079204C"/>
    <w:rsid w:val="0079280A"/>
    <w:rsid w:val="007946F7"/>
    <w:rsid w:val="00795A7E"/>
    <w:rsid w:val="007A2539"/>
    <w:rsid w:val="007A2B12"/>
    <w:rsid w:val="007A377D"/>
    <w:rsid w:val="007A448A"/>
    <w:rsid w:val="007A4A1A"/>
    <w:rsid w:val="007A58F4"/>
    <w:rsid w:val="007A5C29"/>
    <w:rsid w:val="007A692F"/>
    <w:rsid w:val="007A693C"/>
    <w:rsid w:val="007A73B0"/>
    <w:rsid w:val="007B1B8D"/>
    <w:rsid w:val="007B1EDF"/>
    <w:rsid w:val="007B2C99"/>
    <w:rsid w:val="007B611A"/>
    <w:rsid w:val="007B7EC2"/>
    <w:rsid w:val="007C1B2D"/>
    <w:rsid w:val="007C2DED"/>
    <w:rsid w:val="007C2F40"/>
    <w:rsid w:val="007C66BC"/>
    <w:rsid w:val="007D1855"/>
    <w:rsid w:val="007D1CF4"/>
    <w:rsid w:val="007D30AD"/>
    <w:rsid w:val="007D320F"/>
    <w:rsid w:val="007D43E6"/>
    <w:rsid w:val="007D43F8"/>
    <w:rsid w:val="007D5CE2"/>
    <w:rsid w:val="007D6447"/>
    <w:rsid w:val="007D736B"/>
    <w:rsid w:val="007E0614"/>
    <w:rsid w:val="007E12D3"/>
    <w:rsid w:val="007E1A12"/>
    <w:rsid w:val="007E2482"/>
    <w:rsid w:val="007E26E1"/>
    <w:rsid w:val="007E3C22"/>
    <w:rsid w:val="007E42AB"/>
    <w:rsid w:val="007E55F3"/>
    <w:rsid w:val="007F1528"/>
    <w:rsid w:val="007F1D33"/>
    <w:rsid w:val="007F403C"/>
    <w:rsid w:val="007F52C2"/>
    <w:rsid w:val="007F67E7"/>
    <w:rsid w:val="007F6990"/>
    <w:rsid w:val="007F73A0"/>
    <w:rsid w:val="0080107C"/>
    <w:rsid w:val="008021A8"/>
    <w:rsid w:val="008025F2"/>
    <w:rsid w:val="008036E3"/>
    <w:rsid w:val="008047B8"/>
    <w:rsid w:val="00805008"/>
    <w:rsid w:val="008071C5"/>
    <w:rsid w:val="00807EFC"/>
    <w:rsid w:val="008122FF"/>
    <w:rsid w:val="00812E9A"/>
    <w:rsid w:val="00813F06"/>
    <w:rsid w:val="00814273"/>
    <w:rsid w:val="00814567"/>
    <w:rsid w:val="00814C50"/>
    <w:rsid w:val="008153CA"/>
    <w:rsid w:val="00815507"/>
    <w:rsid w:val="0081612E"/>
    <w:rsid w:val="00816763"/>
    <w:rsid w:val="00817813"/>
    <w:rsid w:val="00817F1B"/>
    <w:rsid w:val="00817FE2"/>
    <w:rsid w:val="008210BE"/>
    <w:rsid w:val="008217F6"/>
    <w:rsid w:val="00824712"/>
    <w:rsid w:val="00824C10"/>
    <w:rsid w:val="008258BC"/>
    <w:rsid w:val="00825A70"/>
    <w:rsid w:val="00825AF5"/>
    <w:rsid w:val="00826103"/>
    <w:rsid w:val="00827044"/>
    <w:rsid w:val="00832339"/>
    <w:rsid w:val="00832BA2"/>
    <w:rsid w:val="00832C34"/>
    <w:rsid w:val="008330FA"/>
    <w:rsid w:val="0083574B"/>
    <w:rsid w:val="008366E7"/>
    <w:rsid w:val="0083699D"/>
    <w:rsid w:val="00836FD5"/>
    <w:rsid w:val="0084052E"/>
    <w:rsid w:val="00840636"/>
    <w:rsid w:val="00841B95"/>
    <w:rsid w:val="00841F1D"/>
    <w:rsid w:val="00844480"/>
    <w:rsid w:val="00846656"/>
    <w:rsid w:val="008472D5"/>
    <w:rsid w:val="00847C07"/>
    <w:rsid w:val="008506DF"/>
    <w:rsid w:val="00851180"/>
    <w:rsid w:val="00851EC1"/>
    <w:rsid w:val="00853FF7"/>
    <w:rsid w:val="0085591A"/>
    <w:rsid w:val="00855CB8"/>
    <w:rsid w:val="00857EF4"/>
    <w:rsid w:val="00863362"/>
    <w:rsid w:val="00863A8B"/>
    <w:rsid w:val="00864389"/>
    <w:rsid w:val="00864E5F"/>
    <w:rsid w:val="00867F30"/>
    <w:rsid w:val="00871B2A"/>
    <w:rsid w:val="00874151"/>
    <w:rsid w:val="008764B1"/>
    <w:rsid w:val="00884F48"/>
    <w:rsid w:val="0088602C"/>
    <w:rsid w:val="00886E6C"/>
    <w:rsid w:val="00887E53"/>
    <w:rsid w:val="008927F8"/>
    <w:rsid w:val="00892A8E"/>
    <w:rsid w:val="00893023"/>
    <w:rsid w:val="00893C9E"/>
    <w:rsid w:val="00894C40"/>
    <w:rsid w:val="00895C75"/>
    <w:rsid w:val="00897902"/>
    <w:rsid w:val="008A03CF"/>
    <w:rsid w:val="008A3893"/>
    <w:rsid w:val="008A50AF"/>
    <w:rsid w:val="008A5F6B"/>
    <w:rsid w:val="008A7E66"/>
    <w:rsid w:val="008B0543"/>
    <w:rsid w:val="008B0552"/>
    <w:rsid w:val="008B09B9"/>
    <w:rsid w:val="008B2D2F"/>
    <w:rsid w:val="008B45F2"/>
    <w:rsid w:val="008B47B8"/>
    <w:rsid w:val="008B49EE"/>
    <w:rsid w:val="008B506C"/>
    <w:rsid w:val="008B5AD7"/>
    <w:rsid w:val="008B7F90"/>
    <w:rsid w:val="008C097C"/>
    <w:rsid w:val="008C1E89"/>
    <w:rsid w:val="008C3AE0"/>
    <w:rsid w:val="008C54A8"/>
    <w:rsid w:val="008D41AC"/>
    <w:rsid w:val="008D425C"/>
    <w:rsid w:val="008D46B5"/>
    <w:rsid w:val="008D5713"/>
    <w:rsid w:val="008D63E3"/>
    <w:rsid w:val="008D63F3"/>
    <w:rsid w:val="008D765B"/>
    <w:rsid w:val="008E1F2B"/>
    <w:rsid w:val="008E24F4"/>
    <w:rsid w:val="008E3517"/>
    <w:rsid w:val="008E428B"/>
    <w:rsid w:val="008E4567"/>
    <w:rsid w:val="008E46ED"/>
    <w:rsid w:val="008E4B99"/>
    <w:rsid w:val="008E6599"/>
    <w:rsid w:val="008E6FB7"/>
    <w:rsid w:val="008E71B1"/>
    <w:rsid w:val="008E734E"/>
    <w:rsid w:val="008F0C99"/>
    <w:rsid w:val="008F166E"/>
    <w:rsid w:val="008F234F"/>
    <w:rsid w:val="008F32B5"/>
    <w:rsid w:val="008F5AD3"/>
    <w:rsid w:val="008F657B"/>
    <w:rsid w:val="00900A9C"/>
    <w:rsid w:val="00900F26"/>
    <w:rsid w:val="00901790"/>
    <w:rsid w:val="009017F6"/>
    <w:rsid w:val="00902783"/>
    <w:rsid w:val="00902DBE"/>
    <w:rsid w:val="00902EF8"/>
    <w:rsid w:val="00903327"/>
    <w:rsid w:val="00904052"/>
    <w:rsid w:val="00904854"/>
    <w:rsid w:val="0090541A"/>
    <w:rsid w:val="0090699C"/>
    <w:rsid w:val="00906A3D"/>
    <w:rsid w:val="00906C32"/>
    <w:rsid w:val="0090759A"/>
    <w:rsid w:val="0091035E"/>
    <w:rsid w:val="00910A85"/>
    <w:rsid w:val="009126A8"/>
    <w:rsid w:val="00912E52"/>
    <w:rsid w:val="009131C8"/>
    <w:rsid w:val="00913451"/>
    <w:rsid w:val="00913957"/>
    <w:rsid w:val="00915A78"/>
    <w:rsid w:val="009163CD"/>
    <w:rsid w:val="00916D18"/>
    <w:rsid w:val="00923145"/>
    <w:rsid w:val="00923FE4"/>
    <w:rsid w:val="00924C30"/>
    <w:rsid w:val="00927184"/>
    <w:rsid w:val="0093248C"/>
    <w:rsid w:val="009343C5"/>
    <w:rsid w:val="009350A4"/>
    <w:rsid w:val="00935805"/>
    <w:rsid w:val="00935909"/>
    <w:rsid w:val="0093751D"/>
    <w:rsid w:val="009375F6"/>
    <w:rsid w:val="00940A20"/>
    <w:rsid w:val="00940B6D"/>
    <w:rsid w:val="00940EF6"/>
    <w:rsid w:val="009420C2"/>
    <w:rsid w:val="00942493"/>
    <w:rsid w:val="009441F7"/>
    <w:rsid w:val="00945513"/>
    <w:rsid w:val="0094704B"/>
    <w:rsid w:val="00947602"/>
    <w:rsid w:val="00950A2F"/>
    <w:rsid w:val="00951493"/>
    <w:rsid w:val="00951A08"/>
    <w:rsid w:val="00952386"/>
    <w:rsid w:val="009523AF"/>
    <w:rsid w:val="009530FE"/>
    <w:rsid w:val="00953DBF"/>
    <w:rsid w:val="009540A1"/>
    <w:rsid w:val="009561A5"/>
    <w:rsid w:val="009573FA"/>
    <w:rsid w:val="0096120F"/>
    <w:rsid w:val="00961EB5"/>
    <w:rsid w:val="00961FD4"/>
    <w:rsid w:val="009629A4"/>
    <w:rsid w:val="009654AE"/>
    <w:rsid w:val="00965A39"/>
    <w:rsid w:val="0096622D"/>
    <w:rsid w:val="009667EF"/>
    <w:rsid w:val="0097025E"/>
    <w:rsid w:val="009705F1"/>
    <w:rsid w:val="00970765"/>
    <w:rsid w:val="00971B69"/>
    <w:rsid w:val="00972134"/>
    <w:rsid w:val="00972348"/>
    <w:rsid w:val="00973561"/>
    <w:rsid w:val="009742D0"/>
    <w:rsid w:val="009745D3"/>
    <w:rsid w:val="00975142"/>
    <w:rsid w:val="00975507"/>
    <w:rsid w:val="00977F83"/>
    <w:rsid w:val="009836D4"/>
    <w:rsid w:val="00983BB4"/>
    <w:rsid w:val="00984E2F"/>
    <w:rsid w:val="00985975"/>
    <w:rsid w:val="009862AD"/>
    <w:rsid w:val="00986B45"/>
    <w:rsid w:val="00990BA3"/>
    <w:rsid w:val="00990DAA"/>
    <w:rsid w:val="0099128D"/>
    <w:rsid w:val="00991E47"/>
    <w:rsid w:val="009922E2"/>
    <w:rsid w:val="009926DC"/>
    <w:rsid w:val="0099355E"/>
    <w:rsid w:val="00994150"/>
    <w:rsid w:val="009A075C"/>
    <w:rsid w:val="009A31A3"/>
    <w:rsid w:val="009A32DF"/>
    <w:rsid w:val="009A35FB"/>
    <w:rsid w:val="009A4084"/>
    <w:rsid w:val="009A6C1E"/>
    <w:rsid w:val="009B0BF8"/>
    <w:rsid w:val="009B0E47"/>
    <w:rsid w:val="009B26F1"/>
    <w:rsid w:val="009B2B13"/>
    <w:rsid w:val="009B2D63"/>
    <w:rsid w:val="009B48F6"/>
    <w:rsid w:val="009B49BD"/>
    <w:rsid w:val="009B5363"/>
    <w:rsid w:val="009C12CD"/>
    <w:rsid w:val="009C2189"/>
    <w:rsid w:val="009C2539"/>
    <w:rsid w:val="009C29EB"/>
    <w:rsid w:val="009C58BD"/>
    <w:rsid w:val="009C5A10"/>
    <w:rsid w:val="009C5F46"/>
    <w:rsid w:val="009C6A1C"/>
    <w:rsid w:val="009C6CD0"/>
    <w:rsid w:val="009D2B66"/>
    <w:rsid w:val="009D36BF"/>
    <w:rsid w:val="009D3E3F"/>
    <w:rsid w:val="009D4BC0"/>
    <w:rsid w:val="009D61EE"/>
    <w:rsid w:val="009D7B0F"/>
    <w:rsid w:val="009E076E"/>
    <w:rsid w:val="009E0923"/>
    <w:rsid w:val="009E184B"/>
    <w:rsid w:val="009E18F6"/>
    <w:rsid w:val="009E2BC7"/>
    <w:rsid w:val="009E300F"/>
    <w:rsid w:val="009E4B32"/>
    <w:rsid w:val="009F356E"/>
    <w:rsid w:val="009F3926"/>
    <w:rsid w:val="009F3BFA"/>
    <w:rsid w:val="009F3DEA"/>
    <w:rsid w:val="009F3FAD"/>
    <w:rsid w:val="009F49E7"/>
    <w:rsid w:val="009F5D07"/>
    <w:rsid w:val="009F6D06"/>
    <w:rsid w:val="00A0216B"/>
    <w:rsid w:val="00A05020"/>
    <w:rsid w:val="00A05A95"/>
    <w:rsid w:val="00A10DF1"/>
    <w:rsid w:val="00A122FF"/>
    <w:rsid w:val="00A16BD5"/>
    <w:rsid w:val="00A21336"/>
    <w:rsid w:val="00A22E81"/>
    <w:rsid w:val="00A23204"/>
    <w:rsid w:val="00A2704F"/>
    <w:rsid w:val="00A27677"/>
    <w:rsid w:val="00A3011B"/>
    <w:rsid w:val="00A3039B"/>
    <w:rsid w:val="00A326EC"/>
    <w:rsid w:val="00A3279A"/>
    <w:rsid w:val="00A337CE"/>
    <w:rsid w:val="00A339E9"/>
    <w:rsid w:val="00A342F4"/>
    <w:rsid w:val="00A34DBE"/>
    <w:rsid w:val="00A34F1F"/>
    <w:rsid w:val="00A35D24"/>
    <w:rsid w:val="00A36BDF"/>
    <w:rsid w:val="00A36DD7"/>
    <w:rsid w:val="00A403BB"/>
    <w:rsid w:val="00A41734"/>
    <w:rsid w:val="00A41753"/>
    <w:rsid w:val="00A43D92"/>
    <w:rsid w:val="00A445DC"/>
    <w:rsid w:val="00A465FB"/>
    <w:rsid w:val="00A5220C"/>
    <w:rsid w:val="00A534F7"/>
    <w:rsid w:val="00A55519"/>
    <w:rsid w:val="00A55CF5"/>
    <w:rsid w:val="00A5613D"/>
    <w:rsid w:val="00A5699E"/>
    <w:rsid w:val="00A57E69"/>
    <w:rsid w:val="00A60215"/>
    <w:rsid w:val="00A6086F"/>
    <w:rsid w:val="00A61621"/>
    <w:rsid w:val="00A61F72"/>
    <w:rsid w:val="00A63A1F"/>
    <w:rsid w:val="00A653D9"/>
    <w:rsid w:val="00A65482"/>
    <w:rsid w:val="00A704EA"/>
    <w:rsid w:val="00A705B4"/>
    <w:rsid w:val="00A7187F"/>
    <w:rsid w:val="00A72E7B"/>
    <w:rsid w:val="00A74C51"/>
    <w:rsid w:val="00A768FD"/>
    <w:rsid w:val="00A76FDD"/>
    <w:rsid w:val="00A80BC9"/>
    <w:rsid w:val="00A80C9D"/>
    <w:rsid w:val="00A815D1"/>
    <w:rsid w:val="00A82BC5"/>
    <w:rsid w:val="00A82C0D"/>
    <w:rsid w:val="00A84222"/>
    <w:rsid w:val="00A847E1"/>
    <w:rsid w:val="00A8491D"/>
    <w:rsid w:val="00A85522"/>
    <w:rsid w:val="00A855A3"/>
    <w:rsid w:val="00A86DA4"/>
    <w:rsid w:val="00A908E8"/>
    <w:rsid w:val="00A924C8"/>
    <w:rsid w:val="00A927C2"/>
    <w:rsid w:val="00A92B56"/>
    <w:rsid w:val="00A93FCC"/>
    <w:rsid w:val="00A94015"/>
    <w:rsid w:val="00A94F2E"/>
    <w:rsid w:val="00A95822"/>
    <w:rsid w:val="00A96D26"/>
    <w:rsid w:val="00AA35AA"/>
    <w:rsid w:val="00AA4F67"/>
    <w:rsid w:val="00AA656F"/>
    <w:rsid w:val="00AB0A18"/>
    <w:rsid w:val="00AB1E00"/>
    <w:rsid w:val="00AB22D3"/>
    <w:rsid w:val="00AB24A3"/>
    <w:rsid w:val="00AB3DC5"/>
    <w:rsid w:val="00AB7B9A"/>
    <w:rsid w:val="00AC0024"/>
    <w:rsid w:val="00AC0763"/>
    <w:rsid w:val="00AC0F4F"/>
    <w:rsid w:val="00AC0F94"/>
    <w:rsid w:val="00AC28E6"/>
    <w:rsid w:val="00AC2E4F"/>
    <w:rsid w:val="00AC322A"/>
    <w:rsid w:val="00AC41B0"/>
    <w:rsid w:val="00AC582B"/>
    <w:rsid w:val="00AC5926"/>
    <w:rsid w:val="00AD0B7E"/>
    <w:rsid w:val="00AD121A"/>
    <w:rsid w:val="00AD3DD0"/>
    <w:rsid w:val="00AD3F52"/>
    <w:rsid w:val="00AD3F87"/>
    <w:rsid w:val="00AD4FC7"/>
    <w:rsid w:val="00AD6D23"/>
    <w:rsid w:val="00AD7F03"/>
    <w:rsid w:val="00AE0F3A"/>
    <w:rsid w:val="00AE1906"/>
    <w:rsid w:val="00AE1F1F"/>
    <w:rsid w:val="00AE3ECA"/>
    <w:rsid w:val="00AE40DB"/>
    <w:rsid w:val="00AE4D00"/>
    <w:rsid w:val="00AE4DC7"/>
    <w:rsid w:val="00AF1D9E"/>
    <w:rsid w:val="00AF1F67"/>
    <w:rsid w:val="00AF2E24"/>
    <w:rsid w:val="00AF321D"/>
    <w:rsid w:val="00AF32E6"/>
    <w:rsid w:val="00AF41B7"/>
    <w:rsid w:val="00AF52C7"/>
    <w:rsid w:val="00AF6170"/>
    <w:rsid w:val="00AF66A5"/>
    <w:rsid w:val="00AF70D7"/>
    <w:rsid w:val="00AF75E1"/>
    <w:rsid w:val="00B00C0E"/>
    <w:rsid w:val="00B0129D"/>
    <w:rsid w:val="00B0135C"/>
    <w:rsid w:val="00B0230A"/>
    <w:rsid w:val="00B029EC"/>
    <w:rsid w:val="00B02C6E"/>
    <w:rsid w:val="00B02D09"/>
    <w:rsid w:val="00B0345E"/>
    <w:rsid w:val="00B040F6"/>
    <w:rsid w:val="00B04129"/>
    <w:rsid w:val="00B04205"/>
    <w:rsid w:val="00B048E0"/>
    <w:rsid w:val="00B051BF"/>
    <w:rsid w:val="00B05CA9"/>
    <w:rsid w:val="00B05CC7"/>
    <w:rsid w:val="00B070C7"/>
    <w:rsid w:val="00B104AD"/>
    <w:rsid w:val="00B1226C"/>
    <w:rsid w:val="00B13063"/>
    <w:rsid w:val="00B132E4"/>
    <w:rsid w:val="00B133BC"/>
    <w:rsid w:val="00B134A7"/>
    <w:rsid w:val="00B13735"/>
    <w:rsid w:val="00B1398E"/>
    <w:rsid w:val="00B14389"/>
    <w:rsid w:val="00B14D53"/>
    <w:rsid w:val="00B17959"/>
    <w:rsid w:val="00B228E6"/>
    <w:rsid w:val="00B2359C"/>
    <w:rsid w:val="00B24F8E"/>
    <w:rsid w:val="00B25195"/>
    <w:rsid w:val="00B25281"/>
    <w:rsid w:val="00B2568D"/>
    <w:rsid w:val="00B26D79"/>
    <w:rsid w:val="00B31459"/>
    <w:rsid w:val="00B3163E"/>
    <w:rsid w:val="00B31745"/>
    <w:rsid w:val="00B3191F"/>
    <w:rsid w:val="00B3323D"/>
    <w:rsid w:val="00B33839"/>
    <w:rsid w:val="00B34012"/>
    <w:rsid w:val="00B36D33"/>
    <w:rsid w:val="00B405B9"/>
    <w:rsid w:val="00B40664"/>
    <w:rsid w:val="00B4067F"/>
    <w:rsid w:val="00B4149B"/>
    <w:rsid w:val="00B4159E"/>
    <w:rsid w:val="00B42E00"/>
    <w:rsid w:val="00B43DCD"/>
    <w:rsid w:val="00B43DFC"/>
    <w:rsid w:val="00B469A7"/>
    <w:rsid w:val="00B475FE"/>
    <w:rsid w:val="00B51231"/>
    <w:rsid w:val="00B5143F"/>
    <w:rsid w:val="00B53D79"/>
    <w:rsid w:val="00B53EF1"/>
    <w:rsid w:val="00B55551"/>
    <w:rsid w:val="00B556C0"/>
    <w:rsid w:val="00B55B6C"/>
    <w:rsid w:val="00B566D3"/>
    <w:rsid w:val="00B5799A"/>
    <w:rsid w:val="00B613FE"/>
    <w:rsid w:val="00B61C95"/>
    <w:rsid w:val="00B61FC6"/>
    <w:rsid w:val="00B622E8"/>
    <w:rsid w:val="00B634CE"/>
    <w:rsid w:val="00B6560E"/>
    <w:rsid w:val="00B65A88"/>
    <w:rsid w:val="00B6604D"/>
    <w:rsid w:val="00B66BA5"/>
    <w:rsid w:val="00B70D1F"/>
    <w:rsid w:val="00B711AA"/>
    <w:rsid w:val="00B71A0A"/>
    <w:rsid w:val="00B72F56"/>
    <w:rsid w:val="00B77578"/>
    <w:rsid w:val="00B801DD"/>
    <w:rsid w:val="00B80A7B"/>
    <w:rsid w:val="00B82645"/>
    <w:rsid w:val="00B83010"/>
    <w:rsid w:val="00B83837"/>
    <w:rsid w:val="00B86CB7"/>
    <w:rsid w:val="00B86FE6"/>
    <w:rsid w:val="00B87707"/>
    <w:rsid w:val="00B903F9"/>
    <w:rsid w:val="00B93FFE"/>
    <w:rsid w:val="00B94AFA"/>
    <w:rsid w:val="00B94F56"/>
    <w:rsid w:val="00B950D8"/>
    <w:rsid w:val="00B9575D"/>
    <w:rsid w:val="00BA13AF"/>
    <w:rsid w:val="00BA3988"/>
    <w:rsid w:val="00BA4047"/>
    <w:rsid w:val="00BA6182"/>
    <w:rsid w:val="00BA6831"/>
    <w:rsid w:val="00BA71C7"/>
    <w:rsid w:val="00BB05E9"/>
    <w:rsid w:val="00BB086B"/>
    <w:rsid w:val="00BB10E7"/>
    <w:rsid w:val="00BB202B"/>
    <w:rsid w:val="00BB2D2F"/>
    <w:rsid w:val="00BB50B3"/>
    <w:rsid w:val="00BB54D0"/>
    <w:rsid w:val="00BB640A"/>
    <w:rsid w:val="00BB740C"/>
    <w:rsid w:val="00BB7B19"/>
    <w:rsid w:val="00BB7BCE"/>
    <w:rsid w:val="00BC09C3"/>
    <w:rsid w:val="00BC0A5B"/>
    <w:rsid w:val="00BC4C63"/>
    <w:rsid w:val="00BC5F78"/>
    <w:rsid w:val="00BC648A"/>
    <w:rsid w:val="00BC6854"/>
    <w:rsid w:val="00BC6B04"/>
    <w:rsid w:val="00BC6E4D"/>
    <w:rsid w:val="00BC7177"/>
    <w:rsid w:val="00BC7436"/>
    <w:rsid w:val="00BD1B56"/>
    <w:rsid w:val="00BD35D7"/>
    <w:rsid w:val="00BD5616"/>
    <w:rsid w:val="00BD6D05"/>
    <w:rsid w:val="00BD7972"/>
    <w:rsid w:val="00BE00EA"/>
    <w:rsid w:val="00BE1842"/>
    <w:rsid w:val="00BE2652"/>
    <w:rsid w:val="00BE2E30"/>
    <w:rsid w:val="00BE3E11"/>
    <w:rsid w:val="00BE51D7"/>
    <w:rsid w:val="00BE730E"/>
    <w:rsid w:val="00BE7D79"/>
    <w:rsid w:val="00BF0B56"/>
    <w:rsid w:val="00BF0CC8"/>
    <w:rsid w:val="00BF1889"/>
    <w:rsid w:val="00BF19C5"/>
    <w:rsid w:val="00BF1E37"/>
    <w:rsid w:val="00BF4897"/>
    <w:rsid w:val="00BF4974"/>
    <w:rsid w:val="00BF515B"/>
    <w:rsid w:val="00BF5BB6"/>
    <w:rsid w:val="00BF6546"/>
    <w:rsid w:val="00BF71AC"/>
    <w:rsid w:val="00C00118"/>
    <w:rsid w:val="00C01301"/>
    <w:rsid w:val="00C04445"/>
    <w:rsid w:val="00C04553"/>
    <w:rsid w:val="00C04586"/>
    <w:rsid w:val="00C04601"/>
    <w:rsid w:val="00C047A1"/>
    <w:rsid w:val="00C04B29"/>
    <w:rsid w:val="00C0577E"/>
    <w:rsid w:val="00C063ED"/>
    <w:rsid w:val="00C073BE"/>
    <w:rsid w:val="00C0796F"/>
    <w:rsid w:val="00C10671"/>
    <w:rsid w:val="00C10E48"/>
    <w:rsid w:val="00C10F45"/>
    <w:rsid w:val="00C110D0"/>
    <w:rsid w:val="00C11720"/>
    <w:rsid w:val="00C129AC"/>
    <w:rsid w:val="00C14E6D"/>
    <w:rsid w:val="00C15824"/>
    <w:rsid w:val="00C15D08"/>
    <w:rsid w:val="00C15E47"/>
    <w:rsid w:val="00C166D4"/>
    <w:rsid w:val="00C177B3"/>
    <w:rsid w:val="00C216A7"/>
    <w:rsid w:val="00C245E1"/>
    <w:rsid w:val="00C259A9"/>
    <w:rsid w:val="00C25D5E"/>
    <w:rsid w:val="00C26217"/>
    <w:rsid w:val="00C26B31"/>
    <w:rsid w:val="00C26BC9"/>
    <w:rsid w:val="00C271FE"/>
    <w:rsid w:val="00C3043B"/>
    <w:rsid w:val="00C327E5"/>
    <w:rsid w:val="00C32F49"/>
    <w:rsid w:val="00C3315B"/>
    <w:rsid w:val="00C34C4B"/>
    <w:rsid w:val="00C35B7B"/>
    <w:rsid w:val="00C368E5"/>
    <w:rsid w:val="00C36E1A"/>
    <w:rsid w:val="00C3755D"/>
    <w:rsid w:val="00C37B7D"/>
    <w:rsid w:val="00C431A0"/>
    <w:rsid w:val="00C462C1"/>
    <w:rsid w:val="00C46BF5"/>
    <w:rsid w:val="00C47F02"/>
    <w:rsid w:val="00C500C8"/>
    <w:rsid w:val="00C50480"/>
    <w:rsid w:val="00C50D3E"/>
    <w:rsid w:val="00C51266"/>
    <w:rsid w:val="00C51622"/>
    <w:rsid w:val="00C54735"/>
    <w:rsid w:val="00C55A02"/>
    <w:rsid w:val="00C568FA"/>
    <w:rsid w:val="00C57384"/>
    <w:rsid w:val="00C61533"/>
    <w:rsid w:val="00C618B8"/>
    <w:rsid w:val="00C619FC"/>
    <w:rsid w:val="00C62991"/>
    <w:rsid w:val="00C63C82"/>
    <w:rsid w:val="00C6441C"/>
    <w:rsid w:val="00C64A7D"/>
    <w:rsid w:val="00C65882"/>
    <w:rsid w:val="00C667B1"/>
    <w:rsid w:val="00C673A7"/>
    <w:rsid w:val="00C7002E"/>
    <w:rsid w:val="00C71745"/>
    <w:rsid w:val="00C75F0E"/>
    <w:rsid w:val="00C76DE0"/>
    <w:rsid w:val="00C773C2"/>
    <w:rsid w:val="00C82417"/>
    <w:rsid w:val="00C8614D"/>
    <w:rsid w:val="00C86FEF"/>
    <w:rsid w:val="00C87A55"/>
    <w:rsid w:val="00C9097E"/>
    <w:rsid w:val="00C925FE"/>
    <w:rsid w:val="00C9547E"/>
    <w:rsid w:val="00C957D0"/>
    <w:rsid w:val="00C96482"/>
    <w:rsid w:val="00CA32CE"/>
    <w:rsid w:val="00CA46C3"/>
    <w:rsid w:val="00CA5D52"/>
    <w:rsid w:val="00CA5F24"/>
    <w:rsid w:val="00CA6D8F"/>
    <w:rsid w:val="00CB062A"/>
    <w:rsid w:val="00CB0CCD"/>
    <w:rsid w:val="00CB30ED"/>
    <w:rsid w:val="00CB574F"/>
    <w:rsid w:val="00CB6945"/>
    <w:rsid w:val="00CC2173"/>
    <w:rsid w:val="00CC32D8"/>
    <w:rsid w:val="00CC48F8"/>
    <w:rsid w:val="00CC5483"/>
    <w:rsid w:val="00CC5BEB"/>
    <w:rsid w:val="00CC66D8"/>
    <w:rsid w:val="00CD0CFC"/>
    <w:rsid w:val="00CD1C69"/>
    <w:rsid w:val="00CD1F15"/>
    <w:rsid w:val="00CD3773"/>
    <w:rsid w:val="00CD53AE"/>
    <w:rsid w:val="00CD6B5A"/>
    <w:rsid w:val="00CD7C47"/>
    <w:rsid w:val="00CE0F1A"/>
    <w:rsid w:val="00CE16CF"/>
    <w:rsid w:val="00CE26AE"/>
    <w:rsid w:val="00CE4AF7"/>
    <w:rsid w:val="00CE510C"/>
    <w:rsid w:val="00CE6898"/>
    <w:rsid w:val="00CE6B10"/>
    <w:rsid w:val="00CF1D82"/>
    <w:rsid w:val="00CF3169"/>
    <w:rsid w:val="00CF3948"/>
    <w:rsid w:val="00CF479D"/>
    <w:rsid w:val="00CF4CD5"/>
    <w:rsid w:val="00CF6AE2"/>
    <w:rsid w:val="00CF72FD"/>
    <w:rsid w:val="00CF76FC"/>
    <w:rsid w:val="00D0085E"/>
    <w:rsid w:val="00D00CF4"/>
    <w:rsid w:val="00D00FF6"/>
    <w:rsid w:val="00D02C24"/>
    <w:rsid w:val="00D057DF"/>
    <w:rsid w:val="00D05D59"/>
    <w:rsid w:val="00D12124"/>
    <w:rsid w:val="00D13B8F"/>
    <w:rsid w:val="00D15716"/>
    <w:rsid w:val="00D15A6B"/>
    <w:rsid w:val="00D160B0"/>
    <w:rsid w:val="00D16EAF"/>
    <w:rsid w:val="00D1751F"/>
    <w:rsid w:val="00D17B4F"/>
    <w:rsid w:val="00D20574"/>
    <w:rsid w:val="00D215E2"/>
    <w:rsid w:val="00D2262C"/>
    <w:rsid w:val="00D234D3"/>
    <w:rsid w:val="00D24BF4"/>
    <w:rsid w:val="00D25561"/>
    <w:rsid w:val="00D25CA3"/>
    <w:rsid w:val="00D26223"/>
    <w:rsid w:val="00D26F4B"/>
    <w:rsid w:val="00D27846"/>
    <w:rsid w:val="00D30F26"/>
    <w:rsid w:val="00D32C8D"/>
    <w:rsid w:val="00D33954"/>
    <w:rsid w:val="00D343D9"/>
    <w:rsid w:val="00D35D35"/>
    <w:rsid w:val="00D36ADA"/>
    <w:rsid w:val="00D37487"/>
    <w:rsid w:val="00D37ADD"/>
    <w:rsid w:val="00D411AE"/>
    <w:rsid w:val="00D41ED6"/>
    <w:rsid w:val="00D44760"/>
    <w:rsid w:val="00D45246"/>
    <w:rsid w:val="00D46509"/>
    <w:rsid w:val="00D468C2"/>
    <w:rsid w:val="00D526BF"/>
    <w:rsid w:val="00D54D45"/>
    <w:rsid w:val="00D5536F"/>
    <w:rsid w:val="00D56189"/>
    <w:rsid w:val="00D56F96"/>
    <w:rsid w:val="00D571BC"/>
    <w:rsid w:val="00D62B2A"/>
    <w:rsid w:val="00D63EDF"/>
    <w:rsid w:val="00D6468E"/>
    <w:rsid w:val="00D709F7"/>
    <w:rsid w:val="00D7100C"/>
    <w:rsid w:val="00D718B9"/>
    <w:rsid w:val="00D726B3"/>
    <w:rsid w:val="00D727A2"/>
    <w:rsid w:val="00D72DD2"/>
    <w:rsid w:val="00D72F16"/>
    <w:rsid w:val="00D73BED"/>
    <w:rsid w:val="00D75DDA"/>
    <w:rsid w:val="00D75E2A"/>
    <w:rsid w:val="00D77524"/>
    <w:rsid w:val="00D77EFA"/>
    <w:rsid w:val="00D80404"/>
    <w:rsid w:val="00D809BB"/>
    <w:rsid w:val="00D81279"/>
    <w:rsid w:val="00D81B98"/>
    <w:rsid w:val="00D83134"/>
    <w:rsid w:val="00D8345D"/>
    <w:rsid w:val="00D849E2"/>
    <w:rsid w:val="00D86621"/>
    <w:rsid w:val="00D870F3"/>
    <w:rsid w:val="00D91767"/>
    <w:rsid w:val="00D92EC5"/>
    <w:rsid w:val="00D9586E"/>
    <w:rsid w:val="00D960CB"/>
    <w:rsid w:val="00DA0B9B"/>
    <w:rsid w:val="00DA13C1"/>
    <w:rsid w:val="00DA313A"/>
    <w:rsid w:val="00DA377C"/>
    <w:rsid w:val="00DA39A7"/>
    <w:rsid w:val="00DA3DFD"/>
    <w:rsid w:val="00DA63C3"/>
    <w:rsid w:val="00DA73D2"/>
    <w:rsid w:val="00DB036A"/>
    <w:rsid w:val="00DB0527"/>
    <w:rsid w:val="00DB0DA7"/>
    <w:rsid w:val="00DB259F"/>
    <w:rsid w:val="00DB3747"/>
    <w:rsid w:val="00DB37B1"/>
    <w:rsid w:val="00DB3CA2"/>
    <w:rsid w:val="00DB4665"/>
    <w:rsid w:val="00DB4727"/>
    <w:rsid w:val="00DB4A11"/>
    <w:rsid w:val="00DB506F"/>
    <w:rsid w:val="00DB5873"/>
    <w:rsid w:val="00DB5A02"/>
    <w:rsid w:val="00DB5FE6"/>
    <w:rsid w:val="00DB73AF"/>
    <w:rsid w:val="00DC191B"/>
    <w:rsid w:val="00DC2E3F"/>
    <w:rsid w:val="00DC3BEC"/>
    <w:rsid w:val="00DC5D4D"/>
    <w:rsid w:val="00DC62D7"/>
    <w:rsid w:val="00DC69B4"/>
    <w:rsid w:val="00DC6BB3"/>
    <w:rsid w:val="00DC6CF8"/>
    <w:rsid w:val="00DD29CA"/>
    <w:rsid w:val="00DD35FD"/>
    <w:rsid w:val="00DD3F99"/>
    <w:rsid w:val="00DD4959"/>
    <w:rsid w:val="00DD4D71"/>
    <w:rsid w:val="00DD6273"/>
    <w:rsid w:val="00DD7D3D"/>
    <w:rsid w:val="00DD7FE9"/>
    <w:rsid w:val="00DE10C8"/>
    <w:rsid w:val="00DE1751"/>
    <w:rsid w:val="00DE3CF1"/>
    <w:rsid w:val="00DE61A0"/>
    <w:rsid w:val="00DE64E6"/>
    <w:rsid w:val="00DE67A4"/>
    <w:rsid w:val="00DE79FF"/>
    <w:rsid w:val="00DE7D09"/>
    <w:rsid w:val="00DF0890"/>
    <w:rsid w:val="00DF12B6"/>
    <w:rsid w:val="00DF32F6"/>
    <w:rsid w:val="00DF4622"/>
    <w:rsid w:val="00DF673F"/>
    <w:rsid w:val="00DF7675"/>
    <w:rsid w:val="00E019BC"/>
    <w:rsid w:val="00E01E2A"/>
    <w:rsid w:val="00E0379E"/>
    <w:rsid w:val="00E03B41"/>
    <w:rsid w:val="00E05482"/>
    <w:rsid w:val="00E0578D"/>
    <w:rsid w:val="00E0647E"/>
    <w:rsid w:val="00E12F05"/>
    <w:rsid w:val="00E13185"/>
    <w:rsid w:val="00E13EB1"/>
    <w:rsid w:val="00E15A51"/>
    <w:rsid w:val="00E161B5"/>
    <w:rsid w:val="00E16356"/>
    <w:rsid w:val="00E16718"/>
    <w:rsid w:val="00E20AAF"/>
    <w:rsid w:val="00E21111"/>
    <w:rsid w:val="00E24228"/>
    <w:rsid w:val="00E24502"/>
    <w:rsid w:val="00E25137"/>
    <w:rsid w:val="00E2526E"/>
    <w:rsid w:val="00E2685B"/>
    <w:rsid w:val="00E27E74"/>
    <w:rsid w:val="00E27E8C"/>
    <w:rsid w:val="00E313CE"/>
    <w:rsid w:val="00E313F4"/>
    <w:rsid w:val="00E31B45"/>
    <w:rsid w:val="00E35197"/>
    <w:rsid w:val="00E35201"/>
    <w:rsid w:val="00E35724"/>
    <w:rsid w:val="00E35AA5"/>
    <w:rsid w:val="00E3658F"/>
    <w:rsid w:val="00E37320"/>
    <w:rsid w:val="00E3784C"/>
    <w:rsid w:val="00E415B4"/>
    <w:rsid w:val="00E4172A"/>
    <w:rsid w:val="00E42FA4"/>
    <w:rsid w:val="00E43CC7"/>
    <w:rsid w:val="00E45457"/>
    <w:rsid w:val="00E50744"/>
    <w:rsid w:val="00E509F8"/>
    <w:rsid w:val="00E54059"/>
    <w:rsid w:val="00E57F6D"/>
    <w:rsid w:val="00E60D7A"/>
    <w:rsid w:val="00E61077"/>
    <w:rsid w:val="00E61F0B"/>
    <w:rsid w:val="00E62976"/>
    <w:rsid w:val="00E64B7D"/>
    <w:rsid w:val="00E650ED"/>
    <w:rsid w:val="00E651C3"/>
    <w:rsid w:val="00E668F6"/>
    <w:rsid w:val="00E675EC"/>
    <w:rsid w:val="00E67A75"/>
    <w:rsid w:val="00E67B7B"/>
    <w:rsid w:val="00E67D2F"/>
    <w:rsid w:val="00E70814"/>
    <w:rsid w:val="00E7141C"/>
    <w:rsid w:val="00E7210D"/>
    <w:rsid w:val="00E722D4"/>
    <w:rsid w:val="00E72627"/>
    <w:rsid w:val="00E740A8"/>
    <w:rsid w:val="00E74C6F"/>
    <w:rsid w:val="00E75029"/>
    <w:rsid w:val="00E76305"/>
    <w:rsid w:val="00E76545"/>
    <w:rsid w:val="00E77478"/>
    <w:rsid w:val="00E77BBB"/>
    <w:rsid w:val="00E77FDE"/>
    <w:rsid w:val="00E82E81"/>
    <w:rsid w:val="00E84310"/>
    <w:rsid w:val="00E84D50"/>
    <w:rsid w:val="00E85080"/>
    <w:rsid w:val="00E85810"/>
    <w:rsid w:val="00E85F93"/>
    <w:rsid w:val="00E87399"/>
    <w:rsid w:val="00E9187F"/>
    <w:rsid w:val="00E92D60"/>
    <w:rsid w:val="00E96CF2"/>
    <w:rsid w:val="00E97ED4"/>
    <w:rsid w:val="00EA06AF"/>
    <w:rsid w:val="00EA1D40"/>
    <w:rsid w:val="00EA201F"/>
    <w:rsid w:val="00EA3581"/>
    <w:rsid w:val="00EA47E7"/>
    <w:rsid w:val="00EA5989"/>
    <w:rsid w:val="00EA5E12"/>
    <w:rsid w:val="00EA7636"/>
    <w:rsid w:val="00EA7972"/>
    <w:rsid w:val="00EB0847"/>
    <w:rsid w:val="00EB1384"/>
    <w:rsid w:val="00EB152B"/>
    <w:rsid w:val="00EB1648"/>
    <w:rsid w:val="00EB7313"/>
    <w:rsid w:val="00EB7554"/>
    <w:rsid w:val="00EB7A1D"/>
    <w:rsid w:val="00EB7D26"/>
    <w:rsid w:val="00EC02E1"/>
    <w:rsid w:val="00EC156B"/>
    <w:rsid w:val="00EC459A"/>
    <w:rsid w:val="00EC49B0"/>
    <w:rsid w:val="00EC4FB9"/>
    <w:rsid w:val="00EC6B13"/>
    <w:rsid w:val="00EC7161"/>
    <w:rsid w:val="00EC7812"/>
    <w:rsid w:val="00ED06BE"/>
    <w:rsid w:val="00ED1513"/>
    <w:rsid w:val="00ED1612"/>
    <w:rsid w:val="00ED1664"/>
    <w:rsid w:val="00ED20DD"/>
    <w:rsid w:val="00ED2513"/>
    <w:rsid w:val="00ED2C0C"/>
    <w:rsid w:val="00ED310D"/>
    <w:rsid w:val="00ED35F3"/>
    <w:rsid w:val="00ED4BC1"/>
    <w:rsid w:val="00ED7573"/>
    <w:rsid w:val="00ED7E1E"/>
    <w:rsid w:val="00ED7F51"/>
    <w:rsid w:val="00EE0385"/>
    <w:rsid w:val="00EE07E2"/>
    <w:rsid w:val="00EE16BC"/>
    <w:rsid w:val="00EE264E"/>
    <w:rsid w:val="00EE3ADF"/>
    <w:rsid w:val="00EE46CF"/>
    <w:rsid w:val="00EE4A97"/>
    <w:rsid w:val="00EE6A5C"/>
    <w:rsid w:val="00EE7986"/>
    <w:rsid w:val="00EE7B09"/>
    <w:rsid w:val="00EF0BC1"/>
    <w:rsid w:val="00EF0E1C"/>
    <w:rsid w:val="00EF15E1"/>
    <w:rsid w:val="00EF22DE"/>
    <w:rsid w:val="00EF3D21"/>
    <w:rsid w:val="00EF3D70"/>
    <w:rsid w:val="00EF468F"/>
    <w:rsid w:val="00EF4CA3"/>
    <w:rsid w:val="00EF581F"/>
    <w:rsid w:val="00EF5F99"/>
    <w:rsid w:val="00EF65DB"/>
    <w:rsid w:val="00EF7C60"/>
    <w:rsid w:val="00F011AD"/>
    <w:rsid w:val="00F01717"/>
    <w:rsid w:val="00F03BDD"/>
    <w:rsid w:val="00F05742"/>
    <w:rsid w:val="00F05A9D"/>
    <w:rsid w:val="00F05B00"/>
    <w:rsid w:val="00F075CB"/>
    <w:rsid w:val="00F1003C"/>
    <w:rsid w:val="00F107CB"/>
    <w:rsid w:val="00F11DC3"/>
    <w:rsid w:val="00F12B5F"/>
    <w:rsid w:val="00F12DCB"/>
    <w:rsid w:val="00F13533"/>
    <w:rsid w:val="00F1468C"/>
    <w:rsid w:val="00F14809"/>
    <w:rsid w:val="00F20437"/>
    <w:rsid w:val="00F23E66"/>
    <w:rsid w:val="00F265B0"/>
    <w:rsid w:val="00F26A20"/>
    <w:rsid w:val="00F272F4"/>
    <w:rsid w:val="00F27A44"/>
    <w:rsid w:val="00F30D3B"/>
    <w:rsid w:val="00F31537"/>
    <w:rsid w:val="00F31587"/>
    <w:rsid w:val="00F326DC"/>
    <w:rsid w:val="00F32E33"/>
    <w:rsid w:val="00F37F10"/>
    <w:rsid w:val="00F40C33"/>
    <w:rsid w:val="00F41452"/>
    <w:rsid w:val="00F437DD"/>
    <w:rsid w:val="00F44DC6"/>
    <w:rsid w:val="00F5193B"/>
    <w:rsid w:val="00F51F92"/>
    <w:rsid w:val="00F5262A"/>
    <w:rsid w:val="00F53612"/>
    <w:rsid w:val="00F5471B"/>
    <w:rsid w:val="00F5499C"/>
    <w:rsid w:val="00F54B41"/>
    <w:rsid w:val="00F56143"/>
    <w:rsid w:val="00F563C5"/>
    <w:rsid w:val="00F570F3"/>
    <w:rsid w:val="00F579F5"/>
    <w:rsid w:val="00F57FA8"/>
    <w:rsid w:val="00F60FEA"/>
    <w:rsid w:val="00F653A2"/>
    <w:rsid w:val="00F654D1"/>
    <w:rsid w:val="00F655C3"/>
    <w:rsid w:val="00F65CD6"/>
    <w:rsid w:val="00F66EA4"/>
    <w:rsid w:val="00F706A6"/>
    <w:rsid w:val="00F70CE2"/>
    <w:rsid w:val="00F70EC8"/>
    <w:rsid w:val="00F720B5"/>
    <w:rsid w:val="00F72488"/>
    <w:rsid w:val="00F72B9C"/>
    <w:rsid w:val="00F749D1"/>
    <w:rsid w:val="00F74B53"/>
    <w:rsid w:val="00F75530"/>
    <w:rsid w:val="00F75CB2"/>
    <w:rsid w:val="00F77366"/>
    <w:rsid w:val="00F7743D"/>
    <w:rsid w:val="00F77F49"/>
    <w:rsid w:val="00F811B9"/>
    <w:rsid w:val="00F81441"/>
    <w:rsid w:val="00F822C2"/>
    <w:rsid w:val="00F83AC0"/>
    <w:rsid w:val="00F8479C"/>
    <w:rsid w:val="00F849A3"/>
    <w:rsid w:val="00F84C63"/>
    <w:rsid w:val="00F84E86"/>
    <w:rsid w:val="00F85A09"/>
    <w:rsid w:val="00F874AA"/>
    <w:rsid w:val="00F90F61"/>
    <w:rsid w:val="00F92252"/>
    <w:rsid w:val="00F92713"/>
    <w:rsid w:val="00F92C25"/>
    <w:rsid w:val="00F95182"/>
    <w:rsid w:val="00F95DE5"/>
    <w:rsid w:val="00F965D4"/>
    <w:rsid w:val="00F96D5C"/>
    <w:rsid w:val="00F97AF0"/>
    <w:rsid w:val="00FA144C"/>
    <w:rsid w:val="00FA18E1"/>
    <w:rsid w:val="00FA21B9"/>
    <w:rsid w:val="00FA239E"/>
    <w:rsid w:val="00FA2A24"/>
    <w:rsid w:val="00FA360F"/>
    <w:rsid w:val="00FA5026"/>
    <w:rsid w:val="00FA5547"/>
    <w:rsid w:val="00FA636F"/>
    <w:rsid w:val="00FA7387"/>
    <w:rsid w:val="00FB0325"/>
    <w:rsid w:val="00FB14AF"/>
    <w:rsid w:val="00FB2607"/>
    <w:rsid w:val="00FB26D5"/>
    <w:rsid w:val="00FB273E"/>
    <w:rsid w:val="00FB5AB4"/>
    <w:rsid w:val="00FB7EE7"/>
    <w:rsid w:val="00FC0537"/>
    <w:rsid w:val="00FC2296"/>
    <w:rsid w:val="00FC32A4"/>
    <w:rsid w:val="00FC33E3"/>
    <w:rsid w:val="00FC4A8F"/>
    <w:rsid w:val="00FC5619"/>
    <w:rsid w:val="00FD0A62"/>
    <w:rsid w:val="00FD0B77"/>
    <w:rsid w:val="00FD225E"/>
    <w:rsid w:val="00FD24D8"/>
    <w:rsid w:val="00FD2FA7"/>
    <w:rsid w:val="00FD30AA"/>
    <w:rsid w:val="00FD3157"/>
    <w:rsid w:val="00FD4D0D"/>
    <w:rsid w:val="00FD56DE"/>
    <w:rsid w:val="00FD7890"/>
    <w:rsid w:val="00FE179F"/>
    <w:rsid w:val="00FE23A2"/>
    <w:rsid w:val="00FE2D15"/>
    <w:rsid w:val="00FE3BF1"/>
    <w:rsid w:val="00FE494F"/>
    <w:rsid w:val="00FE5083"/>
    <w:rsid w:val="00FE648E"/>
    <w:rsid w:val="00FE650D"/>
    <w:rsid w:val="00FE7430"/>
    <w:rsid w:val="00FF00F2"/>
    <w:rsid w:val="00FF072B"/>
    <w:rsid w:val="00FF09D2"/>
    <w:rsid w:val="00FF0E7B"/>
    <w:rsid w:val="00FF155F"/>
    <w:rsid w:val="00FF17D4"/>
    <w:rsid w:val="00FF188F"/>
    <w:rsid w:val="00FF19F1"/>
    <w:rsid w:val="00FF2B62"/>
    <w:rsid w:val="00FF6AB8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2A"/>
  </w:style>
  <w:style w:type="paragraph" w:styleId="Ttulo1">
    <w:name w:val="heading 1"/>
    <w:basedOn w:val="Normal"/>
    <w:next w:val="Normal"/>
    <w:link w:val="Ttulo1Car"/>
    <w:uiPriority w:val="9"/>
    <w:qFormat/>
    <w:rsid w:val="005C66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6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66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C66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66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66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66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66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66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C66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5C66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C66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5C66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66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C662A"/>
    <w:rPr>
      <w:i/>
      <w:iCs/>
      <w:color w:val="595959" w:themeColor="text1" w:themeTint="A6"/>
    </w:rPr>
  </w:style>
  <w:style w:type="character" w:styleId="nfasis">
    <w:name w:val="Emphasis"/>
    <w:basedOn w:val="Fuentedeprrafopredeter"/>
    <w:uiPriority w:val="20"/>
    <w:qFormat/>
    <w:rsid w:val="005C662A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C662A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5C662A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5C66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C662A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66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66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5C66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C662A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C662A"/>
    <w:rPr>
      <w:b/>
      <w:bCs/>
      <w:smallCaps/>
      <w:spacing w:val="10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after="200"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paragraph" w:styleId="Bibliografa">
    <w:name w:val="Bibliography"/>
    <w:basedOn w:val="Normal"/>
    <w:next w:val="Normal"/>
    <w:uiPriority w:val="37"/>
    <w:semiHidden/>
    <w:unhideWhenUsed/>
    <w:rsid w:val="005C0C55"/>
  </w:style>
  <w:style w:type="paragraph" w:styleId="Cierre">
    <w:name w:val="Closing"/>
    <w:basedOn w:val="Normal"/>
    <w:link w:val="Cierre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C0C55"/>
  </w:style>
  <w:style w:type="paragraph" w:styleId="Continuarlista">
    <w:name w:val="List Continue"/>
    <w:basedOn w:val="Normal"/>
    <w:uiPriority w:val="99"/>
    <w:semiHidden/>
    <w:unhideWhenUsed/>
    <w:rsid w:val="005C0C5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5C0C5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5C0C5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5C0C5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5C0C55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5C662A"/>
    <w:pPr>
      <w:spacing w:line="240" w:lineRule="auto"/>
    </w:pPr>
    <w:rPr>
      <w:b/>
      <w:bCs/>
      <w:smallCaps/>
      <w:color w:val="44546A" w:themeColor="text2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5C0C5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C0C55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5C0C5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5C0C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C0C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C0C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5C0C5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C0C55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5C0C55"/>
  </w:style>
  <w:style w:type="character" w:customStyle="1" w:styleId="FechaCar">
    <w:name w:val="Fecha Car"/>
    <w:basedOn w:val="Fuentedeprrafopredeter"/>
    <w:link w:val="Fecha"/>
    <w:uiPriority w:val="99"/>
    <w:semiHidden/>
    <w:rsid w:val="005C0C55"/>
  </w:style>
  <w:style w:type="paragraph" w:styleId="Firma">
    <w:name w:val="Signature"/>
    <w:basedOn w:val="Normal"/>
    <w:link w:val="Firma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C0C55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5C0C5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5C0C5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C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C55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5C0C5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5C0C5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5C0C5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5C0C5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5C0C55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5C0C5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5C0C5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5C0C5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5C0C5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5C0C5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5C0C5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5C0C5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5C0C5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5C0C5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5C0C55"/>
    <w:pPr>
      <w:numPr>
        <w:numId w:val="12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C0C5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C0C5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0C55"/>
    <w:rPr>
      <w:rFonts w:ascii="Times New Roman" w:hAnsi="Times New Roman" w:cs="Times New Roman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5C0C5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5C0C55"/>
  </w:style>
  <w:style w:type="character" w:customStyle="1" w:styleId="SaludoCar">
    <w:name w:val="Saludo Car"/>
    <w:basedOn w:val="Fuentedeprrafopredeter"/>
    <w:link w:val="Saludo"/>
    <w:uiPriority w:val="99"/>
    <w:semiHidden/>
    <w:rsid w:val="005C0C5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5C0C5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C0C5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C0C5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C0C55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C0C5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C0C55"/>
  </w:style>
  <w:style w:type="paragraph" w:styleId="Sangranormal">
    <w:name w:val="Normal Indent"/>
    <w:basedOn w:val="Normal"/>
    <w:uiPriority w:val="99"/>
    <w:semiHidden/>
    <w:unhideWhenUsed/>
    <w:rsid w:val="005C0C55"/>
    <w:pPr>
      <w:ind w:left="708"/>
    </w:pPr>
  </w:style>
  <w:style w:type="paragraph" w:styleId="Sinespaciado">
    <w:name w:val="No Spacing"/>
    <w:uiPriority w:val="1"/>
    <w:qFormat/>
    <w:rsid w:val="005C662A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5C0C55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5C0C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5C0C5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5C0C5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5C0C5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5C0C5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5C0C5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5C0C5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5C0C5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5C0C55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5C0C55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5C0C5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C0C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C0C5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C0C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C0C5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0C5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0C55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C0C55"/>
    <w:pPr>
      <w:spacing w:after="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C0C5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C0C55"/>
    <w:pPr>
      <w:spacing w:after="8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C0C55"/>
  </w:style>
  <w:style w:type="paragraph" w:styleId="Textomacro">
    <w:name w:val="macro"/>
    <w:link w:val="TextomacroCar"/>
    <w:uiPriority w:val="99"/>
    <w:semiHidden/>
    <w:unhideWhenUsed/>
    <w:rsid w:val="005C0C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C0C55"/>
    <w:rPr>
      <w:rFonts w:ascii="Consolas" w:hAnsi="Consolas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0C5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C55"/>
    <w:rPr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66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66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66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66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66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tulodendice">
    <w:name w:val="index heading"/>
    <w:basedOn w:val="Normal"/>
    <w:next w:val="ndice1"/>
    <w:uiPriority w:val="99"/>
    <w:semiHidden/>
    <w:unhideWhenUsed/>
    <w:rsid w:val="005C0C5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C66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98</TotalTime>
  <Pages>23</Pages>
  <Words>1144</Words>
  <Characters>6293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IQQ-2511-2485  DESCONSOLIDADO ECOS-CEC COPIAPO SOLAR</vt:lpstr>
      <vt:lpstr/>
    </vt:vector>
  </TitlesOfParts>
  <Company>ALS Global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IQQ-2511-2485  DESCONSOLIDADO ECOS-CEC COPIAPO SOLAR</dc:title>
  <dc:subject/>
  <dc:creator>Milvia Pascenti</dc:creator>
  <cp:keywords/>
  <dc:description/>
  <cp:lastModifiedBy>Gonzalo Bacian</cp:lastModifiedBy>
  <cp:revision>3</cp:revision>
  <cp:lastPrinted>2025-11-26T16:15:00Z</cp:lastPrinted>
  <dcterms:created xsi:type="dcterms:W3CDTF">2025-11-27T02:41:00Z</dcterms:created>
  <dcterms:modified xsi:type="dcterms:W3CDTF">2025-11-27T14:32:00Z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