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195176" w14:paraId="4FB95AC4" w14:textId="77777777" w:rsidTr="00550ED4">
        <w:trPr>
          <w:trHeight w:val="332"/>
        </w:trPr>
        <w:tc>
          <w:tcPr>
            <w:tcW w:w="10627" w:type="dxa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D7FED25" w14:textId="7F5D1F3C" w:rsidR="00195176" w:rsidRPr="00195176" w:rsidRDefault="00195176" w:rsidP="00550ED4">
            <w:pPr>
              <w:spacing w:after="0" w:line="240" w:lineRule="auto"/>
              <w:ind w:right="-1479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INFORME </w:t>
            </w:r>
            <w:r w:rsidR="00D33954"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DES</w:t>
            </w:r>
            <w:r w:rsidR="00C047A1"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CONSOLIDADO</w:t>
            </w:r>
            <w:r w:rsidRPr="00195176"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 - CONTENEDORES</w:t>
            </w:r>
          </w:p>
        </w:tc>
      </w:tr>
      <w:tr w:rsidR="00195176" w:rsidRPr="00195176" w14:paraId="520BCB3B" w14:textId="77777777" w:rsidTr="00550ED4">
        <w:trPr>
          <w:trHeight w:val="264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14DBDF22" w14:textId="77777777" w:rsidR="00195176" w:rsidRPr="00195176" w:rsidRDefault="00195176" w:rsidP="001951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 xml:space="preserve">OPERACIONES </w:t>
            </w:r>
          </w:p>
        </w:tc>
      </w:tr>
      <w:tr w:rsidR="00195176" w:rsidRPr="00340052" w14:paraId="3FC49A93" w14:textId="77777777" w:rsidTr="00550ED4">
        <w:trPr>
          <w:trHeight w:val="19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4CAB"/>
            <w:vAlign w:val="center"/>
            <w:hideMark/>
          </w:tcPr>
          <w:p w14:paraId="298072E6" w14:textId="77777777" w:rsidR="00195176" w:rsidRPr="00195176" w:rsidRDefault="00195176" w:rsidP="001951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 w:themeColor="background1"/>
                <w:sz w:val="28"/>
                <w:szCs w:val="28"/>
                <w:lang w:val="es-CL" w:eastAsia="es-CL"/>
              </w:rPr>
              <w:t>CONTROL ESTRATEGICOS DE CARGAS CEC SPAIN SL.</w:t>
            </w:r>
          </w:p>
        </w:tc>
      </w:tr>
    </w:tbl>
    <w:p w14:paraId="095182DE" w14:textId="77777777" w:rsidR="00195176" w:rsidRPr="00550ED4" w:rsidRDefault="00195176" w:rsidP="004A57F5">
      <w:pPr>
        <w:spacing w:after="0" w:line="360" w:lineRule="auto"/>
        <w:contextualSpacing/>
        <w:jc w:val="center"/>
        <w:rPr>
          <w:rFonts w:cs="Arial"/>
          <w:b/>
          <w:color w:val="0047B0"/>
          <w:lang w:val="es-419"/>
        </w:rPr>
      </w:pPr>
    </w:p>
    <w:tbl>
      <w:tblPr>
        <w:tblW w:w="106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7"/>
      </w:tblGrid>
      <w:tr w:rsidR="00195176" w:rsidRPr="00195176" w14:paraId="02547EEF" w14:textId="77777777" w:rsidTr="00550ED4">
        <w:trPr>
          <w:trHeight w:val="405"/>
        </w:trPr>
        <w:tc>
          <w:tcPr>
            <w:tcW w:w="10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004CAB"/>
            <w:vAlign w:val="center"/>
            <w:hideMark/>
          </w:tcPr>
          <w:p w14:paraId="44B8D873" w14:textId="20A36E8C" w:rsidR="00195176" w:rsidRPr="00195176" w:rsidRDefault="00BF515B" w:rsidP="001951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 xml:space="preserve">     </w:t>
            </w:r>
            <w:r w:rsidR="00195176" w:rsidRPr="00195176"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IQQ-25</w:t>
            </w:r>
            <w:r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1</w:t>
            </w:r>
            <w:r w:rsidR="00340052">
              <w:rPr>
                <w:rFonts w:eastAsia="Times New Roman" w:cs="Times New Roman"/>
                <w:b/>
                <w:bCs/>
                <w:color w:val="FFFFFF" w:themeColor="background1"/>
                <w:sz w:val="24"/>
                <w:szCs w:val="24"/>
                <w:lang w:val="es-CL" w:eastAsia="es-CL"/>
              </w:rPr>
              <w:t>2-2620</w:t>
            </w:r>
          </w:p>
        </w:tc>
      </w:tr>
    </w:tbl>
    <w:p w14:paraId="42CF2EE2" w14:textId="77777777" w:rsidR="00195176" w:rsidRPr="00550ED4" w:rsidRDefault="00195176" w:rsidP="004A57F5">
      <w:pPr>
        <w:spacing w:after="0" w:line="360" w:lineRule="auto"/>
        <w:contextualSpacing/>
        <w:jc w:val="center"/>
        <w:rPr>
          <w:rFonts w:cs="Arial"/>
          <w:b/>
          <w:color w:val="0047B0"/>
          <w:lang w:val="es-419"/>
        </w:rPr>
      </w:pPr>
    </w:p>
    <w:tbl>
      <w:tblPr>
        <w:tblW w:w="10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"/>
        <w:gridCol w:w="447"/>
        <w:gridCol w:w="448"/>
        <w:gridCol w:w="836"/>
        <w:gridCol w:w="200"/>
        <w:gridCol w:w="577"/>
        <w:gridCol w:w="1587"/>
        <w:gridCol w:w="2770"/>
        <w:gridCol w:w="200"/>
        <w:gridCol w:w="517"/>
        <w:gridCol w:w="576"/>
        <w:gridCol w:w="576"/>
        <w:gridCol w:w="1442"/>
      </w:tblGrid>
      <w:tr w:rsidR="00195176" w:rsidRPr="00195176" w14:paraId="5A3C29C9" w14:textId="77777777" w:rsidTr="00CD1C69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D020C96" w14:textId="3BCCD34E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CLIENTE: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52A9E17C" w14:textId="37D85BCA" w:rsidR="00195176" w:rsidRPr="00195176" w:rsidRDefault="00B43DCD" w:rsidP="00071F9D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CEC</w:t>
            </w:r>
            <w:r w:rsidR="00235A2F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CHILE SPA</w:t>
            </w:r>
          </w:p>
        </w:tc>
      </w:tr>
      <w:tr w:rsidR="00195176" w:rsidRPr="00340052" w14:paraId="5FA05913" w14:textId="77777777" w:rsidTr="00CD1C69">
        <w:trPr>
          <w:trHeight w:val="364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55BCD8B" w14:textId="2EE76A79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PROYECTO / SERVICIO:</w:t>
            </w:r>
          </w:p>
        </w:tc>
        <w:tc>
          <w:tcPr>
            <w:tcW w:w="844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2DE90638" w14:textId="2A3A3485" w:rsidR="00195176" w:rsidRPr="00340052" w:rsidRDefault="00340052" w:rsidP="00340052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>T</w:t>
            </w: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>O THE ORDER OF FERROVIAL ENERGIA CONSTRUCCION S.P.A</w:t>
            </w:r>
            <w:r w:rsidR="00E0647E" w:rsidRPr="0034005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</w:t>
            </w:r>
            <w:r w:rsidR="0036312F" w:rsidRPr="0034005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>/</w:t>
            </w:r>
            <w:proofErr w:type="gramStart"/>
            <w:r w:rsidR="0036312F" w:rsidRPr="0034005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/ </w:t>
            </w:r>
            <w:r w:rsidR="00380752" w:rsidRPr="0034005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 xml:space="preserve"> </w:t>
            </w:r>
            <w:r w:rsidR="000D5EF8" w:rsidRPr="0034005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>BL</w:t>
            </w:r>
            <w:proofErr w:type="gramEnd"/>
            <w:r w:rsidR="0036312F" w:rsidRPr="0034005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>:</w:t>
            </w:r>
            <w:r w:rsidRPr="0034005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eastAsia="es-CL"/>
              </w:rPr>
              <w:t>HDMUSHAM36097900</w:t>
            </w:r>
          </w:p>
        </w:tc>
      </w:tr>
      <w:tr w:rsidR="00CD1C69" w:rsidRPr="00340052" w14:paraId="08BCC796" w14:textId="77777777" w:rsidTr="00CD1C69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58619BA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95B6A9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E8D2CD1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FD02FA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67FB61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9236172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D5E4EE0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6048F89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8036266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29EA0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EC231D" w14:textId="77777777" w:rsidR="00195176" w:rsidRPr="00340052" w:rsidRDefault="00195176" w:rsidP="00195176">
            <w:pPr>
              <w:spacing w:after="0" w:line="36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20BD1DA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A7E4227" w14:textId="77777777" w:rsidR="00195176" w:rsidRPr="00340052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</w:pPr>
            <w:r w:rsidRPr="00340052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  <w:tr w:rsidR="00195176" w:rsidRPr="00195176" w14:paraId="00B4D86E" w14:textId="77777777" w:rsidTr="00CD1C69">
        <w:trPr>
          <w:trHeight w:val="6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4D416ACE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ETA CONTENEDOR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1AB4C35" w14:textId="3F496E75" w:rsidR="00195176" w:rsidRPr="00195176" w:rsidRDefault="00340052" w:rsidP="001951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17</w:t>
            </w:r>
            <w:r w:rsidR="00195176"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BF515B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195176"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-2025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3977243" w14:textId="72EFEB41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 xml:space="preserve">FECHA </w:t>
            </w:r>
            <w:r w:rsidR="000D5028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DES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CONSOLIDACIÓN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407221F" w14:textId="6878A0FC" w:rsidR="00195176" w:rsidRPr="00195176" w:rsidRDefault="00340052" w:rsidP="001951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 w:rsidR="00236A7B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7</w:t>
            </w:r>
            <w:r w:rsidR="00195176"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BF515B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10</w:t>
            </w:r>
            <w:r w:rsidR="00195176"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-2025</w:t>
            </w:r>
          </w:p>
        </w:tc>
      </w:tr>
      <w:tr w:rsidR="00CD1C69" w:rsidRPr="00195176" w14:paraId="22ED17F9" w14:textId="77777777" w:rsidTr="00CD1C69">
        <w:trPr>
          <w:trHeight w:val="273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4DFAD48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077B47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E1102C9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A4ACC0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1842E23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6EAB18F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4AA814F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C2F7CAE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4CEF5E8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2BC7ED4" w14:textId="77777777" w:rsidR="00195176" w:rsidRPr="00195176" w:rsidRDefault="00195176" w:rsidP="00195176">
            <w:pPr>
              <w:spacing w:after="0" w:line="36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45A51AD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7FC1857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D3E87D0" w14:textId="77777777" w:rsidR="00195176" w:rsidRPr="00195176" w:rsidRDefault="00195176" w:rsidP="004A57F5">
            <w:pPr>
              <w:spacing w:after="0" w:line="36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195176" w14:paraId="04C701B2" w14:textId="77777777" w:rsidTr="00CD1C69">
        <w:trPr>
          <w:trHeight w:val="750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CBD6406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FECHA INGRESO ALMACÉN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8B33FB5" w14:textId="6B3C4883" w:rsidR="00195176" w:rsidRPr="00195176" w:rsidRDefault="00236A7B" w:rsidP="001951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17</w:t>
            </w:r>
            <w:r w:rsidR="00F37F10"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</w:t>
            </w:r>
            <w:r w:rsidR="00BF515B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</w:t>
            </w: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2</w:t>
            </w:r>
            <w:r w:rsidR="00F37F10"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-2025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5F9FAA3D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CONTENEDOR (ES)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B52DBCD" w14:textId="38994BCE" w:rsidR="00195176" w:rsidRPr="00195176" w:rsidRDefault="00BB2D2F" w:rsidP="001951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0</w:t>
            </w:r>
            <w:r w:rsidR="00236A7B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6</w:t>
            </w:r>
            <w:r w:rsidR="00195176"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x</w:t>
            </w:r>
            <w:r w:rsidR="00B80A7B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4</w:t>
            </w:r>
            <w:r w:rsidR="00195176"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0 </w:t>
            </w:r>
          </w:p>
        </w:tc>
      </w:tr>
      <w:tr w:rsidR="00CD1C69" w:rsidRPr="00195176" w14:paraId="559D4510" w14:textId="77777777" w:rsidTr="00CD1C69">
        <w:trPr>
          <w:trHeight w:val="247"/>
        </w:trPr>
        <w:tc>
          <w:tcPr>
            <w:tcW w:w="446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198C24F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3C6336D4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4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53B2C98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A2AAB4C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1FA418D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18B187E1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DB68B6B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7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0F0F690E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2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5D3E0830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2FCD0BEE" w14:textId="77777777" w:rsidR="00195176" w:rsidRPr="00195176" w:rsidRDefault="00195176" w:rsidP="00195176">
            <w:pPr>
              <w:spacing w:after="0" w:line="36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684F71EA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4AD210A6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FF" w:fill="FFFFFF"/>
            <w:noWrap/>
            <w:vAlign w:val="center"/>
            <w:hideMark/>
          </w:tcPr>
          <w:p w14:paraId="77D586B2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  <w:t> </w:t>
            </w:r>
          </w:p>
        </w:tc>
      </w:tr>
      <w:tr w:rsidR="00195176" w:rsidRPr="00195176" w14:paraId="036A25D6" w14:textId="77777777" w:rsidTr="00CD1C69">
        <w:trPr>
          <w:trHeight w:val="666"/>
        </w:trPr>
        <w:tc>
          <w:tcPr>
            <w:tcW w:w="2177" w:type="dxa"/>
            <w:gridSpan w:val="4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0D6F4DF5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NOMBRE INSPECTOR</w:t>
            </w:r>
          </w:p>
        </w:tc>
        <w:tc>
          <w:tcPr>
            <w:tcW w:w="2364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020E6D00" w14:textId="44A9A1D9" w:rsidR="00195176" w:rsidRPr="00195176" w:rsidRDefault="00EB7D26" w:rsidP="00CD1C69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Gonzalo Bacian V.</w:t>
            </w:r>
            <w:r w:rsidR="007B7EC2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 xml:space="preserve"> </w:t>
            </w:r>
          </w:p>
        </w:tc>
        <w:tc>
          <w:tcPr>
            <w:tcW w:w="277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2B4B63" w:fill="004CAB"/>
            <w:noWrap/>
            <w:vAlign w:val="center"/>
            <w:hideMark/>
          </w:tcPr>
          <w:p w14:paraId="7E7846ED" w14:textId="77777777" w:rsidR="00195176" w:rsidRPr="00195176" w:rsidRDefault="00195176" w:rsidP="00195176">
            <w:pPr>
              <w:spacing w:after="0" w:line="240" w:lineRule="auto"/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4"/>
                <w:szCs w:val="24"/>
                <w:lang w:val="es-CL" w:eastAsia="es-CL"/>
              </w:rPr>
              <w:t>RUT INSPECTOR</w:t>
            </w:r>
          </w:p>
        </w:tc>
        <w:tc>
          <w:tcPr>
            <w:tcW w:w="3311" w:type="dxa"/>
            <w:gridSpan w:val="5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14:paraId="6745FF90" w14:textId="551CA4B0" w:rsidR="00195176" w:rsidRPr="00195176" w:rsidRDefault="00195176" w:rsidP="0019517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15.92</w:t>
            </w:r>
            <w:r w:rsidR="00EB7D26">
              <w:rPr>
                <w:rFonts w:eastAsia="Times New Roman" w:cs="Times New Roman"/>
                <w:b/>
                <w:bCs/>
                <w:color w:val="004CAB"/>
                <w:sz w:val="24"/>
                <w:szCs w:val="24"/>
                <w:lang w:val="es-CL" w:eastAsia="es-CL"/>
              </w:rPr>
              <w:t>5.647-2</w:t>
            </w:r>
          </w:p>
        </w:tc>
      </w:tr>
    </w:tbl>
    <w:p w14:paraId="23FE4E0F" w14:textId="77777777" w:rsidR="00195176" w:rsidRDefault="00195176" w:rsidP="00EE07E2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W w:w="1063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3"/>
        <w:gridCol w:w="1984"/>
        <w:gridCol w:w="3544"/>
        <w:gridCol w:w="4111"/>
        <w:gridCol w:w="10"/>
      </w:tblGrid>
      <w:tr w:rsidR="00195176" w:rsidRPr="00195176" w14:paraId="58556F66" w14:textId="77777777" w:rsidTr="00340052">
        <w:trPr>
          <w:trHeight w:val="420"/>
          <w:jc w:val="center"/>
        </w:trPr>
        <w:tc>
          <w:tcPr>
            <w:tcW w:w="10632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0E1FA8A" w14:textId="4B37512B" w:rsidR="00195176" w:rsidRPr="00195176" w:rsidRDefault="00195176" w:rsidP="00195176">
            <w:pPr>
              <w:spacing w:after="0" w:line="36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1. Detalle unidades</w:t>
            </w:r>
            <w:r w:rsidR="000D5028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Des</w:t>
            </w:r>
            <w:r w:rsidR="00B5143F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</w:t>
            </w:r>
            <w:r w:rsidR="00262B1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adas</w:t>
            </w:r>
            <w:r w:rsidR="00EC6B13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  <w:tr w:rsidR="00550ED4" w:rsidRPr="00195176" w14:paraId="14EFDBC5" w14:textId="535D5160" w:rsidTr="00340052">
        <w:trPr>
          <w:trHeight w:val="4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9F9224" w14:textId="2A384FAD" w:rsidR="00550ED4" w:rsidRPr="00195176" w:rsidRDefault="004A57F5" w:rsidP="00550E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  <w:t>ITEM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B6531B" w14:textId="25D7E650" w:rsidR="00550ED4" w:rsidRPr="00195176" w:rsidRDefault="004A57F5" w:rsidP="00550E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  <w:t xml:space="preserve">COTENEDOR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19F1F74" w14:textId="273D5924" w:rsidR="00550ED4" w:rsidRPr="00195176" w:rsidRDefault="00550ED4" w:rsidP="00550E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</w:pPr>
            <w:r w:rsidRPr="00195176"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  <w:t>S</w:t>
            </w:r>
            <w:r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  <w:t>ELLO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</w:tcPr>
          <w:p w14:paraId="3E07B794" w14:textId="1DCECB77" w:rsidR="00550ED4" w:rsidRPr="00195176" w:rsidRDefault="00550ED4" w:rsidP="00550ED4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val="es-CL" w:eastAsia="es-CL"/>
              </w:rPr>
              <w:t xml:space="preserve">OBSERVACION </w:t>
            </w:r>
          </w:p>
        </w:tc>
      </w:tr>
      <w:tr w:rsidR="006A7458" w:rsidRPr="00BD5616" w14:paraId="5241FCB9" w14:textId="491A6B3A" w:rsidTr="00340052">
        <w:trPr>
          <w:trHeight w:val="273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0CECDBC" w14:textId="77777777" w:rsidR="006A7458" w:rsidRPr="00734A75" w:rsidRDefault="006A7458" w:rsidP="006A7458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734A75">
              <w:rPr>
                <w:rFonts w:eastAsia="Times New Roman" w:cs="Times New Roman"/>
                <w:lang w:val="es-CL" w:eastAsia="es-CL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8B795D7" w14:textId="05FD97EA" w:rsidR="006A7458" w:rsidRPr="0065314D" w:rsidRDefault="00236A7B" w:rsidP="006A7458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>
              <w:rPr>
                <w:rFonts w:eastAsia="Times New Roman" w:cs="Times New Roman"/>
                <w:lang w:val="es-CL" w:eastAsia="es-CL"/>
              </w:rPr>
              <w:t>HMMU 428900-0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5FC2C34" w14:textId="4927D11E" w:rsidR="006A7458" w:rsidRPr="00EF468F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>
              <w:rPr>
                <w:rFonts w:eastAsia="Times New Roman" w:cs="Times New Roman"/>
                <w:lang w:val="es-CL" w:eastAsia="es-CL"/>
              </w:rPr>
              <w:t>25H0820484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5906E55" w14:textId="015DAAE7" w:rsidR="006A7458" w:rsidRPr="00734A75" w:rsidRDefault="006A7458" w:rsidP="006A7458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35196F">
              <w:rPr>
                <w:rFonts w:eastAsia="Times New Roman" w:cs="Times New Roman"/>
                <w:lang w:val="es-CL" w:eastAsia="es-CL"/>
              </w:rPr>
              <w:t xml:space="preserve">Sin observaciones </w:t>
            </w:r>
          </w:p>
        </w:tc>
      </w:tr>
      <w:tr w:rsidR="00236A7B" w:rsidRPr="00BD5616" w14:paraId="22D63E2E" w14:textId="60E579AF" w:rsidTr="00236A7B">
        <w:trPr>
          <w:trHeight w:val="546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8891814" w14:textId="77777777" w:rsidR="00236A7B" w:rsidRPr="00734A75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734A75">
              <w:rPr>
                <w:rFonts w:eastAsia="Times New Roman" w:cs="Times New Roman"/>
                <w:lang w:val="es-CL" w:eastAsia="es-CL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E6D8D0F" w14:textId="0AD005E3" w:rsidR="00236A7B" w:rsidRPr="0065314D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>
              <w:rPr>
                <w:rFonts w:eastAsia="Times New Roman" w:cs="Times New Roman"/>
                <w:color w:val="000000"/>
                <w:lang w:val="es-CL" w:eastAsia="es-CL"/>
              </w:rPr>
              <w:t>CAIU 743736-0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5BC95176" w14:textId="1AC97D03" w:rsidR="00236A7B" w:rsidRPr="00EF468F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7A7FBA">
              <w:rPr>
                <w:rFonts w:eastAsia="Times New Roman" w:cs="Times New Roman"/>
                <w:lang w:val="es-CL" w:eastAsia="es-CL"/>
              </w:rPr>
              <w:t>25H0</w:t>
            </w:r>
            <w:r>
              <w:rPr>
                <w:rFonts w:eastAsia="Times New Roman" w:cs="Times New Roman"/>
                <w:lang w:val="es-CL" w:eastAsia="es-CL"/>
              </w:rPr>
              <w:t>940799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7A215D" w14:textId="0E64F221" w:rsidR="00236A7B" w:rsidRPr="00734A75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35196F">
              <w:rPr>
                <w:rFonts w:eastAsia="Times New Roman" w:cs="Times New Roman"/>
                <w:lang w:val="es-CL" w:eastAsia="es-CL"/>
              </w:rPr>
              <w:t xml:space="preserve">Sin observaciones </w:t>
            </w:r>
          </w:p>
        </w:tc>
      </w:tr>
      <w:tr w:rsidR="00236A7B" w:rsidRPr="00340052" w14:paraId="472C5552" w14:textId="0E5ED11E" w:rsidTr="00340052">
        <w:trPr>
          <w:trHeight w:val="4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01C34D1" w14:textId="77777777" w:rsidR="00236A7B" w:rsidRPr="00734A75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734A75">
              <w:rPr>
                <w:rFonts w:eastAsia="Times New Roman" w:cs="Times New Roman"/>
                <w:lang w:val="es-CL" w:eastAsia="es-CL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523020E" w14:textId="5B0675E1" w:rsidR="00236A7B" w:rsidRPr="0065314D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>
              <w:rPr>
                <w:rFonts w:eastAsia="Times New Roman" w:cs="Times New Roman"/>
                <w:color w:val="000000"/>
                <w:lang w:val="es-CL" w:eastAsia="es-CL"/>
              </w:rPr>
              <w:t>HMMU 635506-0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</w:tcPr>
          <w:p w14:paraId="4B129B8B" w14:textId="58235FC7" w:rsidR="00236A7B" w:rsidRPr="00EF468F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7A7FBA">
              <w:rPr>
                <w:rFonts w:eastAsia="Times New Roman" w:cs="Times New Roman"/>
                <w:lang w:val="es-CL" w:eastAsia="es-CL"/>
              </w:rPr>
              <w:t>25H08</w:t>
            </w:r>
            <w:r>
              <w:rPr>
                <w:rFonts w:eastAsia="Times New Roman" w:cs="Times New Roman"/>
                <w:lang w:val="es-CL" w:eastAsia="es-CL"/>
              </w:rPr>
              <w:t>19961</w:t>
            </w:r>
          </w:p>
        </w:tc>
        <w:tc>
          <w:tcPr>
            <w:tcW w:w="4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68927B0" w14:textId="0A9B77A2" w:rsidR="00236A7B" w:rsidRPr="00734A75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421930">
              <w:rPr>
                <w:rFonts w:eastAsia="Times New Roman" w:cs="Times New Roman"/>
                <w:lang w:val="es-CL" w:eastAsia="es-CL"/>
              </w:rPr>
              <w:t xml:space="preserve">Sin observaciones </w:t>
            </w:r>
          </w:p>
        </w:tc>
      </w:tr>
      <w:tr w:rsidR="00236A7B" w:rsidRPr="004A57F5" w14:paraId="1BDC42C6" w14:textId="77777777" w:rsidTr="000F01BA">
        <w:trPr>
          <w:gridAfter w:val="1"/>
          <w:wAfter w:w="10" w:type="dxa"/>
          <w:trHeight w:val="420"/>
          <w:jc w:val="center"/>
        </w:trPr>
        <w:tc>
          <w:tcPr>
            <w:tcW w:w="9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C2B8" w14:textId="54C49E6B" w:rsidR="00236A7B" w:rsidRPr="00340052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lang w:val="es-CL" w:eastAsia="es-CL"/>
              </w:rPr>
            </w:pPr>
            <w:r w:rsidRPr="00340052">
              <w:rPr>
                <w:rFonts w:eastAsia="Times New Roman" w:cs="Times New Roman"/>
                <w:color w:val="auto"/>
                <w:lang w:val="es-CL" w:eastAsia="es-CL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DFF0" w14:textId="764A2D22" w:rsidR="00236A7B" w:rsidRPr="00236A7B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  <w:lang w:val="es-CL" w:eastAsia="es-CL"/>
              </w:rPr>
            </w:pPr>
            <w:r>
              <w:rPr>
                <w:rFonts w:eastAsia="Times New Roman" w:cs="Times New Roman"/>
                <w:color w:val="auto"/>
                <w:lang w:val="es-CL" w:eastAsia="es-CL"/>
              </w:rPr>
              <w:t>KOCU 475139-3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0DCE4E2" w14:textId="3C7D2715" w:rsidR="00236A7B" w:rsidRPr="00195176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7A7FBA">
              <w:rPr>
                <w:rFonts w:eastAsia="Times New Roman" w:cs="Times New Roman"/>
                <w:lang w:val="es-CL" w:eastAsia="es-CL"/>
              </w:rPr>
              <w:t>25H0</w:t>
            </w:r>
            <w:r>
              <w:rPr>
                <w:rFonts w:eastAsia="Times New Roman" w:cs="Times New Roman"/>
                <w:lang w:val="es-CL" w:eastAsia="es-CL"/>
              </w:rPr>
              <w:t>940994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5A51E" w14:textId="5930A1F2" w:rsidR="00236A7B" w:rsidRPr="004A57F5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421930">
              <w:rPr>
                <w:rFonts w:eastAsia="Times New Roman" w:cs="Times New Roman"/>
                <w:lang w:val="es-CL" w:eastAsia="es-CL"/>
              </w:rPr>
              <w:t xml:space="preserve">Sin observaciones </w:t>
            </w:r>
          </w:p>
        </w:tc>
      </w:tr>
      <w:tr w:rsidR="00236A7B" w:rsidRPr="004A57F5" w14:paraId="6FB6CBFA" w14:textId="77777777" w:rsidTr="000F01BA">
        <w:trPr>
          <w:gridAfter w:val="1"/>
          <w:wAfter w:w="10" w:type="dxa"/>
          <w:trHeight w:val="420"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40EC9" w14:textId="0A6B7460" w:rsidR="00236A7B" w:rsidRPr="00340052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lang w:val="es-CL" w:eastAsia="es-CL"/>
              </w:rPr>
            </w:pPr>
            <w:r w:rsidRPr="00340052">
              <w:rPr>
                <w:rFonts w:eastAsia="Times New Roman" w:cs="Times New Roman"/>
                <w:color w:val="auto"/>
                <w:lang w:val="es-CL" w:eastAsia="es-CL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8111B" w14:textId="2F6C169B" w:rsidR="00236A7B" w:rsidRPr="008C775F" w:rsidRDefault="008C775F" w:rsidP="00236A7B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  <w:lang w:val="es-CL" w:eastAsia="es-CL"/>
              </w:rPr>
            </w:pPr>
            <w:r w:rsidRPr="008C775F">
              <w:rPr>
                <w:rFonts w:eastAsia="Times New Roman" w:cs="Times New Roman"/>
                <w:color w:val="auto"/>
                <w:lang w:val="es-CL" w:eastAsia="es-CL"/>
              </w:rPr>
              <w:t>HMMU 648861-2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051BB8" w14:textId="5FBB29EA" w:rsidR="00236A7B" w:rsidRPr="00195176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7A7FBA">
              <w:rPr>
                <w:rFonts w:eastAsia="Times New Roman" w:cs="Times New Roman"/>
                <w:lang w:val="es-CL" w:eastAsia="es-CL"/>
              </w:rPr>
              <w:t>25H08</w:t>
            </w:r>
            <w:r>
              <w:rPr>
                <w:rFonts w:eastAsia="Times New Roman" w:cs="Times New Roman"/>
                <w:lang w:val="es-CL" w:eastAsia="es-CL"/>
              </w:rPr>
              <w:t>19764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50C54" w14:textId="39C199B4" w:rsidR="00236A7B" w:rsidRPr="00195176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421930">
              <w:rPr>
                <w:rFonts w:eastAsia="Times New Roman" w:cs="Times New Roman"/>
                <w:lang w:val="es-CL" w:eastAsia="es-CL"/>
              </w:rPr>
              <w:t xml:space="preserve">Sin observaciones </w:t>
            </w:r>
          </w:p>
        </w:tc>
      </w:tr>
      <w:tr w:rsidR="00236A7B" w:rsidRPr="004A57F5" w14:paraId="3490FB4E" w14:textId="77777777" w:rsidTr="000F01BA">
        <w:trPr>
          <w:gridAfter w:val="1"/>
          <w:wAfter w:w="10" w:type="dxa"/>
          <w:trHeight w:val="420"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0FB00" w14:textId="575C3F98" w:rsidR="00236A7B" w:rsidRPr="00340052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color w:val="auto"/>
                <w:lang w:val="es-CL" w:eastAsia="es-CL"/>
              </w:rPr>
            </w:pPr>
            <w:r w:rsidRPr="00340052">
              <w:rPr>
                <w:rFonts w:eastAsia="Times New Roman" w:cs="Times New Roman"/>
                <w:color w:val="auto"/>
                <w:lang w:val="es-CL" w:eastAsia="es-CL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9E3AC" w14:textId="3C95A9AF" w:rsidR="00236A7B" w:rsidRPr="008C775F" w:rsidRDefault="008C775F" w:rsidP="00236A7B">
            <w:pPr>
              <w:spacing w:after="0" w:line="240" w:lineRule="auto"/>
              <w:jc w:val="center"/>
              <w:rPr>
                <w:rFonts w:eastAsia="Times New Roman" w:cs="Times New Roman"/>
                <w:color w:val="FFFFFF" w:themeColor="background1"/>
                <w:lang w:val="es-CL" w:eastAsia="es-CL"/>
              </w:rPr>
            </w:pPr>
            <w:r w:rsidRPr="008C775F">
              <w:rPr>
                <w:rFonts w:eastAsia="Times New Roman" w:cs="Times New Roman"/>
                <w:color w:val="auto"/>
                <w:lang w:val="es-CL" w:eastAsia="es-CL"/>
              </w:rPr>
              <w:t>KOCU478535-1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031EC" w14:textId="5274D9BF" w:rsidR="00236A7B" w:rsidRPr="00195176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7A7FBA">
              <w:rPr>
                <w:rFonts w:eastAsia="Times New Roman" w:cs="Times New Roman"/>
                <w:lang w:val="es-CL" w:eastAsia="es-CL"/>
              </w:rPr>
              <w:t>25H0820</w:t>
            </w:r>
            <w:r>
              <w:rPr>
                <w:rFonts w:eastAsia="Times New Roman" w:cs="Times New Roman"/>
                <w:lang w:val="es-CL" w:eastAsia="es-CL"/>
              </w:rPr>
              <w:t>335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80EE9" w14:textId="53327198" w:rsidR="00236A7B" w:rsidRPr="00195176" w:rsidRDefault="00236A7B" w:rsidP="00236A7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  <w:r w:rsidRPr="00421930">
              <w:rPr>
                <w:rFonts w:eastAsia="Times New Roman" w:cs="Times New Roman"/>
                <w:lang w:val="es-CL" w:eastAsia="es-CL"/>
              </w:rPr>
              <w:t xml:space="preserve">Sin observaciones </w:t>
            </w:r>
          </w:p>
        </w:tc>
      </w:tr>
      <w:tr w:rsidR="00340052" w:rsidRPr="004A57F5" w14:paraId="36950FFD" w14:textId="77777777" w:rsidTr="00340052">
        <w:trPr>
          <w:gridAfter w:val="1"/>
          <w:wAfter w:w="10" w:type="dxa"/>
          <w:trHeight w:val="420"/>
          <w:jc w:val="center"/>
        </w:trPr>
        <w:tc>
          <w:tcPr>
            <w:tcW w:w="9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49C89A57" w14:textId="323A8C8A" w:rsidR="00340052" w:rsidRPr="00712F46" w:rsidRDefault="00340052" w:rsidP="00C5417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lang w:val="es-CL" w:eastAsia="es-CL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2FD5E4A8" w14:textId="0B2E4FF8" w:rsidR="00340052" w:rsidRDefault="00340052" w:rsidP="00C5417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 w:themeColor="background1"/>
                <w:lang w:val="es-CL" w:eastAsia="es-CL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center"/>
          </w:tcPr>
          <w:p w14:paraId="3BB1CDD5" w14:textId="77777777" w:rsidR="00340052" w:rsidRPr="00195176" w:rsidRDefault="00340052" w:rsidP="00C5417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vAlign w:val="center"/>
          </w:tcPr>
          <w:p w14:paraId="2F324530" w14:textId="77777777" w:rsidR="00340052" w:rsidRPr="00195176" w:rsidRDefault="00340052" w:rsidP="00C5417A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 w:themeColor="background1"/>
                <w:sz w:val="20"/>
                <w:szCs w:val="20"/>
                <w:lang w:val="es-CL" w:eastAsia="es-CL"/>
              </w:rPr>
            </w:pPr>
          </w:p>
        </w:tc>
      </w:tr>
    </w:tbl>
    <w:p w14:paraId="730063B8" w14:textId="77777777" w:rsidR="00EC6B13" w:rsidRDefault="00EC6B13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7176672D" w14:textId="77777777" w:rsidR="00DB259F" w:rsidRDefault="00DB259F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4B23C878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2998098B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10C7031A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40563ED8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1F2532F9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232801C3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1808117E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290B51DA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3EEB619E" w14:textId="77777777" w:rsidR="00BF515B" w:rsidRDefault="00BF515B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2"/>
      </w:tblGrid>
      <w:tr w:rsidR="00EC6B13" w:rsidRPr="00195176" w14:paraId="3A9087F6" w14:textId="77777777" w:rsidTr="00BD4438">
        <w:trPr>
          <w:trHeight w:val="420"/>
        </w:trPr>
        <w:tc>
          <w:tcPr>
            <w:tcW w:w="10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131477E" w14:textId="0C5EF48A" w:rsidR="00EC6B13" w:rsidRPr="00195176" w:rsidRDefault="00EC6B13" w:rsidP="00BD4438">
            <w:pPr>
              <w:spacing w:after="0" w:line="36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. Detalle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general del </w:t>
            </w:r>
            <w:r w:rsidR="005A5E59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 w:rsidR="00B5143F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consolidado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:</w:t>
            </w:r>
          </w:p>
        </w:tc>
      </w:tr>
    </w:tbl>
    <w:p w14:paraId="770EC751" w14:textId="77777777" w:rsidR="00EC6B13" w:rsidRDefault="00EC6B13" w:rsidP="00EC6B13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val="es-CL" w:eastAsia="es-CL"/>
        </w:rPr>
      </w:pPr>
    </w:p>
    <w:p w14:paraId="04DC7FA5" w14:textId="3E9C4AF9" w:rsidR="00C3315B" w:rsidRDefault="00EC6B13" w:rsidP="004406DB">
      <w:pPr>
        <w:spacing w:after="0" w:line="240" w:lineRule="auto"/>
        <w:ind w:right="282"/>
        <w:contextualSpacing/>
        <w:jc w:val="both"/>
        <w:rPr>
          <w:rFonts w:cs="Arial"/>
          <w:bCs/>
          <w:color w:val="auto"/>
          <w:lang w:val="es-419"/>
        </w:rPr>
      </w:pPr>
      <w:r w:rsidRPr="004406DB">
        <w:rPr>
          <w:rFonts w:cs="Arial"/>
          <w:bCs/>
          <w:color w:val="auto"/>
          <w:lang w:val="es-419"/>
        </w:rPr>
        <w:t xml:space="preserve">El día </w:t>
      </w:r>
      <w:r w:rsidR="008C775F">
        <w:rPr>
          <w:rFonts w:cs="Arial"/>
          <w:bCs/>
          <w:color w:val="auto"/>
          <w:lang w:val="es-419"/>
        </w:rPr>
        <w:t>17</w:t>
      </w:r>
      <w:r w:rsidRPr="004406DB">
        <w:rPr>
          <w:rFonts w:cs="Arial"/>
          <w:bCs/>
          <w:color w:val="auto"/>
          <w:lang w:val="es-419"/>
        </w:rPr>
        <w:t>-</w:t>
      </w:r>
      <w:r w:rsidR="00BF515B">
        <w:rPr>
          <w:rFonts w:cs="Arial"/>
          <w:bCs/>
          <w:color w:val="auto"/>
          <w:lang w:val="es-419"/>
        </w:rPr>
        <w:t>1</w:t>
      </w:r>
      <w:r w:rsidR="008C775F">
        <w:rPr>
          <w:rFonts w:cs="Arial"/>
          <w:bCs/>
          <w:color w:val="auto"/>
          <w:lang w:val="es-419"/>
        </w:rPr>
        <w:t>2</w:t>
      </w:r>
      <w:r w:rsidRPr="004406DB">
        <w:rPr>
          <w:rFonts w:cs="Arial"/>
          <w:bCs/>
          <w:color w:val="auto"/>
          <w:lang w:val="es-419"/>
        </w:rPr>
        <w:t>-</w:t>
      </w:r>
      <w:r w:rsidR="004406DB" w:rsidRPr="004406DB">
        <w:rPr>
          <w:rFonts w:cs="Arial"/>
          <w:bCs/>
          <w:color w:val="auto"/>
          <w:lang w:val="es-419"/>
        </w:rPr>
        <w:t>25 a</w:t>
      </w:r>
      <w:r w:rsidRPr="004406DB">
        <w:rPr>
          <w:rFonts w:cs="Arial"/>
          <w:bCs/>
          <w:color w:val="auto"/>
          <w:lang w:val="es-419"/>
        </w:rPr>
        <w:t xml:space="preserve"> las </w:t>
      </w:r>
      <w:r w:rsidR="008C775F">
        <w:rPr>
          <w:rFonts w:cs="Arial"/>
          <w:bCs/>
          <w:color w:val="auto"/>
          <w:lang w:val="es-419"/>
        </w:rPr>
        <w:t>08</w:t>
      </w:r>
      <w:r w:rsidRPr="004406DB">
        <w:rPr>
          <w:rFonts w:cs="Arial"/>
          <w:bCs/>
          <w:color w:val="auto"/>
          <w:lang w:val="es-419"/>
        </w:rPr>
        <w:t>:00 h</w:t>
      </w:r>
      <w:r w:rsidR="004406DB">
        <w:rPr>
          <w:rFonts w:cs="Arial"/>
          <w:bCs/>
          <w:color w:val="auto"/>
          <w:lang w:val="es-419"/>
        </w:rPr>
        <w:t>oras</w:t>
      </w:r>
      <w:r w:rsidRPr="004406DB">
        <w:rPr>
          <w:rFonts w:cs="Arial"/>
          <w:bCs/>
          <w:color w:val="auto"/>
          <w:lang w:val="es-419"/>
        </w:rPr>
        <w:t>, nos presentamos en el se</w:t>
      </w:r>
      <w:r w:rsidRPr="00720100">
        <w:rPr>
          <w:rFonts w:cs="Arial"/>
          <w:bCs/>
          <w:color w:val="auto"/>
          <w:lang w:val="es-419"/>
        </w:rPr>
        <w:t xml:space="preserve">ctor </w:t>
      </w:r>
      <w:r w:rsidR="00961FD4">
        <w:rPr>
          <w:rFonts w:cs="Arial"/>
          <w:bCs/>
          <w:color w:val="auto"/>
          <w:lang w:val="es-419"/>
        </w:rPr>
        <w:t>almacén</w:t>
      </w:r>
      <w:r w:rsidR="004406DB" w:rsidRPr="00720100">
        <w:rPr>
          <w:rFonts w:cs="Arial"/>
          <w:bCs/>
          <w:color w:val="auto"/>
          <w:lang w:val="es-419"/>
        </w:rPr>
        <w:t>, a</w:t>
      </w:r>
      <w:r w:rsidRPr="00720100">
        <w:rPr>
          <w:rFonts w:cs="Arial"/>
          <w:bCs/>
          <w:color w:val="auto"/>
          <w:lang w:val="es-419"/>
        </w:rPr>
        <w:t xml:space="preserve"> </w:t>
      </w:r>
      <w:r w:rsidR="00CB062A">
        <w:rPr>
          <w:rFonts w:cs="Arial"/>
          <w:bCs/>
          <w:color w:val="auto"/>
          <w:lang w:val="es-419"/>
        </w:rPr>
        <w:t>nue</w:t>
      </w:r>
      <w:r w:rsidR="00453A35">
        <w:rPr>
          <w:rFonts w:cs="Arial"/>
          <w:bCs/>
          <w:color w:val="auto"/>
          <w:lang w:val="es-419"/>
        </w:rPr>
        <w:t>str</w:t>
      </w:r>
      <w:r w:rsidRPr="00720100">
        <w:rPr>
          <w:rFonts w:cs="Arial"/>
          <w:bCs/>
          <w:color w:val="auto"/>
          <w:lang w:val="es-419"/>
        </w:rPr>
        <w:t>a llegada</w:t>
      </w:r>
      <w:r w:rsidRPr="004406DB">
        <w:rPr>
          <w:rFonts w:cs="Arial"/>
          <w:bCs/>
          <w:color w:val="auto"/>
          <w:lang w:val="es-419"/>
        </w:rPr>
        <w:t xml:space="preserve"> se </w:t>
      </w:r>
      <w:r w:rsidR="004406DB" w:rsidRPr="004406DB">
        <w:rPr>
          <w:rFonts w:cs="Arial"/>
          <w:bCs/>
          <w:color w:val="auto"/>
          <w:lang w:val="es-419"/>
        </w:rPr>
        <w:t>encontraron</w:t>
      </w:r>
      <w:r w:rsidR="00387A85">
        <w:rPr>
          <w:rFonts w:cs="Arial"/>
          <w:bCs/>
          <w:color w:val="auto"/>
          <w:lang w:val="es-419"/>
        </w:rPr>
        <w:t xml:space="preserve"> 0</w:t>
      </w:r>
      <w:r w:rsidR="008C775F">
        <w:rPr>
          <w:rFonts w:cs="Arial"/>
          <w:bCs/>
          <w:color w:val="auto"/>
          <w:lang w:val="es-419"/>
        </w:rPr>
        <w:t>6</w:t>
      </w:r>
      <w:r w:rsidRPr="004406DB">
        <w:rPr>
          <w:rFonts w:cs="Arial"/>
          <w:bCs/>
          <w:color w:val="auto"/>
          <w:lang w:val="es-419"/>
        </w:rPr>
        <w:t xml:space="preserve"> contenedores </w:t>
      </w:r>
      <w:proofErr w:type="spellStart"/>
      <w:r w:rsidR="004406DB" w:rsidRPr="004406DB">
        <w:rPr>
          <w:rFonts w:cs="Arial"/>
          <w:bCs/>
          <w:color w:val="auto"/>
          <w:lang w:val="es-419"/>
        </w:rPr>
        <w:t>Dry</w:t>
      </w:r>
      <w:proofErr w:type="spellEnd"/>
      <w:r w:rsidRPr="004406DB">
        <w:rPr>
          <w:rFonts w:cs="Arial"/>
          <w:bCs/>
          <w:color w:val="auto"/>
          <w:lang w:val="es-419"/>
        </w:rPr>
        <w:t xml:space="preserve"> </w:t>
      </w:r>
      <w:r w:rsidR="0018581B">
        <w:rPr>
          <w:rFonts w:cs="Arial"/>
          <w:bCs/>
          <w:color w:val="auto"/>
          <w:lang w:val="es-419"/>
        </w:rPr>
        <w:t xml:space="preserve">de </w:t>
      </w:r>
      <w:r w:rsidR="00307CA5">
        <w:rPr>
          <w:rFonts w:cs="Arial"/>
          <w:bCs/>
          <w:color w:val="auto"/>
          <w:lang w:val="es-419"/>
        </w:rPr>
        <w:t>40</w:t>
      </w:r>
      <w:r w:rsidRPr="004406DB">
        <w:rPr>
          <w:rFonts w:cs="Arial"/>
          <w:bCs/>
          <w:color w:val="auto"/>
          <w:lang w:val="es-419"/>
        </w:rPr>
        <w:t xml:space="preserve"> pies, los </w:t>
      </w:r>
      <w:r w:rsidR="004406DB" w:rsidRPr="004406DB">
        <w:rPr>
          <w:rFonts w:cs="Arial"/>
          <w:bCs/>
          <w:color w:val="auto"/>
          <w:lang w:val="es-419"/>
        </w:rPr>
        <w:t>cuales serían</w:t>
      </w:r>
      <w:r w:rsidRPr="004406DB">
        <w:rPr>
          <w:rFonts w:cs="Arial"/>
          <w:bCs/>
          <w:color w:val="auto"/>
          <w:lang w:val="es-419"/>
        </w:rPr>
        <w:t xml:space="preserve"> </w:t>
      </w:r>
      <w:r w:rsidR="006E314A">
        <w:rPr>
          <w:rFonts w:cs="Arial"/>
          <w:bCs/>
          <w:color w:val="auto"/>
          <w:lang w:val="es-419"/>
        </w:rPr>
        <w:t>des</w:t>
      </w:r>
      <w:r w:rsidR="003A62EF">
        <w:rPr>
          <w:rFonts w:cs="Arial"/>
          <w:bCs/>
          <w:color w:val="auto"/>
          <w:lang w:val="es-419"/>
        </w:rPr>
        <w:t>consolidados</w:t>
      </w:r>
      <w:r w:rsidR="000C7BD4">
        <w:rPr>
          <w:rFonts w:cs="Arial"/>
          <w:bCs/>
          <w:color w:val="auto"/>
          <w:lang w:val="es-419"/>
        </w:rPr>
        <w:t xml:space="preserve"> </w:t>
      </w:r>
      <w:r w:rsidRPr="004406DB">
        <w:rPr>
          <w:rFonts w:cs="Arial"/>
          <w:bCs/>
          <w:color w:val="auto"/>
          <w:lang w:val="es-419"/>
        </w:rPr>
        <w:t xml:space="preserve">bajo </w:t>
      </w:r>
      <w:r w:rsidR="004406DB" w:rsidRPr="004406DB">
        <w:rPr>
          <w:rFonts w:cs="Arial"/>
          <w:bCs/>
          <w:color w:val="auto"/>
          <w:lang w:val="es-419"/>
        </w:rPr>
        <w:t>requerimiento</w:t>
      </w:r>
      <w:r w:rsidRPr="004406DB">
        <w:rPr>
          <w:rFonts w:cs="Arial"/>
          <w:bCs/>
          <w:color w:val="auto"/>
          <w:lang w:val="es-419"/>
        </w:rPr>
        <w:t xml:space="preserve"> de nuestro cliente</w:t>
      </w:r>
      <w:r w:rsidR="007E0614">
        <w:rPr>
          <w:rFonts w:cs="Arial"/>
          <w:bCs/>
          <w:color w:val="auto"/>
          <w:lang w:val="es-419"/>
        </w:rPr>
        <w:br/>
      </w:r>
    </w:p>
    <w:p w14:paraId="6082C773" w14:textId="4BD8BCB9" w:rsidR="00195176" w:rsidRPr="00C3315B" w:rsidRDefault="00EC6B13" w:rsidP="004406DB">
      <w:pPr>
        <w:spacing w:after="0" w:line="240" w:lineRule="auto"/>
        <w:ind w:right="282"/>
        <w:contextualSpacing/>
        <w:jc w:val="both"/>
        <w:rPr>
          <w:rFonts w:cs="Arial"/>
          <w:bCs/>
          <w:color w:val="auto"/>
          <w:lang w:val="es-419"/>
        </w:rPr>
      </w:pPr>
      <w:r w:rsidRPr="00142A21">
        <w:rPr>
          <w:rFonts w:cs="Arial"/>
          <w:bCs/>
          <w:color w:val="auto"/>
          <w:lang w:val="es-419"/>
        </w:rPr>
        <w:t xml:space="preserve">La operación de </w:t>
      </w:r>
      <w:r w:rsidR="006E314A">
        <w:rPr>
          <w:rFonts w:cs="Arial"/>
          <w:bCs/>
          <w:color w:val="auto"/>
          <w:lang w:val="es-419"/>
        </w:rPr>
        <w:t>des</w:t>
      </w:r>
      <w:r w:rsidR="00EF3D21" w:rsidRPr="00142A21">
        <w:rPr>
          <w:rFonts w:cs="Arial"/>
          <w:bCs/>
          <w:color w:val="auto"/>
          <w:lang w:val="es-419"/>
        </w:rPr>
        <w:t>co</w:t>
      </w:r>
      <w:r w:rsidRPr="00142A21">
        <w:rPr>
          <w:rFonts w:cs="Arial"/>
          <w:bCs/>
          <w:color w:val="auto"/>
          <w:lang w:val="es-419"/>
        </w:rPr>
        <w:t xml:space="preserve">nsolidación se realizó en las inmediaciones de la Empresa Portuaria de Iquique EPI con </w:t>
      </w:r>
      <w:r w:rsidR="008C775F">
        <w:rPr>
          <w:rFonts w:cs="Arial"/>
          <w:bCs/>
          <w:color w:val="auto"/>
          <w:lang w:val="es-419"/>
        </w:rPr>
        <w:t>2</w:t>
      </w:r>
      <w:r w:rsidR="00FF072B">
        <w:rPr>
          <w:rFonts w:cs="Arial"/>
          <w:bCs/>
          <w:color w:val="auto"/>
          <w:lang w:val="es-419"/>
        </w:rPr>
        <w:t xml:space="preserve"> </w:t>
      </w:r>
      <w:r w:rsidRPr="00142A21">
        <w:rPr>
          <w:rFonts w:cs="Arial"/>
          <w:bCs/>
          <w:color w:val="auto"/>
          <w:lang w:val="es-419"/>
        </w:rPr>
        <w:t xml:space="preserve">Grúas Horquillas de 3 </w:t>
      </w:r>
      <w:r w:rsidR="00D05D59" w:rsidRPr="00142A21">
        <w:rPr>
          <w:rFonts w:cs="Arial"/>
          <w:bCs/>
          <w:color w:val="auto"/>
          <w:lang w:val="es-419"/>
        </w:rPr>
        <w:t>t</w:t>
      </w:r>
      <w:r w:rsidRPr="00142A21">
        <w:rPr>
          <w:rFonts w:cs="Arial"/>
          <w:bCs/>
          <w:color w:val="auto"/>
          <w:lang w:val="es-419"/>
        </w:rPr>
        <w:t>on c/u</w:t>
      </w:r>
      <w:r w:rsidR="00142A21" w:rsidRPr="00142A21">
        <w:rPr>
          <w:rFonts w:cs="Arial"/>
          <w:bCs/>
          <w:color w:val="auto"/>
          <w:lang w:val="es-419"/>
        </w:rPr>
        <w:t>.</w:t>
      </w:r>
      <w:r w:rsidRPr="004406DB">
        <w:rPr>
          <w:rFonts w:cs="Arial"/>
          <w:bCs/>
          <w:color w:val="auto"/>
          <w:lang w:val="es-419"/>
        </w:rPr>
        <w:tab/>
      </w:r>
      <w:r w:rsidRPr="004406DB">
        <w:rPr>
          <w:rFonts w:cs="Arial"/>
          <w:bCs/>
          <w:color w:val="0047B0"/>
          <w:lang w:val="es-419"/>
        </w:rPr>
        <w:tab/>
      </w:r>
      <w:r w:rsidRPr="004406DB">
        <w:rPr>
          <w:rFonts w:cs="Arial"/>
          <w:bCs/>
          <w:color w:val="0047B0"/>
          <w:lang w:val="es-419"/>
        </w:rPr>
        <w:tab/>
      </w:r>
      <w:r w:rsidRPr="004406DB">
        <w:rPr>
          <w:rFonts w:cs="Arial"/>
          <w:bCs/>
          <w:color w:val="0047B0"/>
          <w:lang w:val="es-419"/>
        </w:rPr>
        <w:tab/>
      </w:r>
    </w:p>
    <w:p w14:paraId="59097213" w14:textId="77777777" w:rsidR="00EC6B13" w:rsidRDefault="00EC6B13" w:rsidP="000C7BD4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6"/>
        <w:gridCol w:w="5316"/>
      </w:tblGrid>
      <w:tr w:rsidR="004406DB" w:rsidRPr="000A0512" w14:paraId="644B1154" w14:textId="77777777" w:rsidTr="001E0430">
        <w:tc>
          <w:tcPr>
            <w:tcW w:w="5316" w:type="dxa"/>
          </w:tcPr>
          <w:p w14:paraId="2B6D9E4A" w14:textId="1204C11E" w:rsidR="004406DB" w:rsidRPr="000A0512" w:rsidRDefault="008C775F" w:rsidP="003F6FB5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B7154D8" wp14:editId="6E758FE3">
                  <wp:extent cx="3385039" cy="2465070"/>
                  <wp:effectExtent l="0" t="0" r="6350" b="0"/>
                  <wp:docPr id="12174338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433871" name="Imagen 1217433871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6372" cy="246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275E3604" w14:textId="5B98D5E9" w:rsidR="004406DB" w:rsidRPr="000A0512" w:rsidRDefault="00924C30" w:rsidP="008D5713">
            <w:pPr>
              <w:ind w:hanging="98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1532BB5" wp14:editId="342B8FB5">
                      <wp:simplePos x="0" y="0"/>
                      <wp:positionH relativeFrom="column">
                        <wp:posOffset>1172845</wp:posOffset>
                      </wp:positionH>
                      <wp:positionV relativeFrom="paragraph">
                        <wp:posOffset>900430</wp:posOffset>
                      </wp:positionV>
                      <wp:extent cx="171450" cy="144145"/>
                      <wp:effectExtent l="0" t="0" r="19050" b="27305"/>
                      <wp:wrapNone/>
                      <wp:docPr id="2131673461" name="Elips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414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AF4C42" id="Elipse 2" o:spid="_x0000_s1026" style="position:absolute;margin-left:92.35pt;margin-top:70.9pt;width:13.5pt;height:1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" filled="f" strokecolor="yellow" strokeweight="1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s-419"/>
              </w:rPr>
              <w:drawing>
                <wp:inline distT="0" distB="0" distL="0" distR="0" wp14:anchorId="02DDEF41" wp14:editId="2D1F61BD">
                  <wp:extent cx="3385820" cy="2454876"/>
                  <wp:effectExtent l="0" t="0" r="5080" b="3175"/>
                  <wp:docPr id="10026279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27931" name="Imagen 1002627931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262" cy="246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6DB" w:rsidRPr="000A0512" w14:paraId="3D05E730" w14:textId="77777777" w:rsidTr="001E0430">
        <w:tc>
          <w:tcPr>
            <w:tcW w:w="5316" w:type="dxa"/>
          </w:tcPr>
          <w:p w14:paraId="6BE0F8B5" w14:textId="58501D4B" w:rsidR="004406DB" w:rsidRPr="00A84222" w:rsidRDefault="004406DB" w:rsidP="004406DB">
            <w:pPr>
              <w:ind w:hanging="120"/>
              <w:jc w:val="center"/>
              <w:rPr>
                <w:noProof/>
                <w:lang w:val="es-CL"/>
              </w:rPr>
            </w:pPr>
            <w:r w:rsidRPr="00A84222">
              <w:rPr>
                <w:noProof/>
                <w:lang w:val="es-CL"/>
              </w:rPr>
              <w:t>1.-</w:t>
            </w:r>
            <w:r w:rsidR="00574EA9">
              <w:rPr>
                <w:rFonts w:cs="Arial"/>
                <w:lang w:val="es-CL"/>
              </w:rPr>
              <w:t xml:space="preserve"> Posicionamiento de contenedores.</w:t>
            </w:r>
            <w:r w:rsidRPr="00A84222">
              <w:rPr>
                <w:noProof/>
                <w:lang w:val="es-CL"/>
              </w:rPr>
              <w:t xml:space="preserve"> </w:t>
            </w:r>
          </w:p>
        </w:tc>
        <w:tc>
          <w:tcPr>
            <w:tcW w:w="5316" w:type="dxa"/>
          </w:tcPr>
          <w:p w14:paraId="30B2236D" w14:textId="409CF3BA" w:rsidR="004406DB" w:rsidRPr="000A0512" w:rsidRDefault="004406DB" w:rsidP="004406DB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 xml:space="preserve">2.- </w:t>
            </w:r>
            <w:r w:rsidR="003B7FE0">
              <w:rPr>
                <w:rFonts w:cs="Arial"/>
                <w:lang w:val="pt-PT"/>
              </w:rPr>
              <w:t xml:space="preserve">Zona de </w:t>
            </w:r>
            <w:r w:rsidR="00670275">
              <w:rPr>
                <w:rFonts w:cs="Arial"/>
                <w:lang w:val="pt-PT"/>
              </w:rPr>
              <w:t>Desc</w:t>
            </w:r>
            <w:r w:rsidR="003B7FE0">
              <w:rPr>
                <w:rFonts w:cs="Arial"/>
                <w:lang w:val="pt-PT"/>
              </w:rPr>
              <w:t>onsolidación</w:t>
            </w:r>
            <w:r w:rsidR="00E54059">
              <w:rPr>
                <w:rFonts w:cs="Arial"/>
                <w:lang w:val="pt-PT"/>
              </w:rPr>
              <w:t>.</w:t>
            </w:r>
          </w:p>
        </w:tc>
      </w:tr>
    </w:tbl>
    <w:p w14:paraId="4892B79A" w14:textId="77777777" w:rsidR="004406DB" w:rsidRDefault="004406DB" w:rsidP="00EE07E2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6"/>
        <w:gridCol w:w="5316"/>
      </w:tblGrid>
      <w:tr w:rsidR="0004086E" w:rsidRPr="000A0512" w14:paraId="3A22B1C7" w14:textId="77777777" w:rsidTr="009B0420">
        <w:tc>
          <w:tcPr>
            <w:tcW w:w="5316" w:type="dxa"/>
          </w:tcPr>
          <w:p w14:paraId="0D6A1311" w14:textId="076972B8" w:rsidR="0004086E" w:rsidRPr="000A0512" w:rsidRDefault="00A05B6C" w:rsidP="009B042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362B20A" wp14:editId="11406529">
                  <wp:extent cx="3384550" cy="2664069"/>
                  <wp:effectExtent l="0" t="0" r="6350" b="3175"/>
                  <wp:docPr id="1610252961" name="Imagen 2" descr="Un par de personas de pie en la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252961" name="Imagen 2" descr="Un par de personas de pie en la call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650" cy="2667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6" w:type="dxa"/>
          </w:tcPr>
          <w:p w14:paraId="396A3291" w14:textId="2D0DBB11" w:rsidR="0004086E" w:rsidRPr="000A0512" w:rsidRDefault="00A05B6C" w:rsidP="009B0420">
            <w:pPr>
              <w:ind w:hanging="98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2CE35C6" wp14:editId="3FE6B87D">
                  <wp:extent cx="3384550" cy="2681654"/>
                  <wp:effectExtent l="0" t="0" r="6350" b="4445"/>
                  <wp:docPr id="29158120" name="Imagen 3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58120" name="Imagen 3" descr="Un camión de construcción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463" cy="268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86E" w:rsidRPr="000A0512" w14:paraId="23D0D1B6" w14:textId="77777777" w:rsidTr="009B0420">
        <w:tc>
          <w:tcPr>
            <w:tcW w:w="5316" w:type="dxa"/>
          </w:tcPr>
          <w:p w14:paraId="600AF59C" w14:textId="3F24FD79" w:rsidR="0004086E" w:rsidRPr="00A84222" w:rsidRDefault="007946F7" w:rsidP="009B0420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</w:rPr>
              <w:t>3.- Posicionamiento de maquinarias.</w:t>
            </w:r>
          </w:p>
        </w:tc>
        <w:tc>
          <w:tcPr>
            <w:tcW w:w="5316" w:type="dxa"/>
          </w:tcPr>
          <w:p w14:paraId="1F7D451B" w14:textId="4691E494" w:rsidR="0004086E" w:rsidRPr="000A0512" w:rsidRDefault="007946F7" w:rsidP="009B0420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4.- Otra vista de maquinarias.</w:t>
            </w:r>
          </w:p>
        </w:tc>
      </w:tr>
    </w:tbl>
    <w:p w14:paraId="036846C7" w14:textId="77777777" w:rsidR="00815507" w:rsidRDefault="00815507" w:rsidP="00863A8B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3DDD6667" w14:textId="77777777" w:rsidR="00BF515B" w:rsidRDefault="00BF515B" w:rsidP="00863A8B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45EC4C74" w14:textId="77777777" w:rsidR="00BF515B" w:rsidRDefault="00BF515B" w:rsidP="00863A8B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2"/>
      </w:tblGrid>
      <w:tr w:rsidR="004406DB" w:rsidRPr="00340052" w14:paraId="08A2CDE2" w14:textId="77777777" w:rsidTr="00BD4438">
        <w:trPr>
          <w:trHeight w:val="420"/>
        </w:trPr>
        <w:tc>
          <w:tcPr>
            <w:tcW w:w="10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5690B5FF" w14:textId="3C395415" w:rsidR="004406DB" w:rsidRPr="00195176" w:rsidRDefault="004406DB" w:rsidP="00BD4438">
            <w:pPr>
              <w:spacing w:after="0" w:line="36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1.-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Detalle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general del proceso de </w:t>
            </w:r>
            <w:r w:rsidR="00670275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solidad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o: </w:t>
            </w:r>
            <w:r w:rsidR="00C245E1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</w:t>
            </w:r>
            <w:r w:rsidR="00A05B6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HMMU 428900-0</w:t>
            </w:r>
          </w:p>
        </w:tc>
      </w:tr>
    </w:tbl>
    <w:p w14:paraId="052DE262" w14:textId="77777777" w:rsidR="004406DB" w:rsidRPr="004406DB" w:rsidRDefault="004406DB" w:rsidP="00EE07E2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114234B6" w14:textId="6C45AE9E" w:rsidR="004406DB" w:rsidRDefault="004406DB" w:rsidP="002D790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  <w:r w:rsidRPr="004406DB">
        <w:rPr>
          <w:rFonts w:cs="Arial"/>
          <w:bCs/>
          <w:color w:val="auto"/>
          <w:lang w:val="es-419"/>
        </w:rPr>
        <w:t xml:space="preserve">El contenedor señalado inicia su </w:t>
      </w:r>
      <w:r w:rsidR="006D31AA">
        <w:rPr>
          <w:rFonts w:cs="Arial"/>
          <w:bCs/>
          <w:color w:val="auto"/>
          <w:lang w:val="es-419"/>
        </w:rPr>
        <w:t>des</w:t>
      </w:r>
      <w:r w:rsidRPr="004406DB">
        <w:rPr>
          <w:rFonts w:cs="Arial"/>
          <w:bCs/>
          <w:color w:val="auto"/>
          <w:lang w:val="es-419"/>
        </w:rPr>
        <w:t xml:space="preserve">consolidado a </w:t>
      </w:r>
      <w:r w:rsidRPr="005A1E5C">
        <w:rPr>
          <w:rFonts w:cs="Arial"/>
          <w:bCs/>
          <w:color w:val="auto"/>
          <w:lang w:val="es-419"/>
        </w:rPr>
        <w:t xml:space="preserve">las </w:t>
      </w:r>
      <w:r w:rsidR="00A05B6C">
        <w:rPr>
          <w:rFonts w:cs="Arial"/>
          <w:bCs/>
          <w:color w:val="auto"/>
          <w:lang w:val="es-419"/>
        </w:rPr>
        <w:t>08:55</w:t>
      </w:r>
      <w:r w:rsidRPr="005A1E5C">
        <w:rPr>
          <w:rFonts w:cs="Arial"/>
          <w:bCs/>
          <w:color w:val="auto"/>
          <w:lang w:val="es-419"/>
        </w:rPr>
        <w:t xml:space="preserve"> </w:t>
      </w:r>
      <w:r w:rsidR="00E509F8" w:rsidRPr="005A1E5C">
        <w:rPr>
          <w:rFonts w:cs="Arial"/>
          <w:bCs/>
          <w:color w:val="auto"/>
          <w:lang w:val="es-419"/>
        </w:rPr>
        <w:t>horas, finalizando</w:t>
      </w:r>
      <w:r w:rsidRPr="005A1E5C">
        <w:rPr>
          <w:rFonts w:cs="Arial"/>
          <w:bCs/>
          <w:color w:val="auto"/>
          <w:lang w:val="es-419"/>
        </w:rPr>
        <w:t xml:space="preserve"> la operación a las </w:t>
      </w:r>
      <w:r w:rsidR="00A05B6C">
        <w:rPr>
          <w:rFonts w:cs="Arial"/>
          <w:bCs/>
          <w:color w:val="auto"/>
          <w:lang w:val="es-419"/>
        </w:rPr>
        <w:t>09:25</w:t>
      </w:r>
      <w:r w:rsidR="00BD5616">
        <w:rPr>
          <w:rFonts w:cs="Arial"/>
          <w:bCs/>
          <w:color w:val="auto"/>
          <w:lang w:val="es-419"/>
        </w:rPr>
        <w:t xml:space="preserve"> </w:t>
      </w:r>
      <w:r w:rsidRPr="005A1E5C">
        <w:rPr>
          <w:rFonts w:cs="Arial"/>
          <w:bCs/>
          <w:color w:val="auto"/>
          <w:lang w:val="es-419"/>
        </w:rPr>
        <w:t>horas</w:t>
      </w:r>
      <w:r w:rsidR="002D7906" w:rsidRPr="005A1E5C">
        <w:rPr>
          <w:rFonts w:cs="Arial"/>
          <w:bCs/>
          <w:color w:val="auto"/>
          <w:lang w:val="es-419"/>
        </w:rPr>
        <w:t>,</w:t>
      </w:r>
      <w:r w:rsidRPr="005A1E5C">
        <w:rPr>
          <w:rFonts w:cs="Arial"/>
          <w:bCs/>
          <w:color w:val="auto"/>
          <w:lang w:val="es-419"/>
        </w:rPr>
        <w:t xml:space="preserve"> </w:t>
      </w:r>
      <w:r w:rsidR="004D1299" w:rsidRPr="005A1E5C">
        <w:rPr>
          <w:rFonts w:cs="Arial"/>
          <w:bCs/>
          <w:color w:val="auto"/>
          <w:lang w:val="es-419"/>
        </w:rPr>
        <w:t>t</w:t>
      </w:r>
      <w:r w:rsidRPr="005A1E5C">
        <w:rPr>
          <w:rFonts w:cs="Arial"/>
          <w:bCs/>
          <w:color w:val="auto"/>
          <w:lang w:val="es-419"/>
        </w:rPr>
        <w:t xml:space="preserve">iempo de operación </w:t>
      </w:r>
      <w:r w:rsidR="00BD5616">
        <w:rPr>
          <w:rFonts w:cs="Arial"/>
          <w:bCs/>
          <w:color w:val="auto"/>
          <w:lang w:val="es-419"/>
        </w:rPr>
        <w:t>3</w:t>
      </w:r>
      <w:r w:rsidR="00A05B6C">
        <w:rPr>
          <w:rFonts w:cs="Arial"/>
          <w:bCs/>
          <w:color w:val="auto"/>
          <w:lang w:val="es-419"/>
        </w:rPr>
        <w:t>0</w:t>
      </w:r>
      <w:r w:rsidRPr="004406DB">
        <w:rPr>
          <w:rFonts w:cs="Arial"/>
          <w:bCs/>
          <w:color w:val="auto"/>
          <w:lang w:val="es-419"/>
        </w:rPr>
        <w:t xml:space="preserve"> min.</w:t>
      </w:r>
    </w:p>
    <w:p w14:paraId="1598974D" w14:textId="77777777" w:rsidR="0046152C" w:rsidRDefault="0046152C" w:rsidP="002D790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2F20DA53" w14:textId="361F8E55" w:rsidR="00F811B9" w:rsidRDefault="00F811B9" w:rsidP="002D790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59"/>
      </w:tblGrid>
      <w:tr w:rsidR="00F811B9" w:rsidRPr="00523609" w14:paraId="38B2B35B" w14:textId="77777777" w:rsidTr="00B93FFE">
        <w:trPr>
          <w:trHeight w:val="3969"/>
        </w:trPr>
        <w:tc>
          <w:tcPr>
            <w:tcW w:w="5245" w:type="dxa"/>
          </w:tcPr>
          <w:p w14:paraId="65F81D00" w14:textId="06037351" w:rsidR="00F811B9" w:rsidRPr="000A0512" w:rsidRDefault="00A05B6C" w:rsidP="00F811B9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D6BACD0" wp14:editId="7EC753CC">
                  <wp:extent cx="3375660" cy="2646484"/>
                  <wp:effectExtent l="0" t="0" r="0" b="1905"/>
                  <wp:docPr id="307091309" name="Imagen 4" descr="Interfaz de usuario gráfica, 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91309" name="Imagen 4" descr="Interfaz de usuario gráfica, Calendari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098" cy="264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9" w:type="dxa"/>
          </w:tcPr>
          <w:p w14:paraId="7A7D6C5A" w14:textId="2D43DAA5" w:rsidR="00F811B9" w:rsidRPr="000A0512" w:rsidRDefault="00981E6E" w:rsidP="00593B17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F27BAFE" wp14:editId="560451EA">
                  <wp:extent cx="3208655" cy="2646045"/>
                  <wp:effectExtent l="0" t="0" r="0" b="1905"/>
                  <wp:docPr id="1250969853" name="Imagen 8" descr="Imagen que contiene tabla, puesto, par, cerc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969853" name="Imagen 8" descr="Imagen que contiene tabla, puesto, par, cerc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297" cy="264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B4149B" w14:paraId="39E7C2FB" w14:textId="77777777" w:rsidTr="00B93FFE">
        <w:tc>
          <w:tcPr>
            <w:tcW w:w="5245" w:type="dxa"/>
          </w:tcPr>
          <w:p w14:paraId="3A976ADF" w14:textId="0C9C9013" w:rsidR="00F811B9" w:rsidRPr="00F811B9" w:rsidRDefault="00EC459A" w:rsidP="00593B17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5</w:t>
            </w:r>
            <w:r w:rsidR="00F811B9" w:rsidRPr="00F811B9">
              <w:rPr>
                <w:noProof/>
                <w:lang w:val="es-CL"/>
              </w:rPr>
              <w:t xml:space="preserve">.- </w:t>
            </w:r>
            <w:r w:rsidR="00126369">
              <w:rPr>
                <w:noProof/>
                <w:lang w:val="es-CL"/>
              </w:rPr>
              <w:t xml:space="preserve">Vista de </w:t>
            </w:r>
            <w:r w:rsidR="0018581B">
              <w:rPr>
                <w:noProof/>
                <w:lang w:val="es-CL"/>
              </w:rPr>
              <w:t>C</w:t>
            </w:r>
            <w:r w:rsidR="00F811B9" w:rsidRPr="00F811B9">
              <w:rPr>
                <w:noProof/>
                <w:lang w:val="es-CL"/>
              </w:rPr>
              <w:t>ontenedor</w:t>
            </w:r>
            <w:r w:rsidR="00126369">
              <w:rPr>
                <w:noProof/>
                <w:lang w:val="es-CL"/>
              </w:rPr>
              <w:t xml:space="preserve"> </w:t>
            </w:r>
            <w:r w:rsidR="00A05B6C">
              <w:rPr>
                <w:noProof/>
                <w:lang w:val="es-CL"/>
              </w:rPr>
              <w:t>HMMU 428900-0</w:t>
            </w:r>
          </w:p>
        </w:tc>
        <w:tc>
          <w:tcPr>
            <w:tcW w:w="4959" w:type="dxa"/>
          </w:tcPr>
          <w:p w14:paraId="5DEBCB6B" w14:textId="1A6E0505" w:rsidR="00F811B9" w:rsidRPr="000A0512" w:rsidRDefault="00EC459A" w:rsidP="00593B17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6</w:t>
            </w:r>
            <w:r w:rsidR="00F811B9">
              <w:rPr>
                <w:lang w:val="es-419"/>
              </w:rPr>
              <w:t xml:space="preserve">.- </w:t>
            </w:r>
            <w:r w:rsidR="00981E6E">
              <w:rPr>
                <w:noProof/>
                <w:lang w:val="es-CL"/>
              </w:rPr>
              <w:t>V</w:t>
            </w:r>
            <w:r w:rsidR="00981E6E" w:rsidRPr="00F811B9">
              <w:rPr>
                <w:noProof/>
                <w:lang w:val="es-CL"/>
              </w:rPr>
              <w:t xml:space="preserve">ista de </w:t>
            </w:r>
            <w:r w:rsidR="00981E6E">
              <w:rPr>
                <w:noProof/>
                <w:lang w:val="es-CL"/>
              </w:rPr>
              <w:t xml:space="preserve">Sello </w:t>
            </w:r>
            <w:r w:rsidR="00981E6E">
              <w:rPr>
                <w:noProof/>
                <w:lang w:val="es-CL"/>
              </w:rPr>
              <w:t>25H 0820484</w:t>
            </w:r>
          </w:p>
        </w:tc>
      </w:tr>
    </w:tbl>
    <w:p w14:paraId="08D4C78D" w14:textId="77777777" w:rsidR="00F811B9" w:rsidRDefault="00F811B9" w:rsidP="002D790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03AE2F0D" w14:textId="77777777" w:rsidR="00F811B9" w:rsidRDefault="00F811B9" w:rsidP="002D790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F811B9" w:rsidRPr="00652664" w14:paraId="68BAD7D4" w14:textId="77777777" w:rsidTr="00F05742">
        <w:trPr>
          <w:trHeight w:val="3969"/>
        </w:trPr>
        <w:tc>
          <w:tcPr>
            <w:tcW w:w="5245" w:type="dxa"/>
          </w:tcPr>
          <w:p w14:paraId="691CD90F" w14:textId="74427532" w:rsidR="00F811B9" w:rsidRPr="000A0512" w:rsidRDefault="00981E6E" w:rsidP="00593B17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496FF98" wp14:editId="51341487">
                  <wp:extent cx="3164840" cy="2646045"/>
                  <wp:effectExtent l="0" t="0" r="0" b="1905"/>
                  <wp:docPr id="1560402043" name="Imagen 5" descr="Imagen que contiene edificio, puerta, naranja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311144" name="Imagen 5" descr="Imagen que contiene edificio, puerta, naranja, hecho de madera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451" cy="2651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12BFF230" w14:textId="3F2FCF0E" w:rsidR="00F811B9" w:rsidRPr="000A0512" w:rsidRDefault="00981E6E" w:rsidP="00593B17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827190A" wp14:editId="08842961">
                  <wp:extent cx="3340671" cy="2628900"/>
                  <wp:effectExtent l="0" t="0" r="0" b="0"/>
                  <wp:docPr id="1013254057" name="Imagen 6" descr="Un niño con una maleta de viaj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774603" name="Imagen 6" descr="Un niño con una maleta de viaje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531" cy="263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981E6E" w14:paraId="5ED15E4C" w14:textId="77777777" w:rsidTr="00F05742">
        <w:tc>
          <w:tcPr>
            <w:tcW w:w="5245" w:type="dxa"/>
          </w:tcPr>
          <w:p w14:paraId="62F6C94A" w14:textId="60AFACDE" w:rsidR="00F811B9" w:rsidRPr="00F811B9" w:rsidRDefault="00EC459A" w:rsidP="00593B17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7</w:t>
            </w:r>
            <w:r w:rsidR="00F811B9" w:rsidRPr="00F811B9">
              <w:rPr>
                <w:noProof/>
                <w:lang w:val="es-CL"/>
              </w:rPr>
              <w:t xml:space="preserve">.- </w:t>
            </w:r>
            <w:r w:rsidR="00981E6E">
              <w:rPr>
                <w:lang w:val="es-419"/>
              </w:rPr>
              <w:t xml:space="preserve">Vista de la </w:t>
            </w:r>
            <w:proofErr w:type="gramStart"/>
            <w:r w:rsidR="00981E6E">
              <w:rPr>
                <w:lang w:val="es-419"/>
              </w:rPr>
              <w:t>carga.</w:t>
            </w:r>
            <w:r w:rsidR="00BD5616">
              <w:rPr>
                <w:lang w:val="es-419"/>
              </w:rPr>
              <w:t>.</w:t>
            </w:r>
            <w:proofErr w:type="gramEnd"/>
          </w:p>
        </w:tc>
        <w:tc>
          <w:tcPr>
            <w:tcW w:w="4961" w:type="dxa"/>
          </w:tcPr>
          <w:p w14:paraId="3094FD97" w14:textId="572C4465" w:rsidR="00F811B9" w:rsidRPr="000A0512" w:rsidRDefault="00EC459A" w:rsidP="00593B17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8</w:t>
            </w:r>
            <w:r w:rsidR="00F811B9">
              <w:rPr>
                <w:lang w:val="es-419"/>
              </w:rPr>
              <w:t xml:space="preserve">.- </w:t>
            </w:r>
            <w:r w:rsidR="00BD5616">
              <w:rPr>
                <w:noProof/>
                <w:lang w:val="es-CL"/>
              </w:rPr>
              <w:t xml:space="preserve">Maquinarias </w:t>
            </w:r>
            <w:r w:rsidR="00981E6E">
              <w:rPr>
                <w:noProof/>
                <w:lang w:val="es-CL"/>
              </w:rPr>
              <w:t>en proceso de desconsolidado</w:t>
            </w:r>
          </w:p>
        </w:tc>
      </w:tr>
    </w:tbl>
    <w:p w14:paraId="42B5C737" w14:textId="77777777" w:rsidR="00195176" w:rsidRPr="00DB4727" w:rsidRDefault="00195176" w:rsidP="00EE07E2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CL"/>
        </w:rPr>
      </w:pPr>
    </w:p>
    <w:p w14:paraId="14EA5983" w14:textId="601E6577" w:rsidR="00F811B9" w:rsidRDefault="00F811B9" w:rsidP="00EE07E2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F811B9" w:rsidRPr="00523609" w14:paraId="186D756B" w14:textId="77777777" w:rsidTr="004D026A">
        <w:trPr>
          <w:trHeight w:val="3969"/>
        </w:trPr>
        <w:tc>
          <w:tcPr>
            <w:tcW w:w="5103" w:type="dxa"/>
          </w:tcPr>
          <w:p w14:paraId="6B54A8CE" w14:textId="70D99590" w:rsidR="00F811B9" w:rsidRPr="000A0512" w:rsidRDefault="00134274" w:rsidP="00593B17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64B966B" wp14:editId="61475491">
                  <wp:extent cx="3279140" cy="2672862"/>
                  <wp:effectExtent l="0" t="0" r="0" b="0"/>
                  <wp:docPr id="122349563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495631" name="Imagen 1223495631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506" cy="267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9DCD894" w14:textId="11777757" w:rsidR="00F811B9" w:rsidRPr="000A0512" w:rsidRDefault="00817F20" w:rsidP="00593B17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F29F024" wp14:editId="3E1C5DCD">
                  <wp:extent cx="3235325" cy="2672715"/>
                  <wp:effectExtent l="0" t="0" r="3175" b="0"/>
                  <wp:docPr id="1737063731" name="Imagen 10" descr="Interfaz de usuario gráfica, Sitio web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063731" name="Imagen 10" descr="Interfaz de usuario gráfica, Sitio web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547" cy="2676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340052" w14:paraId="0C38360E" w14:textId="77777777" w:rsidTr="004D026A">
        <w:tc>
          <w:tcPr>
            <w:tcW w:w="5103" w:type="dxa"/>
          </w:tcPr>
          <w:p w14:paraId="3A3E4092" w14:textId="2E663D2A" w:rsidR="00F811B9" w:rsidRPr="00F811B9" w:rsidRDefault="00EC459A" w:rsidP="00593B17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9</w:t>
            </w:r>
            <w:r w:rsidR="00F811B9" w:rsidRPr="00F811B9">
              <w:rPr>
                <w:noProof/>
                <w:lang w:val="es-CL"/>
              </w:rPr>
              <w:t xml:space="preserve">.- </w:t>
            </w:r>
            <w:r w:rsidR="004D026A">
              <w:rPr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013FEB72" w14:textId="444DB017" w:rsidR="00F811B9" w:rsidRPr="000A0512" w:rsidRDefault="00AE4D00" w:rsidP="00593B17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 xml:space="preserve"> </w:t>
            </w:r>
            <w:r w:rsidR="00EC459A">
              <w:rPr>
                <w:lang w:val="es-419"/>
              </w:rPr>
              <w:t>10</w:t>
            </w:r>
            <w:r w:rsidR="00F811B9">
              <w:rPr>
                <w:lang w:val="es-419"/>
              </w:rPr>
              <w:t xml:space="preserve">.- </w:t>
            </w:r>
            <w:r w:rsidR="00ED2513">
              <w:rPr>
                <w:lang w:val="es-419"/>
              </w:rPr>
              <w:t>Carga siendo trasladada al almacén</w:t>
            </w:r>
            <w:r w:rsidR="006C511D">
              <w:rPr>
                <w:lang w:val="es-419"/>
              </w:rPr>
              <w:t>.</w:t>
            </w:r>
          </w:p>
        </w:tc>
      </w:tr>
    </w:tbl>
    <w:p w14:paraId="4559E7D1" w14:textId="77777777" w:rsidR="00EF5F99" w:rsidRDefault="00EF5F99" w:rsidP="00F811B9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7099CF16" w14:textId="77777777" w:rsidR="00EF5F99" w:rsidRDefault="00EF5F99" w:rsidP="00F811B9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F811B9" w:rsidRPr="00523609" w14:paraId="1D039BC9" w14:textId="77777777" w:rsidTr="00241C37">
        <w:trPr>
          <w:trHeight w:val="3969"/>
        </w:trPr>
        <w:tc>
          <w:tcPr>
            <w:tcW w:w="5102" w:type="dxa"/>
          </w:tcPr>
          <w:p w14:paraId="48433CFB" w14:textId="30AFC2D3" w:rsidR="00F811B9" w:rsidRPr="000A0512" w:rsidRDefault="00817F20" w:rsidP="00593B17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1D1D50B" wp14:editId="4C178A2A">
                  <wp:extent cx="3261360" cy="2587625"/>
                  <wp:effectExtent l="0" t="0" r="0" b="3175"/>
                  <wp:docPr id="572456833" name="Imagen 11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456833" name="Imagen 11" descr="Una puerta de mader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146" cy="259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6873B87" w14:textId="75086DE2" w:rsidR="00F811B9" w:rsidRPr="000A0512" w:rsidRDefault="00817F20" w:rsidP="00593B17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F6C6F82" wp14:editId="22E5270B">
                  <wp:extent cx="3235325" cy="2587625"/>
                  <wp:effectExtent l="0" t="0" r="3175" b="3175"/>
                  <wp:docPr id="1640853417" name="Imagen 12" descr="Imagen que contiene edificio, pequeño, oscuro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853417" name="Imagen 12" descr="Imagen que contiene edificio, pequeño, oscuro, hombr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675" cy="2591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B4149B" w14:paraId="0DA54FB3" w14:textId="77777777" w:rsidTr="00241C37">
        <w:tc>
          <w:tcPr>
            <w:tcW w:w="5102" w:type="dxa"/>
          </w:tcPr>
          <w:p w14:paraId="2E7C3D85" w14:textId="449BC348" w:rsidR="00F811B9" w:rsidRPr="00F811B9" w:rsidRDefault="00EC459A" w:rsidP="00593B17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11</w:t>
            </w:r>
            <w:r w:rsidR="00EA3581">
              <w:rPr>
                <w:noProof/>
                <w:lang w:val="es-CL"/>
              </w:rPr>
              <w:t>.</w:t>
            </w:r>
            <w:r w:rsidR="00F811B9" w:rsidRPr="00F811B9">
              <w:rPr>
                <w:noProof/>
                <w:lang w:val="es-CL"/>
              </w:rPr>
              <w:t>-</w:t>
            </w:r>
            <w:r w:rsidR="00ED2513">
              <w:rPr>
                <w:noProof/>
                <w:lang w:val="es-CL"/>
              </w:rPr>
              <w:t xml:space="preserve"> Carga</w:t>
            </w:r>
            <w:r w:rsidR="00540CA4">
              <w:rPr>
                <w:noProof/>
                <w:lang w:val="es-CL"/>
              </w:rPr>
              <w:t xml:space="preserve"> en proceso de </w:t>
            </w:r>
            <w:r w:rsidR="00ED2513">
              <w:rPr>
                <w:noProof/>
                <w:lang w:val="es-CL"/>
              </w:rPr>
              <w:t>des</w:t>
            </w:r>
            <w:r w:rsidR="00DB4727">
              <w:rPr>
                <w:noProof/>
                <w:lang w:val="es-CL"/>
              </w:rPr>
              <w:t>consolidado.</w:t>
            </w:r>
          </w:p>
        </w:tc>
        <w:tc>
          <w:tcPr>
            <w:tcW w:w="5102" w:type="dxa"/>
          </w:tcPr>
          <w:p w14:paraId="6F50E670" w14:textId="3C532666" w:rsidR="00F811B9" w:rsidRPr="000A0512" w:rsidRDefault="00EC459A" w:rsidP="00593B17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12</w:t>
            </w:r>
            <w:r w:rsidR="00F811B9">
              <w:rPr>
                <w:lang w:val="es-419"/>
              </w:rPr>
              <w:t xml:space="preserve">.- </w:t>
            </w:r>
            <w:r w:rsidR="00ED2513">
              <w:rPr>
                <w:lang w:val="es-419"/>
              </w:rPr>
              <w:t xml:space="preserve">Contenedor </w:t>
            </w:r>
            <w:r w:rsidR="004D026A">
              <w:rPr>
                <w:lang w:val="es-419"/>
              </w:rPr>
              <w:t>vacío.</w:t>
            </w:r>
          </w:p>
        </w:tc>
      </w:tr>
    </w:tbl>
    <w:p w14:paraId="7D6C8BFC" w14:textId="77777777" w:rsidR="00F811B9" w:rsidRDefault="00F811B9" w:rsidP="00F811B9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4CA3F8AA" w14:textId="37961D1A" w:rsidR="00F811B9" w:rsidRDefault="00F811B9" w:rsidP="00F811B9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F811B9" w:rsidRPr="00684278" w14:paraId="47702BC2" w14:textId="77777777" w:rsidTr="00EA3581">
        <w:trPr>
          <w:trHeight w:val="3969"/>
        </w:trPr>
        <w:tc>
          <w:tcPr>
            <w:tcW w:w="5102" w:type="dxa"/>
          </w:tcPr>
          <w:p w14:paraId="5779AA5D" w14:textId="18ED186F" w:rsidR="00F811B9" w:rsidRPr="000A0512" w:rsidRDefault="00817F20" w:rsidP="00593B17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ACF10F2" wp14:editId="08C90583">
                  <wp:extent cx="3270250" cy="2664069"/>
                  <wp:effectExtent l="0" t="0" r="6350" b="3175"/>
                  <wp:docPr id="1164899883" name="Imagen 13" descr="Imagen que contiene edificio, equipaje, metal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899883" name="Imagen 13" descr="Imagen que contiene edificio, equipaje, metal, pequeño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811" cy="2669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71899D9B" w14:textId="2C97FF64" w:rsidR="00F811B9" w:rsidRPr="000A0512" w:rsidRDefault="00817F20" w:rsidP="00F41452">
            <w:pPr>
              <w:ind w:hanging="98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E2D71C0" wp14:editId="0B103B8B">
                  <wp:extent cx="3244215" cy="2663825"/>
                  <wp:effectExtent l="0" t="0" r="0" b="3175"/>
                  <wp:docPr id="1853008663" name="Imagen 14" descr="Maleta de equipaj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008663" name="Imagen 14" descr="Maleta de equipaje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390" cy="266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1B9" w:rsidRPr="00340052" w14:paraId="002368AB" w14:textId="77777777" w:rsidTr="00EA3581">
        <w:tc>
          <w:tcPr>
            <w:tcW w:w="5102" w:type="dxa"/>
          </w:tcPr>
          <w:p w14:paraId="354B9369" w14:textId="269F74C7" w:rsidR="00F811B9" w:rsidRPr="00F811B9" w:rsidRDefault="00EC459A" w:rsidP="00593B17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1</w:t>
            </w:r>
            <w:r w:rsidR="00F811B9" w:rsidRPr="00F811B9">
              <w:rPr>
                <w:noProof/>
                <w:lang w:val="es-CL"/>
              </w:rPr>
              <w:t xml:space="preserve">3.- </w:t>
            </w:r>
            <w:r w:rsidR="00ED2513">
              <w:rPr>
                <w:lang w:val="es-419"/>
              </w:rPr>
              <w:t>Carga acopiada en el almacén</w:t>
            </w:r>
            <w:r w:rsidR="00540CA4">
              <w:rPr>
                <w:lang w:val="es-419"/>
              </w:rPr>
              <w:t>.</w:t>
            </w:r>
          </w:p>
        </w:tc>
        <w:tc>
          <w:tcPr>
            <w:tcW w:w="5104" w:type="dxa"/>
          </w:tcPr>
          <w:p w14:paraId="2F62E622" w14:textId="4E4FC50B" w:rsidR="00F811B9" w:rsidRPr="000A0512" w:rsidRDefault="00EC459A" w:rsidP="00593B17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1</w:t>
            </w:r>
            <w:r w:rsidR="00F811B9">
              <w:rPr>
                <w:lang w:val="es-419"/>
              </w:rPr>
              <w:t xml:space="preserve">4.- </w:t>
            </w:r>
            <w:r w:rsidR="00ED2513">
              <w:rPr>
                <w:lang w:val="es-419"/>
              </w:rPr>
              <w:t>Otra vista de carga en almacén</w:t>
            </w:r>
            <w:r w:rsidR="00540CA4">
              <w:rPr>
                <w:lang w:val="es-419"/>
              </w:rPr>
              <w:t>.</w:t>
            </w:r>
          </w:p>
        </w:tc>
      </w:tr>
    </w:tbl>
    <w:p w14:paraId="37808AE1" w14:textId="77777777" w:rsidR="006F4568" w:rsidRDefault="006F4568" w:rsidP="00BD5616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2"/>
      </w:tblGrid>
      <w:tr w:rsidR="003F1A7B" w:rsidRPr="00340052" w14:paraId="122FEE4E" w14:textId="77777777" w:rsidTr="00BD4438">
        <w:trPr>
          <w:trHeight w:val="420"/>
        </w:trPr>
        <w:tc>
          <w:tcPr>
            <w:tcW w:w="10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1A217FC8" w14:textId="26246170" w:rsidR="003F1A7B" w:rsidRPr="00195176" w:rsidRDefault="003F1A7B" w:rsidP="00BD4438">
            <w:pPr>
              <w:spacing w:after="0" w:line="36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2.-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Detalle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general del proceso de </w:t>
            </w:r>
            <w:r w:rsidR="00B0230A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desconsolidado: </w:t>
            </w:r>
            <w:r w:rsidR="00817F20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CAIU 743736-0</w:t>
            </w:r>
          </w:p>
        </w:tc>
      </w:tr>
    </w:tbl>
    <w:p w14:paraId="53D5E739" w14:textId="77777777" w:rsidR="003F1A7B" w:rsidRPr="004406DB" w:rsidRDefault="003F1A7B" w:rsidP="003F1A7B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31288F4A" w14:textId="2A50AB99" w:rsidR="003F02BD" w:rsidRDefault="006D31AA" w:rsidP="003F02BD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  <w:r w:rsidRPr="004406DB">
        <w:rPr>
          <w:rFonts w:cs="Arial"/>
          <w:bCs/>
          <w:color w:val="auto"/>
          <w:lang w:val="es-419"/>
        </w:rPr>
        <w:t xml:space="preserve">El contenedor señalado inicia su </w:t>
      </w:r>
      <w:r>
        <w:rPr>
          <w:rFonts w:cs="Arial"/>
          <w:bCs/>
          <w:color w:val="auto"/>
          <w:lang w:val="es-419"/>
        </w:rPr>
        <w:t>des</w:t>
      </w:r>
      <w:r w:rsidRPr="004406DB">
        <w:rPr>
          <w:rFonts w:cs="Arial"/>
          <w:bCs/>
          <w:color w:val="auto"/>
          <w:lang w:val="es-419"/>
        </w:rPr>
        <w:t>consolidado</w:t>
      </w:r>
      <w:r w:rsidR="003F02BD" w:rsidRPr="004406DB">
        <w:rPr>
          <w:rFonts w:cs="Arial"/>
          <w:bCs/>
          <w:color w:val="auto"/>
          <w:lang w:val="es-419"/>
        </w:rPr>
        <w:t xml:space="preserve"> a las </w:t>
      </w:r>
      <w:r w:rsidR="00817F20">
        <w:rPr>
          <w:rFonts w:cs="Arial"/>
          <w:bCs/>
          <w:color w:val="auto"/>
          <w:lang w:val="es-419"/>
        </w:rPr>
        <w:t>09:25</w:t>
      </w:r>
      <w:r w:rsidR="00FF17D4">
        <w:rPr>
          <w:rFonts w:cs="Arial"/>
          <w:bCs/>
          <w:color w:val="auto"/>
          <w:lang w:val="es-419"/>
        </w:rPr>
        <w:t xml:space="preserve"> </w:t>
      </w:r>
      <w:r w:rsidR="003F02BD" w:rsidRPr="004406DB">
        <w:rPr>
          <w:rFonts w:cs="Arial"/>
          <w:bCs/>
          <w:color w:val="auto"/>
          <w:lang w:val="es-419"/>
        </w:rPr>
        <w:t>h</w:t>
      </w:r>
      <w:r w:rsidR="003F02BD">
        <w:rPr>
          <w:rFonts w:cs="Arial"/>
          <w:bCs/>
          <w:color w:val="auto"/>
          <w:lang w:val="es-419"/>
        </w:rPr>
        <w:t xml:space="preserve">oras, </w:t>
      </w:r>
      <w:r w:rsidR="003F02BD" w:rsidRPr="004406DB">
        <w:rPr>
          <w:rFonts w:cs="Arial"/>
          <w:bCs/>
          <w:color w:val="auto"/>
          <w:lang w:val="es-419"/>
        </w:rPr>
        <w:t xml:space="preserve">finalizando la operación a las </w:t>
      </w:r>
      <w:r w:rsidR="00817F20">
        <w:rPr>
          <w:rFonts w:cs="Arial"/>
          <w:bCs/>
          <w:color w:val="auto"/>
          <w:lang w:val="es-419"/>
        </w:rPr>
        <w:t>09</w:t>
      </w:r>
      <w:r w:rsidR="00CB6945">
        <w:rPr>
          <w:rFonts w:cs="Arial"/>
          <w:bCs/>
          <w:color w:val="auto"/>
          <w:lang w:val="es-419"/>
        </w:rPr>
        <w:t>:</w:t>
      </w:r>
      <w:r w:rsidR="00817F20">
        <w:rPr>
          <w:rFonts w:cs="Arial"/>
          <w:bCs/>
          <w:color w:val="auto"/>
          <w:lang w:val="es-419"/>
        </w:rPr>
        <w:t>45</w:t>
      </w:r>
      <w:r w:rsidR="00060536">
        <w:rPr>
          <w:rFonts w:cs="Arial"/>
          <w:bCs/>
          <w:color w:val="auto"/>
          <w:lang w:val="es-419"/>
        </w:rPr>
        <w:t xml:space="preserve"> </w:t>
      </w:r>
      <w:r w:rsidR="003F02BD" w:rsidRPr="004406DB">
        <w:rPr>
          <w:rFonts w:cs="Arial"/>
          <w:bCs/>
          <w:color w:val="auto"/>
          <w:lang w:val="es-419"/>
        </w:rPr>
        <w:t>h</w:t>
      </w:r>
      <w:r w:rsidR="003F02BD">
        <w:rPr>
          <w:rFonts w:cs="Arial"/>
          <w:bCs/>
          <w:color w:val="auto"/>
          <w:lang w:val="es-419"/>
        </w:rPr>
        <w:t>oras,</w:t>
      </w:r>
      <w:r w:rsidR="003F02BD" w:rsidRPr="004406DB">
        <w:rPr>
          <w:rFonts w:cs="Arial"/>
          <w:bCs/>
          <w:color w:val="auto"/>
          <w:lang w:val="es-419"/>
        </w:rPr>
        <w:t xml:space="preserve"> </w:t>
      </w:r>
      <w:r w:rsidR="003F02BD">
        <w:rPr>
          <w:rFonts w:cs="Arial"/>
          <w:bCs/>
          <w:color w:val="auto"/>
          <w:lang w:val="es-419"/>
        </w:rPr>
        <w:t>t</w:t>
      </w:r>
      <w:r w:rsidR="003F02BD" w:rsidRPr="004406DB">
        <w:rPr>
          <w:rFonts w:cs="Arial"/>
          <w:bCs/>
          <w:color w:val="auto"/>
          <w:lang w:val="es-419"/>
        </w:rPr>
        <w:t xml:space="preserve">iempo de operación </w:t>
      </w:r>
      <w:r w:rsidR="00817F20">
        <w:rPr>
          <w:rFonts w:cs="Arial"/>
          <w:bCs/>
          <w:color w:val="auto"/>
          <w:lang w:val="es-419"/>
        </w:rPr>
        <w:t>25</w:t>
      </w:r>
      <w:r w:rsidR="003F02BD" w:rsidRPr="004406DB">
        <w:rPr>
          <w:rFonts w:cs="Arial"/>
          <w:bCs/>
          <w:color w:val="auto"/>
          <w:lang w:val="es-419"/>
        </w:rPr>
        <w:t xml:space="preserve"> min.</w:t>
      </w:r>
    </w:p>
    <w:p w14:paraId="75D86FAD" w14:textId="77777777" w:rsidR="00C15E47" w:rsidRDefault="00C15E47" w:rsidP="00EE07E2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p w14:paraId="2DB6732B" w14:textId="77777777" w:rsidR="00391E97" w:rsidRDefault="00391E97" w:rsidP="00391E97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91E97" w:rsidRPr="00523609" w14:paraId="4AEDABE4" w14:textId="77777777" w:rsidTr="00F05AD9">
        <w:trPr>
          <w:trHeight w:val="3969"/>
        </w:trPr>
        <w:tc>
          <w:tcPr>
            <w:tcW w:w="5102" w:type="dxa"/>
          </w:tcPr>
          <w:p w14:paraId="4B6D05DF" w14:textId="60972A8D" w:rsidR="00391E97" w:rsidRPr="000A0512" w:rsidRDefault="00817F20" w:rsidP="00F05AD9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24842FC" wp14:editId="248B322A">
                  <wp:extent cx="3253105" cy="2655277"/>
                  <wp:effectExtent l="0" t="0" r="4445" b="0"/>
                  <wp:docPr id="1542008878" name="Imagen 16" descr="Imagen que contiene contenedor de carga, exterior, edificio, tre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008878" name="Imagen 16" descr="Imagen que contiene contenedor de carga, exterior, edificio, tren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667" cy="266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0872044" w14:textId="54967E85" w:rsidR="00391E97" w:rsidRPr="000A0512" w:rsidRDefault="00817F20" w:rsidP="00F05AD9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C809414" wp14:editId="5136208A">
                  <wp:extent cx="3244215" cy="2654935"/>
                  <wp:effectExtent l="0" t="0" r="0" b="0"/>
                  <wp:docPr id="290385319" name="Imagen 17" descr="Imagen que contiene interior, tabla, comida, aliment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385319" name="Imagen 17" descr="Imagen que contiene interior, tabla, comida, alimentos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3" cy="2660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E97" w:rsidRPr="00B4149B" w14:paraId="49FCCBF7" w14:textId="77777777" w:rsidTr="00F05AD9">
        <w:tc>
          <w:tcPr>
            <w:tcW w:w="5102" w:type="dxa"/>
          </w:tcPr>
          <w:p w14:paraId="1AE825D8" w14:textId="28B7A823" w:rsidR="00391E97" w:rsidRPr="00F811B9" w:rsidRDefault="0038644C" w:rsidP="00F05AD9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1</w:t>
            </w:r>
            <w:r w:rsidR="00391E97">
              <w:rPr>
                <w:noProof/>
                <w:lang w:val="es-CL"/>
              </w:rPr>
              <w:t>5</w:t>
            </w:r>
            <w:r w:rsidR="00391E97" w:rsidRPr="00F811B9">
              <w:rPr>
                <w:noProof/>
                <w:lang w:val="es-CL"/>
              </w:rPr>
              <w:t xml:space="preserve">.- </w:t>
            </w:r>
            <w:r w:rsidR="00126369">
              <w:rPr>
                <w:noProof/>
                <w:lang w:val="es-CL"/>
              </w:rPr>
              <w:t>Vista de C</w:t>
            </w:r>
            <w:r w:rsidR="00126369" w:rsidRPr="00F811B9">
              <w:rPr>
                <w:noProof/>
                <w:lang w:val="es-CL"/>
              </w:rPr>
              <w:t>ontenedor</w:t>
            </w:r>
            <w:r w:rsidR="00391E97" w:rsidRPr="00F811B9">
              <w:rPr>
                <w:noProof/>
                <w:lang w:val="es-CL"/>
              </w:rPr>
              <w:t xml:space="preserve"> </w:t>
            </w:r>
            <w:r w:rsidR="00CB6945">
              <w:rPr>
                <w:noProof/>
                <w:lang w:val="es-CL"/>
              </w:rPr>
              <w:t>C</w:t>
            </w:r>
            <w:r w:rsidR="00817F20">
              <w:rPr>
                <w:noProof/>
                <w:lang w:val="es-CL"/>
              </w:rPr>
              <w:t>AIU 743736-0</w:t>
            </w:r>
          </w:p>
        </w:tc>
        <w:tc>
          <w:tcPr>
            <w:tcW w:w="5102" w:type="dxa"/>
          </w:tcPr>
          <w:p w14:paraId="5700850B" w14:textId="4C3C9CD2" w:rsidR="00391E97" w:rsidRPr="000A0512" w:rsidRDefault="0038644C" w:rsidP="00F05AD9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1</w:t>
            </w:r>
            <w:r w:rsidR="00391E97">
              <w:rPr>
                <w:lang w:val="es-419"/>
              </w:rPr>
              <w:t xml:space="preserve">6.- </w:t>
            </w:r>
            <w:r w:rsidR="00391E97">
              <w:rPr>
                <w:noProof/>
                <w:lang w:val="es-CL"/>
              </w:rPr>
              <w:t>V</w:t>
            </w:r>
            <w:r w:rsidR="00391E97" w:rsidRPr="00F811B9">
              <w:rPr>
                <w:noProof/>
                <w:lang w:val="es-CL"/>
              </w:rPr>
              <w:t xml:space="preserve">ista de </w:t>
            </w:r>
            <w:r w:rsidR="00BC0A5B">
              <w:rPr>
                <w:noProof/>
                <w:lang w:val="es-CL"/>
              </w:rPr>
              <w:t xml:space="preserve">Sello </w:t>
            </w:r>
            <w:r w:rsidR="00817F20">
              <w:rPr>
                <w:noProof/>
                <w:lang w:val="es-CL"/>
              </w:rPr>
              <w:t>25H0940799</w:t>
            </w:r>
          </w:p>
        </w:tc>
      </w:tr>
    </w:tbl>
    <w:p w14:paraId="02299BD3" w14:textId="76CC5751" w:rsidR="00391E97" w:rsidRDefault="0099355E" w:rsidP="00391E97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  <w:r>
        <w:rPr>
          <w:rFonts w:cs="Arial"/>
          <w:bCs/>
          <w:color w:val="auto"/>
          <w:lang w:val="es-419"/>
        </w:rPr>
        <w:t xml:space="preserve"> </w:t>
      </w:r>
    </w:p>
    <w:p w14:paraId="114BA002" w14:textId="77777777" w:rsidR="00391E97" w:rsidRDefault="00391E97" w:rsidP="00391E97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391E97" w:rsidRPr="00652664" w14:paraId="6EB5EE7F" w14:textId="77777777" w:rsidTr="008927F8">
        <w:trPr>
          <w:trHeight w:val="3969"/>
        </w:trPr>
        <w:tc>
          <w:tcPr>
            <w:tcW w:w="5103" w:type="dxa"/>
          </w:tcPr>
          <w:p w14:paraId="1D46229B" w14:textId="00CDB3BB" w:rsidR="00391E97" w:rsidRPr="000A0512" w:rsidRDefault="00817F20" w:rsidP="00F05AD9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E74B432" wp14:editId="4AFFC505">
                  <wp:extent cx="3279140" cy="2628900"/>
                  <wp:effectExtent l="0" t="0" r="0" b="0"/>
                  <wp:docPr id="1823998850" name="Imagen 15" descr="Imagen que contiene edificio, puerta, ventana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664336" name="Imagen 15" descr="Imagen que contiene edificio, puerta, ventana, abrir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005" cy="263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6AA4F6E" w14:textId="66C505C6" w:rsidR="00391E97" w:rsidRPr="000A0512" w:rsidRDefault="00817F20" w:rsidP="00F05AD9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F7B74F7" wp14:editId="23AD50C1">
                  <wp:extent cx="3260725" cy="2628900"/>
                  <wp:effectExtent l="0" t="0" r="0" b="0"/>
                  <wp:docPr id="501112840" name="Imagen 18" descr="Imagen que contiene cama, recámara, edificio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112840" name="Imagen 18" descr="Imagen que contiene cama, recámara, edificio, cuarto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031" cy="263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E97" w:rsidRPr="00340052" w14:paraId="0DF3784F" w14:textId="77777777" w:rsidTr="008927F8">
        <w:tc>
          <w:tcPr>
            <w:tcW w:w="5103" w:type="dxa"/>
          </w:tcPr>
          <w:p w14:paraId="548B7F89" w14:textId="19F6FEB7" w:rsidR="00391E97" w:rsidRPr="00F811B9" w:rsidRDefault="0038644C" w:rsidP="00F05AD9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1</w:t>
            </w:r>
            <w:r w:rsidR="00391E97">
              <w:rPr>
                <w:noProof/>
                <w:lang w:val="es-CL"/>
              </w:rPr>
              <w:t>7</w:t>
            </w:r>
            <w:r w:rsidR="00391E97" w:rsidRPr="00F811B9">
              <w:rPr>
                <w:noProof/>
                <w:lang w:val="es-CL"/>
              </w:rPr>
              <w:t xml:space="preserve">.- </w:t>
            </w:r>
            <w:r w:rsidR="006C511D">
              <w:rPr>
                <w:lang w:val="es-419"/>
              </w:rPr>
              <w:t>Vista de la carga.</w:t>
            </w:r>
          </w:p>
        </w:tc>
        <w:tc>
          <w:tcPr>
            <w:tcW w:w="5103" w:type="dxa"/>
          </w:tcPr>
          <w:p w14:paraId="06A89F49" w14:textId="7F2EDFD3" w:rsidR="00391E97" w:rsidRPr="000A0512" w:rsidRDefault="0038644C" w:rsidP="00F05AD9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1</w:t>
            </w:r>
            <w:r w:rsidR="00391E97">
              <w:rPr>
                <w:lang w:val="es-419"/>
              </w:rPr>
              <w:t xml:space="preserve">8.- </w:t>
            </w:r>
            <w:r w:rsidR="00BC0A5B">
              <w:rPr>
                <w:lang w:val="es-419"/>
              </w:rPr>
              <w:t>Maquinaria en proceso de desconsolidado</w:t>
            </w:r>
            <w:r w:rsidR="006C511D">
              <w:rPr>
                <w:lang w:val="es-419"/>
              </w:rPr>
              <w:t>.</w:t>
            </w:r>
          </w:p>
        </w:tc>
      </w:tr>
    </w:tbl>
    <w:p w14:paraId="505B186F" w14:textId="77777777" w:rsidR="00391E97" w:rsidRPr="00DB4727" w:rsidRDefault="00391E97" w:rsidP="00391E97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CL"/>
        </w:rPr>
      </w:pPr>
    </w:p>
    <w:p w14:paraId="51C53AD5" w14:textId="77777777" w:rsidR="00391E97" w:rsidRDefault="00391E97" w:rsidP="00391E97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391E97" w:rsidRPr="00523609" w14:paraId="1BEDF278" w14:textId="77777777" w:rsidTr="004F4413">
        <w:trPr>
          <w:trHeight w:val="3969"/>
        </w:trPr>
        <w:tc>
          <w:tcPr>
            <w:tcW w:w="5103" w:type="dxa"/>
          </w:tcPr>
          <w:p w14:paraId="166ED56C" w14:textId="0924E82B" w:rsidR="00391E97" w:rsidRPr="000A0512" w:rsidRDefault="00817F20" w:rsidP="00F05AD9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7EB80CD" wp14:editId="748EC1CA">
                  <wp:extent cx="3322651" cy="2686050"/>
                  <wp:effectExtent l="0" t="0" r="0" b="0"/>
                  <wp:docPr id="168970794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707949" name="Imagen 1689707949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268" cy="269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4FE541F" w14:textId="38AF0CB9" w:rsidR="00391E97" w:rsidRPr="000A0512" w:rsidRDefault="00817F20" w:rsidP="00F05AD9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E87E442" wp14:editId="0FE23819">
                  <wp:extent cx="3260725" cy="2686050"/>
                  <wp:effectExtent l="0" t="0" r="0" b="0"/>
                  <wp:docPr id="1070359353" name="Imagen 20" descr="Vis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359353" name="Imagen 20" descr="Vista de un edificio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786" cy="268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E97" w:rsidRPr="00340052" w14:paraId="3E800E18" w14:textId="77777777" w:rsidTr="004F4413">
        <w:tc>
          <w:tcPr>
            <w:tcW w:w="5103" w:type="dxa"/>
          </w:tcPr>
          <w:p w14:paraId="127BAAD5" w14:textId="10DF95B5" w:rsidR="00391E97" w:rsidRPr="00F811B9" w:rsidRDefault="0038644C" w:rsidP="00F05AD9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1</w:t>
            </w:r>
            <w:r w:rsidR="00391E97">
              <w:rPr>
                <w:noProof/>
                <w:lang w:val="es-CL"/>
              </w:rPr>
              <w:t>9</w:t>
            </w:r>
            <w:r w:rsidR="00391E97" w:rsidRPr="00F811B9">
              <w:rPr>
                <w:noProof/>
                <w:lang w:val="es-CL"/>
              </w:rPr>
              <w:t xml:space="preserve">.- </w:t>
            </w:r>
            <w:r w:rsidR="006C511D">
              <w:rPr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2D555A90" w14:textId="518E62EA" w:rsidR="00391E97" w:rsidRPr="000A0512" w:rsidRDefault="00391E97" w:rsidP="00F05AD9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 xml:space="preserve"> </w:t>
            </w:r>
            <w:r w:rsidR="0038644C">
              <w:rPr>
                <w:lang w:val="es-419"/>
              </w:rPr>
              <w:t>2</w:t>
            </w:r>
            <w:r>
              <w:rPr>
                <w:lang w:val="es-419"/>
              </w:rPr>
              <w:t xml:space="preserve">0.- </w:t>
            </w:r>
            <w:r w:rsidR="006C511D">
              <w:rPr>
                <w:lang w:val="es-419"/>
              </w:rPr>
              <w:t>C</w:t>
            </w:r>
            <w:r w:rsidR="00BC0A5B">
              <w:rPr>
                <w:lang w:val="es-419"/>
              </w:rPr>
              <w:t xml:space="preserve">arga siendo trasladada al </w:t>
            </w:r>
            <w:proofErr w:type="spellStart"/>
            <w:r w:rsidR="00060536">
              <w:rPr>
                <w:lang w:val="es-419"/>
              </w:rPr>
              <w:t>a</w:t>
            </w:r>
            <w:r w:rsidR="00772667">
              <w:rPr>
                <w:lang w:val="es-419"/>
              </w:rPr>
              <w:t>lmacen</w:t>
            </w:r>
            <w:proofErr w:type="spellEnd"/>
          </w:p>
        </w:tc>
      </w:tr>
    </w:tbl>
    <w:p w14:paraId="51A98902" w14:textId="77777777" w:rsidR="00391E97" w:rsidRDefault="00391E97" w:rsidP="00391E97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6FF9E6D8" w14:textId="77777777" w:rsidR="00391E97" w:rsidRDefault="00391E97" w:rsidP="00391E97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91E97" w:rsidRPr="00523609" w14:paraId="6AD64087" w14:textId="77777777" w:rsidTr="00F05AD9">
        <w:trPr>
          <w:trHeight w:val="3969"/>
        </w:trPr>
        <w:tc>
          <w:tcPr>
            <w:tcW w:w="5102" w:type="dxa"/>
          </w:tcPr>
          <w:p w14:paraId="6119D37E" w14:textId="3A3B3B15" w:rsidR="00391E97" w:rsidRPr="000A0512" w:rsidRDefault="0078748E" w:rsidP="00F05AD9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D565944" wp14:editId="4F51CAE9">
                  <wp:extent cx="3233420" cy="2701925"/>
                  <wp:effectExtent l="0" t="0" r="5080" b="3175"/>
                  <wp:docPr id="1307313711" name="Imagen 21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7313711" name="Imagen 21" descr="Una puerta de madera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939" cy="2708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6D37FAF" w14:textId="08A232D3" w:rsidR="00391E97" w:rsidRPr="000A0512" w:rsidRDefault="0078748E" w:rsidP="00F05AD9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1846F3D" wp14:editId="0145015C">
                  <wp:extent cx="3251835" cy="2701925"/>
                  <wp:effectExtent l="0" t="0" r="5715" b="3175"/>
                  <wp:docPr id="2079300524" name="Imagen 22" descr="Una puerta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9300524" name="Imagen 22" descr="Una puerta de mader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287" cy="2708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1E97" w:rsidRPr="005D51CF" w14:paraId="557E46EA" w14:textId="77777777" w:rsidTr="00F05AD9">
        <w:tc>
          <w:tcPr>
            <w:tcW w:w="5102" w:type="dxa"/>
          </w:tcPr>
          <w:p w14:paraId="387660B9" w14:textId="62EE391C" w:rsidR="00391E97" w:rsidRPr="00F811B9" w:rsidRDefault="0038644C" w:rsidP="00F05AD9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2</w:t>
            </w:r>
            <w:r w:rsidR="00391E97">
              <w:rPr>
                <w:noProof/>
                <w:lang w:val="es-CL"/>
              </w:rPr>
              <w:t>1.</w:t>
            </w:r>
            <w:r w:rsidR="00391E97" w:rsidRPr="00F811B9">
              <w:rPr>
                <w:noProof/>
                <w:lang w:val="es-CL"/>
              </w:rPr>
              <w:t xml:space="preserve">- </w:t>
            </w:r>
            <w:r w:rsidR="00950A2F">
              <w:rPr>
                <w:noProof/>
                <w:lang w:val="es-CL"/>
              </w:rPr>
              <w:t>Carga en proceso de desconsolidado.</w:t>
            </w:r>
          </w:p>
        </w:tc>
        <w:tc>
          <w:tcPr>
            <w:tcW w:w="5102" w:type="dxa"/>
          </w:tcPr>
          <w:p w14:paraId="30695F6B" w14:textId="6811CD99" w:rsidR="00391E97" w:rsidRPr="000A0512" w:rsidRDefault="0038644C" w:rsidP="00F05AD9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2</w:t>
            </w:r>
            <w:r w:rsidR="00391E97">
              <w:rPr>
                <w:lang w:val="es-419"/>
              </w:rPr>
              <w:t xml:space="preserve">2.- </w:t>
            </w:r>
            <w:r w:rsidR="00BC0A5B">
              <w:rPr>
                <w:lang w:val="es-419"/>
              </w:rPr>
              <w:t>Contenedor vacío</w:t>
            </w:r>
            <w:r w:rsidR="00950A2F">
              <w:rPr>
                <w:lang w:val="es-419"/>
              </w:rPr>
              <w:t>.</w:t>
            </w:r>
          </w:p>
        </w:tc>
      </w:tr>
    </w:tbl>
    <w:p w14:paraId="713A7ACC" w14:textId="77777777" w:rsidR="00391E97" w:rsidRDefault="00391E97" w:rsidP="00391E97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BC0A5B" w:rsidRPr="00523609" w14:paraId="5C025A75" w14:textId="77777777" w:rsidTr="00A8070A">
        <w:trPr>
          <w:trHeight w:val="3969"/>
        </w:trPr>
        <w:tc>
          <w:tcPr>
            <w:tcW w:w="5102" w:type="dxa"/>
          </w:tcPr>
          <w:p w14:paraId="4877A6F2" w14:textId="42F28F3E" w:rsidR="00BC0A5B" w:rsidRPr="000A0512" w:rsidRDefault="0078748E" w:rsidP="00A8070A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E6E2838" wp14:editId="54F62061">
                  <wp:extent cx="3296920" cy="2751992"/>
                  <wp:effectExtent l="0" t="0" r="0" b="0"/>
                  <wp:docPr id="360671528" name="Imagen 23" descr="Imagen que contiene edificio, caja, tabla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671528" name="Imagen 23" descr="Imagen que contiene edificio, caja, tabla, camioneta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886" cy="2756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14C6D1A" w14:textId="06079DB7" w:rsidR="00BC0A5B" w:rsidRPr="000A0512" w:rsidRDefault="0078748E" w:rsidP="00A8070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D3A22CF" wp14:editId="5B86945A">
                  <wp:extent cx="3261360" cy="2751455"/>
                  <wp:effectExtent l="0" t="0" r="0" b="0"/>
                  <wp:docPr id="1060430164" name="Imagen 24" descr="Imagen que contiene edificio, equipaje, metal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430164" name="Imagen 24" descr="Imagen que contiene edificio, equipaje, metal, pequeño&#10;&#10;El contenido generado por IA puede ser incorrecto."/>
                          <pic:cNvPicPr/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532" cy="275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A5B" w:rsidRPr="00340052" w14:paraId="070212E9" w14:textId="77777777" w:rsidTr="00A8070A">
        <w:tc>
          <w:tcPr>
            <w:tcW w:w="5102" w:type="dxa"/>
          </w:tcPr>
          <w:p w14:paraId="61551670" w14:textId="4CCDDD78" w:rsidR="00BC0A5B" w:rsidRPr="00F811B9" w:rsidRDefault="00BC0A5B" w:rsidP="00A8070A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23.</w:t>
            </w:r>
            <w:r w:rsidRPr="00F811B9">
              <w:rPr>
                <w:noProof/>
                <w:lang w:val="es-CL"/>
              </w:rPr>
              <w:t>-</w:t>
            </w:r>
            <w:r>
              <w:rPr>
                <w:noProof/>
                <w:lang w:val="es-CL"/>
              </w:rPr>
              <w:t xml:space="preserve"> Carga acopiada en </w:t>
            </w:r>
            <w:r w:rsidR="000752D9">
              <w:rPr>
                <w:noProof/>
                <w:lang w:val="es-CL"/>
              </w:rPr>
              <w:t>a</w:t>
            </w:r>
            <w:r>
              <w:rPr>
                <w:noProof/>
                <w:lang w:val="es-CL"/>
              </w:rPr>
              <w:t xml:space="preserve">lmacén </w:t>
            </w:r>
          </w:p>
        </w:tc>
        <w:tc>
          <w:tcPr>
            <w:tcW w:w="5102" w:type="dxa"/>
          </w:tcPr>
          <w:p w14:paraId="184AC206" w14:textId="36559303" w:rsidR="00BC0A5B" w:rsidRPr="000A0512" w:rsidRDefault="00BC0A5B" w:rsidP="00A8070A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2</w:t>
            </w:r>
            <w:r>
              <w:rPr>
                <w:lang w:val="es-419"/>
              </w:rPr>
              <w:t xml:space="preserve">4.- Otra vista de carga en </w:t>
            </w:r>
            <w:r w:rsidR="000752D9">
              <w:rPr>
                <w:lang w:val="es-419"/>
              </w:rPr>
              <w:t>a</w:t>
            </w:r>
            <w:r>
              <w:rPr>
                <w:lang w:val="es-419"/>
              </w:rPr>
              <w:t>lmacén</w:t>
            </w:r>
            <w:r w:rsidR="00950A2F">
              <w:rPr>
                <w:lang w:val="es-419"/>
              </w:rPr>
              <w:t>.</w:t>
            </w:r>
          </w:p>
        </w:tc>
      </w:tr>
    </w:tbl>
    <w:p w14:paraId="29D6BA51" w14:textId="77777777" w:rsidR="00391E97" w:rsidRDefault="00391E97" w:rsidP="005B5CDD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1E32BD8D" w14:textId="77777777" w:rsidR="001A0F71" w:rsidRDefault="001A0F71" w:rsidP="005B5CDD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3264FE7B" w14:textId="77777777" w:rsidR="00CB6945" w:rsidRDefault="00CB6945" w:rsidP="005B5CDD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45B384AD" w14:textId="77777777" w:rsidR="004656BA" w:rsidRDefault="004656BA" w:rsidP="005B5CDD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23D2F715" w14:textId="77777777" w:rsidR="004656BA" w:rsidRDefault="004656BA" w:rsidP="005B5CDD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78B92B6B" w14:textId="77777777" w:rsidR="004656BA" w:rsidRDefault="004656BA" w:rsidP="005B5CDD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57922CF5" w14:textId="77777777" w:rsidR="004656BA" w:rsidRDefault="004656BA" w:rsidP="005B5CDD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227C57AE" w14:textId="77777777" w:rsidR="001A0F71" w:rsidRDefault="001A0F71" w:rsidP="005B5CDD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2"/>
      </w:tblGrid>
      <w:tr w:rsidR="00316D9B" w:rsidRPr="00340052" w14:paraId="5622B8B8" w14:textId="77777777" w:rsidTr="00A8070A">
        <w:trPr>
          <w:trHeight w:val="420"/>
        </w:trPr>
        <w:tc>
          <w:tcPr>
            <w:tcW w:w="10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3FC07A5B" w14:textId="0D49A0F2" w:rsidR="00316D9B" w:rsidRPr="00195176" w:rsidRDefault="00316D9B" w:rsidP="00A8070A">
            <w:pPr>
              <w:spacing w:after="0" w:line="36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</w:t>
            </w:r>
            <w:r w:rsidR="003346FF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3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.-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Detalle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general del proceso de </w:t>
            </w:r>
            <w:r w:rsidR="006D31AA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des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con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solidad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o: </w:t>
            </w:r>
            <w:r w:rsidR="0078748E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HMMU 635506-0</w:t>
            </w:r>
          </w:p>
        </w:tc>
      </w:tr>
    </w:tbl>
    <w:p w14:paraId="0D154583" w14:textId="77777777" w:rsidR="00316D9B" w:rsidRPr="004406DB" w:rsidRDefault="00316D9B" w:rsidP="00316D9B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04185DD4" w14:textId="440E941D" w:rsidR="00316D9B" w:rsidRDefault="006D31AA" w:rsidP="00316D9B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  <w:r w:rsidRPr="004406DB">
        <w:rPr>
          <w:rFonts w:cs="Arial"/>
          <w:bCs/>
          <w:color w:val="auto"/>
          <w:lang w:val="es-419"/>
        </w:rPr>
        <w:t xml:space="preserve">El contenedor señalado inicia su </w:t>
      </w:r>
      <w:r>
        <w:rPr>
          <w:rFonts w:cs="Arial"/>
          <w:bCs/>
          <w:color w:val="auto"/>
          <w:lang w:val="es-419"/>
        </w:rPr>
        <w:t>des</w:t>
      </w:r>
      <w:r w:rsidRPr="004406DB">
        <w:rPr>
          <w:rFonts w:cs="Arial"/>
          <w:bCs/>
          <w:color w:val="auto"/>
          <w:lang w:val="es-419"/>
        </w:rPr>
        <w:t>consolidado</w:t>
      </w:r>
      <w:r w:rsidR="00316D9B" w:rsidRPr="004406DB">
        <w:rPr>
          <w:rFonts w:cs="Arial"/>
          <w:bCs/>
          <w:color w:val="auto"/>
          <w:lang w:val="es-419"/>
        </w:rPr>
        <w:t xml:space="preserve"> a las </w:t>
      </w:r>
      <w:r w:rsidR="0078748E">
        <w:rPr>
          <w:rFonts w:cs="Arial"/>
          <w:bCs/>
          <w:color w:val="auto"/>
          <w:lang w:val="es-419"/>
        </w:rPr>
        <w:t>09:45</w:t>
      </w:r>
      <w:r w:rsidR="00316D9B" w:rsidRPr="004406DB">
        <w:rPr>
          <w:rFonts w:cs="Arial"/>
          <w:bCs/>
          <w:color w:val="auto"/>
          <w:lang w:val="es-419"/>
        </w:rPr>
        <w:t xml:space="preserve"> h</w:t>
      </w:r>
      <w:r w:rsidR="00316D9B">
        <w:rPr>
          <w:rFonts w:cs="Arial"/>
          <w:bCs/>
          <w:color w:val="auto"/>
          <w:lang w:val="es-419"/>
        </w:rPr>
        <w:t xml:space="preserve">oras, </w:t>
      </w:r>
      <w:r w:rsidR="00316D9B" w:rsidRPr="004406DB">
        <w:rPr>
          <w:rFonts w:cs="Arial"/>
          <w:bCs/>
          <w:color w:val="auto"/>
          <w:lang w:val="es-419"/>
        </w:rPr>
        <w:t xml:space="preserve">finalizando la operación a las </w:t>
      </w:r>
      <w:r w:rsidR="00CB6945">
        <w:rPr>
          <w:rFonts w:cs="Arial"/>
          <w:bCs/>
          <w:color w:val="auto"/>
          <w:lang w:val="es-419"/>
        </w:rPr>
        <w:t>1</w:t>
      </w:r>
      <w:r w:rsidR="0078748E">
        <w:rPr>
          <w:rFonts w:cs="Arial"/>
          <w:bCs/>
          <w:color w:val="auto"/>
          <w:lang w:val="es-419"/>
        </w:rPr>
        <w:t>0:00</w:t>
      </w:r>
      <w:r w:rsidR="00CB6945">
        <w:rPr>
          <w:rFonts w:cs="Arial"/>
          <w:bCs/>
          <w:color w:val="auto"/>
          <w:lang w:val="es-419"/>
        </w:rPr>
        <w:t xml:space="preserve"> </w:t>
      </w:r>
      <w:r w:rsidR="00316D9B" w:rsidRPr="004406DB">
        <w:rPr>
          <w:rFonts w:cs="Arial"/>
          <w:bCs/>
          <w:color w:val="auto"/>
          <w:lang w:val="es-419"/>
        </w:rPr>
        <w:t>h</w:t>
      </w:r>
      <w:r w:rsidR="00316D9B">
        <w:rPr>
          <w:rFonts w:cs="Arial"/>
          <w:bCs/>
          <w:color w:val="auto"/>
          <w:lang w:val="es-419"/>
        </w:rPr>
        <w:t>oras,</w:t>
      </w:r>
      <w:r w:rsidR="00316D9B" w:rsidRPr="004406DB">
        <w:rPr>
          <w:rFonts w:cs="Arial"/>
          <w:bCs/>
          <w:color w:val="auto"/>
          <w:lang w:val="es-419"/>
        </w:rPr>
        <w:t xml:space="preserve"> </w:t>
      </w:r>
      <w:r w:rsidR="00316D9B">
        <w:rPr>
          <w:rFonts w:cs="Arial"/>
          <w:bCs/>
          <w:color w:val="auto"/>
          <w:lang w:val="es-419"/>
        </w:rPr>
        <w:t>t</w:t>
      </w:r>
      <w:r w:rsidR="00316D9B" w:rsidRPr="004406DB">
        <w:rPr>
          <w:rFonts w:cs="Arial"/>
          <w:bCs/>
          <w:color w:val="auto"/>
          <w:lang w:val="es-419"/>
        </w:rPr>
        <w:t xml:space="preserve">iempo de operación </w:t>
      </w:r>
      <w:r w:rsidR="00CB6945">
        <w:rPr>
          <w:rFonts w:cs="Arial"/>
          <w:bCs/>
          <w:color w:val="auto"/>
          <w:lang w:val="es-419"/>
        </w:rPr>
        <w:t>1</w:t>
      </w:r>
      <w:r w:rsidR="0078748E">
        <w:rPr>
          <w:rFonts w:cs="Arial"/>
          <w:bCs/>
          <w:color w:val="auto"/>
          <w:lang w:val="es-419"/>
        </w:rPr>
        <w:t>5</w:t>
      </w:r>
      <w:r w:rsidR="00316D9B" w:rsidRPr="004406DB">
        <w:rPr>
          <w:rFonts w:cs="Arial"/>
          <w:bCs/>
          <w:color w:val="auto"/>
          <w:lang w:val="es-419"/>
        </w:rPr>
        <w:t xml:space="preserve"> min.</w:t>
      </w:r>
    </w:p>
    <w:p w14:paraId="35D43A13" w14:textId="77777777" w:rsidR="00316D9B" w:rsidRDefault="00316D9B" w:rsidP="00316D9B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29C4BD40" w14:textId="77777777" w:rsidR="00316D9B" w:rsidRDefault="00316D9B" w:rsidP="00316D9B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316D9B" w:rsidRPr="00523609" w14:paraId="27842F1C" w14:textId="77777777" w:rsidTr="00A8070A">
        <w:trPr>
          <w:trHeight w:val="3969"/>
        </w:trPr>
        <w:tc>
          <w:tcPr>
            <w:tcW w:w="5102" w:type="dxa"/>
          </w:tcPr>
          <w:p w14:paraId="7B9D0BA0" w14:textId="527CDB5B" w:rsidR="00316D9B" w:rsidRPr="000A0512" w:rsidRDefault="0078748E" w:rsidP="00A8070A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AF81B09" wp14:editId="604894F0">
                  <wp:extent cx="3261360" cy="2664069"/>
                  <wp:effectExtent l="0" t="0" r="0" b="3175"/>
                  <wp:docPr id="104748564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485646" name="Imagen 1047485646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382" cy="267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2D3EEFD" w14:textId="31EB3893" w:rsidR="00316D9B" w:rsidRPr="000A0512" w:rsidRDefault="0078748E" w:rsidP="00A8070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7E634BF" wp14:editId="1B09C148">
                  <wp:extent cx="3279140" cy="2663825"/>
                  <wp:effectExtent l="0" t="0" r="0" b="3175"/>
                  <wp:docPr id="1689003715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003715" name="Imagen 1689003715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076" cy="266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D9B" w:rsidRPr="00B4149B" w14:paraId="2DCBDF8F" w14:textId="77777777" w:rsidTr="00A8070A">
        <w:tc>
          <w:tcPr>
            <w:tcW w:w="5102" w:type="dxa"/>
          </w:tcPr>
          <w:p w14:paraId="15101ECA" w14:textId="77F1B7A8" w:rsidR="00316D9B" w:rsidRPr="00F811B9" w:rsidRDefault="00050B95" w:rsidP="00A8070A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2</w:t>
            </w:r>
            <w:r w:rsidR="00772667">
              <w:rPr>
                <w:noProof/>
                <w:lang w:val="es-CL"/>
              </w:rPr>
              <w:t>5</w:t>
            </w:r>
            <w:r w:rsidR="00316D9B" w:rsidRPr="00F811B9">
              <w:rPr>
                <w:noProof/>
                <w:lang w:val="es-CL"/>
              </w:rPr>
              <w:t xml:space="preserve">.- </w:t>
            </w:r>
            <w:r w:rsidR="00457BC9">
              <w:rPr>
                <w:noProof/>
                <w:lang w:val="es-CL"/>
              </w:rPr>
              <w:t xml:space="preserve">Vista de </w:t>
            </w:r>
            <w:r w:rsidR="00316D9B">
              <w:rPr>
                <w:noProof/>
                <w:lang w:val="es-CL"/>
              </w:rPr>
              <w:t>C</w:t>
            </w:r>
            <w:r w:rsidR="00316D9B" w:rsidRPr="00F811B9">
              <w:rPr>
                <w:noProof/>
                <w:lang w:val="es-CL"/>
              </w:rPr>
              <w:t xml:space="preserve">ontenedor </w:t>
            </w:r>
            <w:r w:rsidR="0078748E">
              <w:rPr>
                <w:noProof/>
                <w:lang w:val="es-CL"/>
              </w:rPr>
              <w:t>HMMU 635506-0</w:t>
            </w:r>
          </w:p>
        </w:tc>
        <w:tc>
          <w:tcPr>
            <w:tcW w:w="5102" w:type="dxa"/>
          </w:tcPr>
          <w:p w14:paraId="2679E827" w14:textId="3E872F8A" w:rsidR="00316D9B" w:rsidRPr="004656BA" w:rsidRDefault="00050B95" w:rsidP="004656BA">
            <w:pPr>
              <w:ind w:hanging="98"/>
              <w:jc w:val="center"/>
              <w:rPr>
                <w:lang w:val="es-CL"/>
              </w:rPr>
            </w:pPr>
            <w:proofErr w:type="gramStart"/>
            <w:r>
              <w:rPr>
                <w:lang w:val="es-CL"/>
              </w:rPr>
              <w:t>2</w:t>
            </w:r>
            <w:r w:rsidR="00772667">
              <w:rPr>
                <w:lang w:val="es-CL"/>
              </w:rPr>
              <w:t>6</w:t>
            </w:r>
            <w:r w:rsidR="004656BA">
              <w:rPr>
                <w:lang w:val="es-CL"/>
              </w:rPr>
              <w:t xml:space="preserve"> </w:t>
            </w:r>
            <w:r w:rsidR="00316D9B">
              <w:rPr>
                <w:lang w:val="es-419"/>
              </w:rPr>
              <w:t>.</w:t>
            </w:r>
            <w:proofErr w:type="gramEnd"/>
            <w:r w:rsidR="00316D9B">
              <w:rPr>
                <w:lang w:val="es-419"/>
              </w:rPr>
              <w:t xml:space="preserve">- </w:t>
            </w:r>
            <w:r w:rsidR="00316D9B">
              <w:rPr>
                <w:noProof/>
                <w:lang w:val="es-CL"/>
              </w:rPr>
              <w:t>V</w:t>
            </w:r>
            <w:r w:rsidR="00316D9B" w:rsidRPr="00F811B9">
              <w:rPr>
                <w:noProof/>
                <w:lang w:val="es-CL"/>
              </w:rPr>
              <w:t xml:space="preserve">ista de </w:t>
            </w:r>
            <w:r w:rsidR="00316D9B">
              <w:rPr>
                <w:noProof/>
                <w:lang w:val="es-CL"/>
              </w:rPr>
              <w:t xml:space="preserve">sello </w:t>
            </w:r>
            <w:r w:rsidR="0078748E">
              <w:rPr>
                <w:noProof/>
                <w:lang w:val="es-CL"/>
              </w:rPr>
              <w:t>25H08119961</w:t>
            </w:r>
          </w:p>
        </w:tc>
      </w:tr>
    </w:tbl>
    <w:p w14:paraId="014C3E0E" w14:textId="77777777" w:rsidR="00316D9B" w:rsidRDefault="00316D9B" w:rsidP="00316D9B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64F54F0A" w14:textId="77777777" w:rsidR="00316D9B" w:rsidRDefault="00316D9B" w:rsidP="00316D9B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316D9B" w:rsidRPr="00652664" w14:paraId="2ADD6B19" w14:textId="77777777" w:rsidTr="00A8070A">
        <w:trPr>
          <w:trHeight w:val="3969"/>
        </w:trPr>
        <w:tc>
          <w:tcPr>
            <w:tcW w:w="5103" w:type="dxa"/>
          </w:tcPr>
          <w:p w14:paraId="31E61611" w14:textId="74202457" w:rsidR="00316D9B" w:rsidRPr="000A0512" w:rsidRDefault="0078748E" w:rsidP="00A8070A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01F19D7" wp14:editId="12AD3CFF">
                  <wp:extent cx="3278471" cy="2611316"/>
                  <wp:effectExtent l="0" t="0" r="0" b="0"/>
                  <wp:docPr id="2054183432" name="Imagen 27" descr="Imagen que contiene edificio, puerta, cuarto, cam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183432" name="Imagen 27" descr="Imagen que contiene edificio, puerta, cuarto, cama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0411" cy="262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2E94A8A" w14:textId="1E49129F" w:rsidR="00316D9B" w:rsidRPr="000A0512" w:rsidRDefault="0078748E" w:rsidP="00A8070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45C1608" wp14:editId="2CA3602C">
                  <wp:extent cx="3296920" cy="2611120"/>
                  <wp:effectExtent l="0" t="0" r="0" b="0"/>
                  <wp:docPr id="1365476737" name="Imagen 28" descr="Imagen que contiene exterior, camioneta, edifici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5476737" name="Imagen 28" descr="Imagen que contiene exterior, camioneta, edificio, camión&#10;&#10;El contenido generado por IA puede ser incorrecto.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454" cy="2615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D9B" w:rsidRPr="00340052" w14:paraId="5CFE8881" w14:textId="77777777" w:rsidTr="00A8070A">
        <w:tc>
          <w:tcPr>
            <w:tcW w:w="5103" w:type="dxa"/>
          </w:tcPr>
          <w:p w14:paraId="0B626531" w14:textId="5970A272" w:rsidR="00316D9B" w:rsidRPr="00F811B9" w:rsidRDefault="00050B95" w:rsidP="00A8070A">
            <w:pPr>
              <w:ind w:hanging="120"/>
              <w:jc w:val="center"/>
              <w:rPr>
                <w:noProof/>
                <w:lang w:val="es-CL"/>
              </w:rPr>
            </w:pPr>
            <w:r w:rsidRPr="00050B95">
              <w:rPr>
                <w:noProof/>
                <w:lang w:val="es-CL"/>
              </w:rPr>
              <w:t>27</w:t>
            </w:r>
            <w:r w:rsidR="00316D9B" w:rsidRPr="00F811B9">
              <w:rPr>
                <w:noProof/>
                <w:lang w:val="es-CL"/>
              </w:rPr>
              <w:t xml:space="preserve">.- </w:t>
            </w:r>
            <w:r w:rsidR="00316D9B">
              <w:rPr>
                <w:noProof/>
                <w:lang w:val="es-CL"/>
              </w:rPr>
              <w:t xml:space="preserve">Vista de </w:t>
            </w:r>
            <w:r w:rsidR="0020426B">
              <w:rPr>
                <w:noProof/>
                <w:lang w:val="es-CL"/>
              </w:rPr>
              <w:t xml:space="preserve">la </w:t>
            </w:r>
            <w:r w:rsidR="00316D9B">
              <w:rPr>
                <w:noProof/>
                <w:lang w:val="es-CL"/>
              </w:rPr>
              <w:t>carga</w:t>
            </w:r>
            <w:r w:rsidR="0020426B">
              <w:rPr>
                <w:noProof/>
                <w:lang w:val="es-CL"/>
              </w:rPr>
              <w:t>.</w:t>
            </w:r>
          </w:p>
        </w:tc>
        <w:tc>
          <w:tcPr>
            <w:tcW w:w="5103" w:type="dxa"/>
          </w:tcPr>
          <w:p w14:paraId="58D0CABD" w14:textId="13D4DAD5" w:rsidR="00316D9B" w:rsidRPr="000A0512" w:rsidRDefault="00050B95" w:rsidP="00A8070A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28</w:t>
            </w:r>
            <w:r w:rsidR="00316D9B">
              <w:rPr>
                <w:lang w:val="es-419"/>
              </w:rPr>
              <w:t xml:space="preserve">.- </w:t>
            </w:r>
            <w:r w:rsidR="000E048F">
              <w:rPr>
                <w:lang w:val="es-419"/>
              </w:rPr>
              <w:t>Maquinaria en proceso de desconsolidado.</w:t>
            </w:r>
          </w:p>
        </w:tc>
      </w:tr>
    </w:tbl>
    <w:p w14:paraId="2BC7A085" w14:textId="77777777" w:rsidR="00316D9B" w:rsidRPr="00DB4727" w:rsidRDefault="00316D9B" w:rsidP="00316D9B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CL"/>
        </w:rPr>
      </w:pPr>
    </w:p>
    <w:p w14:paraId="2465D81F" w14:textId="77777777" w:rsidR="00316D9B" w:rsidRDefault="00316D9B" w:rsidP="00316D9B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103"/>
      </w:tblGrid>
      <w:tr w:rsidR="00316D9B" w:rsidRPr="00523609" w14:paraId="20B6F911" w14:textId="77777777" w:rsidTr="00A8070A">
        <w:trPr>
          <w:trHeight w:val="3969"/>
        </w:trPr>
        <w:tc>
          <w:tcPr>
            <w:tcW w:w="5245" w:type="dxa"/>
          </w:tcPr>
          <w:p w14:paraId="7220F3E0" w14:textId="2998A533" w:rsidR="00316D9B" w:rsidRPr="000A0512" w:rsidRDefault="0078748E" w:rsidP="00A8070A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0066AB8" wp14:editId="300AE296">
                  <wp:extent cx="3349625" cy="2734408"/>
                  <wp:effectExtent l="0" t="0" r="3175" b="8890"/>
                  <wp:docPr id="658978412" name="Imagen 29" descr="Imagen que contiene edificio, camioneta, tabla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978412" name="Imagen 29" descr="Imagen que contiene edificio, camioneta, tabla, cuarto&#10;&#10;El contenido generado por IA puede ser incorrecto.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624" cy="2739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538D7AD" w14:textId="322239BA" w:rsidR="00316D9B" w:rsidRPr="000A0512" w:rsidRDefault="0078748E" w:rsidP="00A8070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60D71EE" wp14:editId="046EF71E">
                  <wp:extent cx="3226435" cy="2734310"/>
                  <wp:effectExtent l="0" t="0" r="0" b="8890"/>
                  <wp:docPr id="116010640" name="Imagen 30" descr="Imagen que contiene edificio, exterior, camino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10640" name="Imagen 30" descr="Imagen que contiene edificio, exterior, camino, camionet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732" cy="273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D9B" w:rsidRPr="00340052" w14:paraId="11694D32" w14:textId="77777777" w:rsidTr="00A8070A">
        <w:tc>
          <w:tcPr>
            <w:tcW w:w="5245" w:type="dxa"/>
          </w:tcPr>
          <w:p w14:paraId="267DC656" w14:textId="7CA3BFE9" w:rsidR="00316D9B" w:rsidRPr="00F811B9" w:rsidRDefault="00316D9B" w:rsidP="00A8070A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 xml:space="preserve">   </w:t>
            </w:r>
            <w:r w:rsidR="00050B95">
              <w:rPr>
                <w:noProof/>
                <w:lang w:val="es-CL"/>
              </w:rPr>
              <w:t>29</w:t>
            </w:r>
            <w:r>
              <w:rPr>
                <w:noProof/>
                <w:lang w:val="es-CL"/>
              </w:rPr>
              <w:t>.</w:t>
            </w:r>
            <w:r w:rsidRPr="00F811B9">
              <w:rPr>
                <w:noProof/>
                <w:lang w:val="es-CL"/>
              </w:rPr>
              <w:t xml:space="preserve">- </w:t>
            </w:r>
            <w:r w:rsidR="000E048F">
              <w:rPr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422E9DD2" w14:textId="7E2D6F73" w:rsidR="00316D9B" w:rsidRPr="000A0512" w:rsidRDefault="00316D9B" w:rsidP="00A8070A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 xml:space="preserve"> </w:t>
            </w:r>
            <w:r w:rsidR="00050B95">
              <w:rPr>
                <w:lang w:val="es-419"/>
              </w:rPr>
              <w:t>30</w:t>
            </w:r>
            <w:r>
              <w:rPr>
                <w:lang w:val="es-419"/>
              </w:rPr>
              <w:t xml:space="preserve">.- </w:t>
            </w:r>
            <w:r w:rsidR="00E3784C">
              <w:rPr>
                <w:lang w:val="es-419"/>
              </w:rPr>
              <w:t>C</w:t>
            </w:r>
            <w:r>
              <w:rPr>
                <w:noProof/>
                <w:lang w:val="es-CL"/>
              </w:rPr>
              <w:t>arga siendo trasladada al almacen</w:t>
            </w:r>
            <w:r w:rsidR="00E3784C">
              <w:rPr>
                <w:noProof/>
                <w:lang w:val="es-CL"/>
              </w:rPr>
              <w:t>.</w:t>
            </w:r>
          </w:p>
        </w:tc>
      </w:tr>
    </w:tbl>
    <w:p w14:paraId="0FC32AB8" w14:textId="77777777" w:rsidR="00316D9B" w:rsidRDefault="00316D9B" w:rsidP="00316D9B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4D4A871F" w14:textId="77777777" w:rsidR="00316D9B" w:rsidRDefault="00316D9B" w:rsidP="00316D9B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103"/>
      </w:tblGrid>
      <w:tr w:rsidR="00316D9B" w:rsidRPr="00523609" w14:paraId="11F2F1F6" w14:textId="77777777" w:rsidTr="00A8070A">
        <w:trPr>
          <w:trHeight w:val="3969"/>
        </w:trPr>
        <w:tc>
          <w:tcPr>
            <w:tcW w:w="5245" w:type="dxa"/>
          </w:tcPr>
          <w:p w14:paraId="3F2E8588" w14:textId="09484242" w:rsidR="00316D9B" w:rsidRPr="000A0512" w:rsidRDefault="0078748E" w:rsidP="00A8070A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422926D" wp14:editId="2BF58152">
                  <wp:extent cx="3349625" cy="2848708"/>
                  <wp:effectExtent l="0" t="0" r="3175" b="8890"/>
                  <wp:docPr id="424148601" name="Imagen 31" descr="Imagen que contiene cortina, edificio, ventana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148601" name="Imagen 31" descr="Imagen que contiene cortina, edificio, ventana, cuarto&#10;&#10;El contenido generado por IA puede ser incorrecto.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09" cy="285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76C58101" w14:textId="4CB3D83A" w:rsidR="00316D9B" w:rsidRPr="000A0512" w:rsidRDefault="0078748E" w:rsidP="00A8070A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A7AFDBE" wp14:editId="226586EA">
                  <wp:extent cx="3235325" cy="2848610"/>
                  <wp:effectExtent l="0" t="0" r="3175" b="8890"/>
                  <wp:docPr id="1915546600" name="Imagen 32" descr="Una cortina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5546600" name="Imagen 32" descr="Una cortina azul&#10;&#10;El contenido generado por IA puede ser incorrecto.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50" cy="2852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D9B" w:rsidRPr="00B4149B" w14:paraId="402AF5C8" w14:textId="77777777" w:rsidTr="00A8070A">
        <w:tc>
          <w:tcPr>
            <w:tcW w:w="5245" w:type="dxa"/>
          </w:tcPr>
          <w:p w14:paraId="303921BE" w14:textId="784B789B" w:rsidR="00316D9B" w:rsidRPr="00F811B9" w:rsidRDefault="00050B95" w:rsidP="00A8070A">
            <w:pPr>
              <w:ind w:hanging="120"/>
              <w:jc w:val="center"/>
              <w:rPr>
                <w:noProof/>
                <w:lang w:val="es-CL"/>
              </w:rPr>
            </w:pPr>
            <w:r w:rsidRPr="00050B95">
              <w:rPr>
                <w:noProof/>
                <w:lang w:val="es-CL"/>
              </w:rPr>
              <w:t>31</w:t>
            </w:r>
            <w:r w:rsidR="00316D9B">
              <w:rPr>
                <w:noProof/>
                <w:lang w:val="es-CL"/>
              </w:rPr>
              <w:t>.</w:t>
            </w:r>
            <w:r w:rsidR="00316D9B" w:rsidRPr="00F811B9">
              <w:rPr>
                <w:noProof/>
                <w:lang w:val="es-CL"/>
              </w:rPr>
              <w:t>-</w:t>
            </w:r>
            <w:r w:rsidR="00316D9B">
              <w:rPr>
                <w:noProof/>
                <w:lang w:val="es-CL"/>
              </w:rPr>
              <w:t xml:space="preserve"> </w:t>
            </w:r>
            <w:r w:rsidR="001A389F">
              <w:rPr>
                <w:noProof/>
                <w:lang w:val="es-CL"/>
              </w:rPr>
              <w:t>Carga en proceso de desconsolidado.</w:t>
            </w:r>
          </w:p>
        </w:tc>
        <w:tc>
          <w:tcPr>
            <w:tcW w:w="5103" w:type="dxa"/>
          </w:tcPr>
          <w:p w14:paraId="1AD0326B" w14:textId="08F0799D" w:rsidR="00316D9B" w:rsidRPr="000A0512" w:rsidRDefault="00050B95" w:rsidP="00A8070A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32</w:t>
            </w:r>
            <w:r w:rsidR="00316D9B">
              <w:rPr>
                <w:lang w:val="es-419"/>
              </w:rPr>
              <w:t xml:space="preserve">.- Contenedor </w:t>
            </w:r>
            <w:r w:rsidR="00752EE3">
              <w:rPr>
                <w:lang w:val="es-419"/>
              </w:rPr>
              <w:t>vacío.</w:t>
            </w:r>
          </w:p>
        </w:tc>
      </w:tr>
    </w:tbl>
    <w:p w14:paraId="39A3533B" w14:textId="77777777" w:rsidR="00316D9B" w:rsidRDefault="00316D9B" w:rsidP="00316D9B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316D9B" w:rsidRPr="00684278" w14:paraId="32046821" w14:textId="77777777" w:rsidTr="00FE23A2">
        <w:trPr>
          <w:trHeight w:val="3969"/>
        </w:trPr>
        <w:tc>
          <w:tcPr>
            <w:tcW w:w="5102" w:type="dxa"/>
          </w:tcPr>
          <w:p w14:paraId="49BCCD1C" w14:textId="2582A71B" w:rsidR="00316D9B" w:rsidRPr="000A0512" w:rsidRDefault="0078748E" w:rsidP="00A8070A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0517EF8" wp14:editId="33641AD1">
                  <wp:extent cx="3261360" cy="2828925"/>
                  <wp:effectExtent l="0" t="0" r="0" b="9525"/>
                  <wp:docPr id="603964028" name="Imagen 33" descr="Imagen que contiene interior, edificio, tabla, cuar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964028" name="Imagen 33" descr="Imagen que contiene interior, edificio, tabla, cuarto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132" cy="283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6B157A5E" w14:textId="3CDDDC23" w:rsidR="00316D9B" w:rsidRPr="000A0512" w:rsidRDefault="001A33C6" w:rsidP="00A8070A">
            <w:pPr>
              <w:ind w:hanging="98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6530F1F" wp14:editId="5C368A4A">
                  <wp:extent cx="3261360" cy="2839915"/>
                  <wp:effectExtent l="0" t="0" r="0" b="0"/>
                  <wp:docPr id="393617610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617610" name="Imagen 393617610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88" cy="284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D9B" w:rsidRPr="00340052" w14:paraId="7212A4E6" w14:textId="77777777" w:rsidTr="00FE23A2">
        <w:tc>
          <w:tcPr>
            <w:tcW w:w="5102" w:type="dxa"/>
          </w:tcPr>
          <w:p w14:paraId="6E1B76C1" w14:textId="0C762912" w:rsidR="00316D9B" w:rsidRPr="00F811B9" w:rsidRDefault="00050B95" w:rsidP="00A8070A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33</w:t>
            </w:r>
            <w:r w:rsidR="00316D9B">
              <w:rPr>
                <w:noProof/>
                <w:lang w:val="es-CL"/>
              </w:rPr>
              <w:t>.</w:t>
            </w:r>
            <w:r w:rsidR="00316D9B" w:rsidRPr="00F811B9">
              <w:rPr>
                <w:noProof/>
                <w:lang w:val="es-CL"/>
              </w:rPr>
              <w:t xml:space="preserve">- </w:t>
            </w:r>
            <w:r w:rsidR="00316D9B">
              <w:rPr>
                <w:lang w:val="es-419"/>
              </w:rPr>
              <w:t>Carga en almacén</w:t>
            </w:r>
            <w:r w:rsidR="00752EE3">
              <w:rPr>
                <w:lang w:val="es-419"/>
              </w:rPr>
              <w:t>.</w:t>
            </w:r>
          </w:p>
        </w:tc>
        <w:tc>
          <w:tcPr>
            <w:tcW w:w="5104" w:type="dxa"/>
          </w:tcPr>
          <w:p w14:paraId="2EA7AFDE" w14:textId="2C125163" w:rsidR="00316D9B" w:rsidRPr="000A0512" w:rsidRDefault="00050B95" w:rsidP="00A8070A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34</w:t>
            </w:r>
            <w:r w:rsidR="00316D9B">
              <w:rPr>
                <w:lang w:val="es-419"/>
              </w:rPr>
              <w:t>.- Otra vista de la carga en el almacén</w:t>
            </w:r>
            <w:r w:rsidR="00752EE3">
              <w:rPr>
                <w:lang w:val="es-419"/>
              </w:rPr>
              <w:t>.</w:t>
            </w:r>
          </w:p>
        </w:tc>
      </w:tr>
    </w:tbl>
    <w:p w14:paraId="724C9093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2"/>
      </w:tblGrid>
      <w:tr w:rsidR="008C775F" w:rsidRPr="00340052" w14:paraId="5B410A7D" w14:textId="77777777" w:rsidTr="003147EF">
        <w:trPr>
          <w:trHeight w:val="420"/>
        </w:trPr>
        <w:tc>
          <w:tcPr>
            <w:tcW w:w="10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7E534312" w14:textId="39EF33A0" w:rsidR="008C775F" w:rsidRPr="00195176" w:rsidRDefault="008C775F" w:rsidP="003147EF">
            <w:pPr>
              <w:spacing w:after="0" w:line="36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4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.-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Detalle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general del proceso de descon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solidad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o:  </w:t>
            </w:r>
            <w:r w:rsidR="001A33C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KOCU 475139-3</w:t>
            </w:r>
          </w:p>
        </w:tc>
      </w:tr>
    </w:tbl>
    <w:p w14:paraId="693C4E7A" w14:textId="77777777" w:rsidR="008C775F" w:rsidRPr="004406DB" w:rsidRDefault="008C775F" w:rsidP="008C775F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499B7BD5" w14:textId="71BA74B8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  <w:r w:rsidRPr="004406DB">
        <w:rPr>
          <w:rFonts w:cs="Arial"/>
          <w:bCs/>
          <w:color w:val="auto"/>
          <w:lang w:val="es-419"/>
        </w:rPr>
        <w:t xml:space="preserve">El contenedor señalado inicia su </w:t>
      </w:r>
      <w:r>
        <w:rPr>
          <w:rFonts w:cs="Arial"/>
          <w:bCs/>
          <w:color w:val="auto"/>
          <w:lang w:val="es-419"/>
        </w:rPr>
        <w:t>des</w:t>
      </w:r>
      <w:r w:rsidRPr="004406DB">
        <w:rPr>
          <w:rFonts w:cs="Arial"/>
          <w:bCs/>
          <w:color w:val="auto"/>
          <w:lang w:val="es-419"/>
        </w:rPr>
        <w:t xml:space="preserve">consolidado a </w:t>
      </w:r>
      <w:r w:rsidRPr="005A1E5C">
        <w:rPr>
          <w:rFonts w:cs="Arial"/>
          <w:bCs/>
          <w:color w:val="auto"/>
          <w:lang w:val="es-419"/>
        </w:rPr>
        <w:t xml:space="preserve">las </w:t>
      </w:r>
      <w:r>
        <w:rPr>
          <w:rFonts w:cs="Arial"/>
          <w:bCs/>
          <w:color w:val="auto"/>
          <w:lang w:val="es-419"/>
        </w:rPr>
        <w:t>1</w:t>
      </w:r>
      <w:r w:rsidR="001A33C6">
        <w:rPr>
          <w:rFonts w:cs="Arial"/>
          <w:bCs/>
          <w:color w:val="auto"/>
          <w:lang w:val="es-419"/>
        </w:rPr>
        <w:t>0:00</w:t>
      </w:r>
      <w:r w:rsidRPr="005A1E5C">
        <w:rPr>
          <w:rFonts w:cs="Arial"/>
          <w:bCs/>
          <w:color w:val="auto"/>
          <w:lang w:val="es-419"/>
        </w:rPr>
        <w:t xml:space="preserve"> horas, finalizando la operación a las </w:t>
      </w:r>
      <w:r>
        <w:rPr>
          <w:rFonts w:cs="Arial"/>
          <w:bCs/>
          <w:color w:val="auto"/>
          <w:lang w:val="es-419"/>
        </w:rPr>
        <w:t>1</w:t>
      </w:r>
      <w:r w:rsidR="001A33C6">
        <w:rPr>
          <w:rFonts w:cs="Arial"/>
          <w:bCs/>
          <w:color w:val="auto"/>
          <w:lang w:val="es-419"/>
        </w:rPr>
        <w:t>0:15</w:t>
      </w:r>
      <w:r>
        <w:rPr>
          <w:rFonts w:cs="Arial"/>
          <w:bCs/>
          <w:color w:val="auto"/>
          <w:lang w:val="es-419"/>
        </w:rPr>
        <w:t xml:space="preserve"> </w:t>
      </w:r>
      <w:r w:rsidRPr="005A1E5C">
        <w:rPr>
          <w:rFonts w:cs="Arial"/>
          <w:bCs/>
          <w:color w:val="auto"/>
          <w:lang w:val="es-419"/>
        </w:rPr>
        <w:t xml:space="preserve">horas, tiempo de </w:t>
      </w:r>
      <w:proofErr w:type="gramStart"/>
      <w:r w:rsidRPr="005A1E5C">
        <w:rPr>
          <w:rFonts w:cs="Arial"/>
          <w:bCs/>
          <w:color w:val="auto"/>
          <w:lang w:val="es-419"/>
        </w:rPr>
        <w:t xml:space="preserve">operación </w:t>
      </w:r>
      <w:r>
        <w:rPr>
          <w:rFonts w:cs="Arial"/>
          <w:bCs/>
          <w:color w:val="auto"/>
          <w:lang w:val="es-419"/>
        </w:rPr>
        <w:t xml:space="preserve"> </w:t>
      </w:r>
      <w:r w:rsidR="001A33C6">
        <w:rPr>
          <w:rFonts w:cs="Arial"/>
          <w:bCs/>
          <w:color w:val="auto"/>
          <w:lang w:val="es-419"/>
        </w:rPr>
        <w:t>15</w:t>
      </w:r>
      <w:proofErr w:type="gramEnd"/>
      <w:r w:rsidRPr="004406DB">
        <w:rPr>
          <w:rFonts w:cs="Arial"/>
          <w:bCs/>
          <w:color w:val="auto"/>
          <w:lang w:val="es-419"/>
        </w:rPr>
        <w:t xml:space="preserve"> min.</w:t>
      </w:r>
    </w:p>
    <w:p w14:paraId="6CEA683A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77AD6EB4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623D0CCF" w14:textId="77777777" w:rsidR="001A33C6" w:rsidRDefault="001A33C6" w:rsidP="001A33C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5B2141DB" w14:textId="77777777" w:rsidR="001A33C6" w:rsidRDefault="001A33C6" w:rsidP="001A33C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1A33C6" w:rsidRPr="00523609" w14:paraId="6151B53F" w14:textId="77777777" w:rsidTr="003147EF">
        <w:trPr>
          <w:trHeight w:val="3969"/>
        </w:trPr>
        <w:tc>
          <w:tcPr>
            <w:tcW w:w="5102" w:type="dxa"/>
          </w:tcPr>
          <w:p w14:paraId="25E8548A" w14:textId="5945043E" w:rsidR="001A33C6" w:rsidRPr="000A0512" w:rsidRDefault="001A33C6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7C098F6" wp14:editId="06D95FA2">
                  <wp:extent cx="3253105" cy="2663825"/>
                  <wp:effectExtent l="0" t="0" r="4445" b="3175"/>
                  <wp:docPr id="988896540" name="Imagen 35" descr="Imagen que contiene contenedor de carga, hecho de madera, caja, pantal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896540" name="Imagen 35" descr="Imagen que contiene contenedor de carga, hecho de madera, caja, pantalla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764" cy="266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5CFFEDC6" w14:textId="17B612D8" w:rsidR="001A33C6" w:rsidRPr="000A0512" w:rsidRDefault="001A33C6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EFDA995" wp14:editId="0AF8D393">
                  <wp:extent cx="3261360" cy="2663825"/>
                  <wp:effectExtent l="0" t="0" r="0" b="3175"/>
                  <wp:docPr id="1051905160" name="Imagen 36" descr="Imagen que contiene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905160" name="Imagen 36" descr="Imagen que contiene tabla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754" cy="2669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3C6" w:rsidRPr="00B4149B" w14:paraId="769C3A46" w14:textId="77777777" w:rsidTr="003147EF">
        <w:tc>
          <w:tcPr>
            <w:tcW w:w="5102" w:type="dxa"/>
          </w:tcPr>
          <w:p w14:paraId="16A31671" w14:textId="4F762790" w:rsidR="001A33C6" w:rsidRPr="00F811B9" w:rsidRDefault="001A33C6" w:rsidP="001A33C6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35</w:t>
            </w:r>
            <w:r w:rsidRPr="00F811B9">
              <w:rPr>
                <w:noProof/>
                <w:lang w:val="es-CL"/>
              </w:rPr>
              <w:t>.-</w:t>
            </w:r>
            <w:r>
              <w:rPr>
                <w:noProof/>
                <w:lang w:val="es-CL"/>
              </w:rPr>
              <w:t xml:space="preserve"> </w:t>
            </w:r>
            <w:r w:rsidRPr="00F811B9">
              <w:rPr>
                <w:noProof/>
                <w:lang w:val="es-CL"/>
              </w:rPr>
              <w:t xml:space="preserve"> </w:t>
            </w:r>
            <w:r>
              <w:rPr>
                <w:noProof/>
                <w:lang w:val="es-CL"/>
              </w:rPr>
              <w:t>Vista de C</w:t>
            </w:r>
            <w:r w:rsidRPr="00F811B9">
              <w:rPr>
                <w:noProof/>
                <w:lang w:val="es-CL"/>
              </w:rPr>
              <w:t xml:space="preserve">ontenedor </w:t>
            </w:r>
            <w:r>
              <w:rPr>
                <w:noProof/>
                <w:lang w:val="es-CL"/>
              </w:rPr>
              <w:t>KOCU 475139-3</w:t>
            </w:r>
          </w:p>
        </w:tc>
        <w:tc>
          <w:tcPr>
            <w:tcW w:w="5102" w:type="dxa"/>
          </w:tcPr>
          <w:p w14:paraId="09A0BDC1" w14:textId="74A7D8A1" w:rsidR="001A33C6" w:rsidRPr="004656BA" w:rsidRDefault="001A33C6" w:rsidP="003147EF">
            <w:pPr>
              <w:ind w:hanging="98"/>
              <w:jc w:val="center"/>
              <w:rPr>
                <w:lang w:val="es-CL"/>
              </w:rPr>
            </w:pPr>
            <w:proofErr w:type="gramStart"/>
            <w:r>
              <w:rPr>
                <w:lang w:val="es-CL"/>
              </w:rPr>
              <w:t xml:space="preserve">36 </w:t>
            </w:r>
            <w:r>
              <w:rPr>
                <w:lang w:val="es-419"/>
              </w:rPr>
              <w:t>.</w:t>
            </w:r>
            <w:proofErr w:type="gramEnd"/>
            <w:r>
              <w:rPr>
                <w:lang w:val="es-419"/>
              </w:rPr>
              <w:t xml:space="preserve">- </w:t>
            </w:r>
            <w:r>
              <w:rPr>
                <w:noProof/>
                <w:lang w:val="es-CL"/>
              </w:rPr>
              <w:t>V</w:t>
            </w:r>
            <w:r w:rsidRPr="00F811B9">
              <w:rPr>
                <w:noProof/>
                <w:lang w:val="es-CL"/>
              </w:rPr>
              <w:t xml:space="preserve">ista de </w:t>
            </w:r>
            <w:r>
              <w:rPr>
                <w:noProof/>
                <w:lang w:val="es-CL"/>
              </w:rPr>
              <w:t>sello 25H0</w:t>
            </w:r>
            <w:r>
              <w:rPr>
                <w:noProof/>
                <w:lang w:val="es-CL"/>
              </w:rPr>
              <w:t>940994</w:t>
            </w:r>
          </w:p>
        </w:tc>
      </w:tr>
    </w:tbl>
    <w:p w14:paraId="6274933A" w14:textId="77777777" w:rsidR="001A33C6" w:rsidRDefault="001A33C6" w:rsidP="001A33C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2D410564" w14:textId="77777777" w:rsidR="001A33C6" w:rsidRDefault="001A33C6" w:rsidP="001A33C6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1A33C6" w:rsidRPr="00652664" w14:paraId="1DFC71DF" w14:textId="77777777" w:rsidTr="003147EF">
        <w:trPr>
          <w:trHeight w:val="3969"/>
        </w:trPr>
        <w:tc>
          <w:tcPr>
            <w:tcW w:w="5103" w:type="dxa"/>
          </w:tcPr>
          <w:p w14:paraId="3278A7B1" w14:textId="6828CBDE" w:rsidR="001A33C6" w:rsidRPr="000A0512" w:rsidRDefault="001A33C6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021F445" wp14:editId="4BB8C8B6">
                  <wp:extent cx="3288030" cy="2620108"/>
                  <wp:effectExtent l="0" t="0" r="7620" b="8890"/>
                  <wp:docPr id="504489090" name="Imagen 37" descr="Imagen que contiene edificio, ventana, abrir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489090" name="Imagen 37" descr="Imagen que contiene edificio, ventana, abrir, hecho de mader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545" cy="262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9C60D63" w14:textId="491FF8B4" w:rsidR="001A33C6" w:rsidRPr="000A0512" w:rsidRDefault="001A33C6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A94FC63" wp14:editId="040194DE">
                  <wp:extent cx="3244215" cy="2628900"/>
                  <wp:effectExtent l="0" t="0" r="0" b="0"/>
                  <wp:docPr id="1213796165" name="Imagen 38" descr="Imagen que contiene camioneta, exterior, camino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796165" name="Imagen 38" descr="Imagen que contiene camioneta, exterior, camino, edificio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834" cy="263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3C6" w:rsidRPr="00340052" w14:paraId="36D8204F" w14:textId="77777777" w:rsidTr="003147EF">
        <w:tc>
          <w:tcPr>
            <w:tcW w:w="5103" w:type="dxa"/>
          </w:tcPr>
          <w:p w14:paraId="78A948DB" w14:textId="0578A71C" w:rsidR="001A33C6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3</w:t>
            </w:r>
            <w:r w:rsidRPr="00050B95">
              <w:rPr>
                <w:noProof/>
                <w:lang w:val="es-CL"/>
              </w:rPr>
              <w:t>7</w:t>
            </w:r>
            <w:r w:rsidRPr="00F811B9">
              <w:rPr>
                <w:noProof/>
                <w:lang w:val="es-CL"/>
              </w:rPr>
              <w:t xml:space="preserve">.- </w:t>
            </w:r>
            <w:r>
              <w:rPr>
                <w:noProof/>
                <w:lang w:val="es-CL"/>
              </w:rPr>
              <w:t>Vista de la carga.</w:t>
            </w:r>
          </w:p>
        </w:tc>
        <w:tc>
          <w:tcPr>
            <w:tcW w:w="5103" w:type="dxa"/>
          </w:tcPr>
          <w:p w14:paraId="115CF964" w14:textId="68309A4A" w:rsidR="001A33C6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3</w:t>
            </w:r>
            <w:r>
              <w:rPr>
                <w:lang w:val="es-CL"/>
              </w:rPr>
              <w:t>8</w:t>
            </w:r>
            <w:r>
              <w:rPr>
                <w:lang w:val="es-419"/>
              </w:rPr>
              <w:t>.- Maquinaria en proceso de desconsolidado.</w:t>
            </w:r>
          </w:p>
        </w:tc>
      </w:tr>
    </w:tbl>
    <w:p w14:paraId="1C5C4C45" w14:textId="77777777" w:rsidR="001A33C6" w:rsidRPr="00DB4727" w:rsidRDefault="001A33C6" w:rsidP="001A33C6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CL"/>
        </w:rPr>
      </w:pPr>
    </w:p>
    <w:p w14:paraId="1BE6B72E" w14:textId="77777777" w:rsidR="001A33C6" w:rsidRDefault="001A33C6" w:rsidP="001A33C6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103"/>
      </w:tblGrid>
      <w:tr w:rsidR="001A33C6" w:rsidRPr="00523609" w14:paraId="3889A168" w14:textId="77777777" w:rsidTr="003147EF">
        <w:trPr>
          <w:trHeight w:val="3969"/>
        </w:trPr>
        <w:tc>
          <w:tcPr>
            <w:tcW w:w="5245" w:type="dxa"/>
          </w:tcPr>
          <w:p w14:paraId="7D0E1774" w14:textId="369341A9" w:rsidR="001A33C6" w:rsidRPr="000A0512" w:rsidRDefault="001A33C6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A4AC4D7" wp14:editId="7328EC63">
                  <wp:extent cx="3349625" cy="2734310"/>
                  <wp:effectExtent l="0" t="0" r="3175" b="8890"/>
                  <wp:docPr id="204100196" name="Imagen 39" descr="Imagen que contiene exterior, camino, camioneta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00196" name="Imagen 39" descr="Imagen que contiene exterior, camino, camioneta, camión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942" cy="274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20A6C2BD" w14:textId="08774137" w:rsidR="001A33C6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20D89F5" wp14:editId="7E8FF14C">
                  <wp:extent cx="3253105" cy="2743200"/>
                  <wp:effectExtent l="0" t="0" r="4445" b="0"/>
                  <wp:docPr id="857312651" name="Imagen 40" descr="Imagen que contiene edificio, camino, exterior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312651" name="Imagen 40" descr="Imagen que contiene edificio, camino, exterior, calle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154" cy="2746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3C6" w:rsidRPr="00340052" w14:paraId="562C2E50" w14:textId="77777777" w:rsidTr="003147EF">
        <w:tc>
          <w:tcPr>
            <w:tcW w:w="5245" w:type="dxa"/>
          </w:tcPr>
          <w:p w14:paraId="1301D6F8" w14:textId="1763E430" w:rsidR="001A33C6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 xml:space="preserve">   </w:t>
            </w:r>
            <w:r>
              <w:rPr>
                <w:noProof/>
                <w:lang w:val="es-CL"/>
              </w:rPr>
              <w:t>3</w:t>
            </w:r>
            <w:r>
              <w:rPr>
                <w:noProof/>
                <w:lang w:val="es-CL"/>
              </w:rPr>
              <w:t>9.</w:t>
            </w:r>
            <w:r w:rsidRPr="00F811B9">
              <w:rPr>
                <w:noProof/>
                <w:lang w:val="es-CL"/>
              </w:rPr>
              <w:t xml:space="preserve">- </w:t>
            </w:r>
            <w:r>
              <w:rPr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48A0A6CF" w14:textId="21EEED8C" w:rsidR="001A33C6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 xml:space="preserve"> </w:t>
            </w:r>
            <w:r>
              <w:rPr>
                <w:lang w:val="es-419"/>
              </w:rPr>
              <w:t>4</w:t>
            </w:r>
            <w:r>
              <w:rPr>
                <w:lang w:val="es-419"/>
              </w:rPr>
              <w:t>0.- C</w:t>
            </w:r>
            <w:r>
              <w:rPr>
                <w:noProof/>
                <w:lang w:val="es-CL"/>
              </w:rPr>
              <w:t>arga siendo trasladada al almacen.</w:t>
            </w:r>
          </w:p>
        </w:tc>
      </w:tr>
    </w:tbl>
    <w:p w14:paraId="77F9881A" w14:textId="77777777" w:rsidR="001A33C6" w:rsidRDefault="001A33C6" w:rsidP="001A33C6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3AE753DE" w14:textId="77777777" w:rsidR="001A33C6" w:rsidRDefault="001A33C6" w:rsidP="001A33C6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103"/>
      </w:tblGrid>
      <w:tr w:rsidR="001A33C6" w:rsidRPr="00523609" w14:paraId="67784474" w14:textId="77777777" w:rsidTr="003147EF">
        <w:trPr>
          <w:trHeight w:val="3969"/>
        </w:trPr>
        <w:tc>
          <w:tcPr>
            <w:tcW w:w="5245" w:type="dxa"/>
          </w:tcPr>
          <w:p w14:paraId="57894064" w14:textId="75ACA367" w:rsidR="001A33C6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B05AF3C" wp14:editId="269D609B">
                  <wp:extent cx="3349625" cy="2857500"/>
                  <wp:effectExtent l="0" t="0" r="3175" b="0"/>
                  <wp:docPr id="1561202259" name="Imagen 41" descr="Imagen que contiene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02259" name="Imagen 41" descr="Imagen que contiene azul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74" cy="286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477826E0" w14:textId="00166C11" w:rsidR="001A33C6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73C7D1C" wp14:editId="148DFFDC">
                  <wp:extent cx="3244215" cy="2866292"/>
                  <wp:effectExtent l="0" t="0" r="0" b="0"/>
                  <wp:docPr id="1490813412" name="Imagen 42" descr="Imagen que contiene edificio, parado, pequeño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0813412" name="Imagen 42" descr="Imagen que contiene edificio, parado, pequeño, abrir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899" cy="2872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3C6" w:rsidRPr="00B4149B" w14:paraId="73455016" w14:textId="77777777" w:rsidTr="003147EF">
        <w:tc>
          <w:tcPr>
            <w:tcW w:w="5245" w:type="dxa"/>
          </w:tcPr>
          <w:p w14:paraId="0BE6F142" w14:textId="559ADECE" w:rsidR="001A33C6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4</w:t>
            </w:r>
            <w:r w:rsidRPr="00050B95">
              <w:rPr>
                <w:noProof/>
                <w:lang w:val="es-CL"/>
              </w:rPr>
              <w:t>1</w:t>
            </w:r>
            <w:r>
              <w:rPr>
                <w:noProof/>
                <w:lang w:val="es-CL"/>
              </w:rPr>
              <w:t>.</w:t>
            </w:r>
            <w:r w:rsidRPr="00F811B9">
              <w:rPr>
                <w:noProof/>
                <w:lang w:val="es-CL"/>
              </w:rPr>
              <w:t>-</w:t>
            </w:r>
            <w:r>
              <w:rPr>
                <w:noProof/>
                <w:lang w:val="es-CL"/>
              </w:rPr>
              <w:t xml:space="preserve"> Carga en proceso de desconsolidado.</w:t>
            </w:r>
          </w:p>
        </w:tc>
        <w:tc>
          <w:tcPr>
            <w:tcW w:w="5103" w:type="dxa"/>
          </w:tcPr>
          <w:p w14:paraId="35C21FA8" w14:textId="28A58431" w:rsidR="001A33C6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4</w:t>
            </w:r>
            <w:r>
              <w:rPr>
                <w:lang w:val="es-419"/>
              </w:rPr>
              <w:t>2.- Contenedor vacío.</w:t>
            </w:r>
          </w:p>
        </w:tc>
      </w:tr>
    </w:tbl>
    <w:p w14:paraId="451E56F3" w14:textId="77777777" w:rsidR="001A33C6" w:rsidRDefault="001A33C6" w:rsidP="001A33C6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1A33C6" w:rsidRPr="00684278" w14:paraId="446A9446" w14:textId="77777777" w:rsidTr="003147EF">
        <w:trPr>
          <w:trHeight w:val="3969"/>
        </w:trPr>
        <w:tc>
          <w:tcPr>
            <w:tcW w:w="5102" w:type="dxa"/>
          </w:tcPr>
          <w:p w14:paraId="37FA84F7" w14:textId="282A524A" w:rsidR="001A33C6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AA3A909" wp14:editId="559A1E6C">
                  <wp:extent cx="4193540" cy="2839720"/>
                  <wp:effectExtent l="0" t="0" r="0" b="0"/>
                  <wp:docPr id="1872269596" name="Imagen 43" descr="Imagen que contiene edificio, equipaje, malet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269596" name="Imagen 43" descr="Imagen que contiene edificio, equipaje, maleta, pequeño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2266" cy="284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20CBC5A8" w14:textId="77777777" w:rsidR="001A33C6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777FEAB" wp14:editId="50EAAA75">
                  <wp:extent cx="3261360" cy="2839915"/>
                  <wp:effectExtent l="0" t="0" r="0" b="0"/>
                  <wp:docPr id="208596269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617610" name="Imagen 393617610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688" cy="284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3C6" w:rsidRPr="00340052" w14:paraId="75666138" w14:textId="77777777" w:rsidTr="003147EF">
        <w:tc>
          <w:tcPr>
            <w:tcW w:w="5102" w:type="dxa"/>
          </w:tcPr>
          <w:p w14:paraId="47C71DE4" w14:textId="042D8FAD" w:rsidR="001A33C6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4</w:t>
            </w:r>
            <w:r>
              <w:rPr>
                <w:noProof/>
                <w:lang w:val="es-CL"/>
              </w:rPr>
              <w:t>3.</w:t>
            </w:r>
            <w:r w:rsidRPr="00F811B9">
              <w:rPr>
                <w:noProof/>
                <w:lang w:val="es-CL"/>
              </w:rPr>
              <w:t xml:space="preserve">- </w:t>
            </w:r>
            <w:r>
              <w:rPr>
                <w:lang w:val="es-419"/>
              </w:rPr>
              <w:t>Carga en almacén.</w:t>
            </w:r>
          </w:p>
        </w:tc>
        <w:tc>
          <w:tcPr>
            <w:tcW w:w="5104" w:type="dxa"/>
          </w:tcPr>
          <w:p w14:paraId="3CD29336" w14:textId="4D6DBD84" w:rsidR="001A33C6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4</w:t>
            </w:r>
            <w:r>
              <w:rPr>
                <w:lang w:val="es-CL"/>
              </w:rPr>
              <w:t>4</w:t>
            </w:r>
            <w:r>
              <w:rPr>
                <w:lang w:val="es-419"/>
              </w:rPr>
              <w:t>.- Otra vista de la carga en el almacén.</w:t>
            </w:r>
          </w:p>
        </w:tc>
      </w:tr>
    </w:tbl>
    <w:p w14:paraId="73ACA30B" w14:textId="77777777" w:rsidR="001A33C6" w:rsidRDefault="001A33C6" w:rsidP="001A33C6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115E3446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21A0D3C8" w14:textId="77777777" w:rsidR="001A33C6" w:rsidRDefault="001A33C6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60FE7BD0" w14:textId="77777777" w:rsidR="001A33C6" w:rsidRDefault="001A33C6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5297CC84" w14:textId="77777777" w:rsidR="001A33C6" w:rsidRDefault="001A33C6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7009C023" w14:textId="77777777" w:rsidR="001A33C6" w:rsidRDefault="001A33C6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0BC644AA" w14:textId="77777777" w:rsidR="001A33C6" w:rsidRDefault="001A33C6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2"/>
      </w:tblGrid>
      <w:tr w:rsidR="008C775F" w:rsidRPr="00340052" w14:paraId="5E170576" w14:textId="77777777" w:rsidTr="003147EF">
        <w:trPr>
          <w:trHeight w:val="420"/>
        </w:trPr>
        <w:tc>
          <w:tcPr>
            <w:tcW w:w="10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66080E3C" w14:textId="49632D15" w:rsidR="008C775F" w:rsidRPr="00195176" w:rsidRDefault="008C775F" w:rsidP="003147EF">
            <w:pPr>
              <w:spacing w:after="0" w:line="36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.5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.-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Detalle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general del proceso de desconsolidado: </w:t>
            </w:r>
            <w:r w:rsidR="00E034E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HMMU 648861-2</w:t>
            </w:r>
          </w:p>
        </w:tc>
      </w:tr>
    </w:tbl>
    <w:p w14:paraId="34396EC3" w14:textId="77777777" w:rsidR="008C775F" w:rsidRPr="004406DB" w:rsidRDefault="008C775F" w:rsidP="008C775F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1A5B0216" w14:textId="0CE21DE6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  <w:r w:rsidRPr="004406DB">
        <w:rPr>
          <w:rFonts w:cs="Arial"/>
          <w:bCs/>
          <w:color w:val="auto"/>
          <w:lang w:val="es-419"/>
        </w:rPr>
        <w:t xml:space="preserve">El contenedor señalado inicia su </w:t>
      </w:r>
      <w:r>
        <w:rPr>
          <w:rFonts w:cs="Arial"/>
          <w:bCs/>
          <w:color w:val="auto"/>
          <w:lang w:val="es-419"/>
        </w:rPr>
        <w:t>des</w:t>
      </w:r>
      <w:r w:rsidRPr="004406DB">
        <w:rPr>
          <w:rFonts w:cs="Arial"/>
          <w:bCs/>
          <w:color w:val="auto"/>
          <w:lang w:val="es-419"/>
        </w:rPr>
        <w:t xml:space="preserve">consolidado a las </w:t>
      </w:r>
      <w:proofErr w:type="gramStart"/>
      <w:r>
        <w:rPr>
          <w:rFonts w:cs="Arial"/>
          <w:bCs/>
          <w:color w:val="auto"/>
          <w:lang w:val="es-419"/>
        </w:rPr>
        <w:t>1</w:t>
      </w:r>
      <w:r w:rsidR="00E034EC">
        <w:rPr>
          <w:rFonts w:cs="Arial"/>
          <w:bCs/>
          <w:color w:val="auto"/>
          <w:lang w:val="es-419"/>
        </w:rPr>
        <w:t>0:15</w:t>
      </w:r>
      <w:r>
        <w:rPr>
          <w:rFonts w:cs="Arial"/>
          <w:bCs/>
          <w:color w:val="auto"/>
          <w:lang w:val="es-419"/>
        </w:rPr>
        <w:t xml:space="preserve"> </w:t>
      </w:r>
      <w:r w:rsidRPr="004406DB">
        <w:rPr>
          <w:rFonts w:cs="Arial"/>
          <w:bCs/>
          <w:color w:val="auto"/>
          <w:lang w:val="es-419"/>
        </w:rPr>
        <w:t xml:space="preserve"> h</w:t>
      </w:r>
      <w:r>
        <w:rPr>
          <w:rFonts w:cs="Arial"/>
          <w:bCs/>
          <w:color w:val="auto"/>
          <w:lang w:val="es-419"/>
        </w:rPr>
        <w:t>oras</w:t>
      </w:r>
      <w:proofErr w:type="gramEnd"/>
      <w:r>
        <w:rPr>
          <w:rFonts w:cs="Arial"/>
          <w:bCs/>
          <w:color w:val="auto"/>
          <w:lang w:val="es-419"/>
        </w:rPr>
        <w:t xml:space="preserve">, </w:t>
      </w:r>
      <w:r w:rsidRPr="004406DB">
        <w:rPr>
          <w:rFonts w:cs="Arial"/>
          <w:bCs/>
          <w:color w:val="auto"/>
          <w:lang w:val="es-419"/>
        </w:rPr>
        <w:t xml:space="preserve">finalizando la operación a las </w:t>
      </w:r>
      <w:r>
        <w:rPr>
          <w:rFonts w:cs="Arial"/>
          <w:bCs/>
          <w:color w:val="auto"/>
          <w:lang w:val="es-419"/>
        </w:rPr>
        <w:t>1</w:t>
      </w:r>
      <w:r w:rsidR="00E034EC">
        <w:rPr>
          <w:rFonts w:cs="Arial"/>
          <w:bCs/>
          <w:color w:val="auto"/>
          <w:lang w:val="es-419"/>
        </w:rPr>
        <w:t>0:30</w:t>
      </w:r>
      <w:r>
        <w:rPr>
          <w:rFonts w:cs="Arial"/>
          <w:bCs/>
          <w:color w:val="auto"/>
          <w:lang w:val="es-419"/>
        </w:rPr>
        <w:t xml:space="preserve"> </w:t>
      </w:r>
      <w:r w:rsidRPr="004406DB">
        <w:rPr>
          <w:rFonts w:cs="Arial"/>
          <w:bCs/>
          <w:color w:val="auto"/>
          <w:lang w:val="es-419"/>
        </w:rPr>
        <w:t>h</w:t>
      </w:r>
      <w:r>
        <w:rPr>
          <w:rFonts w:cs="Arial"/>
          <w:bCs/>
          <w:color w:val="auto"/>
          <w:lang w:val="es-419"/>
        </w:rPr>
        <w:t>oras,</w:t>
      </w:r>
      <w:r w:rsidRPr="004406DB">
        <w:rPr>
          <w:rFonts w:cs="Arial"/>
          <w:bCs/>
          <w:color w:val="auto"/>
          <w:lang w:val="es-419"/>
        </w:rPr>
        <w:t xml:space="preserve"> </w:t>
      </w:r>
      <w:r>
        <w:rPr>
          <w:rFonts w:cs="Arial"/>
          <w:bCs/>
          <w:color w:val="auto"/>
          <w:lang w:val="es-419"/>
        </w:rPr>
        <w:t>t</w:t>
      </w:r>
      <w:r w:rsidRPr="004406DB">
        <w:rPr>
          <w:rFonts w:cs="Arial"/>
          <w:bCs/>
          <w:color w:val="auto"/>
          <w:lang w:val="es-419"/>
        </w:rPr>
        <w:t xml:space="preserve">iempo de operación </w:t>
      </w:r>
      <w:r w:rsidR="00E034EC">
        <w:rPr>
          <w:rFonts w:cs="Arial"/>
          <w:bCs/>
          <w:color w:val="auto"/>
          <w:lang w:val="es-419"/>
        </w:rPr>
        <w:t>15</w:t>
      </w:r>
      <w:r w:rsidRPr="004406DB">
        <w:rPr>
          <w:rFonts w:cs="Arial"/>
          <w:bCs/>
          <w:color w:val="auto"/>
          <w:lang w:val="es-419"/>
        </w:rPr>
        <w:t xml:space="preserve"> min.</w:t>
      </w:r>
    </w:p>
    <w:p w14:paraId="306BD844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p w14:paraId="34546D1D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8C775F" w:rsidRPr="00523609" w14:paraId="4F1FC653" w14:textId="77777777" w:rsidTr="003147EF">
        <w:trPr>
          <w:trHeight w:val="3969"/>
        </w:trPr>
        <w:tc>
          <w:tcPr>
            <w:tcW w:w="5102" w:type="dxa"/>
          </w:tcPr>
          <w:p w14:paraId="25EAC528" w14:textId="023BB59C" w:rsidR="008C775F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7B2C3B0" wp14:editId="3E294937">
                  <wp:extent cx="3253105" cy="2639060"/>
                  <wp:effectExtent l="0" t="0" r="4445" b="8890"/>
                  <wp:docPr id="1272220605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220605" name="Imagen 1272220605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743" cy="264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3A9A5E48" w14:textId="7D263D96" w:rsidR="008C775F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F15AAF7" wp14:editId="7F3F6597">
                  <wp:extent cx="3252739" cy="2628900"/>
                  <wp:effectExtent l="0" t="0" r="5080" b="0"/>
                  <wp:docPr id="1965829158" name="Imagen 45" descr="Imagen que contiene tabla, hecho de madera, banca, alimento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829158" name="Imagen 45" descr="Imagen que contiene tabla, hecho de madera, banca, alimentos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770" cy="263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B4149B" w14:paraId="072D0BA6" w14:textId="77777777" w:rsidTr="003147EF">
        <w:tc>
          <w:tcPr>
            <w:tcW w:w="5102" w:type="dxa"/>
          </w:tcPr>
          <w:p w14:paraId="110833A6" w14:textId="3921189C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4</w:t>
            </w:r>
            <w:r w:rsidR="008C775F">
              <w:rPr>
                <w:noProof/>
                <w:lang w:val="es-CL"/>
              </w:rPr>
              <w:t>5</w:t>
            </w:r>
            <w:r w:rsidR="008C775F" w:rsidRPr="00F811B9">
              <w:rPr>
                <w:noProof/>
                <w:lang w:val="es-CL"/>
              </w:rPr>
              <w:t xml:space="preserve">.- </w:t>
            </w:r>
            <w:r w:rsidR="008C775F">
              <w:rPr>
                <w:noProof/>
                <w:lang w:val="es-CL"/>
              </w:rPr>
              <w:t>Vista de C</w:t>
            </w:r>
            <w:r w:rsidR="008C775F" w:rsidRPr="00F811B9">
              <w:rPr>
                <w:noProof/>
                <w:lang w:val="es-CL"/>
              </w:rPr>
              <w:t xml:space="preserve">ontenedor </w:t>
            </w:r>
            <w:r w:rsidR="00E034EC">
              <w:rPr>
                <w:noProof/>
                <w:lang w:val="es-CL"/>
              </w:rPr>
              <w:t>HMMU 648861-2</w:t>
            </w:r>
          </w:p>
        </w:tc>
        <w:tc>
          <w:tcPr>
            <w:tcW w:w="5102" w:type="dxa"/>
          </w:tcPr>
          <w:p w14:paraId="02B22473" w14:textId="0ED9F9D6" w:rsidR="008C775F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4</w:t>
            </w:r>
            <w:r w:rsidR="008C775F">
              <w:rPr>
                <w:lang w:val="es-419"/>
              </w:rPr>
              <w:t xml:space="preserve">6.- </w:t>
            </w:r>
            <w:r w:rsidR="008C775F">
              <w:rPr>
                <w:noProof/>
                <w:lang w:val="es-CL"/>
              </w:rPr>
              <w:t>V</w:t>
            </w:r>
            <w:r w:rsidR="008C775F" w:rsidRPr="00F811B9">
              <w:rPr>
                <w:noProof/>
                <w:lang w:val="es-CL"/>
              </w:rPr>
              <w:t xml:space="preserve">ista de </w:t>
            </w:r>
            <w:r w:rsidR="008C775F">
              <w:rPr>
                <w:noProof/>
                <w:lang w:val="es-CL"/>
              </w:rPr>
              <w:t xml:space="preserve">Sello </w:t>
            </w:r>
            <w:r w:rsidR="00E034EC">
              <w:rPr>
                <w:noProof/>
                <w:lang w:val="es-CL"/>
              </w:rPr>
              <w:t>25H0819764</w:t>
            </w:r>
          </w:p>
        </w:tc>
      </w:tr>
    </w:tbl>
    <w:p w14:paraId="662497CD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  <w:r>
        <w:rPr>
          <w:rFonts w:cs="Arial"/>
          <w:bCs/>
          <w:color w:val="auto"/>
          <w:lang w:val="es-419"/>
        </w:rPr>
        <w:t xml:space="preserve"> </w:t>
      </w:r>
    </w:p>
    <w:p w14:paraId="24E082A9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8C775F" w:rsidRPr="00652664" w14:paraId="6F173637" w14:textId="77777777" w:rsidTr="003147EF">
        <w:trPr>
          <w:trHeight w:val="3969"/>
        </w:trPr>
        <w:tc>
          <w:tcPr>
            <w:tcW w:w="5103" w:type="dxa"/>
          </w:tcPr>
          <w:p w14:paraId="540146DD" w14:textId="18B0BA11" w:rsidR="008C775F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EDED4DF" wp14:editId="322CE44E">
                  <wp:extent cx="3288030" cy="2558562"/>
                  <wp:effectExtent l="0" t="0" r="7620" b="0"/>
                  <wp:docPr id="1533718006" name="Imagen 46" descr="Imagen que contiene edificio, naranja, hecho de madera, comput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718006" name="Imagen 46" descr="Imagen que contiene edificio, naranja, hecho de madera, computadora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433" cy="256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0087256" w14:textId="0292CAD2" w:rsidR="008C775F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47B7D21" wp14:editId="245D810F">
                  <wp:extent cx="3261360" cy="2558415"/>
                  <wp:effectExtent l="0" t="0" r="0" b="0"/>
                  <wp:docPr id="66923629" name="Imagen 47" descr="Imagen que contiene exterior, edificio, coche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923629" name="Imagen 47" descr="Imagen que contiene exterior, edificio, coche, camión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894" cy="256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340052" w14:paraId="64AFAFF8" w14:textId="77777777" w:rsidTr="003147EF">
        <w:tc>
          <w:tcPr>
            <w:tcW w:w="5103" w:type="dxa"/>
          </w:tcPr>
          <w:p w14:paraId="6887C82D" w14:textId="30C38975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4</w:t>
            </w:r>
            <w:r w:rsidR="008C775F">
              <w:rPr>
                <w:noProof/>
                <w:lang w:val="es-CL"/>
              </w:rPr>
              <w:t>7</w:t>
            </w:r>
            <w:r w:rsidR="008C775F" w:rsidRPr="00F811B9">
              <w:rPr>
                <w:noProof/>
                <w:lang w:val="es-CL"/>
              </w:rPr>
              <w:t xml:space="preserve">.- </w:t>
            </w:r>
            <w:r w:rsidR="008C775F">
              <w:rPr>
                <w:lang w:val="es-419"/>
              </w:rPr>
              <w:t>Vista de la carga.</w:t>
            </w:r>
          </w:p>
        </w:tc>
        <w:tc>
          <w:tcPr>
            <w:tcW w:w="5103" w:type="dxa"/>
          </w:tcPr>
          <w:p w14:paraId="3C174B47" w14:textId="50253D23" w:rsidR="008C775F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4</w:t>
            </w:r>
            <w:r w:rsidR="008C775F">
              <w:rPr>
                <w:lang w:val="es-419"/>
              </w:rPr>
              <w:t>8.- Maquinaria en proceso de desconsolidado.</w:t>
            </w:r>
          </w:p>
        </w:tc>
      </w:tr>
    </w:tbl>
    <w:p w14:paraId="42FE9A61" w14:textId="77777777" w:rsidR="008C775F" w:rsidRPr="00DB4727" w:rsidRDefault="008C775F" w:rsidP="008C775F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CL"/>
        </w:rPr>
      </w:pPr>
    </w:p>
    <w:p w14:paraId="3C755A8C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8C775F" w:rsidRPr="00523609" w14:paraId="2F2E63F2" w14:textId="77777777" w:rsidTr="003147EF">
        <w:trPr>
          <w:trHeight w:val="3969"/>
        </w:trPr>
        <w:tc>
          <w:tcPr>
            <w:tcW w:w="5103" w:type="dxa"/>
          </w:tcPr>
          <w:p w14:paraId="7D1F887E" w14:textId="66607398" w:rsidR="008C775F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D3F87AE" wp14:editId="2C4D164E">
                  <wp:extent cx="3296920" cy="2672862"/>
                  <wp:effectExtent l="0" t="0" r="0" b="0"/>
                  <wp:docPr id="736652295" name="Imagen 48" descr="Imagen que contiene edificio, camioneta, camino, exterio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652295" name="Imagen 48" descr="Imagen que contiene edificio, camioneta, camino, exterior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648" cy="267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3DC44F99" w14:textId="3172DABB" w:rsidR="008C775F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1E3E142C" wp14:editId="1C8EC5F5">
                  <wp:extent cx="3268980" cy="2655277"/>
                  <wp:effectExtent l="0" t="0" r="7620" b="0"/>
                  <wp:docPr id="987967630" name="Imagen 49" descr="Imagen que contiene edificio, camin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967630" name="Imagen 49" descr="Imagen que contiene edificio, camino, camioneta, calle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461" cy="266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340052" w14:paraId="2B5002E2" w14:textId="77777777" w:rsidTr="003147EF">
        <w:tc>
          <w:tcPr>
            <w:tcW w:w="5103" w:type="dxa"/>
          </w:tcPr>
          <w:p w14:paraId="21BCF9B5" w14:textId="101A4449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4</w:t>
            </w:r>
            <w:r w:rsidR="008C775F">
              <w:rPr>
                <w:noProof/>
                <w:lang w:val="es-CL"/>
              </w:rPr>
              <w:t>9</w:t>
            </w:r>
            <w:r w:rsidR="008C775F" w:rsidRPr="00F811B9">
              <w:rPr>
                <w:noProof/>
                <w:lang w:val="es-CL"/>
              </w:rPr>
              <w:t xml:space="preserve">.- </w:t>
            </w:r>
            <w:r w:rsidR="008C775F">
              <w:rPr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69C45078" w14:textId="3A21FF8F" w:rsidR="008C775F" w:rsidRPr="000A0512" w:rsidRDefault="008C775F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 xml:space="preserve"> </w:t>
            </w:r>
            <w:r w:rsidR="001A33C6">
              <w:rPr>
                <w:lang w:val="es-419"/>
              </w:rPr>
              <w:t>5</w:t>
            </w:r>
            <w:r>
              <w:rPr>
                <w:lang w:val="es-419"/>
              </w:rPr>
              <w:t xml:space="preserve">0.- Carga siendo trasladada al </w:t>
            </w:r>
            <w:proofErr w:type="spellStart"/>
            <w:r>
              <w:rPr>
                <w:lang w:val="es-419"/>
              </w:rPr>
              <w:t>almacen</w:t>
            </w:r>
            <w:proofErr w:type="spellEnd"/>
          </w:p>
        </w:tc>
      </w:tr>
    </w:tbl>
    <w:p w14:paraId="378B522C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76DC330E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8C775F" w:rsidRPr="00523609" w14:paraId="684276F1" w14:textId="77777777" w:rsidTr="003147EF">
        <w:trPr>
          <w:trHeight w:val="3969"/>
        </w:trPr>
        <w:tc>
          <w:tcPr>
            <w:tcW w:w="5102" w:type="dxa"/>
          </w:tcPr>
          <w:p w14:paraId="789F8E74" w14:textId="7316DA7E" w:rsidR="008C775F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EC91194" wp14:editId="2C2B84B4">
                  <wp:extent cx="3261360" cy="2716823"/>
                  <wp:effectExtent l="0" t="0" r="0" b="7620"/>
                  <wp:docPr id="1051478662" name="Imagen 50" descr="Imagen borros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478662" name="Imagen 50" descr="Imagen borrosa de un edificio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211" cy="272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1C28E769" w14:textId="7038F958" w:rsidR="008C775F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4C28EC4" wp14:editId="5229E463">
                  <wp:extent cx="3235325" cy="2716530"/>
                  <wp:effectExtent l="0" t="0" r="3175" b="7620"/>
                  <wp:docPr id="1934222713" name="Imagen 51" descr="Puerta de entrad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22713" name="Imagen 51" descr="Puerta de entrada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515" cy="2725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5D51CF" w14:paraId="3A00A55A" w14:textId="77777777" w:rsidTr="003147EF">
        <w:tc>
          <w:tcPr>
            <w:tcW w:w="5102" w:type="dxa"/>
          </w:tcPr>
          <w:p w14:paraId="58D9E68C" w14:textId="0B624177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5</w:t>
            </w:r>
            <w:r w:rsidR="008C775F">
              <w:rPr>
                <w:noProof/>
                <w:lang w:val="es-CL"/>
              </w:rPr>
              <w:t>1.</w:t>
            </w:r>
            <w:r w:rsidR="008C775F" w:rsidRPr="00F811B9">
              <w:rPr>
                <w:noProof/>
                <w:lang w:val="es-CL"/>
              </w:rPr>
              <w:t xml:space="preserve">- </w:t>
            </w:r>
            <w:r w:rsidR="008C775F">
              <w:rPr>
                <w:noProof/>
                <w:lang w:val="es-CL"/>
              </w:rPr>
              <w:t>Carga en proceso de desconsolidado.</w:t>
            </w:r>
          </w:p>
        </w:tc>
        <w:tc>
          <w:tcPr>
            <w:tcW w:w="5102" w:type="dxa"/>
          </w:tcPr>
          <w:p w14:paraId="3A6E7163" w14:textId="7666445D" w:rsidR="008C775F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5</w:t>
            </w:r>
            <w:r w:rsidR="008C775F">
              <w:rPr>
                <w:lang w:val="es-419"/>
              </w:rPr>
              <w:t>2.- Contenedor vacío.</w:t>
            </w:r>
          </w:p>
        </w:tc>
      </w:tr>
    </w:tbl>
    <w:p w14:paraId="45D444FD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8C775F" w:rsidRPr="00523609" w14:paraId="7CFE0274" w14:textId="77777777" w:rsidTr="003147EF">
        <w:trPr>
          <w:trHeight w:val="3969"/>
        </w:trPr>
        <w:tc>
          <w:tcPr>
            <w:tcW w:w="5102" w:type="dxa"/>
          </w:tcPr>
          <w:p w14:paraId="7B6768D6" w14:textId="0E2EDC49" w:rsidR="008C775F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6C594F1" wp14:editId="18C4D4F1">
                  <wp:extent cx="3235325" cy="2769577"/>
                  <wp:effectExtent l="0" t="0" r="3175" b="0"/>
                  <wp:docPr id="278137558" name="Imagen 52" descr="Imagen que contiene equipaje, edificio, maleta, car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137558" name="Imagen 52" descr="Imagen que contiene equipaje, edificio, maleta, carro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538" cy="277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492DCC28" w14:textId="1165CBC3" w:rsidR="008C775F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946B7C2" wp14:editId="1242690D">
                  <wp:extent cx="3244215" cy="2769235"/>
                  <wp:effectExtent l="0" t="0" r="0" b="0"/>
                  <wp:docPr id="449560851" name="Imagen 53" descr="Estación de trenes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60851" name="Imagen 53" descr="Estación de trenes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07" cy="277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340052" w14:paraId="786ADF50" w14:textId="77777777" w:rsidTr="003147EF">
        <w:tc>
          <w:tcPr>
            <w:tcW w:w="5102" w:type="dxa"/>
          </w:tcPr>
          <w:p w14:paraId="37B119DF" w14:textId="23A7AD3F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5</w:t>
            </w:r>
            <w:r w:rsidR="008C775F">
              <w:rPr>
                <w:noProof/>
                <w:lang w:val="es-CL"/>
              </w:rPr>
              <w:t>3.</w:t>
            </w:r>
            <w:r w:rsidR="008C775F" w:rsidRPr="00F811B9">
              <w:rPr>
                <w:noProof/>
                <w:lang w:val="es-CL"/>
              </w:rPr>
              <w:t>-</w:t>
            </w:r>
            <w:r w:rsidR="008C775F">
              <w:rPr>
                <w:noProof/>
                <w:lang w:val="es-CL"/>
              </w:rPr>
              <w:t xml:space="preserve"> Carga acopiada en almacén </w:t>
            </w:r>
          </w:p>
        </w:tc>
        <w:tc>
          <w:tcPr>
            <w:tcW w:w="5102" w:type="dxa"/>
          </w:tcPr>
          <w:p w14:paraId="203A520F" w14:textId="1A02B1C2" w:rsidR="008C775F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5</w:t>
            </w:r>
            <w:r w:rsidR="008C775F">
              <w:rPr>
                <w:lang w:val="es-419"/>
              </w:rPr>
              <w:t>4.- Otra vista de carga en almacén.</w:t>
            </w:r>
          </w:p>
        </w:tc>
      </w:tr>
    </w:tbl>
    <w:p w14:paraId="7405DE32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202A269E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22"/>
      </w:tblGrid>
      <w:tr w:rsidR="008C775F" w:rsidRPr="00340052" w14:paraId="1829C946" w14:textId="77777777" w:rsidTr="003147EF">
        <w:trPr>
          <w:trHeight w:val="420"/>
        </w:trPr>
        <w:tc>
          <w:tcPr>
            <w:tcW w:w="1062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2B4B63" w:fill="004CAB"/>
            <w:noWrap/>
            <w:vAlign w:val="center"/>
            <w:hideMark/>
          </w:tcPr>
          <w:p w14:paraId="0C183805" w14:textId="79CBFE88" w:rsidR="008C775F" w:rsidRPr="00195176" w:rsidRDefault="008C775F" w:rsidP="003147EF">
            <w:pPr>
              <w:spacing w:after="0" w:line="360" w:lineRule="auto"/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2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6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.-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 Detalle 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general del proceso de descon</w:t>
            </w:r>
            <w:r w:rsidRPr="00195176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solidad</w:t>
            </w:r>
            <w:r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 xml:space="preserve">o: </w:t>
            </w:r>
            <w:r w:rsidR="00E034EC">
              <w:rPr>
                <w:rFonts w:eastAsia="Times New Roman" w:cs="Times New Roman"/>
                <w:b/>
                <w:bCs/>
                <w:color w:val="FFFFFF"/>
                <w:sz w:val="28"/>
                <w:szCs w:val="28"/>
                <w:lang w:val="es-CL" w:eastAsia="es-CL"/>
              </w:rPr>
              <w:t>KOCU 478535-1</w:t>
            </w:r>
          </w:p>
        </w:tc>
      </w:tr>
    </w:tbl>
    <w:p w14:paraId="161B316A" w14:textId="77777777" w:rsidR="008C775F" w:rsidRPr="004406DB" w:rsidRDefault="008C775F" w:rsidP="008C775F">
      <w:pPr>
        <w:spacing w:after="0" w:line="240" w:lineRule="auto"/>
        <w:contextualSpacing/>
        <w:jc w:val="center"/>
        <w:rPr>
          <w:rFonts w:cs="Arial"/>
          <w:b/>
          <w:color w:val="0047B0"/>
          <w:lang w:val="es-419"/>
        </w:rPr>
      </w:pPr>
    </w:p>
    <w:p w14:paraId="2C435EB7" w14:textId="4F68FF26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  <w:r w:rsidRPr="004406DB">
        <w:rPr>
          <w:rFonts w:cs="Arial"/>
          <w:bCs/>
          <w:color w:val="auto"/>
          <w:lang w:val="es-419"/>
        </w:rPr>
        <w:t xml:space="preserve">El contenedor señalado inicia su </w:t>
      </w:r>
      <w:r>
        <w:rPr>
          <w:rFonts w:cs="Arial"/>
          <w:bCs/>
          <w:color w:val="auto"/>
          <w:lang w:val="es-419"/>
        </w:rPr>
        <w:t>des</w:t>
      </w:r>
      <w:r w:rsidRPr="004406DB">
        <w:rPr>
          <w:rFonts w:cs="Arial"/>
          <w:bCs/>
          <w:color w:val="auto"/>
          <w:lang w:val="es-419"/>
        </w:rPr>
        <w:t xml:space="preserve">consolidado a las </w:t>
      </w:r>
      <w:r>
        <w:rPr>
          <w:rFonts w:cs="Arial"/>
          <w:bCs/>
          <w:color w:val="auto"/>
          <w:lang w:val="es-419"/>
        </w:rPr>
        <w:t>1</w:t>
      </w:r>
      <w:r w:rsidR="00E034EC">
        <w:rPr>
          <w:rFonts w:cs="Arial"/>
          <w:bCs/>
          <w:color w:val="auto"/>
          <w:lang w:val="es-419"/>
        </w:rPr>
        <w:t>0</w:t>
      </w:r>
      <w:r>
        <w:rPr>
          <w:rFonts w:cs="Arial"/>
          <w:bCs/>
          <w:color w:val="auto"/>
          <w:lang w:val="es-419"/>
        </w:rPr>
        <w:t>:</w:t>
      </w:r>
      <w:r w:rsidR="00E034EC">
        <w:rPr>
          <w:rFonts w:cs="Arial"/>
          <w:bCs/>
          <w:color w:val="auto"/>
          <w:lang w:val="es-419"/>
        </w:rPr>
        <w:t>30</w:t>
      </w:r>
      <w:r w:rsidRPr="004406DB">
        <w:rPr>
          <w:rFonts w:cs="Arial"/>
          <w:bCs/>
          <w:color w:val="auto"/>
          <w:lang w:val="es-419"/>
        </w:rPr>
        <w:t xml:space="preserve"> h</w:t>
      </w:r>
      <w:r>
        <w:rPr>
          <w:rFonts w:cs="Arial"/>
          <w:bCs/>
          <w:color w:val="auto"/>
          <w:lang w:val="es-419"/>
        </w:rPr>
        <w:t xml:space="preserve">oras, </w:t>
      </w:r>
      <w:r w:rsidRPr="004406DB">
        <w:rPr>
          <w:rFonts w:cs="Arial"/>
          <w:bCs/>
          <w:color w:val="auto"/>
          <w:lang w:val="es-419"/>
        </w:rPr>
        <w:t xml:space="preserve">finalizando la operación a las </w:t>
      </w:r>
      <w:r>
        <w:rPr>
          <w:rFonts w:cs="Arial"/>
          <w:bCs/>
          <w:color w:val="auto"/>
          <w:lang w:val="es-419"/>
        </w:rPr>
        <w:t>1</w:t>
      </w:r>
      <w:r w:rsidR="00E034EC">
        <w:rPr>
          <w:rFonts w:cs="Arial"/>
          <w:bCs/>
          <w:color w:val="auto"/>
          <w:lang w:val="es-419"/>
        </w:rPr>
        <w:t>0:50</w:t>
      </w:r>
      <w:r>
        <w:rPr>
          <w:rFonts w:cs="Arial"/>
          <w:bCs/>
          <w:color w:val="auto"/>
          <w:lang w:val="es-419"/>
        </w:rPr>
        <w:t xml:space="preserve"> </w:t>
      </w:r>
      <w:r w:rsidRPr="004406DB">
        <w:rPr>
          <w:rFonts w:cs="Arial"/>
          <w:bCs/>
          <w:color w:val="auto"/>
          <w:lang w:val="es-419"/>
        </w:rPr>
        <w:t>h</w:t>
      </w:r>
      <w:r>
        <w:rPr>
          <w:rFonts w:cs="Arial"/>
          <w:bCs/>
          <w:color w:val="auto"/>
          <w:lang w:val="es-419"/>
        </w:rPr>
        <w:t>oras,</w:t>
      </w:r>
      <w:r w:rsidRPr="004406DB">
        <w:rPr>
          <w:rFonts w:cs="Arial"/>
          <w:bCs/>
          <w:color w:val="auto"/>
          <w:lang w:val="es-419"/>
        </w:rPr>
        <w:t xml:space="preserve"> </w:t>
      </w:r>
      <w:r>
        <w:rPr>
          <w:rFonts w:cs="Arial"/>
          <w:bCs/>
          <w:color w:val="auto"/>
          <w:lang w:val="es-419"/>
        </w:rPr>
        <w:t>t</w:t>
      </w:r>
      <w:r w:rsidRPr="004406DB">
        <w:rPr>
          <w:rFonts w:cs="Arial"/>
          <w:bCs/>
          <w:color w:val="auto"/>
          <w:lang w:val="es-419"/>
        </w:rPr>
        <w:t xml:space="preserve">iempo de operación </w:t>
      </w:r>
      <w:r>
        <w:rPr>
          <w:rFonts w:cs="Arial"/>
          <w:bCs/>
          <w:color w:val="auto"/>
          <w:lang w:val="es-419"/>
        </w:rPr>
        <w:t>2</w:t>
      </w:r>
      <w:r w:rsidR="00E034EC">
        <w:rPr>
          <w:rFonts w:cs="Arial"/>
          <w:bCs/>
          <w:color w:val="auto"/>
          <w:lang w:val="es-419"/>
        </w:rPr>
        <w:t>0</w:t>
      </w:r>
      <w:r w:rsidRPr="004406DB">
        <w:rPr>
          <w:rFonts w:cs="Arial"/>
          <w:bCs/>
          <w:color w:val="auto"/>
          <w:lang w:val="es-419"/>
        </w:rPr>
        <w:t xml:space="preserve"> min.</w:t>
      </w:r>
    </w:p>
    <w:p w14:paraId="2F955697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0F27BCF8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2"/>
      </w:tblGrid>
      <w:tr w:rsidR="008C775F" w:rsidRPr="00523609" w14:paraId="78F2C2A2" w14:textId="77777777" w:rsidTr="003147EF">
        <w:trPr>
          <w:trHeight w:val="3969"/>
        </w:trPr>
        <w:tc>
          <w:tcPr>
            <w:tcW w:w="5102" w:type="dxa"/>
          </w:tcPr>
          <w:p w14:paraId="02892EF8" w14:textId="71082A28" w:rsidR="008C775F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146442E" wp14:editId="339FBDD5">
                  <wp:extent cx="3261360" cy="2664069"/>
                  <wp:effectExtent l="0" t="0" r="0" b="3175"/>
                  <wp:docPr id="544822959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822959" name="Imagen 544822959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193" cy="2670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14:paraId="63DB8E66" w14:textId="14A2568B" w:rsidR="008C775F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2DEDE8D" wp14:editId="0E321D6E">
                  <wp:extent cx="3253105" cy="2681654"/>
                  <wp:effectExtent l="0" t="0" r="4445" b="4445"/>
                  <wp:docPr id="257762423" name="Imagen 55" descr="Imagen que contiene tabla, botella, loción, licuado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762423" name="Imagen 55" descr="Imagen que contiene tabla, botella, loción, licuadora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949" cy="268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B4149B" w14:paraId="5F5156BC" w14:textId="77777777" w:rsidTr="003147EF">
        <w:tc>
          <w:tcPr>
            <w:tcW w:w="5102" w:type="dxa"/>
          </w:tcPr>
          <w:p w14:paraId="1421C10F" w14:textId="6B9BB196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5</w:t>
            </w:r>
            <w:r w:rsidR="008C775F">
              <w:rPr>
                <w:noProof/>
                <w:lang w:val="es-CL"/>
              </w:rPr>
              <w:t>5</w:t>
            </w:r>
            <w:r w:rsidR="008C775F" w:rsidRPr="00F811B9">
              <w:rPr>
                <w:noProof/>
                <w:lang w:val="es-CL"/>
              </w:rPr>
              <w:t xml:space="preserve">.- </w:t>
            </w:r>
            <w:r w:rsidR="008C775F">
              <w:rPr>
                <w:noProof/>
                <w:lang w:val="es-CL"/>
              </w:rPr>
              <w:t>Vista de C</w:t>
            </w:r>
            <w:r w:rsidR="008C775F" w:rsidRPr="00F811B9">
              <w:rPr>
                <w:noProof/>
                <w:lang w:val="es-CL"/>
              </w:rPr>
              <w:t xml:space="preserve">ontenedor </w:t>
            </w:r>
            <w:r w:rsidR="00E034EC">
              <w:rPr>
                <w:noProof/>
                <w:lang w:val="es-CL"/>
              </w:rPr>
              <w:t>KOCU 478535-1</w:t>
            </w:r>
          </w:p>
        </w:tc>
        <w:tc>
          <w:tcPr>
            <w:tcW w:w="5102" w:type="dxa"/>
          </w:tcPr>
          <w:p w14:paraId="6DF807D5" w14:textId="412A91A9" w:rsidR="008C775F" w:rsidRPr="004656BA" w:rsidRDefault="001A33C6" w:rsidP="003147EF">
            <w:pPr>
              <w:ind w:hanging="98"/>
              <w:jc w:val="center"/>
              <w:rPr>
                <w:lang w:val="es-CL"/>
              </w:rPr>
            </w:pPr>
            <w:proofErr w:type="gramStart"/>
            <w:r>
              <w:rPr>
                <w:lang w:val="es-CL"/>
              </w:rPr>
              <w:t>5</w:t>
            </w:r>
            <w:r w:rsidR="008C775F">
              <w:rPr>
                <w:lang w:val="es-CL"/>
              </w:rPr>
              <w:t xml:space="preserve">6 </w:t>
            </w:r>
            <w:r w:rsidR="008C775F">
              <w:rPr>
                <w:lang w:val="es-419"/>
              </w:rPr>
              <w:t>.</w:t>
            </w:r>
            <w:proofErr w:type="gramEnd"/>
            <w:r w:rsidR="008C775F">
              <w:rPr>
                <w:lang w:val="es-419"/>
              </w:rPr>
              <w:t xml:space="preserve">- </w:t>
            </w:r>
            <w:r w:rsidR="008C775F">
              <w:rPr>
                <w:noProof/>
                <w:lang w:val="es-CL"/>
              </w:rPr>
              <w:t>V</w:t>
            </w:r>
            <w:r w:rsidR="008C775F" w:rsidRPr="00F811B9">
              <w:rPr>
                <w:noProof/>
                <w:lang w:val="es-CL"/>
              </w:rPr>
              <w:t xml:space="preserve">ista de </w:t>
            </w:r>
            <w:r w:rsidR="008C775F">
              <w:rPr>
                <w:noProof/>
                <w:lang w:val="es-CL"/>
              </w:rPr>
              <w:t xml:space="preserve">sello </w:t>
            </w:r>
            <w:r w:rsidR="00E034EC">
              <w:rPr>
                <w:noProof/>
                <w:lang w:val="es-CL"/>
              </w:rPr>
              <w:t>25H0820335</w:t>
            </w:r>
          </w:p>
        </w:tc>
      </w:tr>
    </w:tbl>
    <w:p w14:paraId="4E795AEA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p w14:paraId="20A19D13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Cs/>
          <w:color w:val="auto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103"/>
      </w:tblGrid>
      <w:tr w:rsidR="008C775F" w:rsidRPr="00652664" w14:paraId="389EC473" w14:textId="77777777" w:rsidTr="003147EF">
        <w:trPr>
          <w:trHeight w:val="3969"/>
        </w:trPr>
        <w:tc>
          <w:tcPr>
            <w:tcW w:w="5103" w:type="dxa"/>
          </w:tcPr>
          <w:p w14:paraId="7313A21D" w14:textId="3256EF75" w:rsidR="008C775F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4C2D3A96" wp14:editId="437F8585">
                  <wp:extent cx="3253105" cy="2611315"/>
                  <wp:effectExtent l="0" t="0" r="4445" b="0"/>
                  <wp:docPr id="1472864070" name="Imagen 56" descr="Imagen que contiene edificio, ventana, puerta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2864070" name="Imagen 56" descr="Imagen que contiene edificio, ventana, puerta, abrir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8689" cy="2615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33F25ED" w14:textId="3F5C59E6" w:rsidR="008C775F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54F1A75E" wp14:editId="4F13BE7C">
                  <wp:extent cx="3253105" cy="2620108"/>
                  <wp:effectExtent l="0" t="0" r="4445" b="8890"/>
                  <wp:docPr id="1598173566" name="Imagen 57" descr="Imagen que contiene exterior, camioneta, hombre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173566" name="Imagen 57" descr="Imagen que contiene exterior, camioneta, hombre, camión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966" cy="262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340052" w14:paraId="0506E9E7" w14:textId="77777777" w:rsidTr="003147EF">
        <w:tc>
          <w:tcPr>
            <w:tcW w:w="5103" w:type="dxa"/>
          </w:tcPr>
          <w:p w14:paraId="3DE330F7" w14:textId="4FFDF041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5</w:t>
            </w:r>
            <w:r w:rsidR="008C775F" w:rsidRPr="00050B95">
              <w:rPr>
                <w:noProof/>
                <w:lang w:val="es-CL"/>
              </w:rPr>
              <w:t>7</w:t>
            </w:r>
            <w:r w:rsidR="008C775F" w:rsidRPr="00F811B9">
              <w:rPr>
                <w:noProof/>
                <w:lang w:val="es-CL"/>
              </w:rPr>
              <w:t xml:space="preserve">.- </w:t>
            </w:r>
            <w:r w:rsidR="008C775F">
              <w:rPr>
                <w:noProof/>
                <w:lang w:val="es-CL"/>
              </w:rPr>
              <w:t>Vista de la carga.</w:t>
            </w:r>
          </w:p>
        </w:tc>
        <w:tc>
          <w:tcPr>
            <w:tcW w:w="5103" w:type="dxa"/>
          </w:tcPr>
          <w:p w14:paraId="4FDA4E9E" w14:textId="254E7ED0" w:rsidR="008C775F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5</w:t>
            </w:r>
            <w:r w:rsidR="008C775F">
              <w:rPr>
                <w:lang w:val="es-CL"/>
              </w:rPr>
              <w:t>8</w:t>
            </w:r>
            <w:r w:rsidR="008C775F">
              <w:rPr>
                <w:lang w:val="es-419"/>
              </w:rPr>
              <w:t>.- Maquinaria en proceso de desconsolidado.</w:t>
            </w:r>
          </w:p>
        </w:tc>
      </w:tr>
    </w:tbl>
    <w:p w14:paraId="754808F9" w14:textId="77777777" w:rsidR="008C775F" w:rsidRPr="00DB4727" w:rsidRDefault="008C775F" w:rsidP="008C775F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CL"/>
        </w:rPr>
      </w:pPr>
    </w:p>
    <w:p w14:paraId="678D324A" w14:textId="77777777" w:rsidR="008C775F" w:rsidRDefault="008C775F" w:rsidP="008C775F">
      <w:pPr>
        <w:spacing w:after="0" w:line="240" w:lineRule="auto"/>
        <w:contextualSpacing/>
        <w:jc w:val="center"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103"/>
      </w:tblGrid>
      <w:tr w:rsidR="008C775F" w:rsidRPr="00523609" w14:paraId="13B49173" w14:textId="77777777" w:rsidTr="003147EF">
        <w:trPr>
          <w:trHeight w:val="3969"/>
        </w:trPr>
        <w:tc>
          <w:tcPr>
            <w:tcW w:w="5245" w:type="dxa"/>
          </w:tcPr>
          <w:p w14:paraId="2ECF2836" w14:textId="02020B7C" w:rsidR="008C775F" w:rsidRPr="000A0512" w:rsidRDefault="00E034EC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37F5862" wp14:editId="293AC7E7">
                  <wp:extent cx="3375660" cy="2743200"/>
                  <wp:effectExtent l="0" t="0" r="0" b="0"/>
                  <wp:docPr id="994001448" name="Imagen 58" descr="Imagen que contiene edificio, exterior, camioneta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001448" name="Imagen 58" descr="Imagen que contiene edificio, exterior, camioneta, camión&#10;&#10;El contenido generado por IA puede ser incorrecto.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850" cy="27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C466599" w14:textId="78E83A3E" w:rsidR="008C775F" w:rsidRPr="000A0512" w:rsidRDefault="00E034EC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00F437B" wp14:editId="490D95DB">
                  <wp:extent cx="3244215" cy="2734408"/>
                  <wp:effectExtent l="0" t="0" r="0" b="8890"/>
                  <wp:docPr id="894094267" name="Imagen 59" descr="Imagen que contiene edificio, camin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094267" name="Imagen 59" descr="Imagen que contiene edificio, camino, camioneta, calle&#10;&#10;El contenido generado por IA puede ser incorrecto.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791" cy="274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340052" w14:paraId="555C996F" w14:textId="77777777" w:rsidTr="003147EF">
        <w:tc>
          <w:tcPr>
            <w:tcW w:w="5245" w:type="dxa"/>
          </w:tcPr>
          <w:p w14:paraId="113CADB7" w14:textId="426DC0DE" w:rsidR="008C775F" w:rsidRPr="00F811B9" w:rsidRDefault="008C775F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 xml:space="preserve">   </w:t>
            </w:r>
            <w:r w:rsidR="001A33C6">
              <w:rPr>
                <w:noProof/>
                <w:lang w:val="es-CL"/>
              </w:rPr>
              <w:t>5</w:t>
            </w:r>
            <w:r>
              <w:rPr>
                <w:noProof/>
                <w:lang w:val="es-CL"/>
              </w:rPr>
              <w:t>9.</w:t>
            </w:r>
            <w:r w:rsidRPr="00F811B9">
              <w:rPr>
                <w:noProof/>
                <w:lang w:val="es-CL"/>
              </w:rPr>
              <w:t xml:space="preserve">- </w:t>
            </w:r>
            <w:r>
              <w:rPr>
                <w:noProof/>
                <w:lang w:val="es-CL"/>
              </w:rPr>
              <w:t>Maquinarias izando carga.</w:t>
            </w:r>
          </w:p>
        </w:tc>
        <w:tc>
          <w:tcPr>
            <w:tcW w:w="5103" w:type="dxa"/>
          </w:tcPr>
          <w:p w14:paraId="5FE0FD27" w14:textId="4023CB65" w:rsidR="008C775F" w:rsidRPr="000A0512" w:rsidRDefault="008C775F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 xml:space="preserve"> </w:t>
            </w:r>
            <w:r w:rsidR="001A33C6">
              <w:rPr>
                <w:lang w:val="es-419"/>
              </w:rPr>
              <w:t>6</w:t>
            </w:r>
            <w:r>
              <w:rPr>
                <w:lang w:val="es-419"/>
              </w:rPr>
              <w:t>0.- C</w:t>
            </w:r>
            <w:r>
              <w:rPr>
                <w:noProof/>
                <w:lang w:val="es-CL"/>
              </w:rPr>
              <w:t>arga siendo trasladada al almacen.</w:t>
            </w:r>
          </w:p>
        </w:tc>
      </w:tr>
    </w:tbl>
    <w:p w14:paraId="5C77101D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5EB20BBD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5103"/>
      </w:tblGrid>
      <w:tr w:rsidR="008C775F" w:rsidRPr="00523609" w14:paraId="52E570F8" w14:textId="77777777" w:rsidTr="003147EF">
        <w:trPr>
          <w:trHeight w:val="3969"/>
        </w:trPr>
        <w:tc>
          <w:tcPr>
            <w:tcW w:w="5245" w:type="dxa"/>
          </w:tcPr>
          <w:p w14:paraId="6F793E61" w14:textId="65121DAA" w:rsidR="008C775F" w:rsidRPr="000A0512" w:rsidRDefault="009D2B61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0308EBBD" wp14:editId="6F8E8191">
                  <wp:extent cx="3349625" cy="2839915"/>
                  <wp:effectExtent l="0" t="0" r="3175" b="0"/>
                  <wp:docPr id="133317111" name="Imagen 60" descr="Imagen que contiene edificio, ventana, pequeño, pis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17111" name="Imagen 60" descr="Imagen que contiene edificio, ventana, pequeño, piso&#10;&#10;El contenido generado por IA puede ser incorrecto."/>
                          <pic:cNvPicPr/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873" cy="284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95AFE96" w14:textId="6FBE159C" w:rsidR="008C775F" w:rsidRPr="000A0512" w:rsidRDefault="009D2B61" w:rsidP="003147EF">
            <w:pPr>
              <w:ind w:hanging="98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A4FE2DA" wp14:editId="1DAC2184">
                  <wp:extent cx="3253105" cy="2848708"/>
                  <wp:effectExtent l="0" t="0" r="4445" b="8890"/>
                  <wp:docPr id="1716773505" name="Imagen 61" descr="Una cortina de fond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773505" name="Imagen 61" descr="Una cortina de fondo&#10;&#10;El contenido generado por IA puede ser incorrecto."/>
                          <pic:cNvPicPr/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469" cy="2854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B4149B" w14:paraId="68BDB755" w14:textId="77777777" w:rsidTr="003147EF">
        <w:tc>
          <w:tcPr>
            <w:tcW w:w="5245" w:type="dxa"/>
          </w:tcPr>
          <w:p w14:paraId="472BC7F0" w14:textId="5ABB55EC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6</w:t>
            </w:r>
            <w:r w:rsidR="008C775F" w:rsidRPr="00050B95">
              <w:rPr>
                <w:noProof/>
                <w:lang w:val="es-CL"/>
              </w:rPr>
              <w:t>1</w:t>
            </w:r>
            <w:r w:rsidR="008C775F">
              <w:rPr>
                <w:noProof/>
                <w:lang w:val="es-CL"/>
              </w:rPr>
              <w:t>.</w:t>
            </w:r>
            <w:r w:rsidR="008C775F" w:rsidRPr="00F811B9">
              <w:rPr>
                <w:noProof/>
                <w:lang w:val="es-CL"/>
              </w:rPr>
              <w:t>-</w:t>
            </w:r>
            <w:r w:rsidR="008C775F">
              <w:rPr>
                <w:noProof/>
                <w:lang w:val="es-CL"/>
              </w:rPr>
              <w:t xml:space="preserve"> Carga en proceso de desconsolidado.</w:t>
            </w:r>
          </w:p>
        </w:tc>
        <w:tc>
          <w:tcPr>
            <w:tcW w:w="5103" w:type="dxa"/>
          </w:tcPr>
          <w:p w14:paraId="75A226F7" w14:textId="19069852" w:rsidR="008C775F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419"/>
              </w:rPr>
              <w:t>6</w:t>
            </w:r>
            <w:r w:rsidR="008C775F">
              <w:rPr>
                <w:lang w:val="es-419"/>
              </w:rPr>
              <w:t>2.- Contenedor vacío.</w:t>
            </w:r>
          </w:p>
        </w:tc>
      </w:tr>
    </w:tbl>
    <w:p w14:paraId="512F1D68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2"/>
        <w:gridCol w:w="5104"/>
      </w:tblGrid>
      <w:tr w:rsidR="008C775F" w:rsidRPr="00684278" w14:paraId="6F1933D3" w14:textId="77777777" w:rsidTr="003147EF">
        <w:trPr>
          <w:trHeight w:val="3969"/>
        </w:trPr>
        <w:tc>
          <w:tcPr>
            <w:tcW w:w="5102" w:type="dxa"/>
          </w:tcPr>
          <w:p w14:paraId="1787FD58" w14:textId="51F292B4" w:rsidR="008C775F" w:rsidRPr="000A0512" w:rsidRDefault="009D2B61" w:rsidP="003147EF">
            <w:pPr>
              <w:ind w:hanging="120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1F2D955" wp14:editId="7DB4D714">
                  <wp:extent cx="3235325" cy="2828925"/>
                  <wp:effectExtent l="0" t="0" r="3175" b="9525"/>
                  <wp:docPr id="1517522917" name="Imagen 62" descr="Imagen que contiene edificio, pequeño, hecho de mader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522917" name="Imagen 62" descr="Imagen que contiene edificio, pequeño, hecho de madera, tabla&#10;&#10;El contenido generado por IA puede ser incorrecto."/>
                          <pic:cNvPicPr/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189" cy="2834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4" w:type="dxa"/>
          </w:tcPr>
          <w:p w14:paraId="570ED549" w14:textId="0122A5C1" w:rsidR="008C775F" w:rsidRPr="000A0512" w:rsidRDefault="009D2B61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293D90BE" wp14:editId="0023EFD8">
                  <wp:extent cx="3244215" cy="2839915"/>
                  <wp:effectExtent l="0" t="0" r="0" b="0"/>
                  <wp:docPr id="355912407" name="Imagen 63" descr="Imagen que contiene edificio, camioneta, equipaje, ma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912407" name="Imagen 63" descr="Imagen que contiene edificio, camioneta, equipaje, maleta&#10;&#10;El contenido generado por IA puede ser incorrecto."/>
                          <pic:cNvPicPr/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418" cy="284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775F" w:rsidRPr="00340052" w14:paraId="2D113B2F" w14:textId="77777777" w:rsidTr="003147EF">
        <w:tc>
          <w:tcPr>
            <w:tcW w:w="5102" w:type="dxa"/>
          </w:tcPr>
          <w:p w14:paraId="34E60B7B" w14:textId="1524031F" w:rsidR="008C775F" w:rsidRPr="00F811B9" w:rsidRDefault="001A33C6" w:rsidP="003147EF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6</w:t>
            </w:r>
            <w:r w:rsidR="008C775F">
              <w:rPr>
                <w:noProof/>
                <w:lang w:val="es-CL"/>
              </w:rPr>
              <w:t>3.</w:t>
            </w:r>
            <w:r w:rsidR="008C775F" w:rsidRPr="00F811B9">
              <w:rPr>
                <w:noProof/>
                <w:lang w:val="es-CL"/>
              </w:rPr>
              <w:t xml:space="preserve">- </w:t>
            </w:r>
            <w:r w:rsidR="008C775F">
              <w:rPr>
                <w:lang w:val="es-419"/>
              </w:rPr>
              <w:t>Carga en almacén.</w:t>
            </w:r>
          </w:p>
        </w:tc>
        <w:tc>
          <w:tcPr>
            <w:tcW w:w="5104" w:type="dxa"/>
          </w:tcPr>
          <w:p w14:paraId="785341D3" w14:textId="6EB60655" w:rsidR="008C775F" w:rsidRPr="000A0512" w:rsidRDefault="001A33C6" w:rsidP="003147EF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6</w:t>
            </w:r>
            <w:r w:rsidR="008C775F">
              <w:rPr>
                <w:lang w:val="es-CL"/>
              </w:rPr>
              <w:t>4</w:t>
            </w:r>
            <w:r w:rsidR="008C775F">
              <w:rPr>
                <w:lang w:val="es-419"/>
              </w:rPr>
              <w:t>.- Otra vista de la carga en el almacén.</w:t>
            </w:r>
          </w:p>
        </w:tc>
      </w:tr>
    </w:tbl>
    <w:p w14:paraId="0918338C" w14:textId="77777777" w:rsidR="008C775F" w:rsidRDefault="008C775F" w:rsidP="008C775F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0E24EE1F" w14:textId="77777777" w:rsidR="008C775F" w:rsidRDefault="008C775F" w:rsidP="00027688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14A0BFCF" w14:textId="77777777" w:rsidR="00EB7A1D" w:rsidRDefault="00EB7A1D" w:rsidP="00027688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73843A78" w14:textId="77777777" w:rsidR="00EB7A1D" w:rsidRDefault="00EB7A1D" w:rsidP="00027688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404F68AF" w14:textId="77777777" w:rsidR="00EB7A1D" w:rsidRDefault="00EB7A1D" w:rsidP="00027688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0BA5BAD9" w14:textId="77777777" w:rsidR="001A33C6" w:rsidRDefault="001A33C6" w:rsidP="00027688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3C8D6356" w14:textId="77777777" w:rsidR="00EB7A1D" w:rsidRDefault="00EB7A1D" w:rsidP="00027688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7A90812C" w14:textId="77777777" w:rsidR="00056EFC" w:rsidRDefault="00056EFC" w:rsidP="00D12124">
      <w:pPr>
        <w:spacing w:after="0" w:line="240" w:lineRule="auto"/>
        <w:contextualSpacing/>
        <w:rPr>
          <w:rFonts w:cs="Arial"/>
          <w:bCs/>
          <w:color w:val="auto"/>
          <w:lang w:val="es-419"/>
        </w:rPr>
      </w:pPr>
    </w:p>
    <w:p w14:paraId="0FBE697A" w14:textId="01E61872" w:rsidR="00D13B8F" w:rsidRDefault="00D13B8F" w:rsidP="00D13B8F">
      <w:pPr>
        <w:shd w:val="clear" w:color="auto" w:fill="004CAB"/>
        <w:spacing w:after="0" w:line="360" w:lineRule="auto"/>
        <w:rPr>
          <w:rFonts w:cs="Arial"/>
          <w:b/>
          <w:color w:val="0047B0"/>
          <w:sz w:val="32"/>
          <w:szCs w:val="32"/>
          <w:lang w:val="es-419"/>
        </w:rPr>
      </w:pPr>
      <w:r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 xml:space="preserve">3.- CARGA </w:t>
      </w:r>
      <w:r w:rsidRPr="006E552C"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>ACOPIADA EN ALMACEN DE EPI</w:t>
      </w:r>
    </w:p>
    <w:p w14:paraId="16E11782" w14:textId="77777777" w:rsidR="00D13B8F" w:rsidRDefault="00D13B8F" w:rsidP="00D13B8F">
      <w:pPr>
        <w:spacing w:after="0" w:line="240" w:lineRule="auto"/>
        <w:contextualSpacing/>
        <w:rPr>
          <w:rFonts w:cs="Arial"/>
          <w:b/>
          <w:color w:val="auto"/>
          <w:sz w:val="32"/>
          <w:szCs w:val="32"/>
          <w:lang w:val="es-CL"/>
        </w:rPr>
      </w:pPr>
    </w:p>
    <w:p w14:paraId="544F93D1" w14:textId="77777777" w:rsidR="00D13B8F" w:rsidRDefault="00D13B8F" w:rsidP="00D13B8F">
      <w:pPr>
        <w:spacing w:after="0" w:line="240" w:lineRule="auto"/>
        <w:jc w:val="center"/>
        <w:rPr>
          <w:rFonts w:eastAsia="Times New Roman" w:cs="Times New Roman"/>
          <w:color w:val="000000"/>
          <w:lang w:val="es-CL" w:eastAsia="es-CL"/>
        </w:rPr>
      </w:pPr>
      <w:r w:rsidRPr="005448B4">
        <w:rPr>
          <w:rFonts w:eastAsia="Times New Roman" w:cs="Times New Roman"/>
          <w:color w:val="000000"/>
          <w:lang w:val="es-CL" w:eastAsia="es-CL"/>
        </w:rPr>
        <w:t>Una vez desconsolidado cada contenedor, la carga quedo acopiada en el almacén de EPI en puerto de Iquique.</w:t>
      </w:r>
    </w:p>
    <w:p w14:paraId="79D56830" w14:textId="77777777" w:rsidR="00C63C82" w:rsidRDefault="00C63C82" w:rsidP="00D13B8F">
      <w:pPr>
        <w:spacing w:after="0" w:line="240" w:lineRule="auto"/>
        <w:jc w:val="center"/>
        <w:rPr>
          <w:rFonts w:eastAsia="Times New Roman" w:cs="Times New Roman"/>
          <w:color w:val="000000"/>
          <w:lang w:val="es-CL" w:eastAsia="es-CL"/>
        </w:rPr>
      </w:pPr>
    </w:p>
    <w:p w14:paraId="3C437AEA" w14:textId="77777777" w:rsidR="00C63C82" w:rsidRDefault="00C63C82" w:rsidP="00D13B8F">
      <w:pPr>
        <w:spacing w:after="0" w:line="240" w:lineRule="auto"/>
        <w:jc w:val="center"/>
        <w:rPr>
          <w:rFonts w:eastAsia="Times New Roman" w:cs="Times New Roman"/>
          <w:color w:val="000000"/>
          <w:lang w:val="es-CL" w:eastAsia="es-CL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C63C82" w:rsidRPr="000A0512" w14:paraId="2CE7C552" w14:textId="77777777" w:rsidTr="00B13735">
        <w:tc>
          <w:tcPr>
            <w:tcW w:w="5245" w:type="dxa"/>
          </w:tcPr>
          <w:p w14:paraId="723368CD" w14:textId="2AC5A3A5" w:rsidR="00C63C82" w:rsidRPr="000A0512" w:rsidRDefault="009D2B61" w:rsidP="009B0420">
            <w:pPr>
              <w:ind w:hanging="120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7B23AF34" wp14:editId="12A2870E">
                  <wp:extent cx="3375660" cy="2606675"/>
                  <wp:effectExtent l="0" t="0" r="0" b="3175"/>
                  <wp:docPr id="1700319234" name="Imagen 64" descr="Imagen que contiene edificio, equipaje, pequeño, mal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319234" name="Imagen 64" descr="Imagen que contiene edificio, equipaje, pequeño, maleta&#10;&#10;El contenido generado por IA puede ser incorrecto."/>
                          <pic:cNvPicPr/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232" cy="260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14:paraId="39487CC8" w14:textId="0188554C" w:rsidR="00C63C82" w:rsidRPr="000A0512" w:rsidRDefault="009D2B61" w:rsidP="009B0420">
            <w:pPr>
              <w:ind w:hanging="98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663CFED4" wp14:editId="612CE6E3">
                  <wp:extent cx="3147060" cy="2606675"/>
                  <wp:effectExtent l="0" t="0" r="0" b="3175"/>
                  <wp:docPr id="1367057852" name="Imagen 65" descr="Imagen que contiene edificio, banca, hecho de madera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057852" name="Imagen 65" descr="Imagen que contiene edificio, banca, hecho de madera, tabla&#10;&#10;El contenido generado por IA puede ser incorrecto."/>
                          <pic:cNvPicPr/>
                        </pic:nvPicPr>
                        <pic:blipFill>
                          <a:blip r:embed="rId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108" cy="2612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3C82" w:rsidRPr="00340052" w14:paraId="5F0B87F3" w14:textId="77777777" w:rsidTr="00B13735">
        <w:tc>
          <w:tcPr>
            <w:tcW w:w="5245" w:type="dxa"/>
          </w:tcPr>
          <w:p w14:paraId="5289AB43" w14:textId="74D2EF0F" w:rsidR="00C63C82" w:rsidRPr="00A84222" w:rsidRDefault="001A33C6" w:rsidP="009B0420">
            <w:pPr>
              <w:ind w:hanging="120"/>
              <w:jc w:val="center"/>
              <w:rPr>
                <w:noProof/>
                <w:lang w:val="es-CL"/>
              </w:rPr>
            </w:pPr>
            <w:r w:rsidRPr="001A33C6">
              <w:rPr>
                <w:noProof/>
                <w:lang w:val="es-CL"/>
              </w:rPr>
              <w:t>65</w:t>
            </w:r>
            <w:r w:rsidR="00C63C82" w:rsidRPr="00A84222">
              <w:rPr>
                <w:noProof/>
                <w:lang w:val="es-CL"/>
              </w:rPr>
              <w:t>.-</w:t>
            </w:r>
            <w:r w:rsidR="00C63C82">
              <w:rPr>
                <w:rFonts w:cs="Arial"/>
                <w:lang w:val="es-CL"/>
              </w:rPr>
              <w:t xml:space="preserve"> Vista de c</w:t>
            </w:r>
            <w:r w:rsidR="00C63C82">
              <w:rPr>
                <w:noProof/>
                <w:lang w:val="es-CL"/>
              </w:rPr>
              <w:t>arga</w:t>
            </w:r>
            <w:r w:rsidR="00C63C82" w:rsidRPr="00C618B8">
              <w:rPr>
                <w:noProof/>
                <w:lang w:val="es-CL"/>
              </w:rPr>
              <w:t xml:space="preserve"> </w:t>
            </w:r>
            <w:r w:rsidR="00C63C82">
              <w:rPr>
                <w:noProof/>
                <w:lang w:val="es-CL"/>
              </w:rPr>
              <w:t>en almacén.</w:t>
            </w:r>
            <w:r w:rsidR="00C63C82" w:rsidRPr="00A84222">
              <w:rPr>
                <w:noProof/>
                <w:lang w:val="es-CL"/>
              </w:rPr>
              <w:t xml:space="preserve"> </w:t>
            </w:r>
          </w:p>
        </w:tc>
        <w:tc>
          <w:tcPr>
            <w:tcW w:w="4961" w:type="dxa"/>
          </w:tcPr>
          <w:p w14:paraId="067C0654" w14:textId="096EBF27" w:rsidR="00C63C82" w:rsidRPr="000A0512" w:rsidRDefault="001A33C6" w:rsidP="009B0420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66</w:t>
            </w:r>
            <w:r w:rsidR="00C63C82">
              <w:rPr>
                <w:lang w:val="es-419"/>
              </w:rPr>
              <w:t xml:space="preserve">.- </w:t>
            </w:r>
            <w:r w:rsidR="00C63C82">
              <w:rPr>
                <w:noProof/>
                <w:lang w:val="es-CL"/>
              </w:rPr>
              <w:t>Otra vista de la carga en almacén.</w:t>
            </w:r>
          </w:p>
        </w:tc>
      </w:tr>
    </w:tbl>
    <w:p w14:paraId="0BE69E9B" w14:textId="77777777" w:rsidR="00D13B8F" w:rsidRPr="006E552C" w:rsidRDefault="00D13B8F" w:rsidP="005D76B7">
      <w:pPr>
        <w:spacing w:after="0" w:line="240" w:lineRule="auto"/>
        <w:contextualSpacing/>
        <w:rPr>
          <w:rFonts w:cs="Arial"/>
          <w:b/>
          <w:color w:val="auto"/>
          <w:sz w:val="32"/>
          <w:szCs w:val="32"/>
          <w:lang w:val="es-419"/>
        </w:rPr>
      </w:pPr>
    </w:p>
    <w:tbl>
      <w:tblPr>
        <w:tblStyle w:val="Tablaconcuadrcula"/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6"/>
        <w:gridCol w:w="4890"/>
      </w:tblGrid>
      <w:tr w:rsidR="00B13735" w:rsidRPr="000A0512" w14:paraId="407EEC03" w14:textId="77777777" w:rsidTr="005569B8">
        <w:tc>
          <w:tcPr>
            <w:tcW w:w="5316" w:type="dxa"/>
          </w:tcPr>
          <w:p w14:paraId="1B9071D7" w14:textId="0FDAC943" w:rsidR="00B13735" w:rsidRPr="000A0512" w:rsidRDefault="009D2B61" w:rsidP="009B0420">
            <w:pPr>
              <w:ind w:hanging="120"/>
              <w:rPr>
                <w:lang w:val="es-419"/>
              </w:rPr>
            </w:pPr>
            <w:bookmarkStart w:id="0" w:name="_Hlk206263595"/>
            <w:r>
              <w:rPr>
                <w:noProof/>
                <w:lang w:val="es-419"/>
              </w:rPr>
              <w:drawing>
                <wp:inline distT="0" distB="0" distL="0" distR="0" wp14:anchorId="5767C3F0" wp14:editId="25D46B80">
                  <wp:extent cx="3393440" cy="2655277"/>
                  <wp:effectExtent l="0" t="0" r="0" b="0"/>
                  <wp:docPr id="1407363209" name="Imagen 66" descr="Imagen que contiene edificio, hombre, parado, sosten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363209" name="Imagen 66" descr="Imagen que contiene edificio, hombre, parado, sostener&#10;&#10;El contenido generado por IA puede ser incorrecto."/>
                          <pic:cNvPicPr/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834" cy="2657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0F6C156F" w14:textId="7F496DD9" w:rsidR="00B13735" w:rsidRPr="000A0512" w:rsidRDefault="009D2B61" w:rsidP="009B0420">
            <w:pPr>
              <w:ind w:hanging="98"/>
              <w:jc w:val="center"/>
              <w:rPr>
                <w:lang w:val="es-419"/>
              </w:rPr>
            </w:pPr>
            <w:r>
              <w:rPr>
                <w:noProof/>
                <w:lang w:val="es-419"/>
              </w:rPr>
              <w:drawing>
                <wp:inline distT="0" distB="0" distL="0" distR="0" wp14:anchorId="3F082A06" wp14:editId="2F1DE7EF">
                  <wp:extent cx="3103245" cy="2654935"/>
                  <wp:effectExtent l="0" t="0" r="1905" b="0"/>
                  <wp:docPr id="695820891" name="Imagen 67" descr="Imagen que contiene edificio, metal, pequeño, equipaj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820891" name="Imagen 67" descr="Imagen que contiene edificio, metal, pequeño, equipaje&#10;&#10;El contenido generado por IA puede ser incorrecto."/>
                          <pic:cNvPicPr/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523" cy="266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3735" w:rsidRPr="00340052" w14:paraId="75821867" w14:textId="77777777" w:rsidTr="005569B8">
        <w:tc>
          <w:tcPr>
            <w:tcW w:w="5316" w:type="dxa"/>
          </w:tcPr>
          <w:p w14:paraId="6030FAC4" w14:textId="78AFFE8D" w:rsidR="00B13735" w:rsidRPr="00A84222" w:rsidRDefault="001A33C6" w:rsidP="009B0420">
            <w:pPr>
              <w:ind w:hanging="120"/>
              <w:jc w:val="center"/>
              <w:rPr>
                <w:noProof/>
                <w:lang w:val="es-CL"/>
              </w:rPr>
            </w:pPr>
            <w:r>
              <w:rPr>
                <w:noProof/>
                <w:lang w:val="es-CL"/>
              </w:rPr>
              <w:t>67</w:t>
            </w:r>
            <w:r w:rsidR="00B13735" w:rsidRPr="00A84222">
              <w:rPr>
                <w:noProof/>
                <w:lang w:val="es-CL"/>
              </w:rPr>
              <w:t>.-</w:t>
            </w:r>
            <w:r w:rsidR="00B13735">
              <w:rPr>
                <w:rFonts w:cs="Arial"/>
                <w:lang w:val="es-CL"/>
              </w:rPr>
              <w:t xml:space="preserve"> </w:t>
            </w:r>
            <w:r w:rsidR="00B13735">
              <w:rPr>
                <w:noProof/>
                <w:lang w:val="es-CL"/>
              </w:rPr>
              <w:t>Carga</w:t>
            </w:r>
            <w:r w:rsidR="00B13735" w:rsidRPr="00C618B8">
              <w:rPr>
                <w:noProof/>
                <w:lang w:val="es-CL"/>
              </w:rPr>
              <w:t xml:space="preserve"> </w:t>
            </w:r>
            <w:r w:rsidR="00B13735">
              <w:rPr>
                <w:noProof/>
                <w:lang w:val="es-CL"/>
              </w:rPr>
              <w:t>en almacén.</w:t>
            </w:r>
          </w:p>
        </w:tc>
        <w:tc>
          <w:tcPr>
            <w:tcW w:w="4890" w:type="dxa"/>
          </w:tcPr>
          <w:p w14:paraId="52111C93" w14:textId="7FC226E5" w:rsidR="00B13735" w:rsidRPr="000A0512" w:rsidRDefault="001A33C6" w:rsidP="009B0420">
            <w:pPr>
              <w:ind w:hanging="98"/>
              <w:jc w:val="center"/>
              <w:rPr>
                <w:lang w:val="es-419"/>
              </w:rPr>
            </w:pPr>
            <w:r>
              <w:rPr>
                <w:lang w:val="es-CL"/>
              </w:rPr>
              <w:t>68</w:t>
            </w:r>
            <w:r w:rsidR="00B13735">
              <w:rPr>
                <w:lang w:val="es-419"/>
              </w:rPr>
              <w:t xml:space="preserve">.- </w:t>
            </w:r>
            <w:r w:rsidR="005703D1">
              <w:rPr>
                <w:noProof/>
                <w:lang w:val="es-CL"/>
              </w:rPr>
              <w:t xml:space="preserve">Vista de </w:t>
            </w:r>
            <w:r w:rsidR="00B13735">
              <w:rPr>
                <w:noProof/>
                <w:lang w:val="es-CL"/>
              </w:rPr>
              <w:t>carga</w:t>
            </w:r>
            <w:r w:rsidR="005703D1">
              <w:rPr>
                <w:noProof/>
                <w:lang w:val="es-CL"/>
              </w:rPr>
              <w:t xml:space="preserve"> acopiada</w:t>
            </w:r>
            <w:r w:rsidR="00B13735">
              <w:rPr>
                <w:noProof/>
                <w:lang w:val="es-CL"/>
              </w:rPr>
              <w:t xml:space="preserve"> en almacén.</w:t>
            </w:r>
          </w:p>
        </w:tc>
      </w:tr>
      <w:bookmarkEnd w:id="0"/>
    </w:tbl>
    <w:p w14:paraId="7E5AAFA7" w14:textId="77777777" w:rsidR="00EE46CF" w:rsidRDefault="00EE46CF" w:rsidP="00E0379E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71DEE828" w14:textId="77777777" w:rsidR="00BB2D2F" w:rsidRDefault="00BB2D2F" w:rsidP="00E0379E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0112042B" w14:textId="77777777" w:rsidR="00BF515B" w:rsidRDefault="00BF515B" w:rsidP="00E0379E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6A1D546C" w14:textId="77777777" w:rsidR="00BF515B" w:rsidRDefault="00BF515B" w:rsidP="00E0379E">
      <w:pPr>
        <w:spacing w:after="0" w:line="240" w:lineRule="auto"/>
        <w:contextualSpacing/>
        <w:rPr>
          <w:rFonts w:cs="Arial"/>
          <w:b/>
          <w:color w:val="0047B0"/>
          <w:sz w:val="32"/>
          <w:szCs w:val="32"/>
          <w:lang w:val="es-419"/>
        </w:rPr>
      </w:pPr>
    </w:p>
    <w:p w14:paraId="283F396A" w14:textId="6C5F80BB" w:rsidR="00D26223" w:rsidRDefault="000444CC" w:rsidP="00D26223">
      <w:pPr>
        <w:shd w:val="clear" w:color="auto" w:fill="004CAB"/>
        <w:spacing w:after="0" w:line="360" w:lineRule="auto"/>
        <w:rPr>
          <w:rFonts w:cs="Arial"/>
          <w:b/>
          <w:color w:val="0047B0"/>
          <w:sz w:val="32"/>
          <w:szCs w:val="32"/>
          <w:lang w:val="es-419"/>
        </w:rPr>
      </w:pPr>
      <w:r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>4</w:t>
      </w:r>
      <w:r w:rsidR="00D26223"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>.-</w:t>
      </w:r>
      <w:r w:rsidR="00D26223" w:rsidRPr="00195176"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 xml:space="preserve"> </w:t>
      </w:r>
      <w:r w:rsidR="00D26223"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 xml:space="preserve">PROMEDIO DE LOS TIEMPOS UTILIZADOS EN EL </w:t>
      </w:r>
      <w:r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>DES</w:t>
      </w:r>
      <w:r w:rsidR="00C500C8"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>CON</w:t>
      </w:r>
      <w:r w:rsidR="00D26223">
        <w:rPr>
          <w:rFonts w:eastAsia="Times New Roman" w:cs="Times New Roman"/>
          <w:b/>
          <w:bCs/>
          <w:color w:val="FFFFFF"/>
          <w:sz w:val="28"/>
          <w:szCs w:val="28"/>
          <w:lang w:val="es-CL" w:eastAsia="es-CL"/>
        </w:rPr>
        <w:t>SOLIDADO:</w:t>
      </w:r>
    </w:p>
    <w:p w14:paraId="158A93B5" w14:textId="77777777" w:rsidR="00D26223" w:rsidRDefault="00D26223" w:rsidP="00EE07E2">
      <w:pPr>
        <w:spacing w:after="0" w:line="240" w:lineRule="auto"/>
        <w:contextualSpacing/>
        <w:jc w:val="center"/>
        <w:rPr>
          <w:rFonts w:cs="Arial"/>
          <w:b/>
          <w:color w:val="auto"/>
          <w:sz w:val="32"/>
          <w:szCs w:val="32"/>
          <w:lang w:val="es-419"/>
        </w:rPr>
      </w:pPr>
    </w:p>
    <w:tbl>
      <w:tblPr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0"/>
        <w:gridCol w:w="5528"/>
      </w:tblGrid>
      <w:tr w:rsidR="00D26223" w:rsidRPr="00D26223" w14:paraId="395DB7B9" w14:textId="77777777" w:rsidTr="008C775F">
        <w:trPr>
          <w:trHeight w:val="28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A33F242" w14:textId="77777777" w:rsidR="00D26223" w:rsidRPr="00D26223" w:rsidRDefault="00D26223" w:rsidP="00D2622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</w:pPr>
            <w:proofErr w:type="spellStart"/>
            <w:r w:rsidRPr="00D26223"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  <w:t>N°</w:t>
            </w:r>
            <w:proofErr w:type="spellEnd"/>
            <w:r w:rsidRPr="00D26223"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  <w:t xml:space="preserve"> Contenedor</w:t>
            </w:r>
          </w:p>
        </w:tc>
        <w:tc>
          <w:tcPr>
            <w:tcW w:w="5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4CAB"/>
            <w:noWrap/>
            <w:vAlign w:val="bottom"/>
            <w:hideMark/>
          </w:tcPr>
          <w:p w14:paraId="05E18FFE" w14:textId="77777777" w:rsidR="00D26223" w:rsidRPr="00D26223" w:rsidRDefault="00D26223" w:rsidP="00D26223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</w:pPr>
            <w:r w:rsidRPr="00D26223"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  <w:t>Tiempo Operación (min)</w:t>
            </w:r>
          </w:p>
        </w:tc>
      </w:tr>
      <w:tr w:rsidR="008C775F" w:rsidRPr="00D26223" w14:paraId="76E7DFFC" w14:textId="77777777" w:rsidTr="008C775F">
        <w:trPr>
          <w:trHeight w:val="28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B5E13BD" w14:textId="2F0EFCA3" w:rsidR="008C775F" w:rsidRPr="00E0379E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CL" w:eastAsia="es-CL"/>
              </w:rPr>
            </w:pPr>
            <w:r>
              <w:rPr>
                <w:rFonts w:eastAsia="Times New Roman" w:cs="Times New Roman"/>
                <w:lang w:val="es-CL" w:eastAsia="es-CL"/>
              </w:rPr>
              <w:t>HMMU 428900-0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82A34" w14:textId="6FB01714" w:rsidR="008C775F" w:rsidRPr="00111D81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CL" w:eastAsia="es-CL"/>
              </w:rPr>
            </w:pPr>
            <w:r>
              <w:rPr>
                <w:rFonts w:eastAsia="Times New Roman" w:cs="Times New Roman"/>
                <w:color w:val="000000"/>
                <w:lang w:val="es-CL" w:eastAsia="es-CL"/>
              </w:rPr>
              <w:t>00:30:00</w:t>
            </w:r>
          </w:p>
        </w:tc>
      </w:tr>
      <w:tr w:rsidR="008C775F" w:rsidRPr="00D26223" w14:paraId="1C43A302" w14:textId="77777777" w:rsidTr="008C775F">
        <w:trPr>
          <w:trHeight w:val="28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8B13F" w14:textId="06D11350" w:rsidR="008C775F" w:rsidRPr="00E0379E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CL" w:eastAsia="es-CL"/>
              </w:rPr>
            </w:pPr>
            <w:r>
              <w:rPr>
                <w:rFonts w:eastAsia="Times New Roman" w:cs="Times New Roman"/>
                <w:color w:val="000000"/>
                <w:lang w:val="es-CL" w:eastAsia="es-CL"/>
              </w:rPr>
              <w:t>CAIU 743736-0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048A89" w14:textId="18650921" w:rsidR="008C775F" w:rsidRPr="00111D81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CL" w:eastAsia="es-CL"/>
              </w:rPr>
            </w:pPr>
            <w:r w:rsidRPr="00111D81">
              <w:rPr>
                <w:rFonts w:eastAsia="Times New Roman" w:cs="Times New Roman"/>
                <w:color w:val="000000"/>
                <w:lang w:val="es-CL" w:eastAsia="es-CL"/>
              </w:rPr>
              <w:t>00:</w:t>
            </w:r>
            <w:r>
              <w:rPr>
                <w:rFonts w:eastAsia="Times New Roman" w:cs="Times New Roman"/>
                <w:color w:val="000000"/>
                <w:lang w:val="es-CL" w:eastAsia="es-CL"/>
              </w:rPr>
              <w:t>20</w:t>
            </w:r>
            <w:r w:rsidRPr="00111D81">
              <w:rPr>
                <w:rFonts w:eastAsia="Times New Roman" w:cs="Times New Roman"/>
                <w:color w:val="000000"/>
                <w:lang w:val="es-CL" w:eastAsia="es-CL"/>
              </w:rPr>
              <w:t>:00</w:t>
            </w:r>
          </w:p>
        </w:tc>
      </w:tr>
      <w:tr w:rsidR="008C775F" w:rsidRPr="00D26223" w14:paraId="2E58C664" w14:textId="77777777" w:rsidTr="008C775F">
        <w:trPr>
          <w:trHeight w:val="28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1334E" w14:textId="01064830" w:rsidR="008C775F" w:rsidRPr="00E0379E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CL" w:eastAsia="es-CL"/>
              </w:rPr>
            </w:pPr>
            <w:r>
              <w:rPr>
                <w:rFonts w:eastAsia="Times New Roman" w:cs="Times New Roman"/>
                <w:color w:val="000000"/>
                <w:lang w:val="es-CL" w:eastAsia="es-CL"/>
              </w:rPr>
              <w:t>HMMU 635506-0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A1E4A" w14:textId="0273A0D1" w:rsidR="008C775F" w:rsidRPr="00111D81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lang w:val="es-CL" w:eastAsia="es-CL"/>
              </w:rPr>
            </w:pPr>
            <w:r w:rsidRPr="00111D81">
              <w:rPr>
                <w:rFonts w:eastAsia="Times New Roman" w:cs="Times New Roman"/>
                <w:color w:val="000000"/>
                <w:lang w:val="es-CL" w:eastAsia="es-CL"/>
              </w:rPr>
              <w:t>00:</w:t>
            </w:r>
            <w:r>
              <w:rPr>
                <w:rFonts w:eastAsia="Times New Roman" w:cs="Times New Roman"/>
                <w:color w:val="000000"/>
                <w:lang w:val="es-CL" w:eastAsia="es-CL"/>
              </w:rPr>
              <w:t>15</w:t>
            </w:r>
            <w:r w:rsidRPr="00111D81">
              <w:rPr>
                <w:rFonts w:eastAsia="Times New Roman" w:cs="Times New Roman"/>
                <w:color w:val="000000"/>
                <w:lang w:val="es-CL" w:eastAsia="es-CL"/>
              </w:rPr>
              <w:t>:00</w:t>
            </w:r>
          </w:p>
        </w:tc>
      </w:tr>
      <w:tr w:rsidR="008C775F" w:rsidRPr="00D26223" w14:paraId="25F9735F" w14:textId="77777777" w:rsidTr="008E0D1E">
        <w:trPr>
          <w:trHeight w:val="28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5F93E" w14:textId="690BFA7B" w:rsidR="008C775F" w:rsidRPr="0065314D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>
              <w:rPr>
                <w:rFonts w:eastAsia="Times New Roman" w:cs="Times New Roman"/>
                <w:color w:val="auto"/>
                <w:lang w:val="es-CL" w:eastAsia="es-CL"/>
              </w:rPr>
              <w:t>KOCU 475139-3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74777612" w14:textId="3F356277" w:rsidR="008C775F" w:rsidRPr="00D26223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</w:pPr>
            <w:r w:rsidRPr="007067CA">
              <w:rPr>
                <w:rFonts w:eastAsia="Times New Roman" w:cs="Times New Roman"/>
                <w:color w:val="000000"/>
                <w:lang w:val="es-CL" w:eastAsia="es-CL"/>
              </w:rPr>
              <w:t>00:15:00</w:t>
            </w:r>
          </w:p>
        </w:tc>
      </w:tr>
      <w:tr w:rsidR="008C775F" w:rsidRPr="00D26223" w14:paraId="195E4B1E" w14:textId="77777777" w:rsidTr="008E0D1E">
        <w:trPr>
          <w:trHeight w:val="28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ED44B" w14:textId="0B951E80" w:rsidR="008C775F" w:rsidRPr="0065314D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8C775F">
              <w:rPr>
                <w:rFonts w:eastAsia="Times New Roman" w:cs="Times New Roman"/>
                <w:color w:val="auto"/>
                <w:lang w:val="es-CL" w:eastAsia="es-CL"/>
              </w:rPr>
              <w:t>HMMU 648861-2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51432E91" w14:textId="7E0F38BB" w:rsidR="008C775F" w:rsidRPr="00D26223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</w:pPr>
            <w:r w:rsidRPr="007067CA">
              <w:rPr>
                <w:rFonts w:eastAsia="Times New Roman" w:cs="Times New Roman"/>
                <w:color w:val="000000"/>
                <w:lang w:val="es-CL" w:eastAsia="es-CL"/>
              </w:rPr>
              <w:t>00:15:00</w:t>
            </w:r>
          </w:p>
        </w:tc>
      </w:tr>
      <w:tr w:rsidR="008C775F" w:rsidRPr="00D26223" w14:paraId="0549F877" w14:textId="77777777" w:rsidTr="008E0D1E">
        <w:trPr>
          <w:trHeight w:val="28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6A51CD" w14:textId="537D04FD" w:rsidR="008C775F" w:rsidRPr="0065314D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  <w:r w:rsidRPr="008C775F">
              <w:rPr>
                <w:rFonts w:eastAsia="Times New Roman" w:cs="Times New Roman"/>
                <w:color w:val="auto"/>
                <w:lang w:val="es-CL" w:eastAsia="es-CL"/>
              </w:rPr>
              <w:t>KOCU</w:t>
            </w:r>
            <w:r>
              <w:rPr>
                <w:rFonts w:eastAsia="Times New Roman" w:cs="Times New Roman"/>
                <w:color w:val="auto"/>
                <w:lang w:val="es-CL" w:eastAsia="es-CL"/>
              </w:rPr>
              <w:t xml:space="preserve"> </w:t>
            </w:r>
            <w:r w:rsidRPr="008C775F">
              <w:rPr>
                <w:rFonts w:eastAsia="Times New Roman" w:cs="Times New Roman"/>
                <w:color w:val="auto"/>
                <w:lang w:val="es-CL" w:eastAsia="es-CL"/>
              </w:rPr>
              <w:t>478535-1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DD0FB6A" w14:textId="181407D4" w:rsidR="008C775F" w:rsidRPr="00D26223" w:rsidRDefault="008C775F" w:rsidP="008C775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</w:pPr>
            <w:r w:rsidRPr="007067CA">
              <w:rPr>
                <w:rFonts w:eastAsia="Times New Roman" w:cs="Times New Roman"/>
                <w:color w:val="000000"/>
                <w:lang w:val="es-CL" w:eastAsia="es-CL"/>
              </w:rPr>
              <w:t>00:</w:t>
            </w:r>
            <w:r>
              <w:rPr>
                <w:rFonts w:eastAsia="Times New Roman" w:cs="Times New Roman"/>
                <w:color w:val="000000"/>
                <w:lang w:val="es-CL" w:eastAsia="es-CL"/>
              </w:rPr>
              <w:t>20</w:t>
            </w:r>
            <w:r w:rsidRPr="007067CA">
              <w:rPr>
                <w:rFonts w:eastAsia="Times New Roman" w:cs="Times New Roman"/>
                <w:color w:val="000000"/>
                <w:lang w:val="es-CL" w:eastAsia="es-CL"/>
              </w:rPr>
              <w:t>:00</w:t>
            </w:r>
          </w:p>
        </w:tc>
      </w:tr>
      <w:tr w:rsidR="008C775F" w:rsidRPr="00D26223" w14:paraId="044C70C5" w14:textId="77777777" w:rsidTr="008C775F">
        <w:trPr>
          <w:trHeight w:val="285"/>
        </w:trPr>
        <w:tc>
          <w:tcPr>
            <w:tcW w:w="5240" w:type="dxa"/>
            <w:tcBorders>
              <w:top w:val="single" w:sz="4" w:space="0" w:color="auto"/>
              <w:bottom w:val="nil"/>
              <w:right w:val="single" w:sz="4" w:space="0" w:color="000000"/>
            </w:tcBorders>
            <w:noWrap/>
            <w:vAlign w:val="center"/>
          </w:tcPr>
          <w:p w14:paraId="6CDAE658" w14:textId="77777777" w:rsidR="008C775F" w:rsidRPr="0065314D" w:rsidRDefault="008C775F" w:rsidP="00A465FB">
            <w:pPr>
              <w:spacing w:after="0" w:line="240" w:lineRule="auto"/>
              <w:jc w:val="center"/>
              <w:rPr>
                <w:rFonts w:eastAsia="Times New Roman" w:cs="Times New Roman"/>
                <w:lang w:val="es-CL" w:eastAsia="es-CL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004CAB"/>
            <w:noWrap/>
            <w:vAlign w:val="center"/>
          </w:tcPr>
          <w:p w14:paraId="24C3BD93" w14:textId="181FB293" w:rsidR="008C775F" w:rsidRPr="00D26223" w:rsidRDefault="008C775F" w:rsidP="00A465FB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</w:pPr>
            <w:r>
              <w:rPr>
                <w:rFonts w:eastAsia="Times New Roman" w:cs="Times New Roman"/>
                <w:b/>
                <w:bCs/>
                <w:color w:val="FFFFFF"/>
                <w:lang w:val="es-CL" w:eastAsia="es-CL"/>
              </w:rPr>
              <w:t>01:54:00</w:t>
            </w:r>
          </w:p>
        </w:tc>
      </w:tr>
    </w:tbl>
    <w:p w14:paraId="0F569F70" w14:textId="77777777" w:rsidR="00ED310D" w:rsidRDefault="00ED310D" w:rsidP="00D13B8F">
      <w:pPr>
        <w:tabs>
          <w:tab w:val="left" w:pos="3521"/>
        </w:tabs>
        <w:rPr>
          <w:lang w:val="es-419"/>
        </w:rPr>
      </w:pPr>
    </w:p>
    <w:p w14:paraId="2947A847" w14:textId="7C347C67" w:rsidR="00CF479D" w:rsidRPr="00B4149B" w:rsidRDefault="008C3AE0" w:rsidP="00B4149B">
      <w:pPr>
        <w:jc w:val="center"/>
        <w:rPr>
          <w:lang w:val="es-419"/>
        </w:rPr>
      </w:pPr>
      <w:r w:rsidRPr="000A0512">
        <w:rPr>
          <w:lang w:val="es-419"/>
        </w:rPr>
        <w:t>Registro fotográfico emitido sin pe</w:t>
      </w:r>
      <w:r w:rsidR="008258BC">
        <w:rPr>
          <w:lang w:val="es-419"/>
        </w:rPr>
        <w:t>r</w:t>
      </w:r>
      <w:r w:rsidRPr="000A0512">
        <w:rPr>
          <w:lang w:val="es-419"/>
        </w:rPr>
        <w:t xml:space="preserve">juicios </w:t>
      </w:r>
      <w:r w:rsidR="007E26E1" w:rsidRPr="000A0512">
        <w:rPr>
          <w:lang w:val="es-419"/>
        </w:rPr>
        <w:t>y en interés de qui</w:t>
      </w:r>
      <w:r w:rsidR="008258BC">
        <w:rPr>
          <w:lang w:val="es-419"/>
        </w:rPr>
        <w:t>e</w:t>
      </w:r>
      <w:r w:rsidR="007E26E1" w:rsidRPr="000A0512">
        <w:rPr>
          <w:lang w:val="es-419"/>
        </w:rPr>
        <w:t>n concierna</w:t>
      </w:r>
    </w:p>
    <w:p w14:paraId="5278766A" w14:textId="77777777" w:rsidR="00ED310D" w:rsidRPr="009745D3" w:rsidRDefault="00ED310D" w:rsidP="00E0379E">
      <w:pPr>
        <w:spacing w:after="0" w:line="240" w:lineRule="auto"/>
        <w:contextualSpacing/>
        <w:rPr>
          <w:b/>
          <w:bCs/>
          <w:color w:val="004CB0"/>
          <w:sz w:val="26"/>
          <w:szCs w:val="26"/>
          <w:lang w:val="es-CL"/>
        </w:rPr>
      </w:pPr>
    </w:p>
    <w:p w14:paraId="431DF62D" w14:textId="212828E9" w:rsidR="003D288A" w:rsidRPr="00042E9C" w:rsidRDefault="003D288A" w:rsidP="00AB7B9A">
      <w:pPr>
        <w:spacing w:after="0" w:line="240" w:lineRule="auto"/>
        <w:contextualSpacing/>
        <w:jc w:val="center"/>
        <w:rPr>
          <w:rFonts w:eastAsia="Calibri" w:cs="Arial"/>
          <w:b/>
          <w:bCs/>
          <w:color w:val="004CB0"/>
          <w:sz w:val="26"/>
          <w:szCs w:val="26"/>
          <w:lang w:val="es-CL"/>
        </w:rPr>
      </w:pPr>
      <w:proofErr w:type="spellStart"/>
      <w:r w:rsidRPr="00042E9C">
        <w:rPr>
          <w:rFonts w:eastAsia="Calibri" w:cs="Arial"/>
          <w:b/>
          <w:bCs/>
          <w:color w:val="004CB0"/>
          <w:sz w:val="26"/>
          <w:szCs w:val="26"/>
          <w:lang w:val="es-CL"/>
        </w:rPr>
        <w:t>Surveyor</w:t>
      </w:r>
      <w:proofErr w:type="spellEnd"/>
    </w:p>
    <w:p w14:paraId="143D47ED" w14:textId="1CB64239" w:rsidR="003D288A" w:rsidRPr="00042E9C" w:rsidRDefault="003D288A" w:rsidP="00AB7B9A">
      <w:pPr>
        <w:spacing w:after="0" w:line="240" w:lineRule="auto"/>
        <w:contextualSpacing/>
        <w:jc w:val="center"/>
        <w:rPr>
          <w:rFonts w:eastAsia="Calibri" w:cs="Arial"/>
          <w:b/>
          <w:bCs/>
          <w:color w:val="004CB0"/>
          <w:sz w:val="26"/>
          <w:szCs w:val="26"/>
          <w:lang w:val="es-CL"/>
        </w:rPr>
      </w:pPr>
      <w:r w:rsidRPr="00042E9C">
        <w:rPr>
          <w:rFonts w:eastAsia="Calibri" w:cs="Arial"/>
          <w:b/>
          <w:bCs/>
          <w:color w:val="004CB0"/>
          <w:sz w:val="26"/>
          <w:szCs w:val="26"/>
          <w:lang w:val="es-CL"/>
        </w:rPr>
        <w:t>ALS INSPECTION CHILE SpA</w:t>
      </w:r>
    </w:p>
    <w:p w14:paraId="4987CC88" w14:textId="77777777" w:rsidR="00445AF6" w:rsidRPr="00042E9C" w:rsidRDefault="00445AF6" w:rsidP="003D288A">
      <w:pPr>
        <w:spacing w:after="0" w:line="240" w:lineRule="auto"/>
        <w:rPr>
          <w:rFonts w:eastAsia="Calibri" w:cs="Arial"/>
          <w:lang w:val="es-CL"/>
        </w:rPr>
      </w:pPr>
    </w:p>
    <w:p w14:paraId="186C7C7D" w14:textId="77777777" w:rsidR="00567D8E" w:rsidRPr="00042E9C" w:rsidRDefault="00567D8E" w:rsidP="003D288A">
      <w:pPr>
        <w:spacing w:after="0" w:line="240" w:lineRule="auto"/>
        <w:rPr>
          <w:rFonts w:eastAsia="Calibri" w:cs="Arial"/>
          <w:lang w:val="es-CL"/>
        </w:rPr>
      </w:pPr>
    </w:p>
    <w:p w14:paraId="6623102E" w14:textId="77777777" w:rsidR="004C2FCD" w:rsidRPr="00042E9C" w:rsidRDefault="004C2FCD" w:rsidP="003D288A">
      <w:pPr>
        <w:spacing w:after="0" w:line="240" w:lineRule="auto"/>
        <w:rPr>
          <w:rFonts w:eastAsia="Calibri" w:cs="Arial"/>
          <w:lang w:val="es-CL"/>
        </w:rPr>
      </w:pPr>
    </w:p>
    <w:p w14:paraId="6D71E8E4" w14:textId="77777777" w:rsidR="00732FCD" w:rsidRPr="00042E9C" w:rsidRDefault="00732FCD" w:rsidP="003D288A">
      <w:pPr>
        <w:spacing w:after="0" w:line="240" w:lineRule="auto"/>
        <w:rPr>
          <w:rFonts w:eastAsia="Calibri" w:cs="Arial"/>
          <w:lang w:val="es-CL"/>
        </w:rPr>
      </w:pPr>
    </w:p>
    <w:p w14:paraId="23CCE6C1" w14:textId="737084AA" w:rsidR="00CF479D" w:rsidRDefault="003D288A" w:rsidP="003D288A">
      <w:pPr>
        <w:spacing w:after="0" w:line="240" w:lineRule="auto"/>
        <w:rPr>
          <w:rFonts w:eastAsia="Calibri" w:cs="Arial"/>
          <w:sz w:val="18"/>
          <w:szCs w:val="18"/>
          <w:lang w:val="es-419"/>
        </w:rPr>
      </w:pPr>
      <w:r w:rsidRPr="00732FCD">
        <w:rPr>
          <w:rFonts w:eastAsia="Calibri" w:cs="Arial"/>
          <w:sz w:val="18"/>
          <w:szCs w:val="18"/>
          <w:lang w:val="es-419"/>
        </w:rPr>
        <w:t>Realizado por</w:t>
      </w:r>
      <w:r w:rsidR="00AB7B9A" w:rsidRPr="00732FCD">
        <w:rPr>
          <w:rFonts w:eastAsia="Calibri" w:cs="Arial"/>
          <w:sz w:val="18"/>
          <w:szCs w:val="18"/>
          <w:lang w:val="es-419"/>
        </w:rPr>
        <w:tab/>
      </w:r>
      <w:r w:rsidR="00567D8E">
        <w:rPr>
          <w:rFonts w:eastAsia="Calibri" w:cs="Arial"/>
          <w:sz w:val="18"/>
          <w:szCs w:val="18"/>
          <w:lang w:val="es-419"/>
        </w:rPr>
        <w:t xml:space="preserve">: </w:t>
      </w:r>
      <w:proofErr w:type="spellStart"/>
      <w:proofErr w:type="gramStart"/>
      <w:r w:rsidR="00924C30">
        <w:rPr>
          <w:rFonts w:eastAsia="Calibri" w:cs="Arial"/>
          <w:sz w:val="18"/>
          <w:szCs w:val="18"/>
          <w:lang w:val="es-419"/>
        </w:rPr>
        <w:t>G.Bacian</w:t>
      </w:r>
      <w:proofErr w:type="spellEnd"/>
      <w:proofErr w:type="gramEnd"/>
    </w:p>
    <w:p w14:paraId="7906E99D" w14:textId="750E37BE" w:rsidR="003D288A" w:rsidRPr="00732FCD" w:rsidRDefault="003D288A" w:rsidP="003D288A">
      <w:pPr>
        <w:spacing w:after="0" w:line="240" w:lineRule="auto"/>
        <w:rPr>
          <w:rFonts w:eastAsia="Calibri" w:cs="Arial"/>
          <w:sz w:val="18"/>
          <w:szCs w:val="18"/>
          <w:lang w:val="es-419"/>
        </w:rPr>
      </w:pPr>
      <w:r w:rsidRPr="00732FCD">
        <w:rPr>
          <w:rFonts w:eastAsia="Calibri" w:cs="Arial"/>
          <w:sz w:val="18"/>
          <w:szCs w:val="18"/>
          <w:lang w:val="es-419"/>
        </w:rPr>
        <w:t>Revisado por</w:t>
      </w:r>
      <w:r w:rsidR="00AB7B9A" w:rsidRPr="00732FCD">
        <w:rPr>
          <w:rFonts w:eastAsia="Calibri" w:cs="Arial"/>
          <w:sz w:val="18"/>
          <w:szCs w:val="18"/>
          <w:lang w:val="es-419"/>
        </w:rPr>
        <w:tab/>
        <w:t xml:space="preserve">: </w:t>
      </w:r>
      <w:proofErr w:type="spellStart"/>
      <w:proofErr w:type="gramStart"/>
      <w:r w:rsidR="00760A0C">
        <w:rPr>
          <w:rFonts w:eastAsia="Calibri" w:cs="Arial"/>
          <w:sz w:val="18"/>
          <w:szCs w:val="18"/>
          <w:lang w:val="es-419"/>
        </w:rPr>
        <w:t>MJ.Palma</w:t>
      </w:r>
      <w:proofErr w:type="spellEnd"/>
      <w:proofErr w:type="gramEnd"/>
    </w:p>
    <w:p w14:paraId="69CFD92C" w14:textId="5DEA74CF" w:rsidR="003D288A" w:rsidRPr="00B475FE" w:rsidRDefault="00275812" w:rsidP="008330FA">
      <w:pPr>
        <w:spacing w:after="0" w:line="240" w:lineRule="auto"/>
        <w:rPr>
          <w:lang w:val="es-419"/>
        </w:rPr>
      </w:pPr>
      <w:r w:rsidRPr="00732FCD">
        <w:rPr>
          <w:rFonts w:eastAsia="Calibri" w:cs="Arial"/>
          <w:sz w:val="18"/>
          <w:szCs w:val="18"/>
          <w:lang w:val="es-419"/>
        </w:rPr>
        <w:t>V</w:t>
      </w:r>
      <w:r w:rsidR="00EA47E7">
        <w:rPr>
          <w:rFonts w:eastAsia="Calibri" w:cs="Arial"/>
          <w:sz w:val="18"/>
          <w:szCs w:val="18"/>
          <w:lang w:val="es-419"/>
        </w:rPr>
        <w:t>alidado por</w:t>
      </w:r>
      <w:r w:rsidR="00EA47E7">
        <w:rPr>
          <w:rFonts w:eastAsia="Calibri" w:cs="Arial"/>
          <w:sz w:val="18"/>
          <w:szCs w:val="18"/>
          <w:lang w:val="es-419"/>
        </w:rPr>
        <w:tab/>
        <w:t xml:space="preserve">: </w:t>
      </w:r>
      <w:r w:rsidRPr="00732FCD">
        <w:rPr>
          <w:rFonts w:eastAsia="Calibri" w:cs="Arial"/>
          <w:sz w:val="18"/>
          <w:szCs w:val="18"/>
          <w:lang w:val="es-419"/>
        </w:rPr>
        <w:t>J. L</w:t>
      </w:r>
      <w:r w:rsidR="00EA47E7">
        <w:rPr>
          <w:rFonts w:eastAsia="Calibri" w:cs="Arial"/>
          <w:sz w:val="18"/>
          <w:szCs w:val="18"/>
          <w:lang w:val="es-419"/>
        </w:rPr>
        <w:t>ó</w:t>
      </w:r>
      <w:r w:rsidRPr="00732FCD">
        <w:rPr>
          <w:rFonts w:eastAsia="Calibri" w:cs="Arial"/>
          <w:sz w:val="18"/>
          <w:szCs w:val="18"/>
          <w:lang w:val="es-419"/>
        </w:rPr>
        <w:t>pez</w:t>
      </w:r>
    </w:p>
    <w:sectPr w:rsidR="003D288A" w:rsidRPr="00B475FE" w:rsidSect="00550ED4">
      <w:headerReference w:type="default" r:id="rId79"/>
      <w:footerReference w:type="default" r:id="rId80"/>
      <w:footerReference w:type="first" r:id="rId81"/>
      <w:pgSz w:w="11906" w:h="16838" w:code="9"/>
      <w:pgMar w:top="1440" w:right="567" w:bottom="1440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C527BB" w14:textId="77777777" w:rsidR="00F30DB6" w:rsidRDefault="00F30DB6" w:rsidP="006B5BED">
      <w:r>
        <w:separator/>
      </w:r>
    </w:p>
  </w:endnote>
  <w:endnote w:type="continuationSeparator" w:id="0">
    <w:p w14:paraId="404A1B68" w14:textId="77777777" w:rsidR="00F30DB6" w:rsidRDefault="00F30DB6" w:rsidP="006B5BED">
      <w:r>
        <w:continuationSeparator/>
      </w:r>
    </w:p>
  </w:endnote>
  <w:endnote w:type="continuationNotice" w:id="1">
    <w:p w14:paraId="028CC5E0" w14:textId="77777777" w:rsidR="00F30DB6" w:rsidRDefault="00F30DB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97106" w14:textId="77777777" w:rsidR="00DC5D4D" w:rsidRDefault="00DC5D4D"/>
  <w:tbl>
    <w:tblPr>
      <w:tblStyle w:val="Tablaconcuadrcula"/>
      <w:tblW w:w="1006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D7100C" w14:paraId="5BCC6F7F" w14:textId="77777777" w:rsidTr="00E91EEC">
      <w:trPr>
        <w:trHeight w:val="227"/>
      </w:trPr>
      <w:tc>
        <w:tcPr>
          <w:tcW w:w="5000" w:type="pct"/>
          <w:tcMar>
            <w:top w:w="57" w:type="dxa"/>
          </w:tcMar>
        </w:tcPr>
        <w:p w14:paraId="44285EDF" w14:textId="77777777" w:rsidR="00D7100C" w:rsidRPr="00197E95" w:rsidRDefault="00D7100C" w:rsidP="00D7100C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                      </w:t>
          </w: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>alsglobal.com</w:t>
          </w:r>
        </w:p>
      </w:tc>
    </w:tr>
  </w:tbl>
  <w:p w14:paraId="4CDE36D9" w14:textId="77777777" w:rsidR="00D7100C" w:rsidRPr="00AB7B9A" w:rsidRDefault="00D7100C" w:rsidP="00D7100C">
    <w:pPr>
      <w:pStyle w:val="Piedepgina"/>
      <w:tabs>
        <w:tab w:val="clear" w:pos="4680"/>
        <w:tab w:val="clear" w:pos="9360"/>
        <w:tab w:val="left" w:pos="3765"/>
      </w:tabs>
      <w:ind w:right="569"/>
      <w:jc w:val="right"/>
      <w:rPr>
        <w:rFonts w:ascii="Avenir Next" w:hAnsi="Avenir Next"/>
        <w:sz w:val="16"/>
        <w:szCs w:val="16"/>
      </w:rPr>
    </w:pPr>
    <w:r w:rsidRPr="00AB7B9A">
      <w:rPr>
        <w:rFonts w:ascii="Avenir Next" w:hAnsi="Avenir Next"/>
        <w:sz w:val="16"/>
        <w:szCs w:val="16"/>
        <w:lang w:val="es-ES"/>
      </w:rPr>
      <w:t xml:space="preserve">Página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PAGE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3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  <w:r w:rsidRPr="00AB7B9A">
      <w:rPr>
        <w:rFonts w:ascii="Avenir Next" w:hAnsi="Avenir Next"/>
        <w:sz w:val="16"/>
        <w:szCs w:val="16"/>
        <w:lang w:val="es-ES"/>
      </w:rPr>
      <w:t xml:space="preserve"> de </w:t>
    </w:r>
    <w:r w:rsidRPr="00AB7B9A">
      <w:rPr>
        <w:rFonts w:ascii="Avenir Next" w:hAnsi="Avenir Next"/>
        <w:b/>
        <w:bCs/>
        <w:sz w:val="16"/>
        <w:szCs w:val="16"/>
      </w:rPr>
      <w:fldChar w:fldCharType="begin"/>
    </w:r>
    <w:r w:rsidRPr="00AB7B9A">
      <w:rPr>
        <w:rFonts w:ascii="Avenir Next" w:hAnsi="Avenir Next"/>
        <w:b/>
        <w:bCs/>
        <w:sz w:val="16"/>
        <w:szCs w:val="16"/>
      </w:rPr>
      <w:instrText>NUMPAGES  \* Arabic  \* MERGEFORMAT</w:instrText>
    </w:r>
    <w:r w:rsidRPr="00AB7B9A">
      <w:rPr>
        <w:rFonts w:ascii="Avenir Next" w:hAnsi="Avenir Next"/>
        <w:b/>
        <w:bCs/>
        <w:sz w:val="16"/>
        <w:szCs w:val="16"/>
      </w:rPr>
      <w:fldChar w:fldCharType="separate"/>
    </w:r>
    <w:r>
      <w:rPr>
        <w:rFonts w:ascii="Avenir Next" w:hAnsi="Avenir Next"/>
        <w:b/>
        <w:bCs/>
        <w:sz w:val="16"/>
        <w:szCs w:val="16"/>
      </w:rPr>
      <w:t>12</w:t>
    </w:r>
    <w:r w:rsidRPr="00AB7B9A">
      <w:rPr>
        <w:rFonts w:ascii="Avenir Next" w:hAnsi="Avenir Next"/>
        <w:b/>
        <w:bCs/>
        <w:sz w:val="16"/>
        <w:szCs w:val="16"/>
      </w:rPr>
      <w:fldChar w:fldCharType="end"/>
    </w:r>
  </w:p>
  <w:p w14:paraId="5F4DF709" w14:textId="77777777" w:rsidR="00DC5D4D" w:rsidRDefault="00DC5D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6079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097"/>
    </w:tblGrid>
    <w:tr w:rsidR="005B0AFE" w14:paraId="64A0BC7A" w14:textId="77777777" w:rsidTr="009E0923">
      <w:trPr>
        <w:trHeight w:val="227"/>
      </w:trPr>
      <w:tc>
        <w:tcPr>
          <w:tcW w:w="5000" w:type="pct"/>
          <w:tcMar>
            <w:top w:w="57" w:type="dxa"/>
          </w:tcMar>
        </w:tcPr>
        <w:p w14:paraId="1F1430CC" w14:textId="0233D7BB" w:rsidR="005B0AFE" w:rsidRPr="00197E95" w:rsidRDefault="00183941" w:rsidP="00183941">
          <w:pPr>
            <w:pStyle w:val="Website-Right"/>
            <w:jc w:val="lef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Right Solutions – Right Partner                                                                                                                                                                                          </w:t>
          </w:r>
          <w:r w:rsidR="005B0AFE"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56B8145" w14:textId="5950B849" w:rsidR="005B0AFE" w:rsidRPr="009E0923" w:rsidRDefault="00183941" w:rsidP="00183941">
    <w:pPr>
      <w:pStyle w:val="Piedepgina"/>
      <w:tabs>
        <w:tab w:val="clear" w:pos="4680"/>
        <w:tab w:val="clear" w:pos="9360"/>
        <w:tab w:val="left" w:pos="3765"/>
      </w:tabs>
      <w:ind w:right="-22"/>
      <w:jc w:val="right"/>
      <w:rPr>
        <w:sz w:val="18"/>
        <w:szCs w:val="18"/>
      </w:rPr>
    </w:pPr>
    <w:r w:rsidRPr="009E0923">
      <w:rPr>
        <w:sz w:val="18"/>
        <w:szCs w:val="18"/>
        <w:lang w:val="es-ES"/>
      </w:rPr>
      <w:t xml:space="preserve">Page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PAGE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1</w:t>
    </w:r>
    <w:r w:rsidRPr="009E0923">
      <w:rPr>
        <w:b/>
        <w:bCs/>
        <w:sz w:val="18"/>
        <w:szCs w:val="18"/>
      </w:rPr>
      <w:fldChar w:fldCharType="end"/>
    </w:r>
    <w:r w:rsidRPr="009E0923">
      <w:rPr>
        <w:sz w:val="18"/>
        <w:szCs w:val="18"/>
        <w:lang w:val="es-ES"/>
      </w:rPr>
      <w:t xml:space="preserve"> </w:t>
    </w:r>
    <w:r w:rsidRPr="009E0923">
      <w:rPr>
        <w:noProof/>
        <w:sz w:val="18"/>
        <w:szCs w:val="18"/>
        <w:lang w:val="en-GB"/>
      </w:rPr>
      <w:t>of</w:t>
    </w:r>
    <w:r w:rsidRPr="009E0923">
      <w:rPr>
        <w:sz w:val="18"/>
        <w:szCs w:val="18"/>
        <w:lang w:val="es-ES"/>
      </w:rPr>
      <w:t xml:space="preserve"> </w:t>
    </w:r>
    <w:r w:rsidRPr="009E0923">
      <w:rPr>
        <w:b/>
        <w:bCs/>
        <w:sz w:val="18"/>
        <w:szCs w:val="18"/>
      </w:rPr>
      <w:fldChar w:fldCharType="begin"/>
    </w:r>
    <w:r w:rsidRPr="009E0923">
      <w:rPr>
        <w:b/>
        <w:bCs/>
        <w:sz w:val="18"/>
        <w:szCs w:val="18"/>
      </w:rPr>
      <w:instrText>NUMPAGES  \* Arabic  \* MERGEFORMAT</w:instrText>
    </w:r>
    <w:r w:rsidRPr="009E0923">
      <w:rPr>
        <w:b/>
        <w:bCs/>
        <w:sz w:val="18"/>
        <w:szCs w:val="18"/>
      </w:rPr>
      <w:fldChar w:fldCharType="separate"/>
    </w:r>
    <w:r w:rsidRPr="009E0923">
      <w:rPr>
        <w:b/>
        <w:bCs/>
        <w:sz w:val="18"/>
        <w:szCs w:val="18"/>
        <w:lang w:val="es-ES"/>
      </w:rPr>
      <w:t>2</w:t>
    </w:r>
    <w:r w:rsidRPr="009E0923">
      <w:rPr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068F0" w14:textId="77777777" w:rsidR="00F30DB6" w:rsidRDefault="00F30DB6" w:rsidP="006B5BED">
      <w:r>
        <w:separator/>
      </w:r>
    </w:p>
  </w:footnote>
  <w:footnote w:type="continuationSeparator" w:id="0">
    <w:p w14:paraId="175FBFE4" w14:textId="77777777" w:rsidR="00F30DB6" w:rsidRDefault="00F30DB6" w:rsidP="006B5BED">
      <w:r>
        <w:continuationSeparator/>
      </w:r>
    </w:p>
  </w:footnote>
  <w:footnote w:type="continuationNotice" w:id="1">
    <w:p w14:paraId="7E39FCDD" w14:textId="77777777" w:rsidR="00F30DB6" w:rsidRDefault="00F30DB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132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03"/>
      <w:gridCol w:w="8953"/>
    </w:tblGrid>
    <w:tr w:rsidR="00F95182" w:rsidRPr="00340052" w14:paraId="138950CB" w14:textId="77777777" w:rsidTr="00C063ED">
      <w:trPr>
        <w:trHeight w:val="1129"/>
      </w:trPr>
      <w:tc>
        <w:tcPr>
          <w:tcW w:w="951" w:type="pct"/>
          <w:tcMar>
            <w:right w:w="567" w:type="dxa"/>
          </w:tcMar>
        </w:tcPr>
        <w:p w14:paraId="641AD866" w14:textId="39D8364C" w:rsidR="00F95182" w:rsidRPr="00525ACE" w:rsidRDefault="00F95182" w:rsidP="00AB7B9A">
          <w:pPr>
            <w:pStyle w:val="Encabezado"/>
            <w:tabs>
              <w:tab w:val="left" w:pos="5220"/>
            </w:tabs>
            <w:spacing w:line="240" w:lineRule="auto"/>
            <w:contextualSpacing/>
          </w:pPr>
          <w:bookmarkStart w:id="1" w:name="_Hlk98320084"/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</w:rPr>
            <w:drawing>
              <wp:anchor distT="0" distB="0" distL="114300" distR="114300" simplePos="0" relativeHeight="251659264" behindDoc="1" locked="0" layoutInCell="1" allowOverlap="1" wp14:anchorId="15ED30F3" wp14:editId="14A58A45">
                <wp:simplePos x="0" y="0"/>
                <wp:positionH relativeFrom="column">
                  <wp:posOffset>626745</wp:posOffset>
                </wp:positionH>
                <wp:positionV relativeFrom="paragraph">
                  <wp:posOffset>11430</wp:posOffset>
                </wp:positionV>
                <wp:extent cx="930303" cy="942717"/>
                <wp:effectExtent l="0" t="0" r="3175" b="0"/>
                <wp:wrapNone/>
                <wp:docPr id="16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930303" cy="9427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49" w:type="pct"/>
          <w:tcMar>
            <w:top w:w="57" w:type="dxa"/>
            <w:right w:w="113" w:type="dxa"/>
          </w:tcMar>
          <w:vAlign w:val="center"/>
        </w:tcPr>
        <w:p w14:paraId="697DCF84" w14:textId="77777777" w:rsidR="00F95182" w:rsidRPr="00DB3747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</w:rPr>
          </w:pPr>
          <w:r w:rsidRPr="00DB3747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ALS Inspection Chile </w:t>
          </w:r>
          <w:r w:rsidRPr="00DB3747">
            <w:rPr>
              <w:rFonts w:cs="Times New Roman"/>
              <w:b/>
              <w:bCs/>
              <w:noProof/>
              <w:color w:val="004CAB"/>
              <w:w w:val="0"/>
              <w:sz w:val="18"/>
              <w:szCs w:val="18"/>
            </w:rPr>
            <w:t>SpA</w:t>
          </w:r>
          <w:r w:rsidRPr="00DB3747">
            <w:rPr>
              <w:rFonts w:cs="Times New Roman"/>
              <w:b/>
              <w:bCs/>
              <w:color w:val="004CAB"/>
              <w:w w:val="0"/>
              <w:sz w:val="18"/>
              <w:szCs w:val="18"/>
            </w:rPr>
            <w:t xml:space="preserve"> </w:t>
          </w:r>
          <w:r w:rsidRPr="00DB3747">
            <w:rPr>
              <w:b/>
              <w:bCs/>
              <w:sz w:val="18"/>
              <w:szCs w:val="18"/>
            </w:rPr>
            <w:br/>
          </w:r>
          <w:proofErr w:type="spellStart"/>
          <w:r w:rsidRPr="00DB3747">
            <w:rPr>
              <w:sz w:val="18"/>
              <w:szCs w:val="18"/>
            </w:rPr>
            <w:t>Limache</w:t>
          </w:r>
          <w:proofErr w:type="spellEnd"/>
          <w:r w:rsidRPr="00DB3747">
            <w:rPr>
              <w:sz w:val="18"/>
              <w:szCs w:val="18"/>
            </w:rPr>
            <w:t xml:space="preserve"> 3405, Office 61</w:t>
          </w:r>
          <w:r w:rsidRPr="00DB3747">
            <w:rPr>
              <w:sz w:val="18"/>
              <w:szCs w:val="18"/>
            </w:rPr>
            <w:br/>
            <w:t>Viña del Mar, CHILE</w:t>
          </w:r>
        </w:p>
        <w:p w14:paraId="0765D6F4" w14:textId="77777777" w:rsidR="00AB7B9A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  <w:r w:rsidRPr="00493FA9">
            <w:rPr>
              <w:sz w:val="18"/>
              <w:szCs w:val="18"/>
              <w:lang w:val="es-CL"/>
            </w:rPr>
            <w:t>T +56 32 2545 500</w:t>
          </w:r>
        </w:p>
        <w:p w14:paraId="6A27E2D9" w14:textId="77777777" w:rsidR="00AB7B9A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</w:p>
        <w:p w14:paraId="61734275" w14:textId="6CAF29F1" w:rsidR="00AB7B9A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  <w:r>
            <w:rPr>
              <w:sz w:val="18"/>
              <w:szCs w:val="18"/>
              <w:lang w:val="es-CL"/>
            </w:rPr>
            <w:t>Informe: IQQ-2</w:t>
          </w:r>
          <w:r w:rsidR="00A5699E">
            <w:rPr>
              <w:sz w:val="18"/>
              <w:szCs w:val="18"/>
              <w:lang w:val="es-CL"/>
            </w:rPr>
            <w:t>5</w:t>
          </w:r>
          <w:r w:rsidR="00BF515B">
            <w:rPr>
              <w:sz w:val="18"/>
              <w:szCs w:val="18"/>
              <w:lang w:val="es-CL"/>
            </w:rPr>
            <w:t>1</w:t>
          </w:r>
          <w:r w:rsidR="00340052">
            <w:rPr>
              <w:sz w:val="18"/>
              <w:szCs w:val="18"/>
              <w:lang w:val="es-CL"/>
            </w:rPr>
            <w:t>2-2620</w:t>
          </w:r>
        </w:p>
        <w:p w14:paraId="6CDEBCE0" w14:textId="02247F6A" w:rsidR="00F95182" w:rsidRDefault="00AB7B9A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8"/>
              <w:szCs w:val="18"/>
              <w:lang w:val="es-CL"/>
            </w:rPr>
          </w:pPr>
          <w:r>
            <w:rPr>
              <w:sz w:val="18"/>
              <w:szCs w:val="18"/>
              <w:lang w:val="es-CL"/>
            </w:rPr>
            <w:t>Fecha:</w:t>
          </w:r>
          <w:r w:rsidR="001D38D3">
            <w:rPr>
              <w:sz w:val="18"/>
              <w:szCs w:val="18"/>
              <w:lang w:val="es-CL"/>
            </w:rPr>
            <w:t xml:space="preserve"> </w:t>
          </w:r>
          <w:proofErr w:type="gramStart"/>
          <w:r w:rsidR="00340052">
            <w:rPr>
              <w:sz w:val="18"/>
              <w:szCs w:val="18"/>
              <w:lang w:val="es-CL"/>
            </w:rPr>
            <w:t>Diciembre</w:t>
          </w:r>
          <w:proofErr w:type="gramEnd"/>
          <w:r w:rsidR="00BF515B">
            <w:rPr>
              <w:sz w:val="18"/>
              <w:szCs w:val="18"/>
              <w:lang w:val="es-CL"/>
            </w:rPr>
            <w:t xml:space="preserve"> </w:t>
          </w:r>
          <w:r w:rsidR="00340052">
            <w:rPr>
              <w:sz w:val="18"/>
              <w:szCs w:val="18"/>
              <w:lang w:val="es-CL"/>
            </w:rPr>
            <w:t>17</w:t>
          </w:r>
          <w:r>
            <w:rPr>
              <w:sz w:val="18"/>
              <w:szCs w:val="18"/>
              <w:lang w:val="es-CL"/>
            </w:rPr>
            <w:t>, 202</w:t>
          </w:r>
          <w:r w:rsidR="00A5699E">
            <w:rPr>
              <w:sz w:val="18"/>
              <w:szCs w:val="18"/>
              <w:lang w:val="es-CL"/>
            </w:rPr>
            <w:t>5</w:t>
          </w:r>
          <w:r w:rsidR="00F95182">
            <w:rPr>
              <w:sz w:val="18"/>
              <w:szCs w:val="18"/>
              <w:lang w:val="es-CL"/>
            </w:rPr>
            <w:t xml:space="preserve">       </w:t>
          </w:r>
        </w:p>
        <w:p w14:paraId="3800D8C8" w14:textId="1AC52C38" w:rsidR="00F95182" w:rsidRPr="00493FA9" w:rsidRDefault="00F95182" w:rsidP="00AB7B9A">
          <w:pPr>
            <w:pStyle w:val="Encabezado"/>
            <w:tabs>
              <w:tab w:val="left" w:pos="3435"/>
            </w:tabs>
            <w:spacing w:line="240" w:lineRule="auto"/>
            <w:ind w:right="-108"/>
            <w:contextualSpacing/>
            <w:jc w:val="right"/>
            <w:rPr>
              <w:sz w:val="16"/>
              <w:szCs w:val="16"/>
              <w:lang w:val="es-CL"/>
            </w:rPr>
          </w:pPr>
        </w:p>
      </w:tc>
    </w:tr>
    <w:bookmarkEnd w:id="1"/>
  </w:tbl>
  <w:p w14:paraId="636D9160" w14:textId="77777777" w:rsidR="005B0AFE" w:rsidRPr="00A5699E" w:rsidRDefault="005B0AFE" w:rsidP="00BB7BCE">
    <w:pPr>
      <w:pStyle w:val="Encabezado"/>
      <w:tabs>
        <w:tab w:val="left" w:pos="5220"/>
      </w:tabs>
      <w:spacing w:line="240" w:lineRule="auto"/>
      <w:contextualSpacing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BC20F0C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9924072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0E2EF4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1F85F3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7FEBE4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1782E3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58FD02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01615E6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5AD768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0A98C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B6D1E9C"/>
    <w:multiLevelType w:val="hybridMultilevel"/>
    <w:tmpl w:val="4EE2CE38"/>
    <w:lvl w:ilvl="0" w:tplc="DA0CB9E6">
      <w:start w:val="25"/>
      <w:numFmt w:val="bullet"/>
      <w:lvlText w:val="-"/>
      <w:lvlJc w:val="left"/>
      <w:pPr>
        <w:ind w:left="720" w:hanging="360"/>
      </w:pPr>
      <w:rPr>
        <w:rFonts w:ascii="Batang" w:eastAsia="Batang" w:hAnsi="Batang" w:cs="Arial" w:hint="eastAsia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17334"/>
    <w:multiLevelType w:val="multilevel"/>
    <w:tmpl w:val="959E40D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454788564">
    <w:abstractNumId w:val="11"/>
  </w:num>
  <w:num w:numId="2" w16cid:durableId="35981136">
    <w:abstractNumId w:val="10"/>
  </w:num>
  <w:num w:numId="3" w16cid:durableId="1425612726">
    <w:abstractNumId w:val="8"/>
  </w:num>
  <w:num w:numId="4" w16cid:durableId="1933778335">
    <w:abstractNumId w:val="3"/>
  </w:num>
  <w:num w:numId="5" w16cid:durableId="1281182535">
    <w:abstractNumId w:val="2"/>
  </w:num>
  <w:num w:numId="6" w16cid:durableId="863128405">
    <w:abstractNumId w:val="1"/>
  </w:num>
  <w:num w:numId="7" w16cid:durableId="1278484615">
    <w:abstractNumId w:val="0"/>
  </w:num>
  <w:num w:numId="8" w16cid:durableId="1316303943">
    <w:abstractNumId w:val="9"/>
  </w:num>
  <w:num w:numId="9" w16cid:durableId="211695777">
    <w:abstractNumId w:val="7"/>
  </w:num>
  <w:num w:numId="10" w16cid:durableId="1913541542">
    <w:abstractNumId w:val="6"/>
  </w:num>
  <w:num w:numId="11" w16cid:durableId="1049692908">
    <w:abstractNumId w:val="5"/>
  </w:num>
  <w:num w:numId="12" w16cid:durableId="5456069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C24"/>
    <w:rsid w:val="0000088A"/>
    <w:rsid w:val="00001926"/>
    <w:rsid w:val="000021A8"/>
    <w:rsid w:val="00002EC1"/>
    <w:rsid w:val="0000344F"/>
    <w:rsid w:val="00003AF6"/>
    <w:rsid w:val="00004719"/>
    <w:rsid w:val="00004C70"/>
    <w:rsid w:val="000058F7"/>
    <w:rsid w:val="00005AC5"/>
    <w:rsid w:val="00005F9E"/>
    <w:rsid w:val="00006EE9"/>
    <w:rsid w:val="00011C45"/>
    <w:rsid w:val="00015C09"/>
    <w:rsid w:val="00016C01"/>
    <w:rsid w:val="000174BD"/>
    <w:rsid w:val="00017C59"/>
    <w:rsid w:val="00017DB8"/>
    <w:rsid w:val="00021027"/>
    <w:rsid w:val="00021046"/>
    <w:rsid w:val="00021091"/>
    <w:rsid w:val="000232B4"/>
    <w:rsid w:val="0002486C"/>
    <w:rsid w:val="00024C18"/>
    <w:rsid w:val="00026EBC"/>
    <w:rsid w:val="00027688"/>
    <w:rsid w:val="00030FA3"/>
    <w:rsid w:val="0003246C"/>
    <w:rsid w:val="00032AE0"/>
    <w:rsid w:val="00033C8C"/>
    <w:rsid w:val="00035671"/>
    <w:rsid w:val="0004086E"/>
    <w:rsid w:val="00040E7A"/>
    <w:rsid w:val="00042B91"/>
    <w:rsid w:val="00042E9C"/>
    <w:rsid w:val="00043157"/>
    <w:rsid w:val="000444CC"/>
    <w:rsid w:val="000451B9"/>
    <w:rsid w:val="000452B0"/>
    <w:rsid w:val="00045A9F"/>
    <w:rsid w:val="00046AC8"/>
    <w:rsid w:val="00047038"/>
    <w:rsid w:val="000477C0"/>
    <w:rsid w:val="00050B95"/>
    <w:rsid w:val="0005189B"/>
    <w:rsid w:val="0005257D"/>
    <w:rsid w:val="0005297F"/>
    <w:rsid w:val="00052B6B"/>
    <w:rsid w:val="00052BBC"/>
    <w:rsid w:val="00053095"/>
    <w:rsid w:val="000533CB"/>
    <w:rsid w:val="000543D9"/>
    <w:rsid w:val="00055D19"/>
    <w:rsid w:val="00055E0F"/>
    <w:rsid w:val="00056EFC"/>
    <w:rsid w:val="00057554"/>
    <w:rsid w:val="00060536"/>
    <w:rsid w:val="000605EA"/>
    <w:rsid w:val="00060783"/>
    <w:rsid w:val="00062003"/>
    <w:rsid w:val="00063C50"/>
    <w:rsid w:val="0006552B"/>
    <w:rsid w:val="0006696A"/>
    <w:rsid w:val="00067991"/>
    <w:rsid w:val="0007155B"/>
    <w:rsid w:val="00071F9D"/>
    <w:rsid w:val="00073C58"/>
    <w:rsid w:val="00074093"/>
    <w:rsid w:val="00074940"/>
    <w:rsid w:val="00074E51"/>
    <w:rsid w:val="000752D9"/>
    <w:rsid w:val="00076F60"/>
    <w:rsid w:val="00080261"/>
    <w:rsid w:val="00081114"/>
    <w:rsid w:val="00081188"/>
    <w:rsid w:val="000816C4"/>
    <w:rsid w:val="00082C1C"/>
    <w:rsid w:val="0008439B"/>
    <w:rsid w:val="00085A33"/>
    <w:rsid w:val="000871B8"/>
    <w:rsid w:val="000921FB"/>
    <w:rsid w:val="00095299"/>
    <w:rsid w:val="00095375"/>
    <w:rsid w:val="000961A8"/>
    <w:rsid w:val="00097451"/>
    <w:rsid w:val="00097823"/>
    <w:rsid w:val="000A0512"/>
    <w:rsid w:val="000A0F6F"/>
    <w:rsid w:val="000A14D8"/>
    <w:rsid w:val="000A1FA8"/>
    <w:rsid w:val="000A2229"/>
    <w:rsid w:val="000A303D"/>
    <w:rsid w:val="000A3395"/>
    <w:rsid w:val="000A3432"/>
    <w:rsid w:val="000A406E"/>
    <w:rsid w:val="000A423A"/>
    <w:rsid w:val="000A504F"/>
    <w:rsid w:val="000A54D0"/>
    <w:rsid w:val="000A56F6"/>
    <w:rsid w:val="000A7951"/>
    <w:rsid w:val="000B000D"/>
    <w:rsid w:val="000B137C"/>
    <w:rsid w:val="000B18C4"/>
    <w:rsid w:val="000B4A7D"/>
    <w:rsid w:val="000B6D94"/>
    <w:rsid w:val="000B7417"/>
    <w:rsid w:val="000B7FB5"/>
    <w:rsid w:val="000C0477"/>
    <w:rsid w:val="000C3148"/>
    <w:rsid w:val="000C57D5"/>
    <w:rsid w:val="000C6ED6"/>
    <w:rsid w:val="000C7BD4"/>
    <w:rsid w:val="000C7D0D"/>
    <w:rsid w:val="000D1C70"/>
    <w:rsid w:val="000D20BC"/>
    <w:rsid w:val="000D2E78"/>
    <w:rsid w:val="000D37C8"/>
    <w:rsid w:val="000D5028"/>
    <w:rsid w:val="000D5EF8"/>
    <w:rsid w:val="000D606E"/>
    <w:rsid w:val="000D661E"/>
    <w:rsid w:val="000E048F"/>
    <w:rsid w:val="000E0B58"/>
    <w:rsid w:val="000E2ACC"/>
    <w:rsid w:val="000E51B2"/>
    <w:rsid w:val="000E62E2"/>
    <w:rsid w:val="000E6C7B"/>
    <w:rsid w:val="000E784C"/>
    <w:rsid w:val="000E788C"/>
    <w:rsid w:val="000F0402"/>
    <w:rsid w:val="000F3094"/>
    <w:rsid w:val="000F3A52"/>
    <w:rsid w:val="000F507A"/>
    <w:rsid w:val="000F5753"/>
    <w:rsid w:val="000F7D7C"/>
    <w:rsid w:val="00102915"/>
    <w:rsid w:val="00103BC3"/>
    <w:rsid w:val="001045F1"/>
    <w:rsid w:val="00106F48"/>
    <w:rsid w:val="00106FDB"/>
    <w:rsid w:val="0011190F"/>
    <w:rsid w:val="00111D81"/>
    <w:rsid w:val="001127D8"/>
    <w:rsid w:val="001140EC"/>
    <w:rsid w:val="00115262"/>
    <w:rsid w:val="00115D78"/>
    <w:rsid w:val="001168B6"/>
    <w:rsid w:val="00117706"/>
    <w:rsid w:val="00117AD6"/>
    <w:rsid w:val="001214C8"/>
    <w:rsid w:val="001218C5"/>
    <w:rsid w:val="0012245B"/>
    <w:rsid w:val="00123049"/>
    <w:rsid w:val="00123FC7"/>
    <w:rsid w:val="00125618"/>
    <w:rsid w:val="00126369"/>
    <w:rsid w:val="0012675A"/>
    <w:rsid w:val="00127691"/>
    <w:rsid w:val="001306F2"/>
    <w:rsid w:val="00131A4F"/>
    <w:rsid w:val="00131A86"/>
    <w:rsid w:val="00131C6B"/>
    <w:rsid w:val="00134274"/>
    <w:rsid w:val="00134D9A"/>
    <w:rsid w:val="001351EA"/>
    <w:rsid w:val="00135570"/>
    <w:rsid w:val="001357C5"/>
    <w:rsid w:val="00135A8E"/>
    <w:rsid w:val="00135DAC"/>
    <w:rsid w:val="00135F5C"/>
    <w:rsid w:val="001401FE"/>
    <w:rsid w:val="00142A21"/>
    <w:rsid w:val="001455AF"/>
    <w:rsid w:val="00146DEC"/>
    <w:rsid w:val="0014784D"/>
    <w:rsid w:val="001504F7"/>
    <w:rsid w:val="00150B36"/>
    <w:rsid w:val="0015157F"/>
    <w:rsid w:val="00151803"/>
    <w:rsid w:val="00154AD6"/>
    <w:rsid w:val="00155A8F"/>
    <w:rsid w:val="001563AC"/>
    <w:rsid w:val="00161AA7"/>
    <w:rsid w:val="00167436"/>
    <w:rsid w:val="001675AB"/>
    <w:rsid w:val="00170ED4"/>
    <w:rsid w:val="00173507"/>
    <w:rsid w:val="00173B33"/>
    <w:rsid w:val="00174908"/>
    <w:rsid w:val="00174BEC"/>
    <w:rsid w:val="00174E0C"/>
    <w:rsid w:val="001757F1"/>
    <w:rsid w:val="00176486"/>
    <w:rsid w:val="001773B7"/>
    <w:rsid w:val="00177C34"/>
    <w:rsid w:val="001808AB"/>
    <w:rsid w:val="00183941"/>
    <w:rsid w:val="0018581B"/>
    <w:rsid w:val="001869AC"/>
    <w:rsid w:val="00186BCB"/>
    <w:rsid w:val="00187B38"/>
    <w:rsid w:val="00190E1A"/>
    <w:rsid w:val="00190E98"/>
    <w:rsid w:val="001937DC"/>
    <w:rsid w:val="001942FB"/>
    <w:rsid w:val="001947A5"/>
    <w:rsid w:val="00195176"/>
    <w:rsid w:val="001959B2"/>
    <w:rsid w:val="00195F85"/>
    <w:rsid w:val="00196DBE"/>
    <w:rsid w:val="0019782A"/>
    <w:rsid w:val="00197936"/>
    <w:rsid w:val="00197C68"/>
    <w:rsid w:val="00197E95"/>
    <w:rsid w:val="001A0F71"/>
    <w:rsid w:val="001A104B"/>
    <w:rsid w:val="001A1417"/>
    <w:rsid w:val="001A16DE"/>
    <w:rsid w:val="001A33C6"/>
    <w:rsid w:val="001A389F"/>
    <w:rsid w:val="001A5B31"/>
    <w:rsid w:val="001A5B47"/>
    <w:rsid w:val="001A70D7"/>
    <w:rsid w:val="001A7D58"/>
    <w:rsid w:val="001B0938"/>
    <w:rsid w:val="001B1314"/>
    <w:rsid w:val="001B1538"/>
    <w:rsid w:val="001B25C2"/>
    <w:rsid w:val="001B4DA2"/>
    <w:rsid w:val="001B4E54"/>
    <w:rsid w:val="001B5AE1"/>
    <w:rsid w:val="001B6C61"/>
    <w:rsid w:val="001C1698"/>
    <w:rsid w:val="001C2A81"/>
    <w:rsid w:val="001C6FA2"/>
    <w:rsid w:val="001D0139"/>
    <w:rsid w:val="001D0BA9"/>
    <w:rsid w:val="001D1312"/>
    <w:rsid w:val="001D2C97"/>
    <w:rsid w:val="001D38D3"/>
    <w:rsid w:val="001D40D0"/>
    <w:rsid w:val="001D41B8"/>
    <w:rsid w:val="001D690A"/>
    <w:rsid w:val="001D7469"/>
    <w:rsid w:val="001E0430"/>
    <w:rsid w:val="001E1D2E"/>
    <w:rsid w:val="001E28B0"/>
    <w:rsid w:val="001E2983"/>
    <w:rsid w:val="001E58AD"/>
    <w:rsid w:val="001E5A69"/>
    <w:rsid w:val="001E5D16"/>
    <w:rsid w:val="001E6A70"/>
    <w:rsid w:val="001F1B63"/>
    <w:rsid w:val="001F21E8"/>
    <w:rsid w:val="001F350F"/>
    <w:rsid w:val="001F431B"/>
    <w:rsid w:val="001F5F25"/>
    <w:rsid w:val="00200C06"/>
    <w:rsid w:val="00202AF7"/>
    <w:rsid w:val="00203401"/>
    <w:rsid w:val="0020348F"/>
    <w:rsid w:val="0020426B"/>
    <w:rsid w:val="00204E14"/>
    <w:rsid w:val="0020584F"/>
    <w:rsid w:val="00205F99"/>
    <w:rsid w:val="00207EA2"/>
    <w:rsid w:val="0021377B"/>
    <w:rsid w:val="00215FFA"/>
    <w:rsid w:val="00216169"/>
    <w:rsid w:val="002162C9"/>
    <w:rsid w:val="00217949"/>
    <w:rsid w:val="0022000A"/>
    <w:rsid w:val="002207F8"/>
    <w:rsid w:val="00220A9B"/>
    <w:rsid w:val="0022167C"/>
    <w:rsid w:val="002218BA"/>
    <w:rsid w:val="00222248"/>
    <w:rsid w:val="00222617"/>
    <w:rsid w:val="00223242"/>
    <w:rsid w:val="002241A1"/>
    <w:rsid w:val="00224DA6"/>
    <w:rsid w:val="00227C8C"/>
    <w:rsid w:val="00231675"/>
    <w:rsid w:val="0023310D"/>
    <w:rsid w:val="00233974"/>
    <w:rsid w:val="00234CF8"/>
    <w:rsid w:val="00235A2F"/>
    <w:rsid w:val="00235D8B"/>
    <w:rsid w:val="00235FC3"/>
    <w:rsid w:val="00236A7B"/>
    <w:rsid w:val="00237D2A"/>
    <w:rsid w:val="00241C37"/>
    <w:rsid w:val="00242369"/>
    <w:rsid w:val="00242DD1"/>
    <w:rsid w:val="00242E09"/>
    <w:rsid w:val="00243086"/>
    <w:rsid w:val="002433ED"/>
    <w:rsid w:val="00247DD7"/>
    <w:rsid w:val="0025048D"/>
    <w:rsid w:val="00250FB2"/>
    <w:rsid w:val="0025446F"/>
    <w:rsid w:val="00255C8C"/>
    <w:rsid w:val="00255CE2"/>
    <w:rsid w:val="00255DB0"/>
    <w:rsid w:val="002572EA"/>
    <w:rsid w:val="002574B3"/>
    <w:rsid w:val="00261F68"/>
    <w:rsid w:val="002624CA"/>
    <w:rsid w:val="00262B1C"/>
    <w:rsid w:val="002635E1"/>
    <w:rsid w:val="00270320"/>
    <w:rsid w:val="00270EF5"/>
    <w:rsid w:val="00270F1B"/>
    <w:rsid w:val="00271B28"/>
    <w:rsid w:val="00271D60"/>
    <w:rsid w:val="002733B5"/>
    <w:rsid w:val="002735CF"/>
    <w:rsid w:val="00273B0D"/>
    <w:rsid w:val="00275812"/>
    <w:rsid w:val="00277460"/>
    <w:rsid w:val="00277EC7"/>
    <w:rsid w:val="00281FBE"/>
    <w:rsid w:val="00282ED1"/>
    <w:rsid w:val="0028301C"/>
    <w:rsid w:val="002833CF"/>
    <w:rsid w:val="002847AF"/>
    <w:rsid w:val="00285470"/>
    <w:rsid w:val="0028644C"/>
    <w:rsid w:val="002878CE"/>
    <w:rsid w:val="00290B89"/>
    <w:rsid w:val="00291A34"/>
    <w:rsid w:val="00292652"/>
    <w:rsid w:val="00292C95"/>
    <w:rsid w:val="00292FD6"/>
    <w:rsid w:val="00293FBA"/>
    <w:rsid w:val="002945D4"/>
    <w:rsid w:val="002967B2"/>
    <w:rsid w:val="002A0EC3"/>
    <w:rsid w:val="002A19E7"/>
    <w:rsid w:val="002A1C14"/>
    <w:rsid w:val="002A29D7"/>
    <w:rsid w:val="002A3DC3"/>
    <w:rsid w:val="002A4FD1"/>
    <w:rsid w:val="002A5E84"/>
    <w:rsid w:val="002A7784"/>
    <w:rsid w:val="002A7FB2"/>
    <w:rsid w:val="002B0557"/>
    <w:rsid w:val="002B2713"/>
    <w:rsid w:val="002B2816"/>
    <w:rsid w:val="002B5420"/>
    <w:rsid w:val="002B6AC1"/>
    <w:rsid w:val="002C4273"/>
    <w:rsid w:val="002C51A1"/>
    <w:rsid w:val="002C5876"/>
    <w:rsid w:val="002C5B38"/>
    <w:rsid w:val="002C6AC5"/>
    <w:rsid w:val="002D39AC"/>
    <w:rsid w:val="002D469E"/>
    <w:rsid w:val="002D5917"/>
    <w:rsid w:val="002D5E2B"/>
    <w:rsid w:val="002D7906"/>
    <w:rsid w:val="002E1A2E"/>
    <w:rsid w:val="002E23CC"/>
    <w:rsid w:val="002E2541"/>
    <w:rsid w:val="002E2D27"/>
    <w:rsid w:val="002E33A4"/>
    <w:rsid w:val="002E3624"/>
    <w:rsid w:val="002E3C3A"/>
    <w:rsid w:val="002E6689"/>
    <w:rsid w:val="002E76D4"/>
    <w:rsid w:val="002F1DDC"/>
    <w:rsid w:val="002F3033"/>
    <w:rsid w:val="002F3C51"/>
    <w:rsid w:val="002F4235"/>
    <w:rsid w:val="002F47A8"/>
    <w:rsid w:val="002F63E3"/>
    <w:rsid w:val="002F7C43"/>
    <w:rsid w:val="002F7F1B"/>
    <w:rsid w:val="00300A08"/>
    <w:rsid w:val="00304C89"/>
    <w:rsid w:val="0030509E"/>
    <w:rsid w:val="00307CA5"/>
    <w:rsid w:val="00310974"/>
    <w:rsid w:val="00312B4C"/>
    <w:rsid w:val="00312F8C"/>
    <w:rsid w:val="00313A44"/>
    <w:rsid w:val="00315135"/>
    <w:rsid w:val="00316D9B"/>
    <w:rsid w:val="00320751"/>
    <w:rsid w:val="00321C66"/>
    <w:rsid w:val="00322581"/>
    <w:rsid w:val="00322C75"/>
    <w:rsid w:val="0032493A"/>
    <w:rsid w:val="003305B9"/>
    <w:rsid w:val="00331DC3"/>
    <w:rsid w:val="00332827"/>
    <w:rsid w:val="003346FF"/>
    <w:rsid w:val="00334C2C"/>
    <w:rsid w:val="00340052"/>
    <w:rsid w:val="00340CFD"/>
    <w:rsid w:val="00342333"/>
    <w:rsid w:val="00343895"/>
    <w:rsid w:val="00343FC1"/>
    <w:rsid w:val="00344378"/>
    <w:rsid w:val="00346CB6"/>
    <w:rsid w:val="0035007C"/>
    <w:rsid w:val="00350A2E"/>
    <w:rsid w:val="00350AA7"/>
    <w:rsid w:val="003516CD"/>
    <w:rsid w:val="0035549E"/>
    <w:rsid w:val="00360710"/>
    <w:rsid w:val="00361968"/>
    <w:rsid w:val="00362F61"/>
    <w:rsid w:val="0036312F"/>
    <w:rsid w:val="003632D4"/>
    <w:rsid w:val="00365AFA"/>
    <w:rsid w:val="00370182"/>
    <w:rsid w:val="00371E6A"/>
    <w:rsid w:val="003728E7"/>
    <w:rsid w:val="00374C04"/>
    <w:rsid w:val="00380752"/>
    <w:rsid w:val="0038193E"/>
    <w:rsid w:val="0038644C"/>
    <w:rsid w:val="003877A3"/>
    <w:rsid w:val="00387A85"/>
    <w:rsid w:val="00390C82"/>
    <w:rsid w:val="003916BF"/>
    <w:rsid w:val="00391CDB"/>
    <w:rsid w:val="00391E97"/>
    <w:rsid w:val="00392F21"/>
    <w:rsid w:val="00394C21"/>
    <w:rsid w:val="003953AB"/>
    <w:rsid w:val="00395783"/>
    <w:rsid w:val="00397EE2"/>
    <w:rsid w:val="003A04BC"/>
    <w:rsid w:val="003A402E"/>
    <w:rsid w:val="003A5CD7"/>
    <w:rsid w:val="003A62EF"/>
    <w:rsid w:val="003A67B0"/>
    <w:rsid w:val="003A6CEC"/>
    <w:rsid w:val="003A7EB2"/>
    <w:rsid w:val="003B47E8"/>
    <w:rsid w:val="003B795E"/>
    <w:rsid w:val="003B7B7F"/>
    <w:rsid w:val="003B7FE0"/>
    <w:rsid w:val="003C2518"/>
    <w:rsid w:val="003C46D5"/>
    <w:rsid w:val="003D0673"/>
    <w:rsid w:val="003D071F"/>
    <w:rsid w:val="003D072D"/>
    <w:rsid w:val="003D1C87"/>
    <w:rsid w:val="003D2111"/>
    <w:rsid w:val="003D288A"/>
    <w:rsid w:val="003D2C78"/>
    <w:rsid w:val="003D3262"/>
    <w:rsid w:val="003D41B4"/>
    <w:rsid w:val="003D6826"/>
    <w:rsid w:val="003D6FAB"/>
    <w:rsid w:val="003D774D"/>
    <w:rsid w:val="003D7DEE"/>
    <w:rsid w:val="003E2218"/>
    <w:rsid w:val="003E314A"/>
    <w:rsid w:val="003E3EAA"/>
    <w:rsid w:val="003E4545"/>
    <w:rsid w:val="003E48A1"/>
    <w:rsid w:val="003E5BDD"/>
    <w:rsid w:val="003F02BD"/>
    <w:rsid w:val="003F1A7B"/>
    <w:rsid w:val="003F3B75"/>
    <w:rsid w:val="003F5466"/>
    <w:rsid w:val="003F5FF6"/>
    <w:rsid w:val="003F6FB5"/>
    <w:rsid w:val="00400256"/>
    <w:rsid w:val="004002E7"/>
    <w:rsid w:val="004004C3"/>
    <w:rsid w:val="00400CD9"/>
    <w:rsid w:val="004033DC"/>
    <w:rsid w:val="00403421"/>
    <w:rsid w:val="00405FA5"/>
    <w:rsid w:val="00406567"/>
    <w:rsid w:val="00406AF4"/>
    <w:rsid w:val="00406CF5"/>
    <w:rsid w:val="0040746E"/>
    <w:rsid w:val="004101FD"/>
    <w:rsid w:val="00411F06"/>
    <w:rsid w:val="004132A3"/>
    <w:rsid w:val="004152AD"/>
    <w:rsid w:val="00416728"/>
    <w:rsid w:val="004203A8"/>
    <w:rsid w:val="004234CE"/>
    <w:rsid w:val="00423A3F"/>
    <w:rsid w:val="00432895"/>
    <w:rsid w:val="00433BA5"/>
    <w:rsid w:val="0043450A"/>
    <w:rsid w:val="004365A1"/>
    <w:rsid w:val="004406DB"/>
    <w:rsid w:val="00440B05"/>
    <w:rsid w:val="00441C09"/>
    <w:rsid w:val="0044374E"/>
    <w:rsid w:val="004446B1"/>
    <w:rsid w:val="004448BC"/>
    <w:rsid w:val="004459FB"/>
    <w:rsid w:val="00445AF6"/>
    <w:rsid w:val="00447084"/>
    <w:rsid w:val="00447DA2"/>
    <w:rsid w:val="00450E3D"/>
    <w:rsid w:val="00451E14"/>
    <w:rsid w:val="004535A6"/>
    <w:rsid w:val="00453A35"/>
    <w:rsid w:val="0045623F"/>
    <w:rsid w:val="00456B87"/>
    <w:rsid w:val="00457BC9"/>
    <w:rsid w:val="0046152C"/>
    <w:rsid w:val="004616B1"/>
    <w:rsid w:val="00461C4B"/>
    <w:rsid w:val="00462412"/>
    <w:rsid w:val="0046349D"/>
    <w:rsid w:val="004656BA"/>
    <w:rsid w:val="00466758"/>
    <w:rsid w:val="004678F5"/>
    <w:rsid w:val="004719D9"/>
    <w:rsid w:val="00471A32"/>
    <w:rsid w:val="00471E72"/>
    <w:rsid w:val="00472CEA"/>
    <w:rsid w:val="004731B2"/>
    <w:rsid w:val="004757E5"/>
    <w:rsid w:val="0048011A"/>
    <w:rsid w:val="0048210C"/>
    <w:rsid w:val="004829F5"/>
    <w:rsid w:val="0048315E"/>
    <w:rsid w:val="00483169"/>
    <w:rsid w:val="00486743"/>
    <w:rsid w:val="0049119C"/>
    <w:rsid w:val="004912F2"/>
    <w:rsid w:val="00492258"/>
    <w:rsid w:val="004932D6"/>
    <w:rsid w:val="00493FA9"/>
    <w:rsid w:val="00494342"/>
    <w:rsid w:val="00494FF7"/>
    <w:rsid w:val="00495D3C"/>
    <w:rsid w:val="00495F45"/>
    <w:rsid w:val="00496E2B"/>
    <w:rsid w:val="004A2125"/>
    <w:rsid w:val="004A2473"/>
    <w:rsid w:val="004A35B1"/>
    <w:rsid w:val="004A393D"/>
    <w:rsid w:val="004A3986"/>
    <w:rsid w:val="004A4977"/>
    <w:rsid w:val="004A5750"/>
    <w:rsid w:val="004A57F5"/>
    <w:rsid w:val="004A5F83"/>
    <w:rsid w:val="004A7071"/>
    <w:rsid w:val="004B030E"/>
    <w:rsid w:val="004B13A8"/>
    <w:rsid w:val="004B1478"/>
    <w:rsid w:val="004B2474"/>
    <w:rsid w:val="004B440E"/>
    <w:rsid w:val="004B45BC"/>
    <w:rsid w:val="004B579F"/>
    <w:rsid w:val="004C0728"/>
    <w:rsid w:val="004C1C54"/>
    <w:rsid w:val="004C2FCD"/>
    <w:rsid w:val="004C32A1"/>
    <w:rsid w:val="004C5006"/>
    <w:rsid w:val="004C5ECA"/>
    <w:rsid w:val="004C752D"/>
    <w:rsid w:val="004D026A"/>
    <w:rsid w:val="004D0426"/>
    <w:rsid w:val="004D1299"/>
    <w:rsid w:val="004D5BC9"/>
    <w:rsid w:val="004D7CA9"/>
    <w:rsid w:val="004E2ADD"/>
    <w:rsid w:val="004E4A74"/>
    <w:rsid w:val="004E5442"/>
    <w:rsid w:val="004E5B51"/>
    <w:rsid w:val="004E66CE"/>
    <w:rsid w:val="004E6885"/>
    <w:rsid w:val="004E6973"/>
    <w:rsid w:val="004F133B"/>
    <w:rsid w:val="004F1FD4"/>
    <w:rsid w:val="004F2314"/>
    <w:rsid w:val="004F373A"/>
    <w:rsid w:val="004F3BA4"/>
    <w:rsid w:val="004F4413"/>
    <w:rsid w:val="004F531B"/>
    <w:rsid w:val="004F6508"/>
    <w:rsid w:val="004F7208"/>
    <w:rsid w:val="004F7885"/>
    <w:rsid w:val="00502968"/>
    <w:rsid w:val="005031B4"/>
    <w:rsid w:val="00504DCB"/>
    <w:rsid w:val="00504DDD"/>
    <w:rsid w:val="00506B89"/>
    <w:rsid w:val="00506EC6"/>
    <w:rsid w:val="00510291"/>
    <w:rsid w:val="005106EC"/>
    <w:rsid w:val="00510B3B"/>
    <w:rsid w:val="00512D04"/>
    <w:rsid w:val="00512E9B"/>
    <w:rsid w:val="00515078"/>
    <w:rsid w:val="0051594B"/>
    <w:rsid w:val="00517CE7"/>
    <w:rsid w:val="00520B5C"/>
    <w:rsid w:val="00520EF7"/>
    <w:rsid w:val="00521BD2"/>
    <w:rsid w:val="00523609"/>
    <w:rsid w:val="00523856"/>
    <w:rsid w:val="00523F8D"/>
    <w:rsid w:val="00524023"/>
    <w:rsid w:val="005240BF"/>
    <w:rsid w:val="00525ACE"/>
    <w:rsid w:val="00526EFA"/>
    <w:rsid w:val="00530F81"/>
    <w:rsid w:val="005315E4"/>
    <w:rsid w:val="0053301E"/>
    <w:rsid w:val="0053333D"/>
    <w:rsid w:val="005340F4"/>
    <w:rsid w:val="00534ED3"/>
    <w:rsid w:val="00540CA4"/>
    <w:rsid w:val="00541272"/>
    <w:rsid w:val="00541909"/>
    <w:rsid w:val="00542483"/>
    <w:rsid w:val="0054285F"/>
    <w:rsid w:val="00543699"/>
    <w:rsid w:val="00544348"/>
    <w:rsid w:val="005448B4"/>
    <w:rsid w:val="00544E0B"/>
    <w:rsid w:val="005452D7"/>
    <w:rsid w:val="0054798D"/>
    <w:rsid w:val="00550241"/>
    <w:rsid w:val="00550601"/>
    <w:rsid w:val="00550D65"/>
    <w:rsid w:val="00550ED4"/>
    <w:rsid w:val="005545E9"/>
    <w:rsid w:val="00554835"/>
    <w:rsid w:val="005554AB"/>
    <w:rsid w:val="00556527"/>
    <w:rsid w:val="005569B8"/>
    <w:rsid w:val="00557681"/>
    <w:rsid w:val="00557FBD"/>
    <w:rsid w:val="00560893"/>
    <w:rsid w:val="00560E80"/>
    <w:rsid w:val="00561F1B"/>
    <w:rsid w:val="00563AD3"/>
    <w:rsid w:val="0056732A"/>
    <w:rsid w:val="00567D8E"/>
    <w:rsid w:val="005703D1"/>
    <w:rsid w:val="00571C93"/>
    <w:rsid w:val="005726E2"/>
    <w:rsid w:val="00573624"/>
    <w:rsid w:val="00574D91"/>
    <w:rsid w:val="00574EA9"/>
    <w:rsid w:val="00577E07"/>
    <w:rsid w:val="005828D2"/>
    <w:rsid w:val="00582B8D"/>
    <w:rsid w:val="00584366"/>
    <w:rsid w:val="0058519C"/>
    <w:rsid w:val="005865E8"/>
    <w:rsid w:val="005871C1"/>
    <w:rsid w:val="005875EC"/>
    <w:rsid w:val="0058760A"/>
    <w:rsid w:val="00591A96"/>
    <w:rsid w:val="005945ED"/>
    <w:rsid w:val="00594EDC"/>
    <w:rsid w:val="0059568B"/>
    <w:rsid w:val="00596E17"/>
    <w:rsid w:val="005973C1"/>
    <w:rsid w:val="005A0BA3"/>
    <w:rsid w:val="005A1E5C"/>
    <w:rsid w:val="005A30F9"/>
    <w:rsid w:val="005A33D2"/>
    <w:rsid w:val="005A3684"/>
    <w:rsid w:val="005A5E59"/>
    <w:rsid w:val="005A7394"/>
    <w:rsid w:val="005B0A82"/>
    <w:rsid w:val="005B0AFE"/>
    <w:rsid w:val="005B4A58"/>
    <w:rsid w:val="005B4E88"/>
    <w:rsid w:val="005B58EF"/>
    <w:rsid w:val="005B591A"/>
    <w:rsid w:val="005B5B7F"/>
    <w:rsid w:val="005B5CDD"/>
    <w:rsid w:val="005B7E29"/>
    <w:rsid w:val="005C0C55"/>
    <w:rsid w:val="005C1C29"/>
    <w:rsid w:val="005C2DEB"/>
    <w:rsid w:val="005C4683"/>
    <w:rsid w:val="005C52E6"/>
    <w:rsid w:val="005C679C"/>
    <w:rsid w:val="005C6BA0"/>
    <w:rsid w:val="005C6D93"/>
    <w:rsid w:val="005C726A"/>
    <w:rsid w:val="005D02F7"/>
    <w:rsid w:val="005D0ECB"/>
    <w:rsid w:val="005D158C"/>
    <w:rsid w:val="005D368A"/>
    <w:rsid w:val="005D51CF"/>
    <w:rsid w:val="005D523D"/>
    <w:rsid w:val="005D6A8A"/>
    <w:rsid w:val="005D76B7"/>
    <w:rsid w:val="005E0CB8"/>
    <w:rsid w:val="005E158D"/>
    <w:rsid w:val="005E2031"/>
    <w:rsid w:val="005E3AFD"/>
    <w:rsid w:val="005E48DE"/>
    <w:rsid w:val="005E5668"/>
    <w:rsid w:val="005E62DD"/>
    <w:rsid w:val="005E6E32"/>
    <w:rsid w:val="005E6FF4"/>
    <w:rsid w:val="005F0522"/>
    <w:rsid w:val="005F0A39"/>
    <w:rsid w:val="005F22FD"/>
    <w:rsid w:val="005F24EF"/>
    <w:rsid w:val="005F2A30"/>
    <w:rsid w:val="005F3258"/>
    <w:rsid w:val="005F3BF8"/>
    <w:rsid w:val="005F503F"/>
    <w:rsid w:val="005F54C6"/>
    <w:rsid w:val="005F5928"/>
    <w:rsid w:val="006004BB"/>
    <w:rsid w:val="0060074A"/>
    <w:rsid w:val="00600CD0"/>
    <w:rsid w:val="006012CE"/>
    <w:rsid w:val="00602242"/>
    <w:rsid w:val="00602C27"/>
    <w:rsid w:val="00603F30"/>
    <w:rsid w:val="00604259"/>
    <w:rsid w:val="00604CD5"/>
    <w:rsid w:val="0060558A"/>
    <w:rsid w:val="0060645B"/>
    <w:rsid w:val="0061091A"/>
    <w:rsid w:val="00610D90"/>
    <w:rsid w:val="006110B7"/>
    <w:rsid w:val="006133DF"/>
    <w:rsid w:val="00614673"/>
    <w:rsid w:val="006151AB"/>
    <w:rsid w:val="00615368"/>
    <w:rsid w:val="0061545A"/>
    <w:rsid w:val="00615E54"/>
    <w:rsid w:val="006164EE"/>
    <w:rsid w:val="00617C4B"/>
    <w:rsid w:val="00617EB3"/>
    <w:rsid w:val="006227D1"/>
    <w:rsid w:val="00623652"/>
    <w:rsid w:val="0062426A"/>
    <w:rsid w:val="00626AC0"/>
    <w:rsid w:val="00627DB1"/>
    <w:rsid w:val="006307CF"/>
    <w:rsid w:val="006308C6"/>
    <w:rsid w:val="00632534"/>
    <w:rsid w:val="006328BD"/>
    <w:rsid w:val="00632DAD"/>
    <w:rsid w:val="006330A5"/>
    <w:rsid w:val="00634083"/>
    <w:rsid w:val="00634246"/>
    <w:rsid w:val="00640255"/>
    <w:rsid w:val="00640267"/>
    <w:rsid w:val="00642BBD"/>
    <w:rsid w:val="00644218"/>
    <w:rsid w:val="00644516"/>
    <w:rsid w:val="00644CB1"/>
    <w:rsid w:val="0065086C"/>
    <w:rsid w:val="00650D41"/>
    <w:rsid w:val="00650E4E"/>
    <w:rsid w:val="006511E0"/>
    <w:rsid w:val="00652664"/>
    <w:rsid w:val="0065314D"/>
    <w:rsid w:val="006554C5"/>
    <w:rsid w:val="00657F77"/>
    <w:rsid w:val="006601FA"/>
    <w:rsid w:val="00663124"/>
    <w:rsid w:val="006646BE"/>
    <w:rsid w:val="00665343"/>
    <w:rsid w:val="00665CBE"/>
    <w:rsid w:val="006669A8"/>
    <w:rsid w:val="00666ED7"/>
    <w:rsid w:val="0067006A"/>
    <w:rsid w:val="00670275"/>
    <w:rsid w:val="006717C4"/>
    <w:rsid w:val="006730FF"/>
    <w:rsid w:val="00673AEA"/>
    <w:rsid w:val="00676F70"/>
    <w:rsid w:val="00680FF3"/>
    <w:rsid w:val="00681221"/>
    <w:rsid w:val="00683376"/>
    <w:rsid w:val="00683454"/>
    <w:rsid w:val="00684278"/>
    <w:rsid w:val="006852F7"/>
    <w:rsid w:val="00686128"/>
    <w:rsid w:val="00687667"/>
    <w:rsid w:val="00690931"/>
    <w:rsid w:val="00690C66"/>
    <w:rsid w:val="00691224"/>
    <w:rsid w:val="006921B1"/>
    <w:rsid w:val="00693079"/>
    <w:rsid w:val="0069373F"/>
    <w:rsid w:val="00697173"/>
    <w:rsid w:val="00697294"/>
    <w:rsid w:val="006A10B5"/>
    <w:rsid w:val="006A21DA"/>
    <w:rsid w:val="006A25BD"/>
    <w:rsid w:val="006A3A3F"/>
    <w:rsid w:val="006A4865"/>
    <w:rsid w:val="006A4B24"/>
    <w:rsid w:val="006A73E6"/>
    <w:rsid w:val="006A7458"/>
    <w:rsid w:val="006A77C2"/>
    <w:rsid w:val="006B026E"/>
    <w:rsid w:val="006B0B15"/>
    <w:rsid w:val="006B16E6"/>
    <w:rsid w:val="006B194F"/>
    <w:rsid w:val="006B2D55"/>
    <w:rsid w:val="006B30F7"/>
    <w:rsid w:val="006B52D4"/>
    <w:rsid w:val="006B5BED"/>
    <w:rsid w:val="006B7510"/>
    <w:rsid w:val="006B7B5F"/>
    <w:rsid w:val="006C1170"/>
    <w:rsid w:val="006C2B60"/>
    <w:rsid w:val="006C3738"/>
    <w:rsid w:val="006C419E"/>
    <w:rsid w:val="006C42AB"/>
    <w:rsid w:val="006C4DC8"/>
    <w:rsid w:val="006C511D"/>
    <w:rsid w:val="006C537D"/>
    <w:rsid w:val="006C5558"/>
    <w:rsid w:val="006C5DA3"/>
    <w:rsid w:val="006C6DA1"/>
    <w:rsid w:val="006D278F"/>
    <w:rsid w:val="006D31AA"/>
    <w:rsid w:val="006D331D"/>
    <w:rsid w:val="006D4487"/>
    <w:rsid w:val="006D4A0B"/>
    <w:rsid w:val="006D55B2"/>
    <w:rsid w:val="006D59F7"/>
    <w:rsid w:val="006D7A6C"/>
    <w:rsid w:val="006D7C02"/>
    <w:rsid w:val="006E0F29"/>
    <w:rsid w:val="006E1D5D"/>
    <w:rsid w:val="006E2990"/>
    <w:rsid w:val="006E314A"/>
    <w:rsid w:val="006E33AB"/>
    <w:rsid w:val="006E47E9"/>
    <w:rsid w:val="006E4809"/>
    <w:rsid w:val="006E5152"/>
    <w:rsid w:val="006E552C"/>
    <w:rsid w:val="006F1B46"/>
    <w:rsid w:val="006F1C1D"/>
    <w:rsid w:val="006F3627"/>
    <w:rsid w:val="006F4568"/>
    <w:rsid w:val="006F4C8D"/>
    <w:rsid w:val="006F5652"/>
    <w:rsid w:val="006F58E9"/>
    <w:rsid w:val="006F5C77"/>
    <w:rsid w:val="006F69B1"/>
    <w:rsid w:val="007011AE"/>
    <w:rsid w:val="0070153F"/>
    <w:rsid w:val="00701795"/>
    <w:rsid w:val="00703022"/>
    <w:rsid w:val="00703366"/>
    <w:rsid w:val="0070489A"/>
    <w:rsid w:val="00704F5F"/>
    <w:rsid w:val="00705477"/>
    <w:rsid w:val="0070552E"/>
    <w:rsid w:val="007073E4"/>
    <w:rsid w:val="0071229D"/>
    <w:rsid w:val="00712893"/>
    <w:rsid w:val="00712F46"/>
    <w:rsid w:val="007151BF"/>
    <w:rsid w:val="00715428"/>
    <w:rsid w:val="00715829"/>
    <w:rsid w:val="00716E36"/>
    <w:rsid w:val="00716F0B"/>
    <w:rsid w:val="00720100"/>
    <w:rsid w:val="0072088D"/>
    <w:rsid w:val="00720AD9"/>
    <w:rsid w:val="00720AFB"/>
    <w:rsid w:val="00720FAB"/>
    <w:rsid w:val="007230F9"/>
    <w:rsid w:val="00724C1D"/>
    <w:rsid w:val="007267A2"/>
    <w:rsid w:val="00732FCD"/>
    <w:rsid w:val="0073495F"/>
    <w:rsid w:val="00734A75"/>
    <w:rsid w:val="0073587A"/>
    <w:rsid w:val="00735C14"/>
    <w:rsid w:val="007364B3"/>
    <w:rsid w:val="007368C4"/>
    <w:rsid w:val="00736C25"/>
    <w:rsid w:val="00740E63"/>
    <w:rsid w:val="00740F1C"/>
    <w:rsid w:val="00744D16"/>
    <w:rsid w:val="00745C49"/>
    <w:rsid w:val="0074639B"/>
    <w:rsid w:val="00746BCF"/>
    <w:rsid w:val="00747876"/>
    <w:rsid w:val="00750E68"/>
    <w:rsid w:val="00751696"/>
    <w:rsid w:val="00752994"/>
    <w:rsid w:val="00752EE3"/>
    <w:rsid w:val="00754473"/>
    <w:rsid w:val="00760335"/>
    <w:rsid w:val="00760A0C"/>
    <w:rsid w:val="007619AA"/>
    <w:rsid w:val="00763321"/>
    <w:rsid w:val="0076503F"/>
    <w:rsid w:val="007679BA"/>
    <w:rsid w:val="007701DB"/>
    <w:rsid w:val="007708CD"/>
    <w:rsid w:val="00772667"/>
    <w:rsid w:val="00774A57"/>
    <w:rsid w:val="00780013"/>
    <w:rsid w:val="007804B9"/>
    <w:rsid w:val="007809FD"/>
    <w:rsid w:val="00784378"/>
    <w:rsid w:val="007848AA"/>
    <w:rsid w:val="0078532F"/>
    <w:rsid w:val="0078748E"/>
    <w:rsid w:val="0079087D"/>
    <w:rsid w:val="0079204C"/>
    <w:rsid w:val="0079280A"/>
    <w:rsid w:val="007946F7"/>
    <w:rsid w:val="00795A7E"/>
    <w:rsid w:val="007A2539"/>
    <w:rsid w:val="007A2B12"/>
    <w:rsid w:val="007A377D"/>
    <w:rsid w:val="007A448A"/>
    <w:rsid w:val="007A4A1A"/>
    <w:rsid w:val="007A58F4"/>
    <w:rsid w:val="007A5C29"/>
    <w:rsid w:val="007A692F"/>
    <w:rsid w:val="007A693C"/>
    <w:rsid w:val="007A73B0"/>
    <w:rsid w:val="007B1B8D"/>
    <w:rsid w:val="007B1EDF"/>
    <w:rsid w:val="007B2C99"/>
    <w:rsid w:val="007B611A"/>
    <w:rsid w:val="007B7EC2"/>
    <w:rsid w:val="007C1B2D"/>
    <w:rsid w:val="007C2F40"/>
    <w:rsid w:val="007C66BC"/>
    <w:rsid w:val="007D1855"/>
    <w:rsid w:val="007D1CF4"/>
    <w:rsid w:val="007D30AD"/>
    <w:rsid w:val="007D320F"/>
    <w:rsid w:val="007D43E6"/>
    <w:rsid w:val="007D43F8"/>
    <w:rsid w:val="007D5CE2"/>
    <w:rsid w:val="007D6447"/>
    <w:rsid w:val="007D736B"/>
    <w:rsid w:val="007E0614"/>
    <w:rsid w:val="007E12D3"/>
    <w:rsid w:val="007E1A12"/>
    <w:rsid w:val="007E2482"/>
    <w:rsid w:val="007E26E1"/>
    <w:rsid w:val="007E3C22"/>
    <w:rsid w:val="007E42AB"/>
    <w:rsid w:val="007E55F3"/>
    <w:rsid w:val="007F1528"/>
    <w:rsid w:val="007F1D33"/>
    <w:rsid w:val="007F403C"/>
    <w:rsid w:val="007F52C2"/>
    <w:rsid w:val="007F67E7"/>
    <w:rsid w:val="007F6990"/>
    <w:rsid w:val="007F73A0"/>
    <w:rsid w:val="0080107C"/>
    <w:rsid w:val="008021A8"/>
    <w:rsid w:val="008025F2"/>
    <w:rsid w:val="008036E3"/>
    <w:rsid w:val="008047B8"/>
    <w:rsid w:val="00805008"/>
    <w:rsid w:val="008071C5"/>
    <w:rsid w:val="00807704"/>
    <w:rsid w:val="00807EFC"/>
    <w:rsid w:val="008122FF"/>
    <w:rsid w:val="00812E9A"/>
    <w:rsid w:val="00814273"/>
    <w:rsid w:val="00814C50"/>
    <w:rsid w:val="008153CA"/>
    <w:rsid w:val="00815507"/>
    <w:rsid w:val="0081612E"/>
    <w:rsid w:val="00816763"/>
    <w:rsid w:val="00817813"/>
    <w:rsid w:val="00817F20"/>
    <w:rsid w:val="00817FE2"/>
    <w:rsid w:val="008210BE"/>
    <w:rsid w:val="008217F6"/>
    <w:rsid w:val="00824712"/>
    <w:rsid w:val="00824C10"/>
    <w:rsid w:val="008258BC"/>
    <w:rsid w:val="00825A70"/>
    <w:rsid w:val="00825AF5"/>
    <w:rsid w:val="00826103"/>
    <w:rsid w:val="00827044"/>
    <w:rsid w:val="00832339"/>
    <w:rsid w:val="00832BA2"/>
    <w:rsid w:val="00832C34"/>
    <w:rsid w:val="008330FA"/>
    <w:rsid w:val="0083574B"/>
    <w:rsid w:val="008366E7"/>
    <w:rsid w:val="0083699D"/>
    <w:rsid w:val="00836FD5"/>
    <w:rsid w:val="00840636"/>
    <w:rsid w:val="00841B95"/>
    <w:rsid w:val="00841F1D"/>
    <w:rsid w:val="00844480"/>
    <w:rsid w:val="00846656"/>
    <w:rsid w:val="008472D5"/>
    <w:rsid w:val="00847C07"/>
    <w:rsid w:val="008506DF"/>
    <w:rsid w:val="00851180"/>
    <w:rsid w:val="00851EC1"/>
    <w:rsid w:val="00853FF7"/>
    <w:rsid w:val="0085591A"/>
    <w:rsid w:val="00857EF4"/>
    <w:rsid w:val="00863362"/>
    <w:rsid w:val="00863A8B"/>
    <w:rsid w:val="00864389"/>
    <w:rsid w:val="00864E5F"/>
    <w:rsid w:val="00871B2A"/>
    <w:rsid w:val="00874151"/>
    <w:rsid w:val="008764B1"/>
    <w:rsid w:val="00884F48"/>
    <w:rsid w:val="0088602C"/>
    <w:rsid w:val="00886E6C"/>
    <w:rsid w:val="00887E53"/>
    <w:rsid w:val="008927F8"/>
    <w:rsid w:val="00892A8E"/>
    <w:rsid w:val="00893023"/>
    <w:rsid w:val="00893C9E"/>
    <w:rsid w:val="00894C40"/>
    <w:rsid w:val="00895C75"/>
    <w:rsid w:val="00897902"/>
    <w:rsid w:val="008A03CF"/>
    <w:rsid w:val="008A3893"/>
    <w:rsid w:val="008A50AF"/>
    <w:rsid w:val="008A5F6B"/>
    <w:rsid w:val="008A7E66"/>
    <w:rsid w:val="008B0543"/>
    <w:rsid w:val="008B0552"/>
    <w:rsid w:val="008B2D2F"/>
    <w:rsid w:val="008B45F2"/>
    <w:rsid w:val="008B47B8"/>
    <w:rsid w:val="008B49EE"/>
    <w:rsid w:val="008B506C"/>
    <w:rsid w:val="008B5AD7"/>
    <w:rsid w:val="008B7F90"/>
    <w:rsid w:val="008C097C"/>
    <w:rsid w:val="008C1E89"/>
    <w:rsid w:val="008C3AE0"/>
    <w:rsid w:val="008C54A8"/>
    <w:rsid w:val="008C775F"/>
    <w:rsid w:val="008D41AC"/>
    <w:rsid w:val="008D425C"/>
    <w:rsid w:val="008D46B5"/>
    <w:rsid w:val="008D5713"/>
    <w:rsid w:val="008D63E3"/>
    <w:rsid w:val="008D63F3"/>
    <w:rsid w:val="008E1F2B"/>
    <w:rsid w:val="008E24F4"/>
    <w:rsid w:val="008E3517"/>
    <w:rsid w:val="008E428B"/>
    <w:rsid w:val="008E4567"/>
    <w:rsid w:val="008E46ED"/>
    <w:rsid w:val="008E4B99"/>
    <w:rsid w:val="008E6599"/>
    <w:rsid w:val="008E6FB7"/>
    <w:rsid w:val="008E71B1"/>
    <w:rsid w:val="008E734E"/>
    <w:rsid w:val="008F0C99"/>
    <w:rsid w:val="008F166E"/>
    <w:rsid w:val="008F234F"/>
    <w:rsid w:val="008F32B5"/>
    <w:rsid w:val="008F5AD3"/>
    <w:rsid w:val="008F657B"/>
    <w:rsid w:val="00900A9C"/>
    <w:rsid w:val="00900F26"/>
    <w:rsid w:val="00901790"/>
    <w:rsid w:val="009017F6"/>
    <w:rsid w:val="00902EF8"/>
    <w:rsid w:val="00903327"/>
    <w:rsid w:val="00904052"/>
    <w:rsid w:val="00904854"/>
    <w:rsid w:val="0090541A"/>
    <w:rsid w:val="0090699C"/>
    <w:rsid w:val="00906A3D"/>
    <w:rsid w:val="00906C32"/>
    <w:rsid w:val="0090759A"/>
    <w:rsid w:val="0091035E"/>
    <w:rsid w:val="00910A85"/>
    <w:rsid w:val="009126A8"/>
    <w:rsid w:val="00912E52"/>
    <w:rsid w:val="009131C8"/>
    <w:rsid w:val="00913451"/>
    <w:rsid w:val="00913957"/>
    <w:rsid w:val="00915A78"/>
    <w:rsid w:val="009163CD"/>
    <w:rsid w:val="00923145"/>
    <w:rsid w:val="00923FE4"/>
    <w:rsid w:val="00924C30"/>
    <w:rsid w:val="00927184"/>
    <w:rsid w:val="0093248C"/>
    <w:rsid w:val="009343C5"/>
    <w:rsid w:val="0093751D"/>
    <w:rsid w:val="009375F6"/>
    <w:rsid w:val="00940B6D"/>
    <w:rsid w:val="00940EF6"/>
    <w:rsid w:val="009420C2"/>
    <w:rsid w:val="00942493"/>
    <w:rsid w:val="009441F7"/>
    <w:rsid w:val="0094704B"/>
    <w:rsid w:val="00947602"/>
    <w:rsid w:val="00950A2F"/>
    <w:rsid w:val="00951493"/>
    <w:rsid w:val="00951A08"/>
    <w:rsid w:val="00952386"/>
    <w:rsid w:val="009523AF"/>
    <w:rsid w:val="00953DBF"/>
    <w:rsid w:val="009540A1"/>
    <w:rsid w:val="009561A5"/>
    <w:rsid w:val="009573FA"/>
    <w:rsid w:val="0096120F"/>
    <w:rsid w:val="00961EB5"/>
    <w:rsid w:val="00961FD4"/>
    <w:rsid w:val="009629A4"/>
    <w:rsid w:val="00965A39"/>
    <w:rsid w:val="0096622D"/>
    <w:rsid w:val="009667EF"/>
    <w:rsid w:val="0097025E"/>
    <w:rsid w:val="009705F1"/>
    <w:rsid w:val="00970765"/>
    <w:rsid w:val="00972134"/>
    <w:rsid w:val="00972348"/>
    <w:rsid w:val="00973561"/>
    <w:rsid w:val="009742D0"/>
    <w:rsid w:val="009745D3"/>
    <w:rsid w:val="00975142"/>
    <w:rsid w:val="00975507"/>
    <w:rsid w:val="00977F83"/>
    <w:rsid w:val="00981E6E"/>
    <w:rsid w:val="009836D4"/>
    <w:rsid w:val="00983BB4"/>
    <w:rsid w:val="00984E2F"/>
    <w:rsid w:val="00985975"/>
    <w:rsid w:val="009862AD"/>
    <w:rsid w:val="00990BA3"/>
    <w:rsid w:val="00990DAA"/>
    <w:rsid w:val="0099128D"/>
    <w:rsid w:val="009922E2"/>
    <w:rsid w:val="009926DC"/>
    <w:rsid w:val="0099355E"/>
    <w:rsid w:val="00994150"/>
    <w:rsid w:val="009A075C"/>
    <w:rsid w:val="009A31A3"/>
    <w:rsid w:val="009A32DF"/>
    <w:rsid w:val="009A35FB"/>
    <w:rsid w:val="009A4084"/>
    <w:rsid w:val="009A6C1E"/>
    <w:rsid w:val="009B0BF8"/>
    <w:rsid w:val="009B0E47"/>
    <w:rsid w:val="009B26F1"/>
    <w:rsid w:val="009B2B13"/>
    <w:rsid w:val="009B2D63"/>
    <w:rsid w:val="009B48F6"/>
    <w:rsid w:val="009B49BD"/>
    <w:rsid w:val="009B5363"/>
    <w:rsid w:val="009C12CD"/>
    <w:rsid w:val="009C2189"/>
    <w:rsid w:val="009C2539"/>
    <w:rsid w:val="009C29EB"/>
    <w:rsid w:val="009C58BD"/>
    <w:rsid w:val="009C5A10"/>
    <w:rsid w:val="009C5F46"/>
    <w:rsid w:val="009C6A1C"/>
    <w:rsid w:val="009C6CD0"/>
    <w:rsid w:val="009D2B61"/>
    <w:rsid w:val="009D2B66"/>
    <w:rsid w:val="009D36BF"/>
    <w:rsid w:val="009D3E3F"/>
    <w:rsid w:val="009D4BC0"/>
    <w:rsid w:val="009D61EE"/>
    <w:rsid w:val="009D7B0F"/>
    <w:rsid w:val="009E076E"/>
    <w:rsid w:val="009E0923"/>
    <w:rsid w:val="009E184B"/>
    <w:rsid w:val="009E18F6"/>
    <w:rsid w:val="009E2BC7"/>
    <w:rsid w:val="009E300F"/>
    <w:rsid w:val="009E4B32"/>
    <w:rsid w:val="009F356E"/>
    <w:rsid w:val="009F3926"/>
    <w:rsid w:val="009F3BFA"/>
    <w:rsid w:val="009F49E7"/>
    <w:rsid w:val="009F5D07"/>
    <w:rsid w:val="009F6D06"/>
    <w:rsid w:val="00A0216B"/>
    <w:rsid w:val="00A05A95"/>
    <w:rsid w:val="00A05B6C"/>
    <w:rsid w:val="00A10DF1"/>
    <w:rsid w:val="00A122FF"/>
    <w:rsid w:val="00A16BD5"/>
    <w:rsid w:val="00A21336"/>
    <w:rsid w:val="00A22E81"/>
    <w:rsid w:val="00A23204"/>
    <w:rsid w:val="00A2704F"/>
    <w:rsid w:val="00A3011B"/>
    <w:rsid w:val="00A3039B"/>
    <w:rsid w:val="00A326EC"/>
    <w:rsid w:val="00A3279A"/>
    <w:rsid w:val="00A337CE"/>
    <w:rsid w:val="00A339E9"/>
    <w:rsid w:val="00A342F4"/>
    <w:rsid w:val="00A34F1F"/>
    <w:rsid w:val="00A35D24"/>
    <w:rsid w:val="00A36BDF"/>
    <w:rsid w:val="00A36DD7"/>
    <w:rsid w:val="00A403BB"/>
    <w:rsid w:val="00A41753"/>
    <w:rsid w:val="00A43D92"/>
    <w:rsid w:val="00A445DC"/>
    <w:rsid w:val="00A465FB"/>
    <w:rsid w:val="00A5220C"/>
    <w:rsid w:val="00A534F7"/>
    <w:rsid w:val="00A55519"/>
    <w:rsid w:val="00A55CF5"/>
    <w:rsid w:val="00A5613D"/>
    <w:rsid w:val="00A5699E"/>
    <w:rsid w:val="00A57E69"/>
    <w:rsid w:val="00A60215"/>
    <w:rsid w:val="00A6086F"/>
    <w:rsid w:val="00A61621"/>
    <w:rsid w:val="00A61F72"/>
    <w:rsid w:val="00A63A1F"/>
    <w:rsid w:val="00A653D9"/>
    <w:rsid w:val="00A65482"/>
    <w:rsid w:val="00A704EA"/>
    <w:rsid w:val="00A705B4"/>
    <w:rsid w:val="00A7187F"/>
    <w:rsid w:val="00A72E7B"/>
    <w:rsid w:val="00A74C51"/>
    <w:rsid w:val="00A768FD"/>
    <w:rsid w:val="00A76FDD"/>
    <w:rsid w:val="00A80BC9"/>
    <w:rsid w:val="00A80C9D"/>
    <w:rsid w:val="00A815D1"/>
    <w:rsid w:val="00A82BC5"/>
    <w:rsid w:val="00A82C0D"/>
    <w:rsid w:val="00A84222"/>
    <w:rsid w:val="00A8491D"/>
    <w:rsid w:val="00A85522"/>
    <w:rsid w:val="00A855A3"/>
    <w:rsid w:val="00A86DA4"/>
    <w:rsid w:val="00A908E8"/>
    <w:rsid w:val="00A924C8"/>
    <w:rsid w:val="00A927C2"/>
    <w:rsid w:val="00A92B56"/>
    <w:rsid w:val="00A93FCC"/>
    <w:rsid w:val="00A94015"/>
    <w:rsid w:val="00A94F2E"/>
    <w:rsid w:val="00A95822"/>
    <w:rsid w:val="00A96D26"/>
    <w:rsid w:val="00AA35AA"/>
    <w:rsid w:val="00AA4F67"/>
    <w:rsid w:val="00AA656F"/>
    <w:rsid w:val="00AB0A18"/>
    <w:rsid w:val="00AB1E00"/>
    <w:rsid w:val="00AB24A3"/>
    <w:rsid w:val="00AB3DC5"/>
    <w:rsid w:val="00AB7B9A"/>
    <w:rsid w:val="00AC0024"/>
    <w:rsid w:val="00AC0763"/>
    <w:rsid w:val="00AC0F4F"/>
    <w:rsid w:val="00AC0F94"/>
    <w:rsid w:val="00AC28E6"/>
    <w:rsid w:val="00AC2E4F"/>
    <w:rsid w:val="00AC322A"/>
    <w:rsid w:val="00AC41B0"/>
    <w:rsid w:val="00AC582B"/>
    <w:rsid w:val="00AC5926"/>
    <w:rsid w:val="00AD0B7E"/>
    <w:rsid w:val="00AD121A"/>
    <w:rsid w:val="00AD3DD0"/>
    <w:rsid w:val="00AD3F87"/>
    <w:rsid w:val="00AD4FC7"/>
    <w:rsid w:val="00AD6D23"/>
    <w:rsid w:val="00AE0F3A"/>
    <w:rsid w:val="00AE1906"/>
    <w:rsid w:val="00AE1F1F"/>
    <w:rsid w:val="00AE3ECA"/>
    <w:rsid w:val="00AE40DB"/>
    <w:rsid w:val="00AE4D00"/>
    <w:rsid w:val="00AE4DC7"/>
    <w:rsid w:val="00AF1D9E"/>
    <w:rsid w:val="00AF1F67"/>
    <w:rsid w:val="00AF2E24"/>
    <w:rsid w:val="00AF321D"/>
    <w:rsid w:val="00AF32E6"/>
    <w:rsid w:val="00AF41B7"/>
    <w:rsid w:val="00AF52C7"/>
    <w:rsid w:val="00AF66A5"/>
    <w:rsid w:val="00AF70D7"/>
    <w:rsid w:val="00AF75E1"/>
    <w:rsid w:val="00B00C0E"/>
    <w:rsid w:val="00B0129D"/>
    <w:rsid w:val="00B0135C"/>
    <w:rsid w:val="00B0230A"/>
    <w:rsid w:val="00B029EC"/>
    <w:rsid w:val="00B02D09"/>
    <w:rsid w:val="00B0345E"/>
    <w:rsid w:val="00B040F6"/>
    <w:rsid w:val="00B04129"/>
    <w:rsid w:val="00B04205"/>
    <w:rsid w:val="00B048E0"/>
    <w:rsid w:val="00B051BF"/>
    <w:rsid w:val="00B05CA9"/>
    <w:rsid w:val="00B05CC7"/>
    <w:rsid w:val="00B104AD"/>
    <w:rsid w:val="00B1226C"/>
    <w:rsid w:val="00B132E4"/>
    <w:rsid w:val="00B133BC"/>
    <w:rsid w:val="00B134A7"/>
    <w:rsid w:val="00B13735"/>
    <w:rsid w:val="00B1398E"/>
    <w:rsid w:val="00B14389"/>
    <w:rsid w:val="00B14D53"/>
    <w:rsid w:val="00B17959"/>
    <w:rsid w:val="00B228E6"/>
    <w:rsid w:val="00B2359C"/>
    <w:rsid w:val="00B24F8E"/>
    <w:rsid w:val="00B25195"/>
    <w:rsid w:val="00B25281"/>
    <w:rsid w:val="00B2568D"/>
    <w:rsid w:val="00B26D79"/>
    <w:rsid w:val="00B31459"/>
    <w:rsid w:val="00B3163E"/>
    <w:rsid w:val="00B31745"/>
    <w:rsid w:val="00B3191F"/>
    <w:rsid w:val="00B3323D"/>
    <w:rsid w:val="00B33839"/>
    <w:rsid w:val="00B34012"/>
    <w:rsid w:val="00B36D33"/>
    <w:rsid w:val="00B405B9"/>
    <w:rsid w:val="00B40664"/>
    <w:rsid w:val="00B4067F"/>
    <w:rsid w:val="00B4149B"/>
    <w:rsid w:val="00B4159E"/>
    <w:rsid w:val="00B42E00"/>
    <w:rsid w:val="00B43DCD"/>
    <w:rsid w:val="00B43DFC"/>
    <w:rsid w:val="00B469A7"/>
    <w:rsid w:val="00B475FE"/>
    <w:rsid w:val="00B51231"/>
    <w:rsid w:val="00B5143F"/>
    <w:rsid w:val="00B53D79"/>
    <w:rsid w:val="00B53EF1"/>
    <w:rsid w:val="00B55551"/>
    <w:rsid w:val="00B556C0"/>
    <w:rsid w:val="00B55B6C"/>
    <w:rsid w:val="00B5799A"/>
    <w:rsid w:val="00B613FE"/>
    <w:rsid w:val="00B61C95"/>
    <w:rsid w:val="00B61FC6"/>
    <w:rsid w:val="00B622E8"/>
    <w:rsid w:val="00B634CE"/>
    <w:rsid w:val="00B6560E"/>
    <w:rsid w:val="00B6604D"/>
    <w:rsid w:val="00B66BA5"/>
    <w:rsid w:val="00B70D1F"/>
    <w:rsid w:val="00B711AA"/>
    <w:rsid w:val="00B71A0A"/>
    <w:rsid w:val="00B72F56"/>
    <w:rsid w:val="00B77578"/>
    <w:rsid w:val="00B801DD"/>
    <w:rsid w:val="00B80A7B"/>
    <w:rsid w:val="00B82645"/>
    <w:rsid w:val="00B83010"/>
    <w:rsid w:val="00B83837"/>
    <w:rsid w:val="00B86CB7"/>
    <w:rsid w:val="00B86FE6"/>
    <w:rsid w:val="00B87707"/>
    <w:rsid w:val="00B903F9"/>
    <w:rsid w:val="00B93FFE"/>
    <w:rsid w:val="00B94AFA"/>
    <w:rsid w:val="00B94F56"/>
    <w:rsid w:val="00B950D8"/>
    <w:rsid w:val="00B9575D"/>
    <w:rsid w:val="00BA13AF"/>
    <w:rsid w:val="00BA3988"/>
    <w:rsid w:val="00BA6182"/>
    <w:rsid w:val="00BA6831"/>
    <w:rsid w:val="00BA71C7"/>
    <w:rsid w:val="00BB05E9"/>
    <w:rsid w:val="00BB086B"/>
    <w:rsid w:val="00BB10E7"/>
    <w:rsid w:val="00BB202B"/>
    <w:rsid w:val="00BB2D2F"/>
    <w:rsid w:val="00BB50B3"/>
    <w:rsid w:val="00BB54D0"/>
    <w:rsid w:val="00BB640A"/>
    <w:rsid w:val="00BB740C"/>
    <w:rsid w:val="00BB7B19"/>
    <w:rsid w:val="00BB7BCE"/>
    <w:rsid w:val="00BC09C3"/>
    <w:rsid w:val="00BC0A5B"/>
    <w:rsid w:val="00BC4C63"/>
    <w:rsid w:val="00BC5F78"/>
    <w:rsid w:val="00BC648A"/>
    <w:rsid w:val="00BC6854"/>
    <w:rsid w:val="00BC6B04"/>
    <w:rsid w:val="00BC6E4D"/>
    <w:rsid w:val="00BC7177"/>
    <w:rsid w:val="00BC7436"/>
    <w:rsid w:val="00BD1B56"/>
    <w:rsid w:val="00BD35D7"/>
    <w:rsid w:val="00BD5616"/>
    <w:rsid w:val="00BD6D05"/>
    <w:rsid w:val="00BD7972"/>
    <w:rsid w:val="00BE1842"/>
    <w:rsid w:val="00BE2652"/>
    <w:rsid w:val="00BE2E30"/>
    <w:rsid w:val="00BE3E11"/>
    <w:rsid w:val="00BE51D7"/>
    <w:rsid w:val="00BE730E"/>
    <w:rsid w:val="00BE7D79"/>
    <w:rsid w:val="00BF0B56"/>
    <w:rsid w:val="00BF1889"/>
    <w:rsid w:val="00BF19C5"/>
    <w:rsid w:val="00BF1E37"/>
    <w:rsid w:val="00BF4897"/>
    <w:rsid w:val="00BF4974"/>
    <w:rsid w:val="00BF515B"/>
    <w:rsid w:val="00BF5BB6"/>
    <w:rsid w:val="00BF6546"/>
    <w:rsid w:val="00BF71AC"/>
    <w:rsid w:val="00C00118"/>
    <w:rsid w:val="00C01301"/>
    <w:rsid w:val="00C04445"/>
    <w:rsid w:val="00C04553"/>
    <w:rsid w:val="00C04586"/>
    <w:rsid w:val="00C04601"/>
    <w:rsid w:val="00C047A1"/>
    <w:rsid w:val="00C04B29"/>
    <w:rsid w:val="00C0577E"/>
    <w:rsid w:val="00C063ED"/>
    <w:rsid w:val="00C073BE"/>
    <w:rsid w:val="00C0796F"/>
    <w:rsid w:val="00C10671"/>
    <w:rsid w:val="00C10E48"/>
    <w:rsid w:val="00C10F45"/>
    <w:rsid w:val="00C110D0"/>
    <w:rsid w:val="00C11720"/>
    <w:rsid w:val="00C129AC"/>
    <w:rsid w:val="00C14E6D"/>
    <w:rsid w:val="00C15824"/>
    <w:rsid w:val="00C15D08"/>
    <w:rsid w:val="00C15E47"/>
    <w:rsid w:val="00C166D4"/>
    <w:rsid w:val="00C177B3"/>
    <w:rsid w:val="00C216A7"/>
    <w:rsid w:val="00C245E1"/>
    <w:rsid w:val="00C259A9"/>
    <w:rsid w:val="00C25D5E"/>
    <w:rsid w:val="00C26217"/>
    <w:rsid w:val="00C26B31"/>
    <w:rsid w:val="00C26BC9"/>
    <w:rsid w:val="00C271FE"/>
    <w:rsid w:val="00C3043B"/>
    <w:rsid w:val="00C327E5"/>
    <w:rsid w:val="00C3315B"/>
    <w:rsid w:val="00C34C4B"/>
    <w:rsid w:val="00C35B7B"/>
    <w:rsid w:val="00C368E5"/>
    <w:rsid w:val="00C36E1A"/>
    <w:rsid w:val="00C3755D"/>
    <w:rsid w:val="00C37B7D"/>
    <w:rsid w:val="00C431A0"/>
    <w:rsid w:val="00C462C1"/>
    <w:rsid w:val="00C46BF5"/>
    <w:rsid w:val="00C47F02"/>
    <w:rsid w:val="00C500C8"/>
    <w:rsid w:val="00C50480"/>
    <w:rsid w:val="00C50D3E"/>
    <w:rsid w:val="00C51266"/>
    <w:rsid w:val="00C51622"/>
    <w:rsid w:val="00C54735"/>
    <w:rsid w:val="00C55A02"/>
    <w:rsid w:val="00C568FA"/>
    <w:rsid w:val="00C57384"/>
    <w:rsid w:val="00C61533"/>
    <w:rsid w:val="00C618B8"/>
    <w:rsid w:val="00C619FC"/>
    <w:rsid w:val="00C62991"/>
    <w:rsid w:val="00C63C82"/>
    <w:rsid w:val="00C6441C"/>
    <w:rsid w:val="00C65882"/>
    <w:rsid w:val="00C667B1"/>
    <w:rsid w:val="00C673A7"/>
    <w:rsid w:val="00C7002E"/>
    <w:rsid w:val="00C71745"/>
    <w:rsid w:val="00C75F0E"/>
    <w:rsid w:val="00C76DE0"/>
    <w:rsid w:val="00C773C2"/>
    <w:rsid w:val="00C82417"/>
    <w:rsid w:val="00C8614D"/>
    <w:rsid w:val="00C86FEF"/>
    <w:rsid w:val="00C87A55"/>
    <w:rsid w:val="00C9097E"/>
    <w:rsid w:val="00C925FE"/>
    <w:rsid w:val="00C9547E"/>
    <w:rsid w:val="00C957D0"/>
    <w:rsid w:val="00C96482"/>
    <w:rsid w:val="00CA32CE"/>
    <w:rsid w:val="00CA46C3"/>
    <w:rsid w:val="00CA5D52"/>
    <w:rsid w:val="00CA5F24"/>
    <w:rsid w:val="00CA6D8F"/>
    <w:rsid w:val="00CB062A"/>
    <w:rsid w:val="00CB0CCD"/>
    <w:rsid w:val="00CB30ED"/>
    <w:rsid w:val="00CB574F"/>
    <w:rsid w:val="00CB6945"/>
    <w:rsid w:val="00CC2173"/>
    <w:rsid w:val="00CC32D8"/>
    <w:rsid w:val="00CC48F8"/>
    <w:rsid w:val="00CC5483"/>
    <w:rsid w:val="00CC5BEB"/>
    <w:rsid w:val="00CC66D8"/>
    <w:rsid w:val="00CD0CFC"/>
    <w:rsid w:val="00CD1C69"/>
    <w:rsid w:val="00CD1F15"/>
    <w:rsid w:val="00CD3773"/>
    <w:rsid w:val="00CD6B5A"/>
    <w:rsid w:val="00CD7C47"/>
    <w:rsid w:val="00CE0F1A"/>
    <w:rsid w:val="00CE16CF"/>
    <w:rsid w:val="00CE26AE"/>
    <w:rsid w:val="00CE4AF7"/>
    <w:rsid w:val="00CE510C"/>
    <w:rsid w:val="00CE6898"/>
    <w:rsid w:val="00CE6B10"/>
    <w:rsid w:val="00CF1D82"/>
    <w:rsid w:val="00CF3169"/>
    <w:rsid w:val="00CF3948"/>
    <w:rsid w:val="00CF479D"/>
    <w:rsid w:val="00CF4CD5"/>
    <w:rsid w:val="00CF6AE2"/>
    <w:rsid w:val="00CF72FD"/>
    <w:rsid w:val="00CF76FC"/>
    <w:rsid w:val="00D0085E"/>
    <w:rsid w:val="00D00CF4"/>
    <w:rsid w:val="00D00FF6"/>
    <w:rsid w:val="00D02C24"/>
    <w:rsid w:val="00D057DF"/>
    <w:rsid w:val="00D05D59"/>
    <w:rsid w:val="00D12124"/>
    <w:rsid w:val="00D13B8F"/>
    <w:rsid w:val="00D15716"/>
    <w:rsid w:val="00D15A6B"/>
    <w:rsid w:val="00D160B0"/>
    <w:rsid w:val="00D16EAF"/>
    <w:rsid w:val="00D1751F"/>
    <w:rsid w:val="00D17B4F"/>
    <w:rsid w:val="00D215E2"/>
    <w:rsid w:val="00D2262C"/>
    <w:rsid w:val="00D234D3"/>
    <w:rsid w:val="00D24BF4"/>
    <w:rsid w:val="00D25561"/>
    <w:rsid w:val="00D25CA3"/>
    <w:rsid w:val="00D26223"/>
    <w:rsid w:val="00D26F4B"/>
    <w:rsid w:val="00D27846"/>
    <w:rsid w:val="00D30F26"/>
    <w:rsid w:val="00D32C8D"/>
    <w:rsid w:val="00D33954"/>
    <w:rsid w:val="00D343D9"/>
    <w:rsid w:val="00D35D35"/>
    <w:rsid w:val="00D36ADA"/>
    <w:rsid w:val="00D37487"/>
    <w:rsid w:val="00D37ADD"/>
    <w:rsid w:val="00D411AE"/>
    <w:rsid w:val="00D41ED6"/>
    <w:rsid w:val="00D44760"/>
    <w:rsid w:val="00D45246"/>
    <w:rsid w:val="00D468C2"/>
    <w:rsid w:val="00D526BF"/>
    <w:rsid w:val="00D5536F"/>
    <w:rsid w:val="00D56189"/>
    <w:rsid w:val="00D56F96"/>
    <w:rsid w:val="00D571BC"/>
    <w:rsid w:val="00D62B2A"/>
    <w:rsid w:val="00D63EDF"/>
    <w:rsid w:val="00D6468E"/>
    <w:rsid w:val="00D709F7"/>
    <w:rsid w:val="00D7100C"/>
    <w:rsid w:val="00D718B9"/>
    <w:rsid w:val="00D726B3"/>
    <w:rsid w:val="00D727A2"/>
    <w:rsid w:val="00D72F16"/>
    <w:rsid w:val="00D73BED"/>
    <w:rsid w:val="00D75E2A"/>
    <w:rsid w:val="00D77524"/>
    <w:rsid w:val="00D77EFA"/>
    <w:rsid w:val="00D80404"/>
    <w:rsid w:val="00D809BB"/>
    <w:rsid w:val="00D81279"/>
    <w:rsid w:val="00D81B98"/>
    <w:rsid w:val="00D83134"/>
    <w:rsid w:val="00D8345D"/>
    <w:rsid w:val="00D849E2"/>
    <w:rsid w:val="00D86621"/>
    <w:rsid w:val="00D870F3"/>
    <w:rsid w:val="00D92EC5"/>
    <w:rsid w:val="00D9586E"/>
    <w:rsid w:val="00DA13C1"/>
    <w:rsid w:val="00DA313A"/>
    <w:rsid w:val="00DA377C"/>
    <w:rsid w:val="00DA39A7"/>
    <w:rsid w:val="00DA3DFD"/>
    <w:rsid w:val="00DA63C3"/>
    <w:rsid w:val="00DA73D2"/>
    <w:rsid w:val="00DB036A"/>
    <w:rsid w:val="00DB0527"/>
    <w:rsid w:val="00DB0DA7"/>
    <w:rsid w:val="00DB259F"/>
    <w:rsid w:val="00DB3747"/>
    <w:rsid w:val="00DB37B1"/>
    <w:rsid w:val="00DB3CA2"/>
    <w:rsid w:val="00DB4727"/>
    <w:rsid w:val="00DB4A11"/>
    <w:rsid w:val="00DB506F"/>
    <w:rsid w:val="00DB5873"/>
    <w:rsid w:val="00DB5A02"/>
    <w:rsid w:val="00DB5FE6"/>
    <w:rsid w:val="00DB73AF"/>
    <w:rsid w:val="00DC191B"/>
    <w:rsid w:val="00DC2E3F"/>
    <w:rsid w:val="00DC3BEC"/>
    <w:rsid w:val="00DC5D4D"/>
    <w:rsid w:val="00DC62D7"/>
    <w:rsid w:val="00DC69B4"/>
    <w:rsid w:val="00DC6BB3"/>
    <w:rsid w:val="00DC6CF8"/>
    <w:rsid w:val="00DD29CA"/>
    <w:rsid w:val="00DD35FD"/>
    <w:rsid w:val="00DD4959"/>
    <w:rsid w:val="00DD4D71"/>
    <w:rsid w:val="00DD6273"/>
    <w:rsid w:val="00DD7D3D"/>
    <w:rsid w:val="00DD7FE9"/>
    <w:rsid w:val="00DE10C8"/>
    <w:rsid w:val="00DE1751"/>
    <w:rsid w:val="00DE3CF1"/>
    <w:rsid w:val="00DE61A0"/>
    <w:rsid w:val="00DE64E6"/>
    <w:rsid w:val="00DE67A4"/>
    <w:rsid w:val="00DE79FF"/>
    <w:rsid w:val="00DF0890"/>
    <w:rsid w:val="00DF12B6"/>
    <w:rsid w:val="00DF32F6"/>
    <w:rsid w:val="00DF4622"/>
    <w:rsid w:val="00DF673F"/>
    <w:rsid w:val="00DF7675"/>
    <w:rsid w:val="00E019BC"/>
    <w:rsid w:val="00E01E2A"/>
    <w:rsid w:val="00E034EC"/>
    <w:rsid w:val="00E0379E"/>
    <w:rsid w:val="00E03B41"/>
    <w:rsid w:val="00E05482"/>
    <w:rsid w:val="00E0578D"/>
    <w:rsid w:val="00E0647E"/>
    <w:rsid w:val="00E12F05"/>
    <w:rsid w:val="00E13185"/>
    <w:rsid w:val="00E13EB1"/>
    <w:rsid w:val="00E15A51"/>
    <w:rsid w:val="00E161B5"/>
    <w:rsid w:val="00E16356"/>
    <w:rsid w:val="00E16718"/>
    <w:rsid w:val="00E20AAF"/>
    <w:rsid w:val="00E21111"/>
    <w:rsid w:val="00E24228"/>
    <w:rsid w:val="00E24502"/>
    <w:rsid w:val="00E2526E"/>
    <w:rsid w:val="00E2685B"/>
    <w:rsid w:val="00E27E74"/>
    <w:rsid w:val="00E27E8C"/>
    <w:rsid w:val="00E313F4"/>
    <w:rsid w:val="00E35197"/>
    <w:rsid w:val="00E35201"/>
    <w:rsid w:val="00E35AA5"/>
    <w:rsid w:val="00E3658F"/>
    <w:rsid w:val="00E37320"/>
    <w:rsid w:val="00E3784C"/>
    <w:rsid w:val="00E415B4"/>
    <w:rsid w:val="00E4172A"/>
    <w:rsid w:val="00E42FA4"/>
    <w:rsid w:val="00E45457"/>
    <w:rsid w:val="00E50744"/>
    <w:rsid w:val="00E509F8"/>
    <w:rsid w:val="00E54059"/>
    <w:rsid w:val="00E57F6D"/>
    <w:rsid w:val="00E60D7A"/>
    <w:rsid w:val="00E61077"/>
    <w:rsid w:val="00E61F0B"/>
    <w:rsid w:val="00E62976"/>
    <w:rsid w:val="00E64B7D"/>
    <w:rsid w:val="00E650ED"/>
    <w:rsid w:val="00E651C3"/>
    <w:rsid w:val="00E675EC"/>
    <w:rsid w:val="00E67A75"/>
    <w:rsid w:val="00E67B7B"/>
    <w:rsid w:val="00E67D2F"/>
    <w:rsid w:val="00E70814"/>
    <w:rsid w:val="00E7141C"/>
    <w:rsid w:val="00E7210D"/>
    <w:rsid w:val="00E722D4"/>
    <w:rsid w:val="00E740A8"/>
    <w:rsid w:val="00E74C6F"/>
    <w:rsid w:val="00E76305"/>
    <w:rsid w:val="00E76545"/>
    <w:rsid w:val="00E77478"/>
    <w:rsid w:val="00E77BBB"/>
    <w:rsid w:val="00E77FDE"/>
    <w:rsid w:val="00E82E81"/>
    <w:rsid w:val="00E84310"/>
    <w:rsid w:val="00E84D50"/>
    <w:rsid w:val="00E85080"/>
    <w:rsid w:val="00E85810"/>
    <w:rsid w:val="00E85F93"/>
    <w:rsid w:val="00E9187F"/>
    <w:rsid w:val="00E92D60"/>
    <w:rsid w:val="00E96CF2"/>
    <w:rsid w:val="00E97ED4"/>
    <w:rsid w:val="00EA06AF"/>
    <w:rsid w:val="00EA1D40"/>
    <w:rsid w:val="00EA201F"/>
    <w:rsid w:val="00EA3581"/>
    <w:rsid w:val="00EA47E7"/>
    <w:rsid w:val="00EA5989"/>
    <w:rsid w:val="00EA5E12"/>
    <w:rsid w:val="00EA7636"/>
    <w:rsid w:val="00EA7972"/>
    <w:rsid w:val="00EB0847"/>
    <w:rsid w:val="00EB1384"/>
    <w:rsid w:val="00EB152B"/>
    <w:rsid w:val="00EB1648"/>
    <w:rsid w:val="00EB7313"/>
    <w:rsid w:val="00EB7554"/>
    <w:rsid w:val="00EB7A1D"/>
    <w:rsid w:val="00EB7D26"/>
    <w:rsid w:val="00EC02E1"/>
    <w:rsid w:val="00EC156B"/>
    <w:rsid w:val="00EC459A"/>
    <w:rsid w:val="00EC49B0"/>
    <w:rsid w:val="00EC4FB9"/>
    <w:rsid w:val="00EC6B13"/>
    <w:rsid w:val="00EC7161"/>
    <w:rsid w:val="00EC7812"/>
    <w:rsid w:val="00ED06BE"/>
    <w:rsid w:val="00ED1513"/>
    <w:rsid w:val="00ED1612"/>
    <w:rsid w:val="00ED1664"/>
    <w:rsid w:val="00ED20DD"/>
    <w:rsid w:val="00ED2513"/>
    <w:rsid w:val="00ED2C0C"/>
    <w:rsid w:val="00ED310D"/>
    <w:rsid w:val="00ED35F3"/>
    <w:rsid w:val="00ED4BC1"/>
    <w:rsid w:val="00ED7573"/>
    <w:rsid w:val="00ED7F51"/>
    <w:rsid w:val="00EE0385"/>
    <w:rsid w:val="00EE07E2"/>
    <w:rsid w:val="00EE16BC"/>
    <w:rsid w:val="00EE264E"/>
    <w:rsid w:val="00EE3ADF"/>
    <w:rsid w:val="00EE46CF"/>
    <w:rsid w:val="00EE4A97"/>
    <w:rsid w:val="00EE7986"/>
    <w:rsid w:val="00EE7B09"/>
    <w:rsid w:val="00EF0BC1"/>
    <w:rsid w:val="00EF0E1C"/>
    <w:rsid w:val="00EF22DE"/>
    <w:rsid w:val="00EF3D21"/>
    <w:rsid w:val="00EF468F"/>
    <w:rsid w:val="00EF4CA3"/>
    <w:rsid w:val="00EF581F"/>
    <w:rsid w:val="00EF5F99"/>
    <w:rsid w:val="00EF65DB"/>
    <w:rsid w:val="00EF7C60"/>
    <w:rsid w:val="00F011AD"/>
    <w:rsid w:val="00F01717"/>
    <w:rsid w:val="00F03BDD"/>
    <w:rsid w:val="00F05742"/>
    <w:rsid w:val="00F05A9D"/>
    <w:rsid w:val="00F05B00"/>
    <w:rsid w:val="00F075CB"/>
    <w:rsid w:val="00F1003C"/>
    <w:rsid w:val="00F107CB"/>
    <w:rsid w:val="00F11DC3"/>
    <w:rsid w:val="00F12B5F"/>
    <w:rsid w:val="00F12DCB"/>
    <w:rsid w:val="00F13533"/>
    <w:rsid w:val="00F1468C"/>
    <w:rsid w:val="00F14809"/>
    <w:rsid w:val="00F20437"/>
    <w:rsid w:val="00F23E66"/>
    <w:rsid w:val="00F265B0"/>
    <w:rsid w:val="00F272F4"/>
    <w:rsid w:val="00F27A44"/>
    <w:rsid w:val="00F30D3B"/>
    <w:rsid w:val="00F30DB6"/>
    <w:rsid w:val="00F32E33"/>
    <w:rsid w:val="00F37F10"/>
    <w:rsid w:val="00F41452"/>
    <w:rsid w:val="00F437DD"/>
    <w:rsid w:val="00F44DC6"/>
    <w:rsid w:val="00F51F92"/>
    <w:rsid w:val="00F5262A"/>
    <w:rsid w:val="00F5471B"/>
    <w:rsid w:val="00F5499C"/>
    <w:rsid w:val="00F54B41"/>
    <w:rsid w:val="00F56143"/>
    <w:rsid w:val="00F563C5"/>
    <w:rsid w:val="00F570F3"/>
    <w:rsid w:val="00F579F5"/>
    <w:rsid w:val="00F57FA8"/>
    <w:rsid w:val="00F653A2"/>
    <w:rsid w:val="00F654D1"/>
    <w:rsid w:val="00F655C3"/>
    <w:rsid w:val="00F65CD6"/>
    <w:rsid w:val="00F66EA4"/>
    <w:rsid w:val="00F706A6"/>
    <w:rsid w:val="00F70CE2"/>
    <w:rsid w:val="00F70EC8"/>
    <w:rsid w:val="00F72B9C"/>
    <w:rsid w:val="00F749D1"/>
    <w:rsid w:val="00F74B53"/>
    <w:rsid w:val="00F75530"/>
    <w:rsid w:val="00F75CB2"/>
    <w:rsid w:val="00F7743D"/>
    <w:rsid w:val="00F77F49"/>
    <w:rsid w:val="00F811B9"/>
    <w:rsid w:val="00F81441"/>
    <w:rsid w:val="00F822C2"/>
    <w:rsid w:val="00F83AC0"/>
    <w:rsid w:val="00F8479C"/>
    <w:rsid w:val="00F849A3"/>
    <w:rsid w:val="00F84C63"/>
    <w:rsid w:val="00F874AA"/>
    <w:rsid w:val="00F90F61"/>
    <w:rsid w:val="00F92252"/>
    <w:rsid w:val="00F92713"/>
    <w:rsid w:val="00F92C25"/>
    <w:rsid w:val="00F95182"/>
    <w:rsid w:val="00F95DE5"/>
    <w:rsid w:val="00F965D4"/>
    <w:rsid w:val="00F96D5C"/>
    <w:rsid w:val="00F97AF0"/>
    <w:rsid w:val="00FA144C"/>
    <w:rsid w:val="00FA18E1"/>
    <w:rsid w:val="00FA21B9"/>
    <w:rsid w:val="00FA239E"/>
    <w:rsid w:val="00FA2A24"/>
    <w:rsid w:val="00FA360F"/>
    <w:rsid w:val="00FA5026"/>
    <w:rsid w:val="00FA636F"/>
    <w:rsid w:val="00FA7387"/>
    <w:rsid w:val="00FB14AF"/>
    <w:rsid w:val="00FB2607"/>
    <w:rsid w:val="00FB26D5"/>
    <w:rsid w:val="00FB273E"/>
    <w:rsid w:val="00FB5AB4"/>
    <w:rsid w:val="00FC0537"/>
    <w:rsid w:val="00FC32A4"/>
    <w:rsid w:val="00FC33E3"/>
    <w:rsid w:val="00FC4A8F"/>
    <w:rsid w:val="00FC5619"/>
    <w:rsid w:val="00FD0A62"/>
    <w:rsid w:val="00FD0B77"/>
    <w:rsid w:val="00FD225E"/>
    <w:rsid w:val="00FD24D8"/>
    <w:rsid w:val="00FD2FA7"/>
    <w:rsid w:val="00FD30AA"/>
    <w:rsid w:val="00FD3157"/>
    <w:rsid w:val="00FD4D0D"/>
    <w:rsid w:val="00FD56DE"/>
    <w:rsid w:val="00FD7890"/>
    <w:rsid w:val="00FE179F"/>
    <w:rsid w:val="00FE23A2"/>
    <w:rsid w:val="00FE2D15"/>
    <w:rsid w:val="00FE3BF1"/>
    <w:rsid w:val="00FE494F"/>
    <w:rsid w:val="00FE5083"/>
    <w:rsid w:val="00FE650D"/>
    <w:rsid w:val="00FE7430"/>
    <w:rsid w:val="00FF00F2"/>
    <w:rsid w:val="00FF072B"/>
    <w:rsid w:val="00FF09D2"/>
    <w:rsid w:val="00FF0E7B"/>
    <w:rsid w:val="00FF155F"/>
    <w:rsid w:val="00FF17D4"/>
    <w:rsid w:val="00FF188F"/>
    <w:rsid w:val="00FF19F1"/>
    <w:rsid w:val="00FF2B62"/>
    <w:rsid w:val="00FF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578ABC"/>
  <w15:chartTrackingRefBased/>
  <w15:docId w15:val="{DB4411B9-0528-4877-A01B-090E1AF91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venir Next LT Pro" w:eastAsiaTheme="minorHAnsi" w:hAnsi="Avenir Next LT Pro" w:cstheme="minorBidi"/>
        <w:color w:val="303030"/>
        <w:sz w:val="22"/>
        <w:szCs w:val="22"/>
        <w:lang w:val="en-US" w:eastAsia="en-US" w:bidi="ar-SA"/>
      </w:rPr>
    </w:rPrDefault>
    <w:pPrDefault>
      <w:pPr>
        <w:spacing w:after="8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223"/>
  </w:style>
  <w:style w:type="paragraph" w:styleId="Ttulo1">
    <w:name w:val="heading 1"/>
    <w:basedOn w:val="Normal"/>
    <w:next w:val="Normal"/>
    <w:link w:val="Ttulo1Car"/>
    <w:uiPriority w:val="9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C0C5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C0C5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C0C5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C0C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C0C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680FF3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Normal"/>
    <w:uiPriority w:val="1"/>
    <w:qFormat/>
    <w:rsid w:val="006B5BED"/>
    <w:pPr>
      <w:spacing w:after="0"/>
    </w:pPr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F437DD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E740A8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F437DD"/>
  </w:style>
  <w:style w:type="paragraph" w:customStyle="1" w:styleId="RegardingSubject">
    <w:name w:val="Regarding Subject"/>
    <w:basedOn w:val="Normal"/>
    <w:link w:val="RegardingSubjectChar"/>
    <w:qFormat/>
    <w:rsid w:val="00E740A8"/>
    <w:pPr>
      <w:spacing w:after="400"/>
    </w:pPr>
  </w:style>
  <w:style w:type="character" w:customStyle="1" w:styleId="NameChar">
    <w:name w:val="Name Char"/>
    <w:basedOn w:val="Fuentedeprrafopredeter"/>
    <w:link w:val="Name"/>
    <w:rsid w:val="00E740A8"/>
  </w:style>
  <w:style w:type="character" w:customStyle="1" w:styleId="RegardingSubjectChar">
    <w:name w:val="Regarding Subject Char"/>
    <w:basedOn w:val="Fuentedeprrafopredeter"/>
    <w:link w:val="RegardingSubject"/>
    <w:rsid w:val="00E740A8"/>
  </w:style>
  <w:style w:type="paragraph" w:customStyle="1" w:styleId="Letter-BodyContent">
    <w:name w:val="Letter - Body Content"/>
    <w:basedOn w:val="Normal"/>
    <w:qFormat/>
    <w:rsid w:val="00C51622"/>
    <w:pPr>
      <w:spacing w:after="200" w:line="276" w:lineRule="auto"/>
      <w:ind w:right="6"/>
      <w:jc w:val="both"/>
    </w:pPr>
    <w:rPr>
      <w:rFonts w:eastAsia="Cambria" w:cs="Times New Roman"/>
      <w:color w:val="auto"/>
      <w:sz w:val="20"/>
      <w:szCs w:val="24"/>
    </w:rPr>
  </w:style>
  <w:style w:type="paragraph" w:styleId="Textosinformato">
    <w:name w:val="Plain Text"/>
    <w:basedOn w:val="Normal"/>
    <w:link w:val="TextosinformatoCar"/>
    <w:uiPriority w:val="99"/>
    <w:unhideWhenUsed/>
    <w:rsid w:val="008E4B99"/>
    <w:pPr>
      <w:spacing w:after="0" w:line="240" w:lineRule="auto"/>
    </w:pPr>
    <w:rPr>
      <w:rFonts w:ascii="Calibri" w:eastAsia="Calibri" w:hAnsi="Calibri" w:cs="Times New Roman"/>
      <w:color w:val="auto"/>
      <w:lang w:val="es-CL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E4B99"/>
    <w:rPr>
      <w:rFonts w:ascii="Calibri" w:eastAsia="Calibri" w:hAnsi="Calibri" w:cs="Times New Roman"/>
      <w:color w:val="auto"/>
      <w:lang w:val="es-CL"/>
    </w:rPr>
  </w:style>
  <w:style w:type="paragraph" w:customStyle="1" w:styleId="wordsection1">
    <w:name w:val="wordsection1"/>
    <w:basedOn w:val="Normal"/>
    <w:uiPriority w:val="99"/>
    <w:rsid w:val="008E4B99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  <w:lang w:val="es-419" w:eastAsia="es-419"/>
    </w:rPr>
  </w:style>
  <w:style w:type="paragraph" w:customStyle="1" w:styleId="Default">
    <w:name w:val="Default"/>
    <w:rsid w:val="008C3A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419"/>
    </w:rPr>
  </w:style>
  <w:style w:type="paragraph" w:styleId="Bibliografa">
    <w:name w:val="Bibliography"/>
    <w:basedOn w:val="Normal"/>
    <w:next w:val="Normal"/>
    <w:uiPriority w:val="37"/>
    <w:semiHidden/>
    <w:unhideWhenUsed/>
    <w:rsid w:val="005C0C55"/>
  </w:style>
  <w:style w:type="paragraph" w:styleId="Cierre">
    <w:name w:val="Closing"/>
    <w:basedOn w:val="Normal"/>
    <w:link w:val="Cierre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5C0C55"/>
  </w:style>
  <w:style w:type="paragraph" w:styleId="Continuarlista">
    <w:name w:val="List Continue"/>
    <w:basedOn w:val="Normal"/>
    <w:uiPriority w:val="99"/>
    <w:semiHidden/>
    <w:unhideWhenUsed/>
    <w:rsid w:val="005C0C55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5C0C55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5C0C55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5C0C55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5C0C55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5C0C5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5C0C5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5C0C55"/>
    <w:rPr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5C0C55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5C0C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5C0C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5C0C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5C0C5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5C0C55"/>
  </w:style>
  <w:style w:type="paragraph" w:styleId="Fecha">
    <w:name w:val="Date"/>
    <w:basedOn w:val="Normal"/>
    <w:next w:val="Normal"/>
    <w:link w:val="FechaCar"/>
    <w:uiPriority w:val="99"/>
    <w:semiHidden/>
    <w:unhideWhenUsed/>
    <w:rsid w:val="005C0C55"/>
  </w:style>
  <w:style w:type="character" w:customStyle="1" w:styleId="FechaCar">
    <w:name w:val="Fecha Car"/>
    <w:basedOn w:val="Fuentedeprrafopredeter"/>
    <w:link w:val="Fecha"/>
    <w:uiPriority w:val="99"/>
    <w:semiHidden/>
    <w:rsid w:val="005C0C55"/>
  </w:style>
  <w:style w:type="paragraph" w:styleId="Firma">
    <w:name w:val="Signature"/>
    <w:basedOn w:val="Normal"/>
    <w:link w:val="FirmaCar"/>
    <w:uiPriority w:val="99"/>
    <w:semiHidden/>
    <w:unhideWhenUsed/>
    <w:rsid w:val="005C0C55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5C0C55"/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5C0C55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5C0C5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5C0C5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5C0C55"/>
    <w:rPr>
      <w:rFonts w:ascii="Consolas" w:hAnsi="Consolas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5C0C55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5C0C55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5C0C55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5C0C55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5C0C55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5C0C55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5C0C5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5C0C5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5C0C5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5C0C5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5C0C5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5C0C5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5C0C5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5C0C5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5C0C5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5C0C55"/>
    <w:pPr>
      <w:numPr>
        <w:numId w:val="12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C0C55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C0C55"/>
    <w:rPr>
      <w:rFonts w:ascii="Segoe UI" w:hAnsi="Segoe UI" w:cs="Segoe UI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C0C55"/>
    <w:rPr>
      <w:rFonts w:ascii="Times New Roman" w:hAnsi="Times New Roman" w:cs="Times New Roman"/>
      <w:sz w:val="24"/>
      <w:szCs w:val="24"/>
    </w:rPr>
  </w:style>
  <w:style w:type="paragraph" w:styleId="Remitedesobre">
    <w:name w:val="envelope return"/>
    <w:basedOn w:val="Normal"/>
    <w:uiPriority w:val="99"/>
    <w:semiHidden/>
    <w:unhideWhenUsed/>
    <w:rsid w:val="005C0C55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5C0C55"/>
  </w:style>
  <w:style w:type="character" w:customStyle="1" w:styleId="SaludoCar">
    <w:name w:val="Saludo Car"/>
    <w:basedOn w:val="Fuentedeprrafopredeter"/>
    <w:link w:val="Saludo"/>
    <w:uiPriority w:val="99"/>
    <w:semiHidden/>
    <w:rsid w:val="005C0C55"/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5C0C55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5C0C55"/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5C0C55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5C0C55"/>
    <w:rPr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5C0C5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5C0C55"/>
  </w:style>
  <w:style w:type="paragraph" w:styleId="Sangranormal">
    <w:name w:val="Normal Indent"/>
    <w:basedOn w:val="Normal"/>
    <w:uiPriority w:val="99"/>
    <w:semiHidden/>
    <w:unhideWhenUsed/>
    <w:rsid w:val="005C0C55"/>
    <w:pPr>
      <w:ind w:left="708"/>
    </w:pPr>
  </w:style>
  <w:style w:type="paragraph" w:styleId="Sinespaciado">
    <w:name w:val="No Spacing"/>
    <w:uiPriority w:val="1"/>
    <w:rsid w:val="005C0C55"/>
    <w:pPr>
      <w:spacing w:after="0" w:line="240" w:lineRule="auto"/>
    </w:pPr>
  </w:style>
  <w:style w:type="paragraph" w:styleId="Tabladeilustraciones">
    <w:name w:val="table of figures"/>
    <w:basedOn w:val="Normal"/>
    <w:next w:val="Normal"/>
    <w:uiPriority w:val="99"/>
    <w:semiHidden/>
    <w:unhideWhenUsed/>
    <w:rsid w:val="005C0C55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5C0C5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5C0C5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5C0C5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5C0C5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5C0C5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5C0C5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5C0C5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5C0C5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5C0C55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5C0C55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5C0C5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5C0C5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5C0C55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5C0C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5C0C55"/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5C0C5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5C0C55"/>
    <w:rPr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C0C55"/>
    <w:pPr>
      <w:spacing w:after="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5C0C55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C0C55"/>
    <w:pPr>
      <w:spacing w:after="8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5C0C55"/>
  </w:style>
  <w:style w:type="paragraph" w:styleId="Textomacro">
    <w:name w:val="macro"/>
    <w:link w:val="TextomacroCar"/>
    <w:uiPriority w:val="99"/>
    <w:semiHidden/>
    <w:unhideWhenUsed/>
    <w:rsid w:val="005C0C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5C0C55"/>
    <w:rPr>
      <w:rFonts w:ascii="Consolas" w:hAnsi="Consolas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5C0C55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C0C5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C0C55"/>
    <w:rPr>
      <w:sz w:val="20"/>
      <w:szCs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C0C5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C0C5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C0C5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C0C5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C0C5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5C0C55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C0C55"/>
    <w:pPr>
      <w:keepNext/>
      <w:keepLines/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6.jpeg"/><Relationship Id="rId11" Type="http://schemas.openxmlformats.org/officeDocument/2006/relationships/image" Target="media/image1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header" Target="header1.xm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82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SO%202015\ALS%20templates%202022\ALS%20Letterhead%20Template_A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21A0807FDB464590F473422698A707" ma:contentTypeVersion="7" ma:contentTypeDescription="Create a new document." ma:contentTypeScope="" ma:versionID="fb2004e00ac717aaae9417512699bf2b">
  <xsd:schema xmlns:xsd="http://www.w3.org/2001/XMLSchema" xmlns:xs="http://www.w3.org/2001/XMLSchema" xmlns:p="http://schemas.microsoft.com/office/2006/metadata/properties" xmlns:ns2="cf4ba9d6-9f8d-4f97-8074-1ed0b716cbde" targetNamespace="http://schemas.microsoft.com/office/2006/metadata/properties" ma:root="true" ma:fieldsID="12cc95c4498a1b5083b34d9111b59e64" ns2:_="">
    <xsd:import namespace="cf4ba9d6-9f8d-4f97-8074-1ed0b716cb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4ba9d6-9f8d-4f97-8074-1ed0b716cb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8BE2C-8072-499A-B62D-589DFB4E1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13562C-D8AA-4542-AD15-711E97578F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A775A1C-050E-49CB-8170-2458E9BA134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42097CB-A136-4164-B0E2-9981A9CC67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4ba9d6-9f8d-4f97-8074-1ed0b716cb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 Letterhead Template_A4</Template>
  <TotalTime>277</TotalTime>
  <Pages>19</Pages>
  <Words>889</Words>
  <Characters>4894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ALS Global</Company>
  <LinksUpToDate>false</LinksUpToDate>
  <CharactersWithSpaces>5772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Gonzalo Bacian</cp:lastModifiedBy>
  <cp:revision>3</cp:revision>
  <cp:lastPrinted>2025-07-30T05:43:00Z</cp:lastPrinted>
  <dcterms:created xsi:type="dcterms:W3CDTF">2025-12-17T21:23:00Z</dcterms:created>
  <dcterms:modified xsi:type="dcterms:W3CDTF">2025-12-18T02:12:00Z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0x0101003E21A0807FDB464590F473422698A707</vt:lpwstr>
  </property>
</Properties>
</file>