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D7F1B" w14:textId="01C1FBA7" w:rsidR="00B475FE" w:rsidRPr="00085D43" w:rsidRDefault="00B475FE" w:rsidP="00EE07E2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REPORTE FOTOGR</w:t>
      </w:r>
      <w:r w:rsidR="00AB7B9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Á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FICO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DES</w:t>
      </w:r>
      <w:r w:rsidR="00FF09D2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CONSOLIDADO</w:t>
      </w:r>
    </w:p>
    <w:p w14:paraId="0327BFD0" w14:textId="35067046" w:rsidR="00BC7436" w:rsidRPr="00085D43" w:rsidRDefault="00BD1B56" w:rsidP="00055E0F">
      <w:pPr>
        <w:spacing w:after="0" w:line="240" w:lineRule="auto"/>
        <w:contextualSpacing/>
        <w:jc w:val="center"/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</w:pP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FAENA </w:t>
      </w:r>
      <w:r w:rsidR="00644218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CFS</w:t>
      </w:r>
      <w:r w:rsidR="0032255A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393B97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13</w:t>
      </w:r>
      <w:r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x40</w:t>
      </w:r>
      <w:r w:rsidR="00AF1F67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 xml:space="preserve"> </w:t>
      </w:r>
      <w:r w:rsidR="00DD6273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O</w:t>
      </w:r>
      <w:r w:rsidR="00DD7FE9" w:rsidRPr="00085D43">
        <w:rPr>
          <w:rFonts w:ascii="Avenir Next LT Pro" w:hAnsi="Avenir Next LT Pro" w:cs="Arial"/>
          <w:b/>
          <w:color w:val="0047B0"/>
          <w:sz w:val="32"/>
          <w:szCs w:val="32"/>
          <w:lang w:val="es-419"/>
        </w:rPr>
        <w:t>T</w:t>
      </w:r>
    </w:p>
    <w:p w14:paraId="7F8E2065" w14:textId="596216A1" w:rsidR="00DC62D7" w:rsidRPr="00085D43" w:rsidRDefault="00B475FE" w:rsidP="00223AF1">
      <w:pPr>
        <w:shd w:val="clear" w:color="auto" w:fill="004CB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045"/>
        </w:tabs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Iquique, </w:t>
      </w:r>
      <w:r w:rsidR="00393B97">
        <w:rPr>
          <w:rFonts w:ascii="Avenir Next LT Pro" w:hAnsi="Avenir Next LT Pro"/>
          <w:b/>
          <w:bCs/>
          <w:color w:val="FFFFFF" w:themeColor="background1"/>
          <w:lang w:val="es-419"/>
        </w:rPr>
        <w:t>18</w:t>
      </w:r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de </w:t>
      </w:r>
      <w:proofErr w:type="gramStart"/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>Diciembre</w:t>
      </w:r>
      <w:r w:rsidR="007B2C99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proofErr w:type="gramEnd"/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        </w:t>
      </w:r>
      <w:r w:rsidR="002624C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 </w:t>
      </w:r>
      <w:r w:rsidR="00FE7116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1er</w:t>
      </w:r>
      <w:r w:rsidR="0032255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</w:t>
      </w:r>
      <w:r w:rsidR="007E26E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 xml:space="preserve"> Turno   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ab/>
        <w:t>REF: IQQ</w:t>
      </w:r>
      <w:r w:rsidR="008C097C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-2</w:t>
      </w:r>
      <w:r w:rsidR="00E67B7B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5</w:t>
      </w:r>
      <w:r w:rsidR="00223AF1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1</w:t>
      </w:r>
      <w:r w:rsidR="00F40C54">
        <w:rPr>
          <w:rFonts w:ascii="Avenir Next LT Pro" w:hAnsi="Avenir Next LT Pro"/>
          <w:b/>
          <w:bCs/>
          <w:color w:val="FFFFFF" w:themeColor="background1"/>
          <w:lang w:val="es-419"/>
        </w:rPr>
        <w:t>2-2</w:t>
      </w:r>
      <w:r w:rsidR="00393B97">
        <w:rPr>
          <w:rFonts w:ascii="Avenir Next LT Pro" w:hAnsi="Avenir Next LT Pro"/>
          <w:b/>
          <w:bCs/>
          <w:color w:val="FFFFFF" w:themeColor="background1"/>
          <w:lang w:val="es-419"/>
        </w:rPr>
        <w:t>629</w:t>
      </w:r>
    </w:p>
    <w:tbl>
      <w:tblPr>
        <w:tblStyle w:val="Tablaconcuadrcula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8"/>
        <w:gridCol w:w="296"/>
        <w:gridCol w:w="6390"/>
      </w:tblGrid>
      <w:tr w:rsidR="00AB7B9A" w:rsidRPr="00F40C54" w14:paraId="0BAB61BE" w14:textId="77777777" w:rsidTr="00BC4C63">
        <w:trPr>
          <w:trHeight w:val="164"/>
        </w:trPr>
        <w:tc>
          <w:tcPr>
            <w:tcW w:w="2528" w:type="dxa"/>
          </w:tcPr>
          <w:p w14:paraId="5375AE36" w14:textId="7632DCC0" w:rsidR="00AB7B9A" w:rsidRPr="00085D43" w:rsidRDefault="00CF72FD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BL</w:t>
            </w:r>
          </w:p>
        </w:tc>
        <w:tc>
          <w:tcPr>
            <w:tcW w:w="296" w:type="dxa"/>
          </w:tcPr>
          <w:p w14:paraId="64A92C40" w14:textId="09C041C7" w:rsidR="00AB7B9A" w:rsidRPr="00085D43" w:rsidRDefault="00AB7B9A" w:rsidP="00B475FE">
            <w:pPr>
              <w:rPr>
                <w:rFonts w:ascii="Avenir Next LT Pro" w:hAnsi="Avenir Next LT Pro"/>
                <w:sz w:val="24"/>
                <w:szCs w:val="24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sz w:val="24"/>
                <w:szCs w:val="24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49137CE6" w14:textId="12C793AC" w:rsidR="00AB7B9A" w:rsidRPr="00393B97" w:rsidRDefault="00393B97" w:rsidP="00055E0F">
            <w:pPr>
              <w:shd w:val="clear" w:color="auto" w:fill="FFFFFF"/>
              <w:spacing w:line="240" w:lineRule="auto"/>
              <w:rPr>
                <w:rFonts w:ascii="Avenir Next LT Pro" w:eastAsia="Aptos" w:hAnsi="Avenir Next LT Pro" w:cs="Calibri"/>
                <w:color w:val="000000"/>
                <w:sz w:val="24"/>
                <w:szCs w:val="24"/>
                <w:lang w:val="es-CL" w:eastAsia="es-CL"/>
              </w:rPr>
            </w:pPr>
            <w:r w:rsidRPr="00393B97">
              <w:rPr>
                <w:rFonts w:ascii="Avenir Next LT Pro" w:eastAsia="Aptos" w:hAnsi="Avenir Next LT Pro" w:cs="Aptos"/>
                <w:color w:val="000000"/>
                <w:sz w:val="24"/>
                <w:szCs w:val="24"/>
                <w:shd w:val="clear" w:color="auto" w:fill="FFFFFF"/>
                <w:lang w:val="es-CL" w:eastAsia="es-CL"/>
              </w:rPr>
              <w:t>HLCUBSC2510CEVE2 - HLCUBSC2510CGXF0 - HLCUBSC251159969</w:t>
            </w:r>
          </w:p>
        </w:tc>
      </w:tr>
      <w:tr w:rsidR="00AB7B9A" w:rsidRPr="00085D43" w14:paraId="715FFC8E" w14:textId="77777777" w:rsidTr="00BC4C63">
        <w:trPr>
          <w:trHeight w:val="173"/>
        </w:trPr>
        <w:tc>
          <w:tcPr>
            <w:tcW w:w="2528" w:type="dxa"/>
          </w:tcPr>
          <w:p w14:paraId="48D175DD" w14:textId="2A7BDBCF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EMBARCADOR</w:t>
            </w:r>
          </w:p>
        </w:tc>
        <w:tc>
          <w:tcPr>
            <w:tcW w:w="296" w:type="dxa"/>
          </w:tcPr>
          <w:p w14:paraId="26A36FD6" w14:textId="2FA8301B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67062255" w14:textId="5F5284E6" w:rsidR="00AB7B9A" w:rsidRPr="00085D43" w:rsidRDefault="00CF72FD" w:rsidP="00B475FE">
            <w:pPr>
              <w:rPr>
                <w:rFonts w:ascii="Avenir Next LT Pro" w:hAnsi="Avenir Next LT Pro"/>
              </w:rPr>
            </w:pPr>
            <w:r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MICHEL</w:t>
            </w:r>
            <w:r w:rsidR="00055E0F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 xml:space="preserve">IN </w:t>
            </w:r>
            <w:r w:rsidR="00AD3DD0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NORTH AMERICA INC</w:t>
            </w:r>
          </w:p>
        </w:tc>
      </w:tr>
      <w:tr w:rsidR="00AB7B9A" w:rsidRPr="00085D43" w14:paraId="13C6C95F" w14:textId="77777777" w:rsidTr="00BC4C63">
        <w:trPr>
          <w:trHeight w:val="750"/>
        </w:trPr>
        <w:tc>
          <w:tcPr>
            <w:tcW w:w="2528" w:type="dxa"/>
          </w:tcPr>
          <w:p w14:paraId="0A68C016" w14:textId="1E5878DF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CONSIGNATA</w:t>
            </w:r>
            <w:r w:rsidR="00055E0F"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RIO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004CB0"/>
                <w:lang w:val="es-CL" w:eastAsia="es-CL"/>
              </w:rPr>
              <w:t>RIO</w:t>
            </w:r>
          </w:p>
        </w:tc>
        <w:tc>
          <w:tcPr>
            <w:tcW w:w="296" w:type="dxa"/>
          </w:tcPr>
          <w:p w14:paraId="6F9DC011" w14:textId="624A5A37" w:rsidR="00AB7B9A" w:rsidRPr="00085D43" w:rsidRDefault="00AB7B9A" w:rsidP="00B475FE">
            <w:pPr>
              <w:rPr>
                <w:rFonts w:ascii="Avenir Next LT Pro" w:hAnsi="Avenir Next LT Pro"/>
                <w:lang w:val="es-419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004CAB"/>
                <w:lang w:val="es-CL" w:eastAsia="es-CL"/>
              </w:rPr>
              <w:t>:</w:t>
            </w:r>
          </w:p>
        </w:tc>
        <w:tc>
          <w:tcPr>
            <w:tcW w:w="6390" w:type="dxa"/>
          </w:tcPr>
          <w:p w14:paraId="2D2C8D67" w14:textId="77777777" w:rsidR="00AD3DD0" w:rsidRPr="00085D43" w:rsidRDefault="00CF72FD" w:rsidP="007D01B1">
            <w:pPr>
              <w:spacing w:line="240" w:lineRule="auto"/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MICHELIN CHILE LTDA</w:t>
            </w:r>
            <w:r w:rsidR="007D01B1" w:rsidRPr="00085D43">
              <w:rPr>
                <w:rFonts w:ascii="Avenir Next LT Pro" w:eastAsia="Calibri" w:hAnsi="Avenir Next LT Pro" w:cs="Calibri"/>
                <w:color w:val="000000"/>
                <w:sz w:val="24"/>
                <w:szCs w:val="24"/>
                <w:lang w:eastAsia="es-CL"/>
              </w:rPr>
              <w:t>.</w:t>
            </w:r>
          </w:p>
          <w:p w14:paraId="11DE2F3C" w14:textId="7CCD2ED8" w:rsidR="00223AF1" w:rsidRPr="00085D43" w:rsidRDefault="00223AF1" w:rsidP="00223AF1">
            <w:pPr>
              <w:shd w:val="clear" w:color="auto" w:fill="FFFFFF"/>
              <w:spacing w:line="240" w:lineRule="auto"/>
              <w:rPr>
                <w:rFonts w:ascii="Avenir Next LT Pro" w:eastAsia="Times New Roman" w:hAnsi="Avenir Next LT Pro" w:cs="Calibri"/>
                <w:color w:val="000000"/>
                <w:sz w:val="24"/>
                <w:szCs w:val="24"/>
                <w:lang w:eastAsia="es-CL"/>
              </w:rPr>
            </w:pPr>
          </w:p>
        </w:tc>
      </w:tr>
    </w:tbl>
    <w:p w14:paraId="4E5CD013" w14:textId="0003E37A" w:rsidR="004F373A" w:rsidRPr="00085D43" w:rsidRDefault="004F373A" w:rsidP="00475F52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  <w:bookmarkStart w:id="0" w:name="_Hlk198042008"/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5BB93296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1770C16D" w14:textId="61CFD232" w:rsidR="00A76E00" w:rsidRPr="00085D43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</w:t>
            </w:r>
            <w:r w:rsidR="00657A4E">
              <w:rPr>
                <w:rFonts w:ascii="Avenir Next LT Pro" w:eastAsia="Calibri" w:hAnsi="Avenir Next LT Pro" w:cs="Calibri"/>
                <w:b/>
                <w:bCs/>
                <w:color w:val="FFFFFF"/>
              </w:rPr>
              <w:t>HLXU 560441-1</w:t>
            </w:r>
            <w:r w:rsidR="00D404CD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</w:t>
            </w:r>
            <w:proofErr w:type="gram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  SELLO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D43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</w:rPr>
              <w:t>A</w:t>
            </w:r>
            <w:r w:rsidR="00657A4E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</w:rPr>
              <w:t>1963790</w:t>
            </w:r>
          </w:p>
        </w:tc>
      </w:tr>
    </w:tbl>
    <w:p w14:paraId="6AD682F9" w14:textId="672EC693" w:rsidR="00A76E00" w:rsidRPr="00085D43" w:rsidRDefault="00A76E00" w:rsidP="00A76E00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679A87D4" w14:textId="77777777" w:rsidTr="000A5CDA">
        <w:trPr>
          <w:trHeight w:val="3685"/>
        </w:trPr>
        <w:tc>
          <w:tcPr>
            <w:tcW w:w="4535" w:type="dxa"/>
          </w:tcPr>
          <w:p w14:paraId="426B8C88" w14:textId="3BE992F3" w:rsidR="00A76E00" w:rsidRPr="00085D43" w:rsidRDefault="00657A4E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AB73F6F" wp14:editId="2D60F7F2">
                  <wp:extent cx="2886710" cy="2282400"/>
                  <wp:effectExtent l="0" t="0" r="8890" b="3810"/>
                  <wp:docPr id="13349081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908122" name="Imagen 1334908122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88" cy="228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2FB23D6" w14:textId="7527D791" w:rsidR="00A76E00" w:rsidRPr="00085D43" w:rsidRDefault="00657A4E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1485D31C" wp14:editId="03A6B456">
                  <wp:extent cx="2851150" cy="2282190"/>
                  <wp:effectExtent l="0" t="0" r="6350" b="3810"/>
                  <wp:docPr id="1105113398" name="Imagen 2" descr="Imagen que contiene naranja, tren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113398" name="Imagen 2" descr="Imagen que contiene naranja, tren, camión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427" cy="2286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9CDF9" w14:textId="77777777" w:rsidR="00A76E00" w:rsidRPr="00085D43" w:rsidRDefault="00A76E00" w:rsidP="00A76E00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3D0A69C" w14:textId="77777777" w:rsidTr="000A5CDA">
        <w:trPr>
          <w:trHeight w:val="3685"/>
        </w:trPr>
        <w:tc>
          <w:tcPr>
            <w:tcW w:w="4535" w:type="dxa"/>
          </w:tcPr>
          <w:p w14:paraId="463F89E5" w14:textId="4B3CA5E6" w:rsidR="00A76E00" w:rsidRPr="00085D43" w:rsidRDefault="00657A4E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0B53D4C" wp14:editId="3366A3CD">
                  <wp:extent cx="2894330" cy="2433600"/>
                  <wp:effectExtent l="0" t="0" r="1270" b="5080"/>
                  <wp:docPr id="2125767579" name="Imagen 3" descr="Una casa de color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767579" name="Imagen 3" descr="Una casa de color naranja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614" cy="2438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E99F820" w14:textId="23FCA5FD" w:rsidR="00A76E00" w:rsidRPr="00085D43" w:rsidRDefault="00657A4E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E78A5EA" wp14:editId="1779B6CD">
                  <wp:extent cx="2858135" cy="2440800"/>
                  <wp:effectExtent l="0" t="0" r="0" b="0"/>
                  <wp:docPr id="1352243543" name="Imagen 4" descr="Imagen que contiene edificio, exterior, tren, platafor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43543" name="Imagen 4" descr="Imagen que contiene edificio, exterior, tren, plataform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546" cy="244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E25B1" w14:textId="0EF1678B" w:rsidR="00A76E00" w:rsidRPr="00085D43" w:rsidRDefault="00A76E00" w:rsidP="00A76E00">
      <w:pPr>
        <w:rPr>
          <w:rFonts w:ascii="Avenir Next LT Pro" w:hAnsi="Avenir Next LT Pro"/>
          <w:sz w:val="12"/>
          <w:szCs w:val="12"/>
          <w:lang w:val="es-419"/>
        </w:rPr>
      </w:pPr>
      <w:bookmarkStart w:id="1" w:name="_Hlk216905819"/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A76E00" w:rsidRPr="00085D43" w14:paraId="0CB7E573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7A8AB14" w14:textId="0E7B1EC5" w:rsidR="00A76E00" w:rsidRPr="00085D43" w:rsidRDefault="00A76E00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     </w:t>
            </w:r>
            <w:r w:rsidR="00657A4E">
              <w:rPr>
                <w:rFonts w:ascii="Avenir Next LT Pro" w:eastAsia="Calibri" w:hAnsi="Avenir Next LT Pro" w:cs="Calibri"/>
                <w:b/>
                <w:bCs/>
                <w:color w:val="FFFFFF"/>
              </w:rPr>
              <w:t>HLBU 815250-8</w:t>
            </w:r>
            <w:r w:rsidR="00D404CD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</w:t>
            </w:r>
            <w:proofErr w:type="gram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  SELLO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A</w:t>
            </w:r>
            <w:r w:rsidR="00657A4E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1963932</w:t>
            </w:r>
          </w:p>
        </w:tc>
      </w:tr>
    </w:tbl>
    <w:p w14:paraId="05EA35B0" w14:textId="77777777" w:rsidR="00A76E00" w:rsidRPr="00085D43" w:rsidRDefault="00A76E00" w:rsidP="00A76E00">
      <w:pPr>
        <w:rPr>
          <w:rFonts w:ascii="Avenir Next LT Pro" w:hAnsi="Avenir Next LT Pro"/>
        </w:rPr>
      </w:pPr>
    </w:p>
    <w:p w14:paraId="051A4A4D" w14:textId="6E02D4AC" w:rsidR="00A76E00" w:rsidRPr="00085D43" w:rsidRDefault="00A76E00" w:rsidP="00A76E00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4FC3664C" w14:textId="77777777" w:rsidTr="000A5CDA">
        <w:trPr>
          <w:trHeight w:val="3969"/>
        </w:trPr>
        <w:tc>
          <w:tcPr>
            <w:tcW w:w="4535" w:type="dxa"/>
          </w:tcPr>
          <w:p w14:paraId="5CA129A3" w14:textId="3491AAEF" w:rsidR="00A76E00" w:rsidRPr="00085D43" w:rsidRDefault="00657A4E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3575C2E" wp14:editId="0DA53F4A">
                  <wp:extent cx="2872740" cy="2546350"/>
                  <wp:effectExtent l="0" t="0" r="3810" b="6350"/>
                  <wp:docPr id="62025595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255957" name="Imagen 620255957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5" cy="255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DC73EDD" w14:textId="57059696" w:rsidR="00A76E00" w:rsidRPr="00085D43" w:rsidRDefault="00657A4E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C6EE78A" wp14:editId="221EAB7B">
                  <wp:extent cx="2865120" cy="2546350"/>
                  <wp:effectExtent l="0" t="0" r="0" b="6350"/>
                  <wp:docPr id="565134144" name="Imagen 6" descr="Imagen que contiene naranja, grande, tren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134144" name="Imagen 6" descr="Imagen que contiene naranja, grande, tren, camioneta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4" cy="255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8AAC6" w14:textId="1EAB771B" w:rsidR="00A76E00" w:rsidRPr="00085D43" w:rsidRDefault="00A76E00" w:rsidP="00A76E00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A76E00" w:rsidRPr="00085D43" w14:paraId="30B01C75" w14:textId="77777777" w:rsidTr="000A5CDA">
        <w:trPr>
          <w:trHeight w:val="3969"/>
        </w:trPr>
        <w:tc>
          <w:tcPr>
            <w:tcW w:w="4535" w:type="dxa"/>
          </w:tcPr>
          <w:p w14:paraId="7B1C11BE" w14:textId="0EC2153D" w:rsidR="00A76E00" w:rsidRPr="00085D43" w:rsidRDefault="00657A4E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6B58F0A" wp14:editId="490D6669">
                  <wp:extent cx="2872740" cy="2512800"/>
                  <wp:effectExtent l="0" t="0" r="3810" b="1905"/>
                  <wp:docPr id="576609692" name="Imagen 7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09692" name="Imagen 7" descr="Puente de mader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577" cy="251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EE19F7B" w14:textId="1DEC6DA0" w:rsidR="00A76E00" w:rsidRPr="00085D43" w:rsidRDefault="00657A4E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2365BBC" wp14:editId="744653E5">
                  <wp:extent cx="2879725" cy="2512695"/>
                  <wp:effectExtent l="0" t="0" r="0" b="1905"/>
                  <wp:docPr id="1891662846" name="Imagen 8" descr="Una cortina de color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662846" name="Imagen 8" descr="Una cortina de color naranja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08" cy="251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08832" w14:textId="77777777" w:rsidR="00A76E00" w:rsidRPr="00085D43" w:rsidRDefault="00A76E00" w:rsidP="00A76E00">
      <w:pPr>
        <w:rPr>
          <w:rFonts w:ascii="Avenir Next LT Pro" w:hAnsi="Avenir Next LT Pro"/>
          <w:lang w:val="es-419"/>
        </w:rPr>
      </w:pPr>
    </w:p>
    <w:p w14:paraId="22EAA1CD" w14:textId="77777777" w:rsidR="00A76E00" w:rsidRDefault="00A76E00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265813E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6E4D099F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4468FB1C" w14:textId="77777777" w:rsidR="000A5CDA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p w14:paraId="710E8DF1" w14:textId="77777777" w:rsidR="000A5CDA" w:rsidRPr="00085D43" w:rsidRDefault="000A5CDA" w:rsidP="00055E0F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B17959" w:rsidRPr="00085D43" w14:paraId="14BB22AB" w14:textId="77777777" w:rsidTr="0071229D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BF79925" w14:textId="2C3EFDDB" w:rsidR="00B17959" w:rsidRPr="00085D43" w:rsidRDefault="00B17959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bookmarkStart w:id="2" w:name="_Hlk129163452"/>
            <w:bookmarkEnd w:id="1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   </w:t>
            </w:r>
            <w:r w:rsidR="003E5BDD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0A1FA8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657A4E">
              <w:rPr>
                <w:rFonts w:ascii="Avenir Next LT Pro" w:eastAsia="Calibri" w:hAnsi="Avenir Next LT Pro" w:cs="Calibri"/>
                <w:b/>
                <w:bCs/>
                <w:color w:val="FFFFFF"/>
              </w:rPr>
              <w:t>HLBU 820425-</w:t>
            </w:r>
            <w:proofErr w:type="gramStart"/>
            <w:r w:rsidR="00657A4E">
              <w:rPr>
                <w:rFonts w:ascii="Avenir Next LT Pro" w:eastAsia="Calibri" w:hAnsi="Avenir Next LT Pro" w:cs="Calibri"/>
                <w:b/>
                <w:bCs/>
                <w:color w:val="FFFFFF"/>
              </w:rPr>
              <w:t>8</w:t>
            </w:r>
            <w:r w:rsidR="00D404CD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2C2C09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0A1FA8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</w:t>
            </w:r>
            <w:proofErr w:type="gramEnd"/>
            <w:r w:rsidR="000A1FA8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</w:t>
            </w:r>
            <w:r w:rsidR="007B2C99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="000A1FA8"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SELLO </w:t>
            </w:r>
            <w:r w:rsidR="00EA49DB" w:rsidRPr="00085D4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r w:rsidR="00657A4E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1963932</w:t>
            </w:r>
          </w:p>
        </w:tc>
      </w:tr>
    </w:tbl>
    <w:p w14:paraId="1F2270F9" w14:textId="12293CE2" w:rsidR="0071229D" w:rsidRPr="00085D43" w:rsidRDefault="0071229D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9F8199D" w14:textId="77777777" w:rsidTr="000A5CDA">
        <w:trPr>
          <w:trHeight w:val="3969"/>
        </w:trPr>
        <w:tc>
          <w:tcPr>
            <w:tcW w:w="4535" w:type="dxa"/>
          </w:tcPr>
          <w:p w14:paraId="773D6DE5" w14:textId="226BF148" w:rsidR="004B579F" w:rsidRPr="00085D43" w:rsidRDefault="00657A4E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2142D2D" wp14:editId="28197911">
                  <wp:extent cx="2877185" cy="2628000"/>
                  <wp:effectExtent l="0" t="0" r="0" b="1270"/>
                  <wp:docPr id="140905781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057817" name="Imagen 1409057817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750" cy="263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AADD604" w14:textId="57977261" w:rsidR="004B579F" w:rsidRPr="00085D43" w:rsidRDefault="00657A4E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80BC7E8" wp14:editId="0ECEA195">
                  <wp:extent cx="2858135" cy="2613600"/>
                  <wp:effectExtent l="0" t="0" r="0" b="0"/>
                  <wp:docPr id="1792660091" name="Imagen 10" descr="Imagen que contiene camioneta, naranja, parado, estacion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660091" name="Imagen 10" descr="Imagen que contiene camioneta, naranja, parado, estacionado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996" cy="262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91DF3" w14:textId="0F86293D" w:rsidR="0071229D" w:rsidRPr="00085D43" w:rsidRDefault="0071229D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4B579F" w:rsidRPr="00085D43" w14:paraId="4126C9FE" w14:textId="77777777" w:rsidTr="000A5CDA">
        <w:trPr>
          <w:trHeight w:val="3969"/>
        </w:trPr>
        <w:tc>
          <w:tcPr>
            <w:tcW w:w="4535" w:type="dxa"/>
          </w:tcPr>
          <w:p w14:paraId="4DFB84C9" w14:textId="0AA91487" w:rsidR="004B579F" w:rsidRPr="00085D43" w:rsidRDefault="00657A4E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385325F" wp14:editId="379FF6DF">
                  <wp:extent cx="2865120" cy="2484000"/>
                  <wp:effectExtent l="0" t="0" r="0" b="0"/>
                  <wp:docPr id="2101664286" name="Imagen 11" descr="Un edificio de ladrill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664286" name="Imagen 11" descr="Un edificio de ladrillo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36" cy="249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521EA50" w14:textId="7B1DC550" w:rsidR="004B579F" w:rsidRPr="00085D43" w:rsidRDefault="00657A4E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0278DAA" wp14:editId="17F5468B">
                  <wp:extent cx="2851150" cy="2483485"/>
                  <wp:effectExtent l="0" t="0" r="6350" b="0"/>
                  <wp:docPr id="455582365" name="Imagen 12" descr="Imagen que contiene edificio, naranja, hecho de mader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582365" name="Imagen 12" descr="Imagen que contiene edificio, naranja, hecho de madera, tren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53" cy="248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2534C3C5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67EE48C2" w14:textId="77777777" w:rsidR="00A76E00" w:rsidRPr="00085D43" w:rsidRDefault="00A76E00" w:rsidP="00EE4A97">
      <w:pPr>
        <w:rPr>
          <w:rFonts w:ascii="Avenir Next LT Pro" w:hAnsi="Avenir Next LT Pro"/>
        </w:rPr>
      </w:pPr>
    </w:p>
    <w:p w14:paraId="1C7C2E41" w14:textId="77777777" w:rsidR="003171A1" w:rsidRPr="00085D43" w:rsidRDefault="003171A1" w:rsidP="00EE4A97">
      <w:pPr>
        <w:rPr>
          <w:rFonts w:ascii="Avenir Next LT Pro" w:hAnsi="Avenir Next LT Pro"/>
        </w:rPr>
      </w:pPr>
    </w:p>
    <w:p w14:paraId="2675F7E1" w14:textId="77777777" w:rsidR="003171A1" w:rsidRDefault="003171A1" w:rsidP="00EE4A97">
      <w:pPr>
        <w:rPr>
          <w:rFonts w:ascii="Avenir Next LT Pro" w:hAnsi="Avenir Next LT Pro"/>
        </w:rPr>
      </w:pPr>
    </w:p>
    <w:p w14:paraId="559DFF1D" w14:textId="77777777" w:rsidR="000A5CDA" w:rsidRDefault="000A5CDA" w:rsidP="00EE4A97">
      <w:pPr>
        <w:rPr>
          <w:rFonts w:ascii="Avenir Next LT Pro" w:hAnsi="Avenir Next LT Pro"/>
        </w:rPr>
      </w:pPr>
    </w:p>
    <w:p w14:paraId="211027C5" w14:textId="77777777" w:rsidR="000A5CDA" w:rsidRPr="00085D43" w:rsidRDefault="000A5CDA" w:rsidP="00EE4A97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EE4A97" w:rsidRPr="00085D43" w14:paraId="2A07D57D" w14:textId="77777777" w:rsidTr="004A226E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1B2237B" w14:textId="1EEE4D7F" w:rsidR="00EE4A97" w:rsidRPr="00085D43" w:rsidRDefault="00EE4A97" w:rsidP="004A226E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</w:t>
            </w:r>
            <w:r w:rsidR="00657A4E">
              <w:rPr>
                <w:rFonts w:ascii="Avenir Next LT Pro" w:eastAsia="Calibri" w:hAnsi="Avenir Next LT Pro" w:cs="Calibri"/>
                <w:b/>
                <w:bCs/>
                <w:color w:val="FFFFFF"/>
              </w:rPr>
              <w:t>HLXU 565657-0</w:t>
            </w:r>
            <w:r w:rsidR="00A0055D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/</w:t>
            </w:r>
            <w:proofErr w:type="gram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  SELLO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753A30" w:rsidRPr="00085D4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A</w:t>
            </w:r>
            <w:r w:rsidR="00657A4E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2027042</w:t>
            </w:r>
          </w:p>
        </w:tc>
      </w:tr>
    </w:tbl>
    <w:p w14:paraId="0995F1E9" w14:textId="730DBCD1" w:rsidR="00EE4A97" w:rsidRPr="00085D43" w:rsidRDefault="00EE4A97" w:rsidP="00EE4A97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085D43" w14:paraId="2463DB86" w14:textId="77777777" w:rsidTr="000A5CDA">
        <w:trPr>
          <w:trHeight w:val="3969"/>
        </w:trPr>
        <w:tc>
          <w:tcPr>
            <w:tcW w:w="4535" w:type="dxa"/>
          </w:tcPr>
          <w:p w14:paraId="586E256D" w14:textId="5DB51DFE" w:rsidR="00EE4A97" w:rsidRPr="00085D43" w:rsidRDefault="00657A4E" w:rsidP="004A226E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84C7404" wp14:editId="616C6F43">
                  <wp:extent cx="2871470" cy="2606675"/>
                  <wp:effectExtent l="0" t="0" r="5080" b="3175"/>
                  <wp:docPr id="99800846" name="Imagen 13" descr="Imagen que contiene edificio, calle, caj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00846" name="Imagen 13" descr="Imagen que contiene edificio, calle, caja, lado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83" cy="261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49E9FC4" w14:textId="6BC28526" w:rsidR="00EE4A97" w:rsidRPr="00085D43" w:rsidRDefault="00657A4E" w:rsidP="004A226E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07AEC75" wp14:editId="56D5C17B">
                  <wp:extent cx="2851150" cy="2606675"/>
                  <wp:effectExtent l="0" t="0" r="6350" b="3175"/>
                  <wp:docPr id="606477610" name="Imagen 14" descr="Imagen que contiene exterior, caja, naranj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477610" name="Imagen 14" descr="Imagen que contiene exterior, caja, naranja, calle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326" cy="261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E97BCC" w14:textId="2E87ACB3" w:rsidR="00EE4A97" w:rsidRPr="00085D43" w:rsidRDefault="00EE4A97" w:rsidP="00EE4A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EE4A97" w:rsidRPr="00085D43" w14:paraId="62906288" w14:textId="77777777" w:rsidTr="000A5CDA">
        <w:trPr>
          <w:trHeight w:val="3969"/>
        </w:trPr>
        <w:tc>
          <w:tcPr>
            <w:tcW w:w="4535" w:type="dxa"/>
          </w:tcPr>
          <w:p w14:paraId="093F0BF7" w14:textId="1649925F" w:rsidR="00EE4A97" w:rsidRPr="00085D43" w:rsidRDefault="00700ED0" w:rsidP="004A226E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F8108FA" wp14:editId="3E8A3310">
                  <wp:extent cx="2879725" cy="2576830"/>
                  <wp:effectExtent l="0" t="0" r="0" b="0"/>
                  <wp:docPr id="2141507706" name="Imagen 15" descr="Imagen que contiene edificio, naranja, hecho de madera, puen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507706" name="Imagen 15" descr="Imagen que contiene edificio, naranja, hecho de madera, puente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58" cy="258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2BAC7D0" w14:textId="7DE87701" w:rsidR="00EE4A97" w:rsidRPr="00085D43" w:rsidRDefault="00700ED0" w:rsidP="004A226E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A2A6131" wp14:editId="11A33DE5">
                  <wp:extent cx="2858135" cy="2576830"/>
                  <wp:effectExtent l="0" t="0" r="0" b="0"/>
                  <wp:docPr id="1115314439" name="Imagen 16" descr="Imagen que contiene exterior, naranja, edificio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14439" name="Imagen 16" descr="Imagen que contiene exterior, naranja, edificio, lad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24" cy="258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0F1CB" w14:textId="77777777" w:rsidR="00EE4A97" w:rsidRPr="00085D43" w:rsidRDefault="00EE4A97" w:rsidP="00EE4A97">
      <w:pPr>
        <w:rPr>
          <w:rFonts w:ascii="Avenir Next LT Pro" w:hAnsi="Avenir Next LT Pro"/>
          <w:lang w:val="es-419"/>
        </w:rPr>
      </w:pPr>
    </w:p>
    <w:p w14:paraId="02E8D24A" w14:textId="77777777" w:rsidR="00EE4A97" w:rsidRPr="00085D43" w:rsidRDefault="00EE4A97" w:rsidP="00EE4A97">
      <w:pPr>
        <w:rPr>
          <w:rFonts w:ascii="Avenir Next LT Pro" w:hAnsi="Avenir Next LT Pro"/>
          <w:lang w:val="es-419"/>
        </w:rPr>
      </w:pPr>
    </w:p>
    <w:p w14:paraId="1359C760" w14:textId="77777777" w:rsidR="000C5F66" w:rsidRPr="00085D43" w:rsidRDefault="000C5F66" w:rsidP="00EE4A97">
      <w:pPr>
        <w:rPr>
          <w:rFonts w:ascii="Avenir Next LT Pro" w:hAnsi="Avenir Next LT Pro"/>
          <w:lang w:val="es-419"/>
        </w:rPr>
      </w:pPr>
    </w:p>
    <w:p w14:paraId="6BB76A33" w14:textId="77777777" w:rsidR="000C5F66" w:rsidRPr="00085D43" w:rsidRDefault="000C5F66" w:rsidP="00EE4A97">
      <w:pPr>
        <w:rPr>
          <w:rFonts w:ascii="Avenir Next LT Pro" w:hAnsi="Avenir Next LT Pro"/>
          <w:lang w:val="es-419"/>
        </w:rPr>
      </w:pPr>
    </w:p>
    <w:p w14:paraId="01507741" w14:textId="77777777" w:rsidR="00EE4A97" w:rsidRPr="00085D43" w:rsidRDefault="00EE4A97" w:rsidP="00EE4A97">
      <w:pPr>
        <w:rPr>
          <w:rFonts w:ascii="Avenir Next LT Pro" w:hAnsi="Avenir Next LT Pro"/>
          <w:lang w:val="es-419"/>
        </w:rPr>
      </w:pPr>
    </w:p>
    <w:p w14:paraId="38D816AF" w14:textId="77777777" w:rsidR="00EE4A97" w:rsidRPr="00085D43" w:rsidRDefault="00EE4A97" w:rsidP="00EE4A97">
      <w:pPr>
        <w:ind w:left="-142"/>
        <w:rPr>
          <w:rFonts w:ascii="Avenir Next LT Pro" w:hAnsi="Avenir Next LT Pro"/>
          <w:sz w:val="12"/>
          <w:szCs w:val="12"/>
          <w:lang w:val="es-419"/>
        </w:rPr>
      </w:pPr>
    </w:p>
    <w:p w14:paraId="3FC88A62" w14:textId="77777777" w:rsidR="001E39E9" w:rsidRPr="00085D43" w:rsidRDefault="001E39E9" w:rsidP="001E39E9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85D43" w14:paraId="23719839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B71AFCA" w14:textId="20E50693" w:rsidR="001E39E9" w:rsidRPr="00085D43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</w:t>
            </w:r>
            <w:r w:rsidR="00700ED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HLBU 833476-0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</w:t>
            </w:r>
            <w:proofErr w:type="gram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  SELLO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A</w:t>
            </w:r>
            <w:r w:rsidR="00700ED0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1963929</w:t>
            </w:r>
          </w:p>
        </w:tc>
      </w:tr>
    </w:tbl>
    <w:p w14:paraId="57E99341" w14:textId="4F6F6682" w:rsidR="001E39E9" w:rsidRPr="00085D43" w:rsidRDefault="001E39E9" w:rsidP="001E39E9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0E77D132" w14:textId="77777777" w:rsidTr="000A5CDA">
        <w:trPr>
          <w:trHeight w:val="3969"/>
        </w:trPr>
        <w:tc>
          <w:tcPr>
            <w:tcW w:w="4535" w:type="dxa"/>
          </w:tcPr>
          <w:p w14:paraId="36C30892" w14:textId="63B03273" w:rsidR="001E39E9" w:rsidRPr="00085D43" w:rsidRDefault="00700ED0" w:rsidP="00931DC1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798C5365" wp14:editId="55615268">
                  <wp:extent cx="2894330" cy="2501265"/>
                  <wp:effectExtent l="0" t="0" r="1270" b="0"/>
                  <wp:docPr id="50427664" name="Imagen 17" descr="Imagen que contiene contenedor de carga, exterior, verde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27664" name="Imagen 17" descr="Imagen que contiene contenedor de carga, exterior, verde, coche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606" cy="250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32C885A" w14:textId="4919FFDD" w:rsidR="001E39E9" w:rsidRPr="00085D43" w:rsidRDefault="00700ED0" w:rsidP="00931DC1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5799EA6" wp14:editId="068FCABC">
                  <wp:extent cx="2856230" cy="2501265"/>
                  <wp:effectExtent l="0" t="0" r="1270" b="0"/>
                  <wp:docPr id="1407293257" name="Imagen 18" descr="Imagen que contiene camión, camioneta, naranj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293257" name="Imagen 18" descr="Imagen que contiene camión, camioneta, naranja, parado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133" cy="250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11F3E" w14:textId="374965C4" w:rsidR="001E39E9" w:rsidRPr="00085D43" w:rsidRDefault="001E39E9" w:rsidP="001E39E9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7DD1766C" w14:textId="77777777" w:rsidTr="000A5CDA">
        <w:trPr>
          <w:trHeight w:val="3969"/>
        </w:trPr>
        <w:tc>
          <w:tcPr>
            <w:tcW w:w="4535" w:type="dxa"/>
          </w:tcPr>
          <w:p w14:paraId="31384A37" w14:textId="01024E57" w:rsidR="001E39E9" w:rsidRPr="00085D43" w:rsidRDefault="00700ED0" w:rsidP="00931DC1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08413AE" wp14:editId="09E3E333">
                  <wp:extent cx="2879725" cy="2520000"/>
                  <wp:effectExtent l="0" t="0" r="0" b="0"/>
                  <wp:docPr id="1165375339" name="Imagen 19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375339" name="Imagen 19" descr="Puente de madera&#10;&#10;El contenido generado por IA puede ser incorrecto.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82" cy="2525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783FEC3" w14:textId="191FFE10" w:rsidR="001E39E9" w:rsidRPr="00085D43" w:rsidRDefault="00700ED0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B6261D5" wp14:editId="155F73A3">
                  <wp:extent cx="2872740" cy="2534400"/>
                  <wp:effectExtent l="0" t="0" r="3810" b="0"/>
                  <wp:docPr id="829989517" name="Imagen 20" descr="Una cortina de color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989517" name="Imagen 20" descr="Una cortina de color naranja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145" cy="254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B9098A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DB73CB9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1FBC760A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27D01812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09A9FA2A" w14:textId="77777777" w:rsidR="001E39E9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3A570885" w14:textId="77777777" w:rsidR="000A5CDA" w:rsidRDefault="000A5CDA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A5346ED" w14:textId="77777777" w:rsidR="000A5CDA" w:rsidRPr="00085D43" w:rsidRDefault="000A5CDA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EB8F7B9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1E39E9" w:rsidRPr="00085D43" w14:paraId="3551275E" w14:textId="77777777" w:rsidTr="00931DC1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0AFDA29" w14:textId="7BAF69D9" w:rsidR="001E39E9" w:rsidRPr="00085D43" w:rsidRDefault="001E39E9" w:rsidP="00931DC1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     </w:t>
            </w:r>
            <w:r w:rsidR="00700ED0">
              <w:rPr>
                <w:rFonts w:ascii="Avenir Next LT Pro" w:eastAsia="Calibri" w:hAnsi="Avenir Next LT Pro" w:cs="Calibri"/>
                <w:b/>
                <w:bCs/>
                <w:color w:val="FFFFFF"/>
              </w:rPr>
              <w:t>QIBU 123494-6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/</w:t>
            </w:r>
            <w:proofErr w:type="gram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  SELLO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A</w:t>
            </w:r>
            <w:r w:rsidR="00700ED0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1963925</w:t>
            </w:r>
          </w:p>
        </w:tc>
      </w:tr>
    </w:tbl>
    <w:p w14:paraId="5370E826" w14:textId="1A7387B0" w:rsidR="001E39E9" w:rsidRPr="00085D43" w:rsidRDefault="001E39E9" w:rsidP="001E39E9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5B2977BF" w14:textId="77777777" w:rsidTr="000A5CDA">
        <w:trPr>
          <w:trHeight w:val="3969"/>
        </w:trPr>
        <w:tc>
          <w:tcPr>
            <w:tcW w:w="4535" w:type="dxa"/>
          </w:tcPr>
          <w:p w14:paraId="2D86E5ED" w14:textId="1B79C2C6" w:rsidR="001E39E9" w:rsidRPr="00085D43" w:rsidRDefault="00700ED0" w:rsidP="00931DC1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931F49B" wp14:editId="74199B15">
                  <wp:extent cx="2886710" cy="2606400"/>
                  <wp:effectExtent l="0" t="0" r="8890" b="3810"/>
                  <wp:docPr id="1873946072" name="Imagen 21" descr="Imagen que contiene verde, exterior, edificio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946072" name="Imagen 21" descr="Imagen que contiene verde, exterior, edificio, calle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717" cy="261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2B2F930F" w14:textId="15449886" w:rsidR="001E39E9" w:rsidRPr="00085D43" w:rsidRDefault="00700ED0" w:rsidP="00931DC1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39BFEA9" wp14:editId="47A3DB1C">
                  <wp:extent cx="2894330" cy="2606040"/>
                  <wp:effectExtent l="0" t="0" r="1270" b="3810"/>
                  <wp:docPr id="432774694" name="Imagen 22" descr="Imagen que contiene exterior, verde, camión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774694" name="Imagen 22" descr="Imagen que contiene exterior, verde, camión, tren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407" cy="261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3B74C" w14:textId="7D70E5BB" w:rsidR="001E39E9" w:rsidRPr="00085D43" w:rsidRDefault="001E39E9" w:rsidP="001E39E9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1E39E9" w:rsidRPr="00085D43" w14:paraId="6A73E90B" w14:textId="77777777" w:rsidTr="000A5CDA">
        <w:trPr>
          <w:trHeight w:val="3969"/>
        </w:trPr>
        <w:tc>
          <w:tcPr>
            <w:tcW w:w="4535" w:type="dxa"/>
          </w:tcPr>
          <w:p w14:paraId="1AFBC171" w14:textId="6F4BC711" w:rsidR="001E39E9" w:rsidRPr="00085D43" w:rsidRDefault="00700ED0" w:rsidP="00931DC1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920B822" wp14:editId="21474EB9">
                  <wp:extent cx="2886710" cy="2512060"/>
                  <wp:effectExtent l="0" t="0" r="8890" b="2540"/>
                  <wp:docPr id="1240104884" name="Imagen 23" descr="Puente de color ver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104884" name="Imagen 23" descr="Puente de color verde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02" cy="251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738D5EE" w14:textId="3715A407" w:rsidR="001E39E9" w:rsidRPr="00085D43" w:rsidRDefault="00700ED0" w:rsidP="00931DC1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0AF8653" wp14:editId="59DD7E68">
                  <wp:extent cx="2872740" cy="2527200"/>
                  <wp:effectExtent l="0" t="0" r="3810" b="6985"/>
                  <wp:docPr id="1121727163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727163" name="Imagen 1121727163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13" cy="253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0462D" w14:textId="77777777" w:rsidR="001E39E9" w:rsidRPr="00085D43" w:rsidRDefault="001E39E9" w:rsidP="001E39E9">
      <w:pPr>
        <w:rPr>
          <w:rFonts w:ascii="Avenir Next LT Pro" w:hAnsi="Avenir Next LT Pro"/>
          <w:lang w:val="es-419"/>
        </w:rPr>
      </w:pPr>
    </w:p>
    <w:p w14:paraId="1A511DDE" w14:textId="77777777" w:rsidR="001E39E9" w:rsidRPr="00085D43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15C69A4F" w14:textId="77777777" w:rsidR="001E39E9" w:rsidRDefault="001E39E9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0A2E794F" w14:textId="77777777" w:rsidR="000A5CDA" w:rsidRDefault="000A5CDA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157BC435" w14:textId="77777777" w:rsidR="00393B97" w:rsidRDefault="00393B97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7C4E8AB0" w14:textId="77777777" w:rsidR="00393B97" w:rsidRDefault="00393B97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5BA27708" w14:textId="77777777" w:rsidR="00393B97" w:rsidRDefault="00393B97" w:rsidP="001E39E9">
      <w:pPr>
        <w:rPr>
          <w:rFonts w:ascii="Avenir Next LT Pro" w:hAnsi="Avenir Next LT Pro"/>
          <w:sz w:val="12"/>
          <w:szCs w:val="12"/>
          <w:lang w:val="es-419"/>
        </w:rPr>
      </w:pPr>
    </w:p>
    <w:p w14:paraId="211988EC" w14:textId="77777777" w:rsidR="00393B97" w:rsidRPr="00085D43" w:rsidRDefault="00393B97" w:rsidP="00393B97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93B97" w:rsidRPr="00085D43" w14:paraId="6EF78218" w14:textId="77777777" w:rsidTr="00660077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BA6898B" w14:textId="7962ACCD" w:rsidR="00393B97" w:rsidRPr="00085D43" w:rsidRDefault="00393B97" w:rsidP="00660077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</w:t>
            </w:r>
            <w:r w:rsidR="00700ED0">
              <w:rPr>
                <w:rFonts w:ascii="Avenir Next LT Pro" w:eastAsia="Calibri" w:hAnsi="Avenir Next LT Pro" w:cs="Calibri"/>
                <w:b/>
                <w:bCs/>
                <w:color w:val="FFFFFF"/>
              </w:rPr>
              <w:t>HLBU 800371-5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</w:t>
            </w:r>
            <w:proofErr w:type="gram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  SELLO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D43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</w:rPr>
              <w:t>A</w:t>
            </w:r>
            <w:r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</w:rPr>
              <w:t>2027</w:t>
            </w:r>
            <w:r w:rsidR="00700ED0">
              <w:rPr>
                <w:rFonts w:ascii="Avenir Next LT Pro" w:eastAsia="Times New Roman" w:hAnsi="Avenir Next LT Pro" w:cstheme="minorHAnsi"/>
                <w:b/>
                <w:bCs/>
                <w:color w:val="FFFFFF" w:themeColor="background1"/>
              </w:rPr>
              <w:t>218</w:t>
            </w:r>
          </w:p>
        </w:tc>
      </w:tr>
    </w:tbl>
    <w:p w14:paraId="2846C270" w14:textId="77777777" w:rsidR="00393B97" w:rsidRPr="00085D43" w:rsidRDefault="00393B97" w:rsidP="00393B97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758D377D" w14:textId="77777777" w:rsidTr="00660077">
        <w:trPr>
          <w:trHeight w:val="3685"/>
        </w:trPr>
        <w:tc>
          <w:tcPr>
            <w:tcW w:w="4535" w:type="dxa"/>
          </w:tcPr>
          <w:p w14:paraId="3D9E15EF" w14:textId="1DBB6A50" w:rsidR="00393B97" w:rsidRPr="00085D43" w:rsidRDefault="00700ED0" w:rsidP="00660077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9EA4D37" wp14:editId="5EED8A3F">
                  <wp:extent cx="2886710" cy="2404800"/>
                  <wp:effectExtent l="0" t="0" r="8890" b="0"/>
                  <wp:docPr id="2056434855" name="Imagen 25" descr="Tienda con ventanas grand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434855" name="Imagen 25" descr="Tienda con ventanas grandes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10" cy="240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74BC4418" w14:textId="5C349F9F" w:rsidR="00393B97" w:rsidRPr="00085D43" w:rsidRDefault="00700ED0" w:rsidP="0066007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69DC862E" wp14:editId="72165CA8">
                  <wp:extent cx="2886710" cy="2412000"/>
                  <wp:effectExtent l="0" t="0" r="8890" b="7620"/>
                  <wp:docPr id="616579148" name="Imagen 26" descr="Imagen que contiene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579148" name="Imagen 26" descr="Imagen que contiene tren&#10;&#10;El contenido generado por IA puede ser incorrecto.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27" cy="241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96B078" w14:textId="77777777" w:rsidR="00393B97" w:rsidRPr="00085D43" w:rsidRDefault="00393B97" w:rsidP="00393B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30052DEF" w14:textId="77777777" w:rsidTr="00660077">
        <w:trPr>
          <w:trHeight w:val="3685"/>
        </w:trPr>
        <w:tc>
          <w:tcPr>
            <w:tcW w:w="4535" w:type="dxa"/>
          </w:tcPr>
          <w:p w14:paraId="40FCC163" w14:textId="721DD88C" w:rsidR="00393B97" w:rsidRPr="00085D43" w:rsidRDefault="00700ED0" w:rsidP="00660077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7E097767" wp14:editId="12B2D808">
                  <wp:extent cx="2908300" cy="2462400"/>
                  <wp:effectExtent l="0" t="0" r="6350" b="0"/>
                  <wp:docPr id="1958432337" name="Imagen 27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432337" name="Imagen 27" descr="Puente de mader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663" cy="246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B93CBFB" w14:textId="147DFF2F" w:rsidR="00393B97" w:rsidRPr="00085D43" w:rsidRDefault="00700ED0" w:rsidP="00660077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0B3710F" wp14:editId="1692A439">
                  <wp:extent cx="2879725" cy="2469600"/>
                  <wp:effectExtent l="0" t="0" r="0" b="6985"/>
                  <wp:docPr id="1219146460" name="Imagen 28" descr="Imagen que contiene naranja, edificio, tren,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146460" name="Imagen 28" descr="Imagen que contiene naranja, edificio, tren, azul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745" cy="247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BFE3D1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3497CB7B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6C2A069D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513C120C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2B93054C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03B63605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27ECDC91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93B97" w:rsidRPr="00085D43" w14:paraId="433C23D2" w14:textId="77777777" w:rsidTr="00660077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993B965" w14:textId="788F0CD6" w:rsidR="00393B97" w:rsidRPr="00085D43" w:rsidRDefault="00393B97" w:rsidP="00660077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     </w:t>
            </w:r>
            <w:r w:rsidR="00700ED0">
              <w:rPr>
                <w:rFonts w:ascii="Avenir Next LT Pro" w:eastAsia="Calibri" w:hAnsi="Avenir Next LT Pro" w:cs="Calibri"/>
                <w:b/>
                <w:bCs/>
                <w:color w:val="FFFFFF"/>
              </w:rPr>
              <w:t>TEXU 154164-</w:t>
            </w:r>
            <w:proofErr w:type="gramStart"/>
            <w:r w:rsidR="00700ED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7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/  SELLO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A</w:t>
            </w:r>
            <w:r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2027</w:t>
            </w:r>
            <w:r w:rsidR="00700ED0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146</w:t>
            </w:r>
          </w:p>
        </w:tc>
      </w:tr>
    </w:tbl>
    <w:p w14:paraId="7536F7BE" w14:textId="77777777" w:rsidR="00393B97" w:rsidRPr="00085D43" w:rsidRDefault="00393B97" w:rsidP="00393B97">
      <w:pPr>
        <w:rPr>
          <w:rFonts w:ascii="Avenir Next LT Pro" w:hAnsi="Avenir Next LT Pro"/>
        </w:rPr>
      </w:pPr>
    </w:p>
    <w:p w14:paraId="58CB26AA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1E58AFD1" w14:textId="77777777" w:rsidTr="00660077">
        <w:trPr>
          <w:trHeight w:val="3969"/>
        </w:trPr>
        <w:tc>
          <w:tcPr>
            <w:tcW w:w="4535" w:type="dxa"/>
          </w:tcPr>
          <w:p w14:paraId="04971E4E" w14:textId="11C4D1EB" w:rsidR="00393B97" w:rsidRPr="00085D43" w:rsidRDefault="00107A0F" w:rsidP="00660077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6B5CCFB" wp14:editId="38A46A66">
                  <wp:extent cx="2872740" cy="2577600"/>
                  <wp:effectExtent l="0" t="0" r="3810" b="0"/>
                  <wp:docPr id="981458419" name="Imagen 29" descr="Edificio con letrero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458419" name="Imagen 29" descr="Edificio con letrero en la calle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713" cy="258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47241F2" w14:textId="6CE614E0" w:rsidR="00393B97" w:rsidRPr="00085D43" w:rsidRDefault="00107A0F" w:rsidP="0066007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1BBC850" wp14:editId="50E9E935">
                  <wp:extent cx="2879725" cy="2577465"/>
                  <wp:effectExtent l="0" t="0" r="0" b="0"/>
                  <wp:docPr id="1049821695" name="Imagen 30" descr="Imagen que contiene exterior, edificio, pequeñ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821695" name="Imagen 30" descr="Imagen que contiene exterior, edificio, pequeño, camionet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971" cy="2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DA2AB" w14:textId="77777777" w:rsidR="00393B97" w:rsidRPr="00085D43" w:rsidRDefault="00393B97" w:rsidP="00393B97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22CD9965" w14:textId="77777777" w:rsidTr="00660077">
        <w:trPr>
          <w:trHeight w:val="3969"/>
        </w:trPr>
        <w:tc>
          <w:tcPr>
            <w:tcW w:w="4535" w:type="dxa"/>
          </w:tcPr>
          <w:p w14:paraId="6236475F" w14:textId="5E1D3F52" w:rsidR="00393B97" w:rsidRPr="00085D43" w:rsidRDefault="00107A0F" w:rsidP="00660077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23130535" wp14:editId="66D9E9C4">
                  <wp:extent cx="2871894" cy="2493645"/>
                  <wp:effectExtent l="0" t="0" r="5080" b="1905"/>
                  <wp:docPr id="1799858811" name="Imagen 31" descr="Un 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858811" name="Imagen 31" descr="Un puente de madera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772" cy="249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575CEBC4" w14:textId="46F4AF32" w:rsidR="00393B97" w:rsidRPr="00085D43" w:rsidRDefault="00107A0F" w:rsidP="00660077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3F1FDE3" wp14:editId="5891A7A9">
                  <wp:extent cx="2879725" cy="2493645"/>
                  <wp:effectExtent l="0" t="0" r="0" b="1905"/>
                  <wp:docPr id="245494934" name="Imagen 32" descr="Imagen que contiene edificio, naranja, pequeñ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494934" name="Imagen 32" descr="Imagen que contiene edificio, naranja, pequeño, hecho de madera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136" cy="2500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26D57" w14:textId="77777777" w:rsidR="00393B97" w:rsidRPr="00085D43" w:rsidRDefault="00393B97" w:rsidP="00393B97">
      <w:pPr>
        <w:rPr>
          <w:rFonts w:ascii="Avenir Next LT Pro" w:hAnsi="Avenir Next LT Pro"/>
          <w:lang w:val="es-419"/>
        </w:rPr>
      </w:pPr>
    </w:p>
    <w:p w14:paraId="5AA97E8B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33686F77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48890152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4B047F81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069C541B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4D4AFF2F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93B97" w:rsidRPr="00085D43" w14:paraId="30FBD3B4" w14:textId="77777777" w:rsidTr="00660077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365333ED" w14:textId="623D5721" w:rsidR="00393B97" w:rsidRPr="00085D43" w:rsidRDefault="00393B97" w:rsidP="00660077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     </w:t>
            </w:r>
            <w:r w:rsidR="00384B54">
              <w:rPr>
                <w:rFonts w:ascii="Avenir Next LT Pro" w:eastAsia="Calibri" w:hAnsi="Avenir Next LT Pro" w:cs="Calibri"/>
                <w:b/>
                <w:bCs/>
                <w:color w:val="FFFFFF"/>
              </w:rPr>
              <w:t>HLBU 833550-</w:t>
            </w:r>
            <w:proofErr w:type="gramStart"/>
            <w:r w:rsidR="00384B54">
              <w:rPr>
                <w:rFonts w:ascii="Avenir Next LT Pro" w:eastAsia="Calibri" w:hAnsi="Avenir Next LT Pro" w:cs="Calibri"/>
                <w:b/>
                <w:bCs/>
                <w:color w:val="FFFFFF"/>
              </w:rPr>
              <w:t>9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/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/  SELLO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A</w:t>
            </w:r>
            <w:r w:rsidR="00384B54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  <w:sz w:val="22"/>
                <w:szCs w:val="22"/>
              </w:rPr>
              <w:t>1963926</w:t>
            </w:r>
          </w:p>
        </w:tc>
      </w:tr>
    </w:tbl>
    <w:p w14:paraId="47F57A9B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189547C5" w14:textId="77777777" w:rsidTr="00660077">
        <w:trPr>
          <w:trHeight w:val="3969"/>
        </w:trPr>
        <w:tc>
          <w:tcPr>
            <w:tcW w:w="4535" w:type="dxa"/>
          </w:tcPr>
          <w:p w14:paraId="2F6D5A76" w14:textId="4BC45EB3" w:rsidR="00393B97" w:rsidRPr="00085D43" w:rsidRDefault="00384B54" w:rsidP="00660077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771D1AB" wp14:editId="7B61233C">
                  <wp:extent cx="2886710" cy="2642400"/>
                  <wp:effectExtent l="0" t="0" r="8890" b="5715"/>
                  <wp:docPr id="1926937426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937426" name="Imagen 1926937426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730" cy="264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13425A8" w14:textId="6DDB1A52" w:rsidR="00393B97" w:rsidRPr="00085D43" w:rsidRDefault="00384B54" w:rsidP="0066007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98DA870" wp14:editId="6B356B45">
                  <wp:extent cx="2871470" cy="2649600"/>
                  <wp:effectExtent l="0" t="0" r="5080" b="0"/>
                  <wp:docPr id="1588464987" name="Imagen 34" descr="Imagen que contiene gabinete, pequeño, camioneta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464987" name="Imagen 34" descr="Imagen que contiene gabinete, pequeño, camioneta, camión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723" cy="265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EF0AB6" w14:textId="77777777" w:rsidR="00393B97" w:rsidRPr="00085D43" w:rsidRDefault="00393B97" w:rsidP="00393B97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0999C9DD" w14:textId="77777777" w:rsidTr="00660077">
        <w:trPr>
          <w:trHeight w:val="3969"/>
        </w:trPr>
        <w:tc>
          <w:tcPr>
            <w:tcW w:w="4535" w:type="dxa"/>
          </w:tcPr>
          <w:p w14:paraId="3A7AC029" w14:textId="138ECC23" w:rsidR="00393B97" w:rsidRPr="00085D43" w:rsidRDefault="00384B54" w:rsidP="00660077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83A154F" wp14:editId="212D8AE0">
                  <wp:extent cx="2886710" cy="2527200"/>
                  <wp:effectExtent l="0" t="0" r="8890" b="6985"/>
                  <wp:docPr id="1513762949" name="Imagen 35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762949" name="Imagen 35" descr="Puente de madera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258" cy="253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122AA8C8" w14:textId="0973B6EC" w:rsidR="00393B97" w:rsidRPr="00085D43" w:rsidRDefault="00384B54" w:rsidP="00660077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73D4491" wp14:editId="59AB717C">
                  <wp:extent cx="2872740" cy="2534400"/>
                  <wp:effectExtent l="0" t="0" r="3810" b="0"/>
                  <wp:docPr id="422248575" name="Imagen 36" descr="Imagen que contiene edificio, cortina, naranj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248575" name="Imagen 36" descr="Imagen que contiene edificio, cortina, naranj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758" cy="2538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E1E884" w14:textId="77777777" w:rsidR="00393B97" w:rsidRPr="00085D43" w:rsidRDefault="00393B97" w:rsidP="00393B97">
      <w:pPr>
        <w:rPr>
          <w:rFonts w:ascii="Avenir Next LT Pro" w:hAnsi="Avenir Next LT Pro"/>
        </w:rPr>
      </w:pPr>
    </w:p>
    <w:p w14:paraId="54A209DC" w14:textId="77777777" w:rsidR="00393B97" w:rsidRPr="00085D43" w:rsidRDefault="00393B97" w:rsidP="00393B97">
      <w:pPr>
        <w:rPr>
          <w:rFonts w:ascii="Avenir Next LT Pro" w:hAnsi="Avenir Next LT Pro"/>
        </w:rPr>
      </w:pPr>
    </w:p>
    <w:p w14:paraId="67612B24" w14:textId="77777777" w:rsidR="00393B97" w:rsidRPr="00085D43" w:rsidRDefault="00393B97" w:rsidP="00393B97">
      <w:pPr>
        <w:rPr>
          <w:rFonts w:ascii="Avenir Next LT Pro" w:hAnsi="Avenir Next LT Pro"/>
        </w:rPr>
      </w:pPr>
    </w:p>
    <w:p w14:paraId="15C0E557" w14:textId="77777777" w:rsidR="00393B97" w:rsidRDefault="00393B97" w:rsidP="00393B97">
      <w:pPr>
        <w:rPr>
          <w:rFonts w:ascii="Avenir Next LT Pro" w:hAnsi="Avenir Next LT Pro"/>
        </w:rPr>
      </w:pPr>
    </w:p>
    <w:p w14:paraId="242AE53E" w14:textId="77777777" w:rsidR="00393B97" w:rsidRDefault="00393B97" w:rsidP="00393B97">
      <w:pPr>
        <w:rPr>
          <w:rFonts w:ascii="Avenir Next LT Pro" w:hAnsi="Avenir Next LT Pro"/>
        </w:rPr>
      </w:pPr>
    </w:p>
    <w:p w14:paraId="3C174BD7" w14:textId="77777777" w:rsidR="00393B97" w:rsidRPr="00085D43" w:rsidRDefault="00393B97" w:rsidP="00393B97">
      <w:pPr>
        <w:rPr>
          <w:rFonts w:ascii="Avenir Next LT Pro" w:hAnsi="Avenir Next LT Pro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93B97" w:rsidRPr="00085D43" w14:paraId="47265215" w14:textId="77777777" w:rsidTr="00660077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23852D44" w14:textId="7A5303F8" w:rsidR="00393B97" w:rsidRPr="00085D43" w:rsidRDefault="00393B97" w:rsidP="00660077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</w:t>
            </w:r>
            <w:r w:rsidR="00384B54">
              <w:rPr>
                <w:rFonts w:ascii="Avenir Next LT Pro" w:eastAsia="Calibri" w:hAnsi="Avenir Next LT Pro" w:cs="Calibri"/>
                <w:b/>
                <w:bCs/>
                <w:color w:val="FFFFFF"/>
              </w:rPr>
              <w:t>HLBU 814672-1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/</w:t>
            </w:r>
            <w:proofErr w:type="gram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  SELLO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A</w:t>
            </w:r>
            <w:r w:rsidR="00384B54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1963924</w:t>
            </w:r>
          </w:p>
        </w:tc>
      </w:tr>
    </w:tbl>
    <w:p w14:paraId="2427DB4E" w14:textId="77777777" w:rsidR="00393B97" w:rsidRPr="00085D43" w:rsidRDefault="00393B97" w:rsidP="00393B97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5F347B33" w14:textId="77777777" w:rsidTr="00660077">
        <w:trPr>
          <w:trHeight w:val="3969"/>
        </w:trPr>
        <w:tc>
          <w:tcPr>
            <w:tcW w:w="4535" w:type="dxa"/>
          </w:tcPr>
          <w:p w14:paraId="2814F37D" w14:textId="73E61090" w:rsidR="00393B97" w:rsidRPr="00085D43" w:rsidRDefault="00384B54" w:rsidP="00660077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5C1662F1" wp14:editId="6C2B716E">
                  <wp:extent cx="2871470" cy="2628000"/>
                  <wp:effectExtent l="0" t="0" r="5080" b="1270"/>
                  <wp:docPr id="1532007103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007103" name="Imagen 1532007103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278" cy="263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6CDC612" w14:textId="643281E4" w:rsidR="00393B97" w:rsidRPr="00085D43" w:rsidRDefault="00384B54" w:rsidP="0066007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00AE038A" wp14:editId="7DA98A4C">
                  <wp:extent cx="2872740" cy="2642400"/>
                  <wp:effectExtent l="0" t="0" r="3810" b="5715"/>
                  <wp:docPr id="195856200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56200" name="Imagen 195856200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05" cy="264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74B7C" w14:textId="77777777" w:rsidR="00393B97" w:rsidRPr="00085D43" w:rsidRDefault="00393B97" w:rsidP="00393B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54F27FF2" w14:textId="77777777" w:rsidTr="00660077">
        <w:trPr>
          <w:trHeight w:val="3969"/>
        </w:trPr>
        <w:tc>
          <w:tcPr>
            <w:tcW w:w="4535" w:type="dxa"/>
          </w:tcPr>
          <w:p w14:paraId="44C7CCD5" w14:textId="78CADAC6" w:rsidR="00393B97" w:rsidRPr="00085D43" w:rsidRDefault="00384B54" w:rsidP="00660077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1937CE40" wp14:editId="772265D5">
                  <wp:extent cx="2901315" cy="2576830"/>
                  <wp:effectExtent l="0" t="0" r="0" b="0"/>
                  <wp:docPr id="303476614" name="Imagen 39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476614" name="Imagen 39" descr="Una puerta de madera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207" cy="258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4009D9BA" w14:textId="7BEC54E9" w:rsidR="00393B97" w:rsidRPr="00085D43" w:rsidRDefault="00384B54" w:rsidP="00660077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34826A81" wp14:editId="677B1004">
                  <wp:extent cx="2879725" cy="2576830"/>
                  <wp:effectExtent l="0" t="0" r="0" b="0"/>
                  <wp:docPr id="395471153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471153" name="Imagen 395471153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007" cy="258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235CC6" w14:textId="77777777" w:rsidR="00393B97" w:rsidRPr="00085D43" w:rsidRDefault="00393B97" w:rsidP="00393B97">
      <w:pPr>
        <w:rPr>
          <w:rFonts w:ascii="Avenir Next LT Pro" w:hAnsi="Avenir Next LT Pro"/>
          <w:lang w:val="es-419"/>
        </w:rPr>
      </w:pPr>
    </w:p>
    <w:p w14:paraId="45AB0D6B" w14:textId="77777777" w:rsidR="00393B97" w:rsidRPr="00085D43" w:rsidRDefault="00393B97" w:rsidP="00393B97">
      <w:pPr>
        <w:rPr>
          <w:rFonts w:ascii="Avenir Next LT Pro" w:hAnsi="Avenir Next LT Pro"/>
          <w:lang w:val="es-419"/>
        </w:rPr>
      </w:pPr>
    </w:p>
    <w:p w14:paraId="4E2E9484" w14:textId="77777777" w:rsidR="00393B97" w:rsidRPr="00085D43" w:rsidRDefault="00393B97" w:rsidP="00393B97">
      <w:pPr>
        <w:rPr>
          <w:rFonts w:ascii="Avenir Next LT Pro" w:hAnsi="Avenir Next LT Pro"/>
          <w:lang w:val="es-419"/>
        </w:rPr>
      </w:pPr>
    </w:p>
    <w:p w14:paraId="6C047334" w14:textId="77777777" w:rsidR="00393B97" w:rsidRPr="00085D43" w:rsidRDefault="00393B97" w:rsidP="00393B97">
      <w:pPr>
        <w:rPr>
          <w:rFonts w:ascii="Avenir Next LT Pro" w:hAnsi="Avenir Next LT Pro"/>
          <w:lang w:val="es-419"/>
        </w:rPr>
      </w:pPr>
    </w:p>
    <w:p w14:paraId="01C47746" w14:textId="77777777" w:rsidR="00393B97" w:rsidRPr="00085D43" w:rsidRDefault="00393B97" w:rsidP="00393B97">
      <w:pPr>
        <w:rPr>
          <w:rFonts w:ascii="Avenir Next LT Pro" w:hAnsi="Avenir Next LT Pro"/>
          <w:lang w:val="es-419"/>
        </w:rPr>
      </w:pPr>
    </w:p>
    <w:p w14:paraId="692062C3" w14:textId="77777777" w:rsidR="00393B97" w:rsidRPr="00085D43" w:rsidRDefault="00393B97" w:rsidP="00393B97">
      <w:pPr>
        <w:ind w:left="-142"/>
        <w:rPr>
          <w:rFonts w:ascii="Avenir Next LT Pro" w:hAnsi="Avenir Next LT Pro"/>
          <w:sz w:val="12"/>
          <w:szCs w:val="12"/>
          <w:lang w:val="es-419"/>
        </w:rPr>
      </w:pPr>
    </w:p>
    <w:p w14:paraId="1A79C4BC" w14:textId="77777777" w:rsidR="00393B97" w:rsidRPr="00085D43" w:rsidRDefault="00393B97" w:rsidP="00393B97">
      <w:pPr>
        <w:tabs>
          <w:tab w:val="left" w:pos="5021"/>
        </w:tabs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93B97" w:rsidRPr="00085D43" w14:paraId="7968D6B0" w14:textId="77777777" w:rsidTr="00660077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4C7D2E5F" w14:textId="16DF6568" w:rsidR="00393B97" w:rsidRPr="00085D43" w:rsidRDefault="00393B97" w:rsidP="00660077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</w:t>
            </w:r>
            <w:r w:rsidR="00384B54">
              <w:rPr>
                <w:rFonts w:ascii="Avenir Next LT Pro" w:eastAsia="Calibri" w:hAnsi="Avenir Next LT Pro" w:cs="Calibri"/>
                <w:b/>
                <w:bCs/>
                <w:color w:val="FFFFFF"/>
              </w:rPr>
              <w:t>HLBU 805373-</w:t>
            </w:r>
            <w:proofErr w:type="gramStart"/>
            <w:r w:rsidR="00384B54">
              <w:rPr>
                <w:rFonts w:ascii="Avenir Next LT Pro" w:eastAsia="Calibri" w:hAnsi="Avenir Next LT Pro" w:cs="Calibri"/>
                <w:b/>
                <w:bCs/>
                <w:color w:val="FFFFFF"/>
              </w:rPr>
              <w:t>7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/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/  SELLO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A</w:t>
            </w:r>
            <w:r w:rsidR="00384B54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1963927</w:t>
            </w:r>
          </w:p>
        </w:tc>
      </w:tr>
    </w:tbl>
    <w:p w14:paraId="46011885" w14:textId="77777777" w:rsidR="00393B97" w:rsidRPr="00085D43" w:rsidRDefault="00393B97" w:rsidP="00393B97">
      <w:pPr>
        <w:rPr>
          <w:rFonts w:ascii="Avenir Next LT Pro" w:hAnsi="Avenir Next LT Pro"/>
          <w:sz w:val="24"/>
          <w:szCs w:val="24"/>
          <w:lang w:val="es-419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240F7319" w14:textId="77777777" w:rsidTr="00660077">
        <w:trPr>
          <w:trHeight w:val="3969"/>
        </w:trPr>
        <w:tc>
          <w:tcPr>
            <w:tcW w:w="4535" w:type="dxa"/>
          </w:tcPr>
          <w:p w14:paraId="33168673" w14:textId="3D0308BD" w:rsidR="00393B97" w:rsidRPr="00085D43" w:rsidRDefault="00384B54" w:rsidP="00660077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873031E" wp14:editId="4A2E262B">
                  <wp:extent cx="2893695" cy="2501265"/>
                  <wp:effectExtent l="0" t="0" r="1905" b="0"/>
                  <wp:docPr id="1300150669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150669" name="Imagen 1300150669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224" cy="250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230C558" w14:textId="5C46E1BC" w:rsidR="00393B97" w:rsidRPr="00085D43" w:rsidRDefault="00384B54" w:rsidP="0066007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64ED81E" wp14:editId="55CD9085">
                  <wp:extent cx="2856230" cy="2501265"/>
                  <wp:effectExtent l="0" t="0" r="1270" b="0"/>
                  <wp:docPr id="966678768" name="Imagen 42" descr="Imagen que contiene naranja, parado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678768" name="Imagen 42" descr="Imagen que contiene naranja, parado, hombre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922" cy="250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BF4D6A" w14:textId="77777777" w:rsidR="00393B97" w:rsidRPr="00085D43" w:rsidRDefault="00393B97" w:rsidP="00393B97">
      <w:pPr>
        <w:rPr>
          <w:rFonts w:ascii="Avenir Next LT Pro" w:hAnsi="Avenir Next LT Pro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0733D54E" w14:textId="77777777" w:rsidTr="00660077">
        <w:trPr>
          <w:trHeight w:val="3969"/>
        </w:trPr>
        <w:tc>
          <w:tcPr>
            <w:tcW w:w="4535" w:type="dxa"/>
          </w:tcPr>
          <w:p w14:paraId="6909C95A" w14:textId="7C23E146" w:rsidR="00393B97" w:rsidRPr="00085D43" w:rsidRDefault="00384B54" w:rsidP="00660077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07862701" wp14:editId="398F9ED8">
                  <wp:extent cx="2858135" cy="2505600"/>
                  <wp:effectExtent l="0" t="0" r="0" b="9525"/>
                  <wp:docPr id="1526763841" name="Imagen 43" descr="Imagen que contiene exterior, naranja, edifici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763841" name="Imagen 43" descr="Imagen que contiene exterior, naranja, edificio, hecho de madera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83" cy="250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77E66A0" w14:textId="40D5C0A3" w:rsidR="00393B97" w:rsidRPr="00085D43" w:rsidRDefault="00384B54" w:rsidP="00660077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34C0C12" wp14:editId="7C7BEF13">
                  <wp:extent cx="2872740" cy="2512800"/>
                  <wp:effectExtent l="0" t="0" r="3810" b="1905"/>
                  <wp:docPr id="1219067816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067816" name="Imagen 1219067816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570" cy="251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AC842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69316B48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27EDAB29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63CBFCFD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23B55F7C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001CEF45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7113C7A9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1EDF94EF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93B97" w:rsidRPr="00085D43" w14:paraId="6D529346" w14:textId="77777777" w:rsidTr="00660077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02616454" w14:textId="13D4F965" w:rsidR="00393B97" w:rsidRPr="00085D43" w:rsidRDefault="00393B97" w:rsidP="00660077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     </w:t>
            </w:r>
            <w:r w:rsidR="00384B54">
              <w:rPr>
                <w:rFonts w:ascii="Avenir Next LT Pro" w:eastAsia="Calibri" w:hAnsi="Avenir Next LT Pro" w:cs="Calibri"/>
                <w:b/>
                <w:bCs/>
                <w:color w:val="FFFFFF"/>
              </w:rPr>
              <w:t>HLBU 822141-</w:t>
            </w:r>
            <w:proofErr w:type="gramStart"/>
            <w:r w:rsidR="00384B54">
              <w:rPr>
                <w:rFonts w:ascii="Avenir Next LT Pro" w:eastAsia="Calibri" w:hAnsi="Avenir Next LT Pro" w:cs="Calibri"/>
                <w:b/>
                <w:bCs/>
                <w:color w:val="FFFFFF"/>
              </w:rPr>
              <w:t>9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 /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/  SELLO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A</w:t>
            </w:r>
            <w:r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20271</w:t>
            </w:r>
            <w:r w:rsidR="00384B54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50</w:t>
            </w:r>
          </w:p>
        </w:tc>
      </w:tr>
    </w:tbl>
    <w:p w14:paraId="13E8DD72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1"/>
        <w:gridCol w:w="4539"/>
      </w:tblGrid>
      <w:tr w:rsidR="00393B97" w:rsidRPr="00085D43" w14:paraId="37B12BBC" w14:textId="77777777" w:rsidTr="00384B54">
        <w:trPr>
          <w:trHeight w:val="3969"/>
        </w:trPr>
        <w:tc>
          <w:tcPr>
            <w:tcW w:w="4531" w:type="dxa"/>
          </w:tcPr>
          <w:p w14:paraId="67840FF1" w14:textId="52D46645" w:rsidR="00393B97" w:rsidRPr="00085D43" w:rsidRDefault="00384B54" w:rsidP="00660077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39644E31" wp14:editId="3F1DFCE7">
                  <wp:extent cx="2864485" cy="2570400"/>
                  <wp:effectExtent l="0" t="0" r="0" b="1905"/>
                  <wp:docPr id="567752076" name="Imagen 45" descr="Imagen que contiene exterior, contenedor de carga, naranj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752076" name="Imagen 45" descr="Imagen que contiene exterior, contenedor de carga, naranja, camioneta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702" cy="2584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</w:tcPr>
          <w:p w14:paraId="50646CDD" w14:textId="732D2A7B" w:rsidR="00393B97" w:rsidRPr="00085D43" w:rsidRDefault="00384B54" w:rsidP="0066007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6C3A74C" wp14:editId="605F326A">
                  <wp:extent cx="2879725" cy="2584800"/>
                  <wp:effectExtent l="0" t="0" r="0" b="6350"/>
                  <wp:docPr id="1390608639" name="Imagen 46" descr="Imagen que contiene naranja, camión, camionet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608639" name="Imagen 46" descr="Imagen que contiene naranja, camión, camioneta, grande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01" cy="258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78FC9" w14:textId="77777777" w:rsidR="00393B97" w:rsidRPr="00085D43" w:rsidRDefault="00393B97" w:rsidP="00393B97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119A8380" w14:textId="77777777" w:rsidTr="00660077">
        <w:trPr>
          <w:trHeight w:val="3969"/>
        </w:trPr>
        <w:tc>
          <w:tcPr>
            <w:tcW w:w="4535" w:type="dxa"/>
          </w:tcPr>
          <w:p w14:paraId="2883C63F" w14:textId="49972FDA" w:rsidR="00393B97" w:rsidRPr="00085D43" w:rsidRDefault="00384B54" w:rsidP="00660077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81397E2" wp14:editId="41A48A6C">
                  <wp:extent cx="2922905" cy="2519260"/>
                  <wp:effectExtent l="0" t="0" r="0" b="0"/>
                  <wp:docPr id="1470487559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487559" name="Imagen 1470487559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421" cy="252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2592983" w14:textId="7DB862EF" w:rsidR="00393B97" w:rsidRPr="00085D43" w:rsidRDefault="00384B54" w:rsidP="00660077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62FD4E53" wp14:editId="537B70D5">
                  <wp:extent cx="2858135" cy="2519045"/>
                  <wp:effectExtent l="0" t="0" r="0" b="0"/>
                  <wp:docPr id="946357545" name="Imagen 48" descr="Imagen que contiene naranja, edificio, hecho de madera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357545" name="Imagen 48" descr="Imagen que contiene naranja, edificio, hecho de madera, tren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357" cy="252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3711B" w14:textId="77777777" w:rsidR="00393B97" w:rsidRPr="00085D43" w:rsidRDefault="00393B97" w:rsidP="00393B97">
      <w:pPr>
        <w:rPr>
          <w:rFonts w:ascii="Avenir Next LT Pro" w:hAnsi="Avenir Next LT Pro"/>
          <w:lang w:val="es-419"/>
        </w:rPr>
      </w:pPr>
    </w:p>
    <w:p w14:paraId="52070E12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7512AC77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2D172A3D" w14:textId="77777777" w:rsidR="00384B54" w:rsidRDefault="00384B54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0CFB9128" w14:textId="77777777" w:rsidR="00384B54" w:rsidRDefault="00384B54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55117C27" w14:textId="77777777" w:rsidR="00384B54" w:rsidRPr="00085D43" w:rsidRDefault="00384B54" w:rsidP="00393B97">
      <w:pPr>
        <w:rPr>
          <w:rFonts w:ascii="Avenir Next LT Pro" w:hAnsi="Avenir Next LT Pro"/>
          <w:sz w:val="12"/>
          <w:szCs w:val="12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</w:tblGrid>
      <w:tr w:rsidR="00393B97" w:rsidRPr="00085D43" w14:paraId="0E0A69BD" w14:textId="77777777" w:rsidTr="00660077">
        <w:trPr>
          <w:trHeight w:val="542"/>
        </w:trPr>
        <w:tc>
          <w:tcPr>
            <w:tcW w:w="9067" w:type="dxa"/>
            <w:shd w:val="clear" w:color="auto" w:fill="004CAB"/>
            <w:noWrap/>
            <w:vAlign w:val="center"/>
            <w:hideMark/>
          </w:tcPr>
          <w:p w14:paraId="686F39D4" w14:textId="1D030357" w:rsidR="00393B97" w:rsidRPr="00085D43" w:rsidRDefault="00393B97" w:rsidP="00660077">
            <w:pPr>
              <w:spacing w:after="0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CONTENEDOR                 </w:t>
            </w:r>
            <w:r w:rsidR="00384B54">
              <w:rPr>
                <w:rFonts w:ascii="Avenir Next LT Pro" w:eastAsia="Calibri" w:hAnsi="Avenir Next LT Pro" w:cs="Calibri"/>
                <w:b/>
                <w:bCs/>
                <w:color w:val="FFFFFF"/>
              </w:rPr>
              <w:t>HLBU 833476-0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</w:t>
            </w:r>
            <w:proofErr w:type="gram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/  SELLO</w:t>
            </w:r>
            <w:proofErr w:type="gramEnd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85D43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A</w:t>
            </w:r>
            <w:r w:rsidR="00384B54">
              <w:rPr>
                <w:rFonts w:ascii="Avenir Next LT Pro" w:eastAsia="Times New Roman" w:hAnsi="Avenir Next LT Pro" w:cs="Arial"/>
                <w:b/>
                <w:bCs/>
                <w:color w:val="FFFFFF" w:themeColor="background1"/>
              </w:rPr>
              <w:t>1963930</w:t>
            </w:r>
          </w:p>
        </w:tc>
      </w:tr>
    </w:tbl>
    <w:p w14:paraId="40872478" w14:textId="77777777" w:rsidR="00393B97" w:rsidRPr="00085D43" w:rsidRDefault="00393B97" w:rsidP="00393B97">
      <w:pPr>
        <w:rPr>
          <w:rFonts w:ascii="Avenir Next LT Pro" w:hAnsi="Avenir Next LT Pro"/>
        </w:rPr>
      </w:pPr>
    </w:p>
    <w:p w14:paraId="1B8EDAE6" w14:textId="77777777" w:rsidR="00393B97" w:rsidRPr="00085D43" w:rsidRDefault="00393B97" w:rsidP="00393B97">
      <w:pPr>
        <w:rPr>
          <w:rFonts w:ascii="Avenir Next LT Pro" w:hAnsi="Avenir Next LT Pro"/>
          <w:sz w:val="12"/>
          <w:szCs w:val="12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20FEBB6F" w14:textId="77777777" w:rsidTr="00660077">
        <w:trPr>
          <w:trHeight w:val="3969"/>
        </w:trPr>
        <w:tc>
          <w:tcPr>
            <w:tcW w:w="4535" w:type="dxa"/>
          </w:tcPr>
          <w:p w14:paraId="52707216" w14:textId="797BEB62" w:rsidR="00393B97" w:rsidRPr="00085D43" w:rsidRDefault="00A619B9" w:rsidP="00660077">
            <w:pPr>
              <w:ind w:hanging="120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2201F7A7" wp14:editId="61A6B505">
                  <wp:extent cx="2872740" cy="2620800"/>
                  <wp:effectExtent l="0" t="0" r="3810" b="8255"/>
                  <wp:docPr id="1926788850" name="Imagen 49" descr="Imagen que contiene contenedor de carga, exterior, naranja, l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788850" name="Imagen 49" descr="Imagen que contiene contenedor de carga, exterior, naranja, lado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606" cy="262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ED5893D" w14:textId="36F73C4A" w:rsidR="00393B97" w:rsidRPr="00085D43" w:rsidRDefault="00A619B9" w:rsidP="00660077">
            <w:pPr>
              <w:ind w:hanging="98"/>
              <w:rPr>
                <w:rFonts w:ascii="Avenir Next LT Pro" w:hAnsi="Avenir Next LT Pro"/>
                <w:lang w:val="es-419"/>
              </w:rPr>
            </w:pPr>
            <w:r>
              <w:rPr>
                <w:rFonts w:ascii="Avenir Next LT Pro" w:hAnsi="Avenir Next LT Pro"/>
                <w:noProof/>
                <w:lang w:val="es-419"/>
              </w:rPr>
              <w:drawing>
                <wp:inline distT="0" distB="0" distL="0" distR="0" wp14:anchorId="45D0C304" wp14:editId="123DA319">
                  <wp:extent cx="2865120" cy="2620645"/>
                  <wp:effectExtent l="0" t="0" r="0" b="8255"/>
                  <wp:docPr id="1240843631" name="Imagen 50" descr="Imagen que contiene naranja, para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843631" name="Imagen 50" descr="Imagen que contiene naranja, parado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86" cy="262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955BB" w14:textId="77777777" w:rsidR="00393B97" w:rsidRPr="00085D43" w:rsidRDefault="00393B97" w:rsidP="00393B97">
      <w:pPr>
        <w:rPr>
          <w:rFonts w:ascii="Avenir Next LT Pro" w:hAnsi="Avenir Next LT Pro"/>
          <w:sz w:val="16"/>
          <w:szCs w:val="16"/>
        </w:rPr>
      </w:pPr>
    </w:p>
    <w:tbl>
      <w:tblPr>
        <w:tblStyle w:val="Tablaconcuadrcula"/>
        <w:tblW w:w="9070" w:type="dxa"/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93B97" w:rsidRPr="00085D43" w14:paraId="5351896E" w14:textId="77777777" w:rsidTr="00660077">
        <w:trPr>
          <w:trHeight w:val="3969"/>
        </w:trPr>
        <w:tc>
          <w:tcPr>
            <w:tcW w:w="4535" w:type="dxa"/>
          </w:tcPr>
          <w:p w14:paraId="4F0AE0EB" w14:textId="67F267BE" w:rsidR="00393B97" w:rsidRPr="00085D43" w:rsidRDefault="00A619B9" w:rsidP="00660077">
            <w:pPr>
              <w:ind w:hanging="120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5982C369" wp14:editId="217B4CCA">
                  <wp:extent cx="2886104" cy="2534400"/>
                  <wp:effectExtent l="0" t="0" r="0" b="0"/>
                  <wp:docPr id="589055898" name="Imagen 51" descr="Puente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055898" name="Imagen 51" descr="Puente de madera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471" cy="254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6F63661E" w14:textId="0BD0086F" w:rsidR="00393B97" w:rsidRPr="00085D43" w:rsidRDefault="00A619B9" w:rsidP="00660077">
            <w:pPr>
              <w:ind w:left="-98"/>
              <w:jc w:val="center"/>
              <w:rPr>
                <w:rFonts w:ascii="Avenir Next LT Pro" w:eastAsia="Calibri" w:hAnsi="Avenir Next LT Pro" w:cs="Arial"/>
                <w:noProof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lang w:val="es-419"/>
              </w:rPr>
              <w:drawing>
                <wp:inline distT="0" distB="0" distL="0" distR="0" wp14:anchorId="46E05387" wp14:editId="7C14DB4C">
                  <wp:extent cx="2872740" cy="2534285"/>
                  <wp:effectExtent l="0" t="0" r="3810" b="0"/>
                  <wp:docPr id="1770901324" name="Imagen 52" descr="Imagen que contiene edificio, naranja, parad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901324" name="Imagen 52" descr="Imagen que contiene edificio, naranja, parado, hecho de madera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947" cy="254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12169A" w14:textId="77777777" w:rsidR="00393B97" w:rsidRPr="00085D43" w:rsidRDefault="00393B97" w:rsidP="00393B97">
      <w:pPr>
        <w:rPr>
          <w:rFonts w:ascii="Avenir Next LT Pro" w:hAnsi="Avenir Next LT Pro"/>
          <w:lang w:val="es-419"/>
        </w:rPr>
      </w:pPr>
    </w:p>
    <w:p w14:paraId="22FA0364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6C60C71A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57C31DFD" w14:textId="77777777" w:rsidR="00393B97" w:rsidRDefault="00393B97" w:rsidP="00393B97">
      <w:pPr>
        <w:rPr>
          <w:rFonts w:ascii="Avenir Next LT Pro" w:hAnsi="Avenir Next LT Pro"/>
          <w:sz w:val="12"/>
          <w:szCs w:val="12"/>
          <w:lang w:val="es-419"/>
        </w:rPr>
      </w:pPr>
    </w:p>
    <w:p w14:paraId="01E57C80" w14:textId="77777777" w:rsidR="00BD38E4" w:rsidRPr="00085D43" w:rsidRDefault="00BD38E4" w:rsidP="00B9598D">
      <w:pPr>
        <w:rPr>
          <w:rFonts w:ascii="Avenir Next LT Pro" w:hAnsi="Avenir Next LT Pro"/>
          <w:sz w:val="12"/>
          <w:szCs w:val="12"/>
          <w:lang w:val="es-419"/>
        </w:rPr>
      </w:pPr>
    </w:p>
    <w:p w14:paraId="1E404855" w14:textId="77777777" w:rsidR="00BD38E4" w:rsidRDefault="00BD38E4" w:rsidP="00EE4A97">
      <w:pPr>
        <w:ind w:left="-142"/>
        <w:rPr>
          <w:rFonts w:ascii="Avenir Next LT Pro" w:hAnsi="Avenir Next LT Pro"/>
          <w:sz w:val="12"/>
          <w:szCs w:val="12"/>
          <w:lang w:val="es-419"/>
        </w:rPr>
      </w:pPr>
    </w:p>
    <w:p w14:paraId="02E97CDB" w14:textId="77777777" w:rsidR="00384B54" w:rsidRPr="00085D43" w:rsidRDefault="00384B54" w:rsidP="00EE4A97">
      <w:pPr>
        <w:ind w:left="-142"/>
        <w:rPr>
          <w:rFonts w:ascii="Avenir Next LT Pro" w:hAnsi="Avenir Next LT Pro"/>
          <w:sz w:val="12"/>
          <w:szCs w:val="12"/>
          <w:lang w:val="es-419"/>
        </w:rPr>
      </w:pPr>
    </w:p>
    <w:bookmarkEnd w:id="0"/>
    <w:p w14:paraId="5E374010" w14:textId="520F22CB" w:rsidR="008C3AE0" w:rsidRPr="00085D43" w:rsidRDefault="008C3AE0" w:rsidP="00445AF6">
      <w:pPr>
        <w:shd w:val="clear" w:color="auto" w:fill="004CB0"/>
        <w:spacing w:line="360" w:lineRule="auto"/>
        <w:rPr>
          <w:rFonts w:ascii="Avenir Next LT Pro" w:hAnsi="Avenir Next LT Pro"/>
          <w:b/>
          <w:bCs/>
          <w:color w:val="FFFFFF" w:themeColor="background1"/>
          <w:lang w:val="es-419"/>
        </w:rPr>
      </w:pP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Observaci</w:t>
      </w:r>
      <w:r w:rsidR="00AB7B9A"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ones</w:t>
      </w:r>
      <w:r w:rsidRPr="00085D43">
        <w:rPr>
          <w:rFonts w:ascii="Avenir Next LT Pro" w:hAnsi="Avenir Next LT Pro"/>
          <w:b/>
          <w:bCs/>
          <w:color w:val="FFFFFF" w:themeColor="background1"/>
          <w:lang w:val="es-419"/>
        </w:rPr>
        <w:t>:</w:t>
      </w:r>
    </w:p>
    <w:p w14:paraId="33DDC944" w14:textId="77777777" w:rsidR="00445AF6" w:rsidRPr="00085D43" w:rsidRDefault="00445AF6" w:rsidP="00B475FE">
      <w:pPr>
        <w:rPr>
          <w:rFonts w:ascii="Avenir Next LT Pro" w:hAnsi="Avenir Next LT Pro"/>
          <w:b/>
          <w:bCs/>
          <w:lang w:val="es-419"/>
        </w:rPr>
      </w:pPr>
    </w:p>
    <w:tbl>
      <w:tblPr>
        <w:tblW w:w="6359" w:type="dxa"/>
        <w:tblInd w:w="1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4374"/>
      </w:tblGrid>
      <w:tr w:rsidR="009745D3" w:rsidRPr="00085D43" w14:paraId="3C771C5E" w14:textId="77777777" w:rsidTr="007B2C99">
        <w:trPr>
          <w:trHeight w:val="542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004CAB"/>
            <w:noWrap/>
            <w:vAlign w:val="center"/>
            <w:hideMark/>
          </w:tcPr>
          <w:p w14:paraId="60EE29A0" w14:textId="5D44FF43" w:rsidR="009745D3" w:rsidRPr="00085D43" w:rsidRDefault="009745D3" w:rsidP="009745D3">
            <w:pPr>
              <w:spacing w:after="0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N° </w:t>
            </w: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Contenedor</w:t>
            </w:r>
            <w:proofErr w:type="spellEnd"/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auto" w:fill="00479E"/>
            <w:vAlign w:val="center"/>
          </w:tcPr>
          <w:p w14:paraId="2BBFCD59" w14:textId="4996C8BD" w:rsidR="009745D3" w:rsidRPr="00085D43" w:rsidRDefault="009745D3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proofErr w:type="spellStart"/>
            <w:r w:rsidRPr="00085D43">
              <w:rPr>
                <w:rFonts w:ascii="Avenir Next LT Pro" w:eastAsia="Calibri" w:hAnsi="Avenir Next LT Pro" w:cs="Calibri"/>
                <w:b/>
                <w:bCs/>
                <w:color w:val="FFFFFF"/>
              </w:rPr>
              <w:t>Observación</w:t>
            </w:r>
            <w:proofErr w:type="spellEnd"/>
          </w:p>
        </w:tc>
      </w:tr>
      <w:tr w:rsidR="009745D3" w:rsidRPr="00657A4E" w14:paraId="3CD62EA8" w14:textId="77777777" w:rsidTr="007B2C99">
        <w:trPr>
          <w:trHeight w:val="488"/>
        </w:trPr>
        <w:tc>
          <w:tcPr>
            <w:tcW w:w="1985" w:type="dxa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14:paraId="40880403" w14:textId="4D1E197C" w:rsidR="009745D3" w:rsidRPr="00085D43" w:rsidRDefault="00384B54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</w:rPr>
            </w:pPr>
            <w:r>
              <w:rPr>
                <w:rFonts w:ascii="Avenir Next LT Pro" w:eastAsia="Calibri" w:hAnsi="Avenir Next LT Pro" w:cs="Calibri"/>
                <w:color w:val="000000"/>
              </w:rPr>
              <w:t>-</w:t>
            </w:r>
          </w:p>
        </w:tc>
        <w:tc>
          <w:tcPr>
            <w:tcW w:w="437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3D0EB3F7" w14:textId="0A49901D" w:rsidR="009745D3" w:rsidRPr="00085D43" w:rsidRDefault="00384B54" w:rsidP="009745D3">
            <w:pPr>
              <w:spacing w:after="0"/>
              <w:jc w:val="center"/>
              <w:rPr>
                <w:rFonts w:ascii="Avenir Next LT Pro" w:eastAsia="Calibri" w:hAnsi="Avenir Next LT Pro" w:cs="Calibri"/>
                <w:color w:val="000000"/>
                <w:lang w:val="es-CL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s-CL"/>
              </w:rPr>
              <w:t>-</w:t>
            </w:r>
          </w:p>
        </w:tc>
      </w:tr>
    </w:tbl>
    <w:p w14:paraId="2839AB72" w14:textId="3FE01EFA" w:rsidR="00C75F0E" w:rsidRPr="00085D43" w:rsidRDefault="00C75F0E" w:rsidP="00C75F0E">
      <w:pPr>
        <w:rPr>
          <w:rFonts w:ascii="Avenir Next LT Pro" w:hAnsi="Avenir Next LT Pro"/>
          <w:lang w:val="es-419"/>
        </w:rPr>
      </w:pPr>
    </w:p>
    <w:p w14:paraId="0E65A84F" w14:textId="77777777" w:rsidR="00B9598D" w:rsidRDefault="00B9598D" w:rsidP="006F5598">
      <w:pPr>
        <w:rPr>
          <w:rFonts w:ascii="Avenir Next LT Pro" w:hAnsi="Avenir Next LT Pro"/>
          <w:noProof/>
          <w:lang w:val="es-419"/>
        </w:rPr>
      </w:pPr>
    </w:p>
    <w:p w14:paraId="646F1FD2" w14:textId="77777777" w:rsidR="00B9598D" w:rsidRDefault="00B9598D" w:rsidP="006F5598">
      <w:pPr>
        <w:rPr>
          <w:rFonts w:ascii="Avenir Next LT Pro" w:hAnsi="Avenir Next LT Pro"/>
          <w:noProof/>
          <w:lang w:val="es-419"/>
        </w:rPr>
      </w:pPr>
    </w:p>
    <w:p w14:paraId="7223E984" w14:textId="77777777" w:rsidR="001C6FA2" w:rsidRPr="00085D43" w:rsidRDefault="001C6FA2" w:rsidP="00B475FE">
      <w:pPr>
        <w:rPr>
          <w:rFonts w:ascii="Avenir Next LT Pro" w:hAnsi="Avenir Next LT Pro"/>
          <w:lang w:val="es-419"/>
        </w:rPr>
      </w:pPr>
    </w:p>
    <w:p w14:paraId="52D54D27" w14:textId="53A6725D" w:rsidR="008C3AE0" w:rsidRPr="00085D43" w:rsidRDefault="008C3AE0" w:rsidP="000063A4">
      <w:pPr>
        <w:jc w:val="center"/>
        <w:rPr>
          <w:rFonts w:ascii="Avenir Next LT Pro" w:hAnsi="Avenir Next LT Pro"/>
          <w:lang w:val="es-419"/>
        </w:rPr>
      </w:pPr>
      <w:r w:rsidRPr="00085D43">
        <w:rPr>
          <w:rFonts w:ascii="Avenir Next LT Pro" w:hAnsi="Avenir Next LT Pro"/>
          <w:lang w:val="es-419"/>
        </w:rPr>
        <w:t>Registro fotográfico emitido sin p</w:t>
      </w:r>
      <w:r w:rsidR="0007035A">
        <w:rPr>
          <w:rFonts w:ascii="Avenir Next LT Pro" w:hAnsi="Avenir Next LT Pro"/>
          <w:lang w:val="es-419"/>
        </w:rPr>
        <w:t>er</w:t>
      </w:r>
      <w:r w:rsidRPr="00085D43">
        <w:rPr>
          <w:rFonts w:ascii="Avenir Next LT Pro" w:hAnsi="Avenir Next LT Pro"/>
          <w:lang w:val="es-419"/>
        </w:rPr>
        <w:t xml:space="preserve">juicios </w:t>
      </w:r>
      <w:r w:rsidR="007E26E1" w:rsidRPr="00085D43">
        <w:rPr>
          <w:rFonts w:ascii="Avenir Next LT Pro" w:hAnsi="Avenir Next LT Pro"/>
          <w:lang w:val="es-419"/>
        </w:rPr>
        <w:t>y en interés de quién concierna</w:t>
      </w:r>
    </w:p>
    <w:p w14:paraId="349B969C" w14:textId="22A4D337" w:rsidR="003D288A" w:rsidRPr="00085D43" w:rsidRDefault="003D288A" w:rsidP="00AB7B9A">
      <w:pPr>
        <w:spacing w:after="0" w:line="240" w:lineRule="auto"/>
        <w:contextualSpacing/>
        <w:jc w:val="center"/>
        <w:rPr>
          <w:rFonts w:ascii="Avenir Next LT Pro" w:hAnsi="Avenir Next LT Pro"/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proofErr w:type="spellStart"/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Surveyor</w:t>
      </w:r>
      <w:proofErr w:type="spellEnd"/>
    </w:p>
    <w:p w14:paraId="143D47ED" w14:textId="1CB64239" w:rsidR="003D288A" w:rsidRPr="00F40C54" w:rsidRDefault="003D288A" w:rsidP="00AB7B9A">
      <w:pPr>
        <w:spacing w:after="0" w:line="240" w:lineRule="auto"/>
        <w:contextualSpacing/>
        <w:jc w:val="center"/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</w:pPr>
      <w:r w:rsidRPr="00F40C54">
        <w:rPr>
          <w:rFonts w:ascii="Avenir Next LT Pro" w:eastAsia="Calibri" w:hAnsi="Avenir Next LT Pro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F40C54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14D2ACD2" w14:textId="77777777" w:rsidR="00445AF6" w:rsidRPr="00F40C54" w:rsidRDefault="00445AF6" w:rsidP="003D288A">
      <w:pPr>
        <w:spacing w:after="0" w:line="240" w:lineRule="auto"/>
        <w:rPr>
          <w:rFonts w:ascii="Avenir Next LT Pro" w:eastAsia="Calibri" w:hAnsi="Avenir Next LT Pro" w:cs="Arial"/>
          <w:lang w:val="es-CL"/>
        </w:rPr>
      </w:pPr>
    </w:p>
    <w:p w14:paraId="3CE00404" w14:textId="3EB5CF02" w:rsidR="003D288A" w:rsidRPr="00F40C54" w:rsidRDefault="003D288A" w:rsidP="003D288A">
      <w:pPr>
        <w:spacing w:after="0" w:line="240" w:lineRule="auto"/>
        <w:rPr>
          <w:rFonts w:ascii="Avenir Next LT Pro" w:eastAsia="Calibri" w:hAnsi="Avenir Next LT Pro" w:cs="Arial"/>
          <w:sz w:val="20"/>
          <w:szCs w:val="20"/>
          <w:lang w:val="es-CL"/>
        </w:rPr>
      </w:pPr>
      <w:r w:rsidRPr="00F40C54">
        <w:rPr>
          <w:rFonts w:ascii="Avenir Next LT Pro" w:eastAsia="Calibri" w:hAnsi="Avenir Next LT Pro" w:cs="Arial"/>
          <w:sz w:val="20"/>
          <w:szCs w:val="20"/>
          <w:lang w:val="es-CL"/>
        </w:rPr>
        <w:t>Realizado por</w:t>
      </w:r>
      <w:r w:rsidR="00AB7B9A" w:rsidRPr="00F40C54">
        <w:rPr>
          <w:rFonts w:ascii="Avenir Next LT Pro" w:eastAsia="Calibri" w:hAnsi="Avenir Next LT Pro" w:cs="Arial"/>
          <w:sz w:val="20"/>
          <w:szCs w:val="20"/>
          <w:lang w:val="es-CL"/>
        </w:rPr>
        <w:tab/>
        <w:t xml:space="preserve">: </w:t>
      </w:r>
      <w:r w:rsidR="007E26E1" w:rsidRPr="00F40C54">
        <w:rPr>
          <w:rFonts w:ascii="Avenir Next LT Pro" w:eastAsia="Calibri" w:hAnsi="Avenir Next LT Pro" w:cs="Arial"/>
          <w:sz w:val="20"/>
          <w:szCs w:val="20"/>
          <w:lang w:val="es-CL"/>
        </w:rPr>
        <w:t xml:space="preserve">G. </w:t>
      </w:r>
      <w:proofErr w:type="spellStart"/>
      <w:r w:rsidR="007E26E1" w:rsidRPr="00F40C54">
        <w:rPr>
          <w:rFonts w:ascii="Avenir Next LT Pro" w:eastAsia="Calibri" w:hAnsi="Avenir Next LT Pro" w:cs="Arial"/>
          <w:sz w:val="20"/>
          <w:szCs w:val="20"/>
          <w:lang w:val="es-CL"/>
        </w:rPr>
        <w:t>Baci</w:t>
      </w:r>
      <w:r w:rsidR="0007035A" w:rsidRPr="00F40C54">
        <w:rPr>
          <w:rFonts w:ascii="Avenir Next LT Pro" w:eastAsia="Calibri" w:hAnsi="Avenir Next LT Pro" w:cs="Arial"/>
          <w:sz w:val="20"/>
          <w:szCs w:val="20"/>
          <w:lang w:val="es-CL"/>
        </w:rPr>
        <w:t>á</w:t>
      </w:r>
      <w:r w:rsidR="007E26E1" w:rsidRPr="00F40C54">
        <w:rPr>
          <w:rFonts w:ascii="Avenir Next LT Pro" w:eastAsia="Calibri" w:hAnsi="Avenir Next LT Pro" w:cs="Arial"/>
          <w:sz w:val="20"/>
          <w:szCs w:val="20"/>
          <w:lang w:val="es-CL"/>
        </w:rPr>
        <w:t>n</w:t>
      </w:r>
      <w:proofErr w:type="spellEnd"/>
    </w:p>
    <w:p w14:paraId="7906E99D" w14:textId="7145B9A8" w:rsidR="003D288A" w:rsidRPr="00085D43" w:rsidRDefault="003D288A" w:rsidP="003D288A">
      <w:pPr>
        <w:spacing w:after="0" w:line="240" w:lineRule="auto"/>
        <w:rPr>
          <w:rFonts w:ascii="Avenir Next LT Pro" w:eastAsia="Calibri" w:hAnsi="Avenir Next LT Pro" w:cs="Arial"/>
          <w:sz w:val="20"/>
          <w:szCs w:val="20"/>
          <w:lang w:val="es-419"/>
        </w:rPr>
      </w:pPr>
      <w:r w:rsidRPr="00085D43">
        <w:rPr>
          <w:rFonts w:ascii="Avenir Next LT Pro" w:eastAsia="Calibri" w:hAnsi="Avenir Next LT Pro" w:cs="Arial"/>
          <w:sz w:val="20"/>
          <w:szCs w:val="20"/>
          <w:lang w:val="es-419"/>
        </w:rPr>
        <w:t>Revisado por</w:t>
      </w:r>
      <w:r w:rsidR="00AB7B9A" w:rsidRPr="00085D43">
        <w:rPr>
          <w:rFonts w:ascii="Avenir Next LT Pro" w:eastAsia="Calibri" w:hAnsi="Avenir Next LT Pro" w:cs="Arial"/>
          <w:sz w:val="20"/>
          <w:szCs w:val="20"/>
          <w:lang w:val="es-419"/>
        </w:rPr>
        <w:tab/>
        <w:t xml:space="preserve">: </w:t>
      </w:r>
      <w:r w:rsidR="00223AF1" w:rsidRPr="00085D43">
        <w:rPr>
          <w:rFonts w:ascii="Avenir Next LT Pro" w:eastAsia="Calibri" w:hAnsi="Avenir Next LT Pro" w:cs="Arial"/>
          <w:sz w:val="20"/>
          <w:szCs w:val="20"/>
          <w:lang w:val="es-419"/>
        </w:rPr>
        <w:t>M</w:t>
      </w:r>
      <w:r w:rsidR="007E26E1" w:rsidRPr="00085D43">
        <w:rPr>
          <w:rFonts w:ascii="Avenir Next LT Pro" w:eastAsia="Calibri" w:hAnsi="Avenir Next LT Pro" w:cs="Arial"/>
          <w:sz w:val="20"/>
          <w:szCs w:val="20"/>
          <w:lang w:val="es-419"/>
        </w:rPr>
        <w:t xml:space="preserve">. </w:t>
      </w:r>
      <w:r w:rsidR="00223AF1" w:rsidRPr="00085D43">
        <w:rPr>
          <w:rFonts w:ascii="Avenir Next LT Pro" w:eastAsia="Calibri" w:hAnsi="Avenir Next LT Pro" w:cs="Arial"/>
          <w:sz w:val="20"/>
          <w:szCs w:val="20"/>
          <w:lang w:val="es-419"/>
        </w:rPr>
        <w:t>Palma</w:t>
      </w:r>
    </w:p>
    <w:p w14:paraId="736801EF" w14:textId="170E86E4" w:rsidR="00275812" w:rsidRPr="00085D43" w:rsidRDefault="00275812" w:rsidP="003D288A">
      <w:pPr>
        <w:spacing w:after="0" w:line="240" w:lineRule="auto"/>
        <w:rPr>
          <w:rFonts w:ascii="Avenir Next LT Pro" w:eastAsia="Calibri" w:hAnsi="Avenir Next LT Pro" w:cs="Arial"/>
          <w:sz w:val="20"/>
          <w:szCs w:val="20"/>
          <w:lang w:val="es-419"/>
        </w:rPr>
      </w:pPr>
      <w:r w:rsidRPr="00085D43">
        <w:rPr>
          <w:rFonts w:ascii="Avenir Next LT Pro" w:eastAsia="Calibri" w:hAnsi="Avenir Next LT Pro" w:cs="Arial"/>
          <w:sz w:val="20"/>
          <w:szCs w:val="20"/>
          <w:lang w:val="es-419"/>
        </w:rPr>
        <w:t xml:space="preserve">Visado     por   </w:t>
      </w:r>
      <w:proofErr w:type="gramStart"/>
      <w:r w:rsidR="00F07764" w:rsidRPr="00085D43">
        <w:rPr>
          <w:rFonts w:ascii="Avenir Next LT Pro" w:eastAsia="Calibri" w:hAnsi="Avenir Next LT Pro" w:cs="Arial"/>
          <w:sz w:val="20"/>
          <w:szCs w:val="20"/>
          <w:lang w:val="es-419"/>
        </w:rPr>
        <w:t xml:space="preserve"> </w:t>
      </w:r>
      <w:r w:rsidRPr="00085D43">
        <w:rPr>
          <w:rFonts w:ascii="Avenir Next LT Pro" w:eastAsia="Calibri" w:hAnsi="Avenir Next LT Pro" w:cs="Arial"/>
          <w:sz w:val="20"/>
          <w:szCs w:val="20"/>
          <w:lang w:val="es-419"/>
        </w:rPr>
        <w:t xml:space="preserve"> :</w:t>
      </w:r>
      <w:proofErr w:type="gramEnd"/>
      <w:r w:rsidRPr="00085D43">
        <w:rPr>
          <w:rFonts w:ascii="Avenir Next LT Pro" w:eastAsia="Calibri" w:hAnsi="Avenir Next LT Pro" w:cs="Arial"/>
          <w:sz w:val="20"/>
          <w:szCs w:val="20"/>
          <w:lang w:val="es-419"/>
        </w:rPr>
        <w:t xml:space="preserve"> J. Lopez</w:t>
      </w:r>
    </w:p>
    <w:p w14:paraId="69CFD92C" w14:textId="77777777" w:rsidR="003D288A" w:rsidRPr="00085D43" w:rsidRDefault="003D288A" w:rsidP="00B475FE">
      <w:pPr>
        <w:rPr>
          <w:rFonts w:ascii="Avenir Next LT Pro" w:hAnsi="Avenir Next LT Pro"/>
          <w:lang w:val="es-419"/>
        </w:rPr>
      </w:pPr>
    </w:p>
    <w:sectPr w:rsidR="003D288A" w:rsidRPr="00085D43" w:rsidSect="000A5CDA">
      <w:headerReference w:type="default" r:id="rId63"/>
      <w:footerReference w:type="default" r:id="rId64"/>
      <w:footerReference w:type="first" r:id="rId65"/>
      <w:pgSz w:w="11906" w:h="16838" w:code="9"/>
      <w:pgMar w:top="567" w:right="1416" w:bottom="1134" w:left="144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DC76E" w14:textId="77777777" w:rsidR="00835AEB" w:rsidRDefault="00835AEB" w:rsidP="006B5BED">
      <w:r>
        <w:separator/>
      </w:r>
    </w:p>
  </w:endnote>
  <w:endnote w:type="continuationSeparator" w:id="0">
    <w:p w14:paraId="77D41C2D" w14:textId="77777777" w:rsidR="00835AEB" w:rsidRDefault="00835AEB" w:rsidP="006B5BED">
      <w:r>
        <w:continuationSeparator/>
      </w:r>
    </w:p>
  </w:endnote>
  <w:endnote w:type="continuationNotice" w:id="1">
    <w:p w14:paraId="6E315D93" w14:textId="77777777" w:rsidR="00835AEB" w:rsidRDefault="00835AE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F709" w14:textId="77777777" w:rsidR="00DC5D4D" w:rsidRDefault="00DC5D4D"/>
  <w:tbl>
    <w:tblPr>
      <w:tblStyle w:val="Tablaconcuadrcula"/>
      <w:tblW w:w="555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CD6B5A" w14:paraId="0F7CC80C" w14:textId="77777777" w:rsidTr="00DC5D4D">
      <w:trPr>
        <w:trHeight w:val="241"/>
      </w:trPr>
      <w:tc>
        <w:tcPr>
          <w:tcW w:w="5000" w:type="pct"/>
          <w:tcMar>
            <w:top w:w="57" w:type="dxa"/>
          </w:tcMar>
        </w:tcPr>
        <w:p w14:paraId="1C795D35" w14:textId="77777777" w:rsidR="00DC5D4D" w:rsidRDefault="00DC5D4D"/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074E51" w14:paraId="5F14FDEC" w14:textId="77777777" w:rsidTr="00085D43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907109C" w14:textId="179A9A3D" w:rsidR="00074E51" w:rsidRPr="00197E95" w:rsidRDefault="00074E51" w:rsidP="00085D43">
                <w:pPr>
                  <w:pStyle w:val="Website-Right"/>
                  <w:ind w:left="-142" w:firstLine="142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</w:t>
                </w:r>
                <w:r w:rsidR="0006552B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-</w:t>
                </w:r>
                <w:r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Right Partner                                                                                                                                                                           </w:t>
                </w:r>
                <w:r w:rsidR="00085D43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 </w:t>
                </w:r>
                <w:r w:rsidRPr="00197E95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>alsglobal.com</w:t>
                </w:r>
              </w:p>
            </w:tc>
          </w:tr>
        </w:tbl>
        <w:p w14:paraId="435E2AFD" w14:textId="535AE6F0" w:rsidR="00074E51" w:rsidRPr="00AB7B9A" w:rsidRDefault="00074E51" w:rsidP="00085D43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990"/>
            <w:jc w:val="right"/>
            <w:rPr>
              <w:rFonts w:ascii="Avenir Next" w:hAnsi="Avenir Next"/>
              <w:sz w:val="16"/>
              <w:szCs w:val="16"/>
            </w:rPr>
          </w:pPr>
          <w:r w:rsidRPr="00AB7B9A">
            <w:rPr>
              <w:rFonts w:ascii="Avenir Next" w:hAnsi="Avenir Next"/>
              <w:sz w:val="16"/>
              <w:szCs w:val="16"/>
              <w:lang w:val="es-ES"/>
            </w:rPr>
            <w:t>P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ágina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PAGE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="00657F77" w:rsidRPr="00AB7B9A">
            <w:rPr>
              <w:rFonts w:ascii="Avenir Next" w:hAnsi="Avenir Next"/>
              <w:sz w:val="16"/>
              <w:szCs w:val="16"/>
              <w:lang w:val="es-ES"/>
            </w:rPr>
            <w:t>de</w:t>
          </w:r>
          <w:r w:rsidRPr="00AB7B9A">
            <w:rPr>
              <w:rFonts w:ascii="Avenir Next" w:hAnsi="Avenir Next"/>
              <w:sz w:val="16"/>
              <w:szCs w:val="16"/>
              <w:lang w:val="es-ES"/>
            </w:rPr>
            <w:t xml:space="preserve"> 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begin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instrText>NUMPAGES  \* Arabic  \* MERGEFORMAT</w:instrTex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separate"/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t>1</w:t>
          </w:r>
          <w:r w:rsidRPr="00AB7B9A">
            <w:rPr>
              <w:rFonts w:ascii="Avenir Next" w:hAnsi="Avenir Next"/>
              <w:b/>
              <w:bCs/>
              <w:sz w:val="16"/>
              <w:szCs w:val="16"/>
            </w:rPr>
            <w:fldChar w:fldCharType="end"/>
          </w:r>
        </w:p>
        <w:p w14:paraId="0391E7F8" w14:textId="3B3EB5FC" w:rsidR="00CD6B5A" w:rsidRPr="00197E95" w:rsidRDefault="00CD6B5A" w:rsidP="00CD6B5A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41133B9E" w14:textId="77777777" w:rsidR="005B0AFE" w:rsidRPr="006308C6" w:rsidRDefault="005B0AFE" w:rsidP="006B5BED">
    <w:pPr>
      <w:pStyle w:val="Piedepgina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003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4DE9B" w14:textId="77777777" w:rsidR="00835AEB" w:rsidRDefault="00835AEB" w:rsidP="006B5BED">
      <w:r>
        <w:separator/>
      </w:r>
    </w:p>
  </w:footnote>
  <w:footnote w:type="continuationSeparator" w:id="0">
    <w:p w14:paraId="36E8ACC2" w14:textId="77777777" w:rsidR="00835AEB" w:rsidRDefault="00835AEB" w:rsidP="006B5BED">
      <w:r>
        <w:continuationSeparator/>
      </w:r>
    </w:p>
  </w:footnote>
  <w:footnote w:type="continuationNotice" w:id="1">
    <w:p w14:paraId="6629E995" w14:textId="77777777" w:rsidR="00835AEB" w:rsidRDefault="00835AE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68"/>
      <w:gridCol w:w="7870"/>
    </w:tblGrid>
    <w:tr w:rsidR="00F95182" w:rsidRPr="00393B97" w14:paraId="138950CB" w14:textId="77777777" w:rsidTr="00074E51">
      <w:trPr>
        <w:trHeight w:val="1129"/>
      </w:trPr>
      <w:tc>
        <w:tcPr>
          <w:tcW w:w="917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3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0350C207">
                <wp:simplePos x="0" y="0"/>
                <wp:positionH relativeFrom="column">
                  <wp:posOffset>225111</wp:posOffset>
                </wp:positionH>
                <wp:positionV relativeFrom="paragraph">
                  <wp:posOffset>-54193</wp:posOffset>
                </wp:positionV>
                <wp:extent cx="1071475" cy="1085773"/>
                <wp:effectExtent l="0" t="0" r="0" b="635"/>
                <wp:wrapNone/>
                <wp:docPr id="19125082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1071475" cy="10857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</w:rPr>
          </w:pP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085D43">
            <w:rPr>
              <w:rFonts w:ascii="Avenir Next LT Pro" w:hAnsi="Avenir Next LT Pro"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085D43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085D43">
            <w:rPr>
              <w:rFonts w:ascii="Avenir Next LT Pro" w:hAnsi="Avenir Next LT Pro"/>
              <w:b/>
              <w:bCs/>
              <w:sz w:val="18"/>
              <w:szCs w:val="18"/>
            </w:rPr>
            <w:br/>
          </w:r>
          <w:proofErr w:type="spellStart"/>
          <w:r w:rsidRPr="00085D43">
            <w:rPr>
              <w:rFonts w:ascii="Avenir Next LT Pro" w:hAnsi="Avenir Next LT Pro"/>
              <w:sz w:val="18"/>
              <w:szCs w:val="18"/>
            </w:rPr>
            <w:t>Limache</w:t>
          </w:r>
          <w:proofErr w:type="spellEnd"/>
          <w:r w:rsidRPr="00085D43">
            <w:rPr>
              <w:rFonts w:ascii="Avenir Next LT Pro" w:hAnsi="Avenir Next LT Pro"/>
              <w:sz w:val="18"/>
              <w:szCs w:val="18"/>
            </w:rPr>
            <w:t xml:space="preserve"> 3405, Office 61</w:t>
          </w:r>
          <w:r w:rsidRPr="00085D43">
            <w:rPr>
              <w:rFonts w:ascii="Avenir Next LT Pro" w:hAnsi="Avenir Next LT Pro"/>
              <w:sz w:val="18"/>
              <w:szCs w:val="18"/>
            </w:rPr>
            <w:br/>
            <w:t>Viña del Mar, CHILE</w:t>
          </w:r>
        </w:p>
        <w:p w14:paraId="0765D6F4" w14:textId="77777777" w:rsidR="00AB7B9A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</w:p>
        <w:p w14:paraId="61734275" w14:textId="5086F45D" w:rsidR="00AB7B9A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Informe: IQQ-2</w:t>
          </w:r>
          <w:r w:rsidR="00A5699E" w:rsidRPr="00085D43">
            <w:rPr>
              <w:rFonts w:ascii="Avenir Next LT Pro" w:hAnsi="Avenir Next LT Pro"/>
              <w:sz w:val="18"/>
              <w:szCs w:val="18"/>
              <w:lang w:val="es-CL"/>
            </w:rPr>
            <w:t>5</w:t>
          </w:r>
          <w:r w:rsidR="00223AF1" w:rsidRPr="00085D43">
            <w:rPr>
              <w:rFonts w:ascii="Avenir Next LT Pro" w:hAnsi="Avenir Next LT Pro"/>
              <w:sz w:val="18"/>
              <w:szCs w:val="18"/>
              <w:lang w:val="es-CL"/>
            </w:rPr>
            <w:t>1</w:t>
          </w:r>
          <w:r w:rsidR="00F40C54">
            <w:rPr>
              <w:rFonts w:ascii="Avenir Next LT Pro" w:hAnsi="Avenir Next LT Pro"/>
              <w:sz w:val="18"/>
              <w:szCs w:val="18"/>
              <w:lang w:val="es-CL"/>
            </w:rPr>
            <w:t>2</w:t>
          </w:r>
          <w:r w:rsidR="00FE7116" w:rsidRPr="00085D43">
            <w:rPr>
              <w:rFonts w:ascii="Avenir Next LT Pro" w:hAnsi="Avenir Next LT Pro"/>
              <w:sz w:val="18"/>
              <w:szCs w:val="18"/>
              <w:lang w:val="es-CL"/>
            </w:rPr>
            <w:t>-2</w:t>
          </w:r>
          <w:r w:rsidR="00393B97">
            <w:rPr>
              <w:rFonts w:ascii="Avenir Next LT Pro" w:hAnsi="Avenir Next LT Pro"/>
              <w:sz w:val="18"/>
              <w:szCs w:val="18"/>
              <w:lang w:val="es-CL"/>
            </w:rPr>
            <w:t>629</w:t>
          </w:r>
        </w:p>
        <w:p w14:paraId="6CDEBCE0" w14:textId="14FD39FE" w:rsidR="00F95182" w:rsidRPr="00085D43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8"/>
              <w:szCs w:val="18"/>
              <w:lang w:val="es-CL"/>
            </w:rPr>
          </w:pP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Fecha:</w:t>
          </w:r>
          <w:r w:rsidR="005C03A6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proofErr w:type="gramStart"/>
          <w:r w:rsidR="00F40C54">
            <w:rPr>
              <w:rFonts w:ascii="Avenir Next LT Pro" w:hAnsi="Avenir Next LT Pro"/>
              <w:sz w:val="18"/>
              <w:szCs w:val="18"/>
              <w:lang w:val="es-CL"/>
            </w:rPr>
            <w:t>Dici</w:t>
          </w:r>
          <w:r w:rsidR="00FE7116" w:rsidRPr="00085D43">
            <w:rPr>
              <w:rFonts w:ascii="Avenir Next LT Pro" w:hAnsi="Avenir Next LT Pro"/>
              <w:sz w:val="18"/>
              <w:szCs w:val="18"/>
              <w:lang w:val="es-CL"/>
            </w:rPr>
            <w:t>embre</w:t>
          </w:r>
          <w:proofErr w:type="gramEnd"/>
          <w:r w:rsidR="00C568FA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</w:t>
          </w:r>
          <w:r w:rsidR="00393B97">
            <w:rPr>
              <w:rFonts w:ascii="Avenir Next LT Pro" w:hAnsi="Avenir Next LT Pro"/>
              <w:sz w:val="18"/>
              <w:szCs w:val="18"/>
              <w:lang w:val="es-CL"/>
            </w:rPr>
            <w:t>18</w:t>
          </w:r>
          <w:r w:rsidRPr="00085D43">
            <w:rPr>
              <w:rFonts w:ascii="Avenir Next LT Pro" w:hAnsi="Avenir Next LT Pro"/>
              <w:sz w:val="18"/>
              <w:szCs w:val="18"/>
              <w:lang w:val="es-CL"/>
            </w:rPr>
            <w:t>, 202</w:t>
          </w:r>
          <w:r w:rsidR="00A5699E" w:rsidRPr="00085D43">
            <w:rPr>
              <w:rFonts w:ascii="Avenir Next LT Pro" w:hAnsi="Avenir Next LT Pro"/>
              <w:sz w:val="18"/>
              <w:szCs w:val="18"/>
              <w:lang w:val="es-CL"/>
            </w:rPr>
            <w:t>5</w:t>
          </w:r>
          <w:r w:rsidR="00F95182" w:rsidRPr="00085D43">
            <w:rPr>
              <w:rFonts w:ascii="Avenir Next LT Pro" w:hAnsi="Avenir Next LT Pro"/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085D43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rFonts w:ascii="Avenir Next LT Pro" w:hAnsi="Avenir Next LT Pro"/>
              <w:sz w:val="16"/>
              <w:szCs w:val="16"/>
              <w:lang w:val="es-CL"/>
            </w:rPr>
          </w:pPr>
        </w:p>
      </w:tc>
    </w:tr>
    <w:bookmarkEnd w:id="3"/>
  </w:tbl>
  <w:p w14:paraId="636D9160" w14:textId="77777777" w:rsidR="005B0AFE" w:rsidRPr="00A5699E" w:rsidRDefault="005B0AFE" w:rsidP="00AB7B9A">
    <w:pPr>
      <w:pStyle w:val="Encabezado"/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"/>
  </w:num>
  <w:num w:numId="2" w16cid:durableId="3598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2EC1"/>
    <w:rsid w:val="00003AF6"/>
    <w:rsid w:val="00004719"/>
    <w:rsid w:val="00004C70"/>
    <w:rsid w:val="000063A4"/>
    <w:rsid w:val="00017FC7"/>
    <w:rsid w:val="00021027"/>
    <w:rsid w:val="00021046"/>
    <w:rsid w:val="000232B4"/>
    <w:rsid w:val="00030D32"/>
    <w:rsid w:val="00035671"/>
    <w:rsid w:val="000452B0"/>
    <w:rsid w:val="00045A9F"/>
    <w:rsid w:val="000477C0"/>
    <w:rsid w:val="00052BBC"/>
    <w:rsid w:val="00053095"/>
    <w:rsid w:val="000543D9"/>
    <w:rsid w:val="00055E0F"/>
    <w:rsid w:val="00057554"/>
    <w:rsid w:val="00060783"/>
    <w:rsid w:val="00061859"/>
    <w:rsid w:val="00062003"/>
    <w:rsid w:val="0006552B"/>
    <w:rsid w:val="0006696A"/>
    <w:rsid w:val="0007035A"/>
    <w:rsid w:val="00074093"/>
    <w:rsid w:val="00074E51"/>
    <w:rsid w:val="00076F60"/>
    <w:rsid w:val="00081188"/>
    <w:rsid w:val="000816C4"/>
    <w:rsid w:val="00082C1C"/>
    <w:rsid w:val="00085D43"/>
    <w:rsid w:val="000871B8"/>
    <w:rsid w:val="00091B5D"/>
    <w:rsid w:val="00095299"/>
    <w:rsid w:val="00095375"/>
    <w:rsid w:val="00097823"/>
    <w:rsid w:val="000A0512"/>
    <w:rsid w:val="000A14D8"/>
    <w:rsid w:val="000A1FA8"/>
    <w:rsid w:val="000A2229"/>
    <w:rsid w:val="000A3D21"/>
    <w:rsid w:val="000A504F"/>
    <w:rsid w:val="000A5199"/>
    <w:rsid w:val="000A54D0"/>
    <w:rsid w:val="000A56F6"/>
    <w:rsid w:val="000A5CDA"/>
    <w:rsid w:val="000B6D94"/>
    <w:rsid w:val="000B7FB5"/>
    <w:rsid w:val="000C5F66"/>
    <w:rsid w:val="000C6ED6"/>
    <w:rsid w:val="000E2ACC"/>
    <w:rsid w:val="000E51B2"/>
    <w:rsid w:val="000E6C7B"/>
    <w:rsid w:val="000F0402"/>
    <w:rsid w:val="000F3A52"/>
    <w:rsid w:val="000F4495"/>
    <w:rsid w:val="000F7D7C"/>
    <w:rsid w:val="001008DD"/>
    <w:rsid w:val="001045F1"/>
    <w:rsid w:val="00107A0F"/>
    <w:rsid w:val="00110537"/>
    <w:rsid w:val="0011190F"/>
    <w:rsid w:val="00111FDD"/>
    <w:rsid w:val="001140FC"/>
    <w:rsid w:val="00115262"/>
    <w:rsid w:val="00120741"/>
    <w:rsid w:val="00125618"/>
    <w:rsid w:val="0012675A"/>
    <w:rsid w:val="00127691"/>
    <w:rsid w:val="001300C4"/>
    <w:rsid w:val="001351EA"/>
    <w:rsid w:val="00135A8E"/>
    <w:rsid w:val="001401FE"/>
    <w:rsid w:val="001504F7"/>
    <w:rsid w:val="00150B36"/>
    <w:rsid w:val="00164B8D"/>
    <w:rsid w:val="001657E6"/>
    <w:rsid w:val="001675AB"/>
    <w:rsid w:val="00170ED4"/>
    <w:rsid w:val="00173B33"/>
    <w:rsid w:val="00174BEC"/>
    <w:rsid w:val="001773B7"/>
    <w:rsid w:val="0018034A"/>
    <w:rsid w:val="001808AB"/>
    <w:rsid w:val="00183941"/>
    <w:rsid w:val="001942FB"/>
    <w:rsid w:val="001947A5"/>
    <w:rsid w:val="001959B2"/>
    <w:rsid w:val="00196DBE"/>
    <w:rsid w:val="0019782A"/>
    <w:rsid w:val="00197E95"/>
    <w:rsid w:val="001A16DE"/>
    <w:rsid w:val="001A5B31"/>
    <w:rsid w:val="001A5B47"/>
    <w:rsid w:val="001B0938"/>
    <w:rsid w:val="001B1097"/>
    <w:rsid w:val="001B5AE1"/>
    <w:rsid w:val="001B6C61"/>
    <w:rsid w:val="001C59D4"/>
    <w:rsid w:val="001C6FA2"/>
    <w:rsid w:val="001D09B8"/>
    <w:rsid w:val="001D1312"/>
    <w:rsid w:val="001D40D0"/>
    <w:rsid w:val="001D690A"/>
    <w:rsid w:val="001E102C"/>
    <w:rsid w:val="001E39E9"/>
    <w:rsid w:val="001E6A70"/>
    <w:rsid w:val="00203401"/>
    <w:rsid w:val="002157C0"/>
    <w:rsid w:val="00215FFA"/>
    <w:rsid w:val="002162C9"/>
    <w:rsid w:val="0022000A"/>
    <w:rsid w:val="0022167C"/>
    <w:rsid w:val="002218BA"/>
    <w:rsid w:val="00222248"/>
    <w:rsid w:val="00223AF1"/>
    <w:rsid w:val="00235D8B"/>
    <w:rsid w:val="00241DD0"/>
    <w:rsid w:val="00242DD1"/>
    <w:rsid w:val="002433ED"/>
    <w:rsid w:val="00247DD7"/>
    <w:rsid w:val="00250FB2"/>
    <w:rsid w:val="00255C8C"/>
    <w:rsid w:val="00255CE2"/>
    <w:rsid w:val="00255DB0"/>
    <w:rsid w:val="002574B3"/>
    <w:rsid w:val="002624CA"/>
    <w:rsid w:val="00275812"/>
    <w:rsid w:val="002830DF"/>
    <w:rsid w:val="00285470"/>
    <w:rsid w:val="002878CE"/>
    <w:rsid w:val="00290184"/>
    <w:rsid w:val="002945D4"/>
    <w:rsid w:val="002967B2"/>
    <w:rsid w:val="002A0EC3"/>
    <w:rsid w:val="002A29D7"/>
    <w:rsid w:val="002A3DC3"/>
    <w:rsid w:val="002A3DD5"/>
    <w:rsid w:val="002A4FD1"/>
    <w:rsid w:val="002A69D9"/>
    <w:rsid w:val="002A7FB2"/>
    <w:rsid w:val="002B0557"/>
    <w:rsid w:val="002B6AC1"/>
    <w:rsid w:val="002C2C09"/>
    <w:rsid w:val="002C4273"/>
    <w:rsid w:val="002C51A1"/>
    <w:rsid w:val="002C5876"/>
    <w:rsid w:val="002C5B38"/>
    <w:rsid w:val="002C6AC5"/>
    <w:rsid w:val="002E3624"/>
    <w:rsid w:val="002E6689"/>
    <w:rsid w:val="002F4235"/>
    <w:rsid w:val="002F63E3"/>
    <w:rsid w:val="00300A08"/>
    <w:rsid w:val="0030509E"/>
    <w:rsid w:val="00310A24"/>
    <w:rsid w:val="00312B4C"/>
    <w:rsid w:val="00315135"/>
    <w:rsid w:val="003171A1"/>
    <w:rsid w:val="00320751"/>
    <w:rsid w:val="0032255A"/>
    <w:rsid w:val="0032493A"/>
    <w:rsid w:val="00325E15"/>
    <w:rsid w:val="003305B9"/>
    <w:rsid w:val="00333DCF"/>
    <w:rsid w:val="00334C2C"/>
    <w:rsid w:val="00342333"/>
    <w:rsid w:val="0035549E"/>
    <w:rsid w:val="00361968"/>
    <w:rsid w:val="00365AFA"/>
    <w:rsid w:val="0036664C"/>
    <w:rsid w:val="00373A81"/>
    <w:rsid w:val="00384B54"/>
    <w:rsid w:val="00392F21"/>
    <w:rsid w:val="0039343E"/>
    <w:rsid w:val="00393B97"/>
    <w:rsid w:val="00396F17"/>
    <w:rsid w:val="003A7EB2"/>
    <w:rsid w:val="003B42F6"/>
    <w:rsid w:val="003B47E8"/>
    <w:rsid w:val="003B795E"/>
    <w:rsid w:val="003C2518"/>
    <w:rsid w:val="003C4439"/>
    <w:rsid w:val="003D071F"/>
    <w:rsid w:val="003D1C87"/>
    <w:rsid w:val="003D288A"/>
    <w:rsid w:val="003D6826"/>
    <w:rsid w:val="003D6FAB"/>
    <w:rsid w:val="003D7DEE"/>
    <w:rsid w:val="003E5BDD"/>
    <w:rsid w:val="003F23D2"/>
    <w:rsid w:val="003F3B75"/>
    <w:rsid w:val="003F5466"/>
    <w:rsid w:val="00400256"/>
    <w:rsid w:val="004002E7"/>
    <w:rsid w:val="00405FA5"/>
    <w:rsid w:val="004152AD"/>
    <w:rsid w:val="00416728"/>
    <w:rsid w:val="00432895"/>
    <w:rsid w:val="00433BA5"/>
    <w:rsid w:val="00441C09"/>
    <w:rsid w:val="0044374E"/>
    <w:rsid w:val="004446B1"/>
    <w:rsid w:val="004459FB"/>
    <w:rsid w:val="00445AF6"/>
    <w:rsid w:val="00447DA2"/>
    <w:rsid w:val="00450E3D"/>
    <w:rsid w:val="004525A9"/>
    <w:rsid w:val="0045623F"/>
    <w:rsid w:val="0046116E"/>
    <w:rsid w:val="004657E2"/>
    <w:rsid w:val="00471E72"/>
    <w:rsid w:val="004731B2"/>
    <w:rsid w:val="00475F52"/>
    <w:rsid w:val="00483169"/>
    <w:rsid w:val="004932D6"/>
    <w:rsid w:val="00493FA9"/>
    <w:rsid w:val="00494342"/>
    <w:rsid w:val="00495D3C"/>
    <w:rsid w:val="004A2125"/>
    <w:rsid w:val="004A226E"/>
    <w:rsid w:val="004A2912"/>
    <w:rsid w:val="004A393D"/>
    <w:rsid w:val="004A4977"/>
    <w:rsid w:val="004A5F83"/>
    <w:rsid w:val="004B45BC"/>
    <w:rsid w:val="004B579F"/>
    <w:rsid w:val="004C0728"/>
    <w:rsid w:val="004C7A2A"/>
    <w:rsid w:val="004D0426"/>
    <w:rsid w:val="004E4014"/>
    <w:rsid w:val="004F133B"/>
    <w:rsid w:val="004F373A"/>
    <w:rsid w:val="004F6508"/>
    <w:rsid w:val="00500683"/>
    <w:rsid w:val="00501E1B"/>
    <w:rsid w:val="005031B4"/>
    <w:rsid w:val="00506160"/>
    <w:rsid w:val="00506B89"/>
    <w:rsid w:val="00510291"/>
    <w:rsid w:val="00515000"/>
    <w:rsid w:val="0051594B"/>
    <w:rsid w:val="00517CE7"/>
    <w:rsid w:val="00520B5C"/>
    <w:rsid w:val="00523F8D"/>
    <w:rsid w:val="005240BF"/>
    <w:rsid w:val="00525ACE"/>
    <w:rsid w:val="00526EFA"/>
    <w:rsid w:val="00530F81"/>
    <w:rsid w:val="00541272"/>
    <w:rsid w:val="0054285F"/>
    <w:rsid w:val="00544E0B"/>
    <w:rsid w:val="005452D7"/>
    <w:rsid w:val="00550241"/>
    <w:rsid w:val="005545E9"/>
    <w:rsid w:val="005554AB"/>
    <w:rsid w:val="00557681"/>
    <w:rsid w:val="00561355"/>
    <w:rsid w:val="00563AD3"/>
    <w:rsid w:val="00577E07"/>
    <w:rsid w:val="00580EAB"/>
    <w:rsid w:val="00582B8D"/>
    <w:rsid w:val="00584366"/>
    <w:rsid w:val="005871C1"/>
    <w:rsid w:val="00596ADD"/>
    <w:rsid w:val="00596E17"/>
    <w:rsid w:val="005A307B"/>
    <w:rsid w:val="005A33D2"/>
    <w:rsid w:val="005B0A82"/>
    <w:rsid w:val="005B0AFE"/>
    <w:rsid w:val="005B4A58"/>
    <w:rsid w:val="005B591A"/>
    <w:rsid w:val="005B5B7F"/>
    <w:rsid w:val="005B7E29"/>
    <w:rsid w:val="005C03A6"/>
    <w:rsid w:val="005C1C29"/>
    <w:rsid w:val="005C50D5"/>
    <w:rsid w:val="005C6BA0"/>
    <w:rsid w:val="005C6D93"/>
    <w:rsid w:val="005D523D"/>
    <w:rsid w:val="005E6FF4"/>
    <w:rsid w:val="005F0522"/>
    <w:rsid w:val="005F0A39"/>
    <w:rsid w:val="005F22FD"/>
    <w:rsid w:val="005F3258"/>
    <w:rsid w:val="005F5928"/>
    <w:rsid w:val="005F7B67"/>
    <w:rsid w:val="006012CE"/>
    <w:rsid w:val="006029E4"/>
    <w:rsid w:val="00602C27"/>
    <w:rsid w:val="00604538"/>
    <w:rsid w:val="0060558A"/>
    <w:rsid w:val="0061091A"/>
    <w:rsid w:val="006110B7"/>
    <w:rsid w:val="006133DF"/>
    <w:rsid w:val="00614673"/>
    <w:rsid w:val="00615368"/>
    <w:rsid w:val="0061545A"/>
    <w:rsid w:val="006164EE"/>
    <w:rsid w:val="006166ED"/>
    <w:rsid w:val="00617EB3"/>
    <w:rsid w:val="006213CC"/>
    <w:rsid w:val="006227D1"/>
    <w:rsid w:val="006308C6"/>
    <w:rsid w:val="00632534"/>
    <w:rsid w:val="006325F9"/>
    <w:rsid w:val="006328BD"/>
    <w:rsid w:val="00632DAD"/>
    <w:rsid w:val="00640255"/>
    <w:rsid w:val="00644218"/>
    <w:rsid w:val="006554C5"/>
    <w:rsid w:val="00657A4E"/>
    <w:rsid w:val="00657F77"/>
    <w:rsid w:val="006601FA"/>
    <w:rsid w:val="00660652"/>
    <w:rsid w:val="00663124"/>
    <w:rsid w:val="006646BE"/>
    <w:rsid w:val="00665343"/>
    <w:rsid w:val="00665CBE"/>
    <w:rsid w:val="00666ED7"/>
    <w:rsid w:val="006730FF"/>
    <w:rsid w:val="00673AEA"/>
    <w:rsid w:val="00680FF3"/>
    <w:rsid w:val="00681221"/>
    <w:rsid w:val="00684ADD"/>
    <w:rsid w:val="00686128"/>
    <w:rsid w:val="00690934"/>
    <w:rsid w:val="00691224"/>
    <w:rsid w:val="006921B1"/>
    <w:rsid w:val="00694872"/>
    <w:rsid w:val="006A3A3F"/>
    <w:rsid w:val="006A4B24"/>
    <w:rsid w:val="006B0B15"/>
    <w:rsid w:val="006B194F"/>
    <w:rsid w:val="006B30F7"/>
    <w:rsid w:val="006B5BED"/>
    <w:rsid w:val="006C42AB"/>
    <w:rsid w:val="006C537D"/>
    <w:rsid w:val="006C5558"/>
    <w:rsid w:val="006C6A3C"/>
    <w:rsid w:val="006D278F"/>
    <w:rsid w:val="006D331D"/>
    <w:rsid w:val="006D4A0B"/>
    <w:rsid w:val="006D7A6C"/>
    <w:rsid w:val="006D7C02"/>
    <w:rsid w:val="006E0929"/>
    <w:rsid w:val="006E0F29"/>
    <w:rsid w:val="006E1D5D"/>
    <w:rsid w:val="006E2990"/>
    <w:rsid w:val="006E431D"/>
    <w:rsid w:val="006E47E9"/>
    <w:rsid w:val="006F4C8D"/>
    <w:rsid w:val="006F5598"/>
    <w:rsid w:val="006F5C77"/>
    <w:rsid w:val="006F685A"/>
    <w:rsid w:val="00700ED0"/>
    <w:rsid w:val="00703022"/>
    <w:rsid w:val="007073E4"/>
    <w:rsid w:val="0071229D"/>
    <w:rsid w:val="00712893"/>
    <w:rsid w:val="00720AFB"/>
    <w:rsid w:val="0073587A"/>
    <w:rsid w:val="007368C4"/>
    <w:rsid w:val="00750E68"/>
    <w:rsid w:val="00751696"/>
    <w:rsid w:val="00752994"/>
    <w:rsid w:val="00753A30"/>
    <w:rsid w:val="00754473"/>
    <w:rsid w:val="007557FA"/>
    <w:rsid w:val="00760335"/>
    <w:rsid w:val="007848AA"/>
    <w:rsid w:val="0078532F"/>
    <w:rsid w:val="0079087D"/>
    <w:rsid w:val="0079204C"/>
    <w:rsid w:val="00795A7E"/>
    <w:rsid w:val="007A2539"/>
    <w:rsid w:val="007A2B12"/>
    <w:rsid w:val="007A377D"/>
    <w:rsid w:val="007A448A"/>
    <w:rsid w:val="007A58F4"/>
    <w:rsid w:val="007A5C29"/>
    <w:rsid w:val="007B2C99"/>
    <w:rsid w:val="007B611A"/>
    <w:rsid w:val="007C1B2D"/>
    <w:rsid w:val="007C2F40"/>
    <w:rsid w:val="007C517F"/>
    <w:rsid w:val="007C66BC"/>
    <w:rsid w:val="007D01B1"/>
    <w:rsid w:val="007D1855"/>
    <w:rsid w:val="007D1A81"/>
    <w:rsid w:val="007D30AD"/>
    <w:rsid w:val="007D3334"/>
    <w:rsid w:val="007E12D3"/>
    <w:rsid w:val="007E1A12"/>
    <w:rsid w:val="007E26E1"/>
    <w:rsid w:val="007E4350"/>
    <w:rsid w:val="007E55F3"/>
    <w:rsid w:val="007F1528"/>
    <w:rsid w:val="007F1D33"/>
    <w:rsid w:val="007F73A0"/>
    <w:rsid w:val="008025F2"/>
    <w:rsid w:val="008036E3"/>
    <w:rsid w:val="00805008"/>
    <w:rsid w:val="00807EFC"/>
    <w:rsid w:val="00812E9A"/>
    <w:rsid w:val="00814C50"/>
    <w:rsid w:val="00815370"/>
    <w:rsid w:val="008170B6"/>
    <w:rsid w:val="008210BE"/>
    <w:rsid w:val="008217F6"/>
    <w:rsid w:val="00824712"/>
    <w:rsid w:val="00824C10"/>
    <w:rsid w:val="00825A70"/>
    <w:rsid w:val="00827044"/>
    <w:rsid w:val="00830042"/>
    <w:rsid w:val="0083574B"/>
    <w:rsid w:val="00835AEB"/>
    <w:rsid w:val="00836FD5"/>
    <w:rsid w:val="00840636"/>
    <w:rsid w:val="00841B95"/>
    <w:rsid w:val="00841F1D"/>
    <w:rsid w:val="008472D5"/>
    <w:rsid w:val="00847C07"/>
    <w:rsid w:val="008506DF"/>
    <w:rsid w:val="00851EC1"/>
    <w:rsid w:val="0085591A"/>
    <w:rsid w:val="00874077"/>
    <w:rsid w:val="00874151"/>
    <w:rsid w:val="00875E12"/>
    <w:rsid w:val="008764B1"/>
    <w:rsid w:val="00884F48"/>
    <w:rsid w:val="00886E08"/>
    <w:rsid w:val="00886E6C"/>
    <w:rsid w:val="00887E53"/>
    <w:rsid w:val="00892ACC"/>
    <w:rsid w:val="008A50AF"/>
    <w:rsid w:val="008B0543"/>
    <w:rsid w:val="008B2642"/>
    <w:rsid w:val="008B2D2F"/>
    <w:rsid w:val="008B506C"/>
    <w:rsid w:val="008C097C"/>
    <w:rsid w:val="008C13C7"/>
    <w:rsid w:val="008C3AE0"/>
    <w:rsid w:val="008D41AC"/>
    <w:rsid w:val="008E4567"/>
    <w:rsid w:val="008E4B99"/>
    <w:rsid w:val="008F5205"/>
    <w:rsid w:val="008F5AD3"/>
    <w:rsid w:val="009014CB"/>
    <w:rsid w:val="009017F6"/>
    <w:rsid w:val="00902811"/>
    <w:rsid w:val="00904854"/>
    <w:rsid w:val="00906C32"/>
    <w:rsid w:val="00912D93"/>
    <w:rsid w:val="00913957"/>
    <w:rsid w:val="00913FDB"/>
    <w:rsid w:val="00922371"/>
    <w:rsid w:val="00923145"/>
    <w:rsid w:val="0093248C"/>
    <w:rsid w:val="0093751D"/>
    <w:rsid w:val="009375F6"/>
    <w:rsid w:val="00940B6D"/>
    <w:rsid w:val="00940EF6"/>
    <w:rsid w:val="00947602"/>
    <w:rsid w:val="00951A08"/>
    <w:rsid w:val="00953DBF"/>
    <w:rsid w:val="009540A1"/>
    <w:rsid w:val="0096120F"/>
    <w:rsid w:val="00961EB5"/>
    <w:rsid w:val="009629A4"/>
    <w:rsid w:val="00970765"/>
    <w:rsid w:val="00972134"/>
    <w:rsid w:val="009742D0"/>
    <w:rsid w:val="009745D3"/>
    <w:rsid w:val="00977196"/>
    <w:rsid w:val="00980A11"/>
    <w:rsid w:val="00983BB4"/>
    <w:rsid w:val="009862AD"/>
    <w:rsid w:val="00994150"/>
    <w:rsid w:val="009A4084"/>
    <w:rsid w:val="009A5DCA"/>
    <w:rsid w:val="009A7CBD"/>
    <w:rsid w:val="009B0E47"/>
    <w:rsid w:val="009B26F1"/>
    <w:rsid w:val="009B2B13"/>
    <w:rsid w:val="009B49BD"/>
    <w:rsid w:val="009B5363"/>
    <w:rsid w:val="009C060D"/>
    <w:rsid w:val="009C12CD"/>
    <w:rsid w:val="009C2189"/>
    <w:rsid w:val="009C2539"/>
    <w:rsid w:val="009C29EB"/>
    <w:rsid w:val="009C5A10"/>
    <w:rsid w:val="009D36BF"/>
    <w:rsid w:val="009D4BC0"/>
    <w:rsid w:val="009E0923"/>
    <w:rsid w:val="009E2BC7"/>
    <w:rsid w:val="009E4B32"/>
    <w:rsid w:val="009F356E"/>
    <w:rsid w:val="009F3BFA"/>
    <w:rsid w:val="00A0055D"/>
    <w:rsid w:val="00A16BD5"/>
    <w:rsid w:val="00A2493D"/>
    <w:rsid w:val="00A326EC"/>
    <w:rsid w:val="00A35D24"/>
    <w:rsid w:val="00A35E45"/>
    <w:rsid w:val="00A36BDF"/>
    <w:rsid w:val="00A36DD7"/>
    <w:rsid w:val="00A36E00"/>
    <w:rsid w:val="00A401A8"/>
    <w:rsid w:val="00A41753"/>
    <w:rsid w:val="00A4790E"/>
    <w:rsid w:val="00A517B0"/>
    <w:rsid w:val="00A5220C"/>
    <w:rsid w:val="00A55CF5"/>
    <w:rsid w:val="00A5699E"/>
    <w:rsid w:val="00A5734F"/>
    <w:rsid w:val="00A604DB"/>
    <w:rsid w:val="00A619B9"/>
    <w:rsid w:val="00A63A1F"/>
    <w:rsid w:val="00A72906"/>
    <w:rsid w:val="00A72E7B"/>
    <w:rsid w:val="00A76E00"/>
    <w:rsid w:val="00A80C9D"/>
    <w:rsid w:val="00A8491D"/>
    <w:rsid w:val="00A86DA4"/>
    <w:rsid w:val="00A92B56"/>
    <w:rsid w:val="00A94F2E"/>
    <w:rsid w:val="00A97CAE"/>
    <w:rsid w:val="00AA0FC2"/>
    <w:rsid w:val="00AA3729"/>
    <w:rsid w:val="00AA4F67"/>
    <w:rsid w:val="00AB2A53"/>
    <w:rsid w:val="00AB7B9A"/>
    <w:rsid w:val="00AC0F4F"/>
    <w:rsid w:val="00AC0F94"/>
    <w:rsid w:val="00AC41B0"/>
    <w:rsid w:val="00AC582B"/>
    <w:rsid w:val="00AC5926"/>
    <w:rsid w:val="00AD121A"/>
    <w:rsid w:val="00AD3DD0"/>
    <w:rsid w:val="00AD4FC7"/>
    <w:rsid w:val="00AE1F1F"/>
    <w:rsid w:val="00AE4DC7"/>
    <w:rsid w:val="00AF1F67"/>
    <w:rsid w:val="00AF321D"/>
    <w:rsid w:val="00AF52C7"/>
    <w:rsid w:val="00AF75E1"/>
    <w:rsid w:val="00B04129"/>
    <w:rsid w:val="00B1226C"/>
    <w:rsid w:val="00B133BC"/>
    <w:rsid w:val="00B1398E"/>
    <w:rsid w:val="00B14389"/>
    <w:rsid w:val="00B17959"/>
    <w:rsid w:val="00B2568D"/>
    <w:rsid w:val="00B276AE"/>
    <w:rsid w:val="00B34012"/>
    <w:rsid w:val="00B36D33"/>
    <w:rsid w:val="00B4159E"/>
    <w:rsid w:val="00B42E00"/>
    <w:rsid w:val="00B475FE"/>
    <w:rsid w:val="00B53EF1"/>
    <w:rsid w:val="00B55B6C"/>
    <w:rsid w:val="00B5799A"/>
    <w:rsid w:val="00B61C95"/>
    <w:rsid w:val="00B61FC6"/>
    <w:rsid w:val="00B634CE"/>
    <w:rsid w:val="00B6604D"/>
    <w:rsid w:val="00B71F84"/>
    <w:rsid w:val="00B72F56"/>
    <w:rsid w:val="00B77578"/>
    <w:rsid w:val="00B82645"/>
    <w:rsid w:val="00B87707"/>
    <w:rsid w:val="00B903F9"/>
    <w:rsid w:val="00B9598D"/>
    <w:rsid w:val="00B974C1"/>
    <w:rsid w:val="00BA40C8"/>
    <w:rsid w:val="00BB086B"/>
    <w:rsid w:val="00BB10E7"/>
    <w:rsid w:val="00BB7B19"/>
    <w:rsid w:val="00BC09C3"/>
    <w:rsid w:val="00BC4C63"/>
    <w:rsid w:val="00BC4E33"/>
    <w:rsid w:val="00BC648A"/>
    <w:rsid w:val="00BC6E4D"/>
    <w:rsid w:val="00BC7177"/>
    <w:rsid w:val="00BC7436"/>
    <w:rsid w:val="00BD1B56"/>
    <w:rsid w:val="00BD35D7"/>
    <w:rsid w:val="00BD38E4"/>
    <w:rsid w:val="00BD7972"/>
    <w:rsid w:val="00BE1842"/>
    <w:rsid w:val="00BE3E11"/>
    <w:rsid w:val="00BE51D7"/>
    <w:rsid w:val="00BE6464"/>
    <w:rsid w:val="00BE730E"/>
    <w:rsid w:val="00BE7D79"/>
    <w:rsid w:val="00BF1E37"/>
    <w:rsid w:val="00BF4974"/>
    <w:rsid w:val="00BF5BB6"/>
    <w:rsid w:val="00BF6546"/>
    <w:rsid w:val="00BF71AC"/>
    <w:rsid w:val="00C00118"/>
    <w:rsid w:val="00C04445"/>
    <w:rsid w:val="00C10671"/>
    <w:rsid w:val="00C10F45"/>
    <w:rsid w:val="00C110D0"/>
    <w:rsid w:val="00C129AC"/>
    <w:rsid w:val="00C14E6D"/>
    <w:rsid w:val="00C15824"/>
    <w:rsid w:val="00C177B3"/>
    <w:rsid w:val="00C216A7"/>
    <w:rsid w:val="00C3043B"/>
    <w:rsid w:val="00C32EFE"/>
    <w:rsid w:val="00C36E1A"/>
    <w:rsid w:val="00C3755D"/>
    <w:rsid w:val="00C431A0"/>
    <w:rsid w:val="00C462C1"/>
    <w:rsid w:val="00C46BF5"/>
    <w:rsid w:val="00C50D3E"/>
    <w:rsid w:val="00C51622"/>
    <w:rsid w:val="00C55A02"/>
    <w:rsid w:val="00C568FA"/>
    <w:rsid w:val="00C57384"/>
    <w:rsid w:val="00C65882"/>
    <w:rsid w:val="00C67E17"/>
    <w:rsid w:val="00C71745"/>
    <w:rsid w:val="00C75F0E"/>
    <w:rsid w:val="00C7719B"/>
    <w:rsid w:val="00C81072"/>
    <w:rsid w:val="00C82417"/>
    <w:rsid w:val="00C87F4B"/>
    <w:rsid w:val="00C94352"/>
    <w:rsid w:val="00C96482"/>
    <w:rsid w:val="00CA5D52"/>
    <w:rsid w:val="00CA6D8F"/>
    <w:rsid w:val="00CB30ED"/>
    <w:rsid w:val="00CC66D8"/>
    <w:rsid w:val="00CD1F15"/>
    <w:rsid w:val="00CD6B5A"/>
    <w:rsid w:val="00CE0F1A"/>
    <w:rsid w:val="00CE4AF7"/>
    <w:rsid w:val="00CE510C"/>
    <w:rsid w:val="00CE6898"/>
    <w:rsid w:val="00CE6B10"/>
    <w:rsid w:val="00CF174B"/>
    <w:rsid w:val="00CF3948"/>
    <w:rsid w:val="00CF72FD"/>
    <w:rsid w:val="00D02C24"/>
    <w:rsid w:val="00D053C4"/>
    <w:rsid w:val="00D160B0"/>
    <w:rsid w:val="00D234D3"/>
    <w:rsid w:val="00D24BF4"/>
    <w:rsid w:val="00D24E5E"/>
    <w:rsid w:val="00D25072"/>
    <w:rsid w:val="00D26F4B"/>
    <w:rsid w:val="00D354D7"/>
    <w:rsid w:val="00D35D35"/>
    <w:rsid w:val="00D37ADD"/>
    <w:rsid w:val="00D404CD"/>
    <w:rsid w:val="00D41ED6"/>
    <w:rsid w:val="00D56F96"/>
    <w:rsid w:val="00D709F7"/>
    <w:rsid w:val="00D718B9"/>
    <w:rsid w:val="00D727A2"/>
    <w:rsid w:val="00D72F16"/>
    <w:rsid w:val="00D77EFA"/>
    <w:rsid w:val="00D81B98"/>
    <w:rsid w:val="00D8781A"/>
    <w:rsid w:val="00D9586E"/>
    <w:rsid w:val="00D960CB"/>
    <w:rsid w:val="00DA2FFD"/>
    <w:rsid w:val="00DA377C"/>
    <w:rsid w:val="00DA63C3"/>
    <w:rsid w:val="00DB0783"/>
    <w:rsid w:val="00DB0DA7"/>
    <w:rsid w:val="00DB3188"/>
    <w:rsid w:val="00DB3747"/>
    <w:rsid w:val="00DB3CA2"/>
    <w:rsid w:val="00DB5873"/>
    <w:rsid w:val="00DB5A02"/>
    <w:rsid w:val="00DB73AF"/>
    <w:rsid w:val="00DC2E3F"/>
    <w:rsid w:val="00DC5D4D"/>
    <w:rsid w:val="00DC62D7"/>
    <w:rsid w:val="00DC69B4"/>
    <w:rsid w:val="00DD29CA"/>
    <w:rsid w:val="00DD4959"/>
    <w:rsid w:val="00DD4D71"/>
    <w:rsid w:val="00DD6273"/>
    <w:rsid w:val="00DD7FE9"/>
    <w:rsid w:val="00DE1751"/>
    <w:rsid w:val="00DE64E6"/>
    <w:rsid w:val="00DE79FF"/>
    <w:rsid w:val="00DF0890"/>
    <w:rsid w:val="00DF673F"/>
    <w:rsid w:val="00E03B41"/>
    <w:rsid w:val="00E0578D"/>
    <w:rsid w:val="00E06CC7"/>
    <w:rsid w:val="00E13EB1"/>
    <w:rsid w:val="00E15A51"/>
    <w:rsid w:val="00E16356"/>
    <w:rsid w:val="00E24502"/>
    <w:rsid w:val="00E2526E"/>
    <w:rsid w:val="00E27E74"/>
    <w:rsid w:val="00E313F4"/>
    <w:rsid w:val="00E37320"/>
    <w:rsid w:val="00E469F8"/>
    <w:rsid w:val="00E55B01"/>
    <w:rsid w:val="00E60D7A"/>
    <w:rsid w:val="00E61077"/>
    <w:rsid w:val="00E651C3"/>
    <w:rsid w:val="00E675EC"/>
    <w:rsid w:val="00E67A75"/>
    <w:rsid w:val="00E67B7B"/>
    <w:rsid w:val="00E67D2F"/>
    <w:rsid w:val="00E70814"/>
    <w:rsid w:val="00E7141C"/>
    <w:rsid w:val="00E740A8"/>
    <w:rsid w:val="00E74C6F"/>
    <w:rsid w:val="00E82E81"/>
    <w:rsid w:val="00E84310"/>
    <w:rsid w:val="00E97ED4"/>
    <w:rsid w:val="00EA06AF"/>
    <w:rsid w:val="00EA247D"/>
    <w:rsid w:val="00EA49DB"/>
    <w:rsid w:val="00EA5E12"/>
    <w:rsid w:val="00EB0847"/>
    <w:rsid w:val="00EB1384"/>
    <w:rsid w:val="00EB152B"/>
    <w:rsid w:val="00EB23D5"/>
    <w:rsid w:val="00EC02E1"/>
    <w:rsid w:val="00EC49B0"/>
    <w:rsid w:val="00EC4FB9"/>
    <w:rsid w:val="00EC685B"/>
    <w:rsid w:val="00EC7812"/>
    <w:rsid w:val="00ED06BE"/>
    <w:rsid w:val="00ED2C0C"/>
    <w:rsid w:val="00ED4BC1"/>
    <w:rsid w:val="00ED7573"/>
    <w:rsid w:val="00EE07E2"/>
    <w:rsid w:val="00EE16BC"/>
    <w:rsid w:val="00EE4A97"/>
    <w:rsid w:val="00EE7668"/>
    <w:rsid w:val="00EE7986"/>
    <w:rsid w:val="00EF0E1C"/>
    <w:rsid w:val="00EF22DE"/>
    <w:rsid w:val="00EF3724"/>
    <w:rsid w:val="00EF5616"/>
    <w:rsid w:val="00F011AD"/>
    <w:rsid w:val="00F07764"/>
    <w:rsid w:val="00F1003C"/>
    <w:rsid w:val="00F107CB"/>
    <w:rsid w:val="00F12B5F"/>
    <w:rsid w:val="00F2237C"/>
    <w:rsid w:val="00F227B0"/>
    <w:rsid w:val="00F27A44"/>
    <w:rsid w:val="00F30D3B"/>
    <w:rsid w:val="00F40C54"/>
    <w:rsid w:val="00F437DD"/>
    <w:rsid w:val="00F51F92"/>
    <w:rsid w:val="00F5471B"/>
    <w:rsid w:val="00F56143"/>
    <w:rsid w:val="00F64F0C"/>
    <w:rsid w:val="00F654D1"/>
    <w:rsid w:val="00F655C3"/>
    <w:rsid w:val="00F657D5"/>
    <w:rsid w:val="00F72B9C"/>
    <w:rsid w:val="00F749D1"/>
    <w:rsid w:val="00F75CB2"/>
    <w:rsid w:val="00F84C63"/>
    <w:rsid w:val="00F95182"/>
    <w:rsid w:val="00F95DE5"/>
    <w:rsid w:val="00F965D4"/>
    <w:rsid w:val="00F97081"/>
    <w:rsid w:val="00F97AF0"/>
    <w:rsid w:val="00FA01A5"/>
    <w:rsid w:val="00FA04FC"/>
    <w:rsid w:val="00FA21B9"/>
    <w:rsid w:val="00FA360F"/>
    <w:rsid w:val="00FA5026"/>
    <w:rsid w:val="00FA636F"/>
    <w:rsid w:val="00FB26D5"/>
    <w:rsid w:val="00FB5AB4"/>
    <w:rsid w:val="00FB7355"/>
    <w:rsid w:val="00FC0537"/>
    <w:rsid w:val="00FD1565"/>
    <w:rsid w:val="00FD225E"/>
    <w:rsid w:val="00FD2FA7"/>
    <w:rsid w:val="00FD4D0D"/>
    <w:rsid w:val="00FD56DE"/>
    <w:rsid w:val="00FE2D15"/>
    <w:rsid w:val="00FE3BF1"/>
    <w:rsid w:val="00FE5083"/>
    <w:rsid w:val="00FE7116"/>
    <w:rsid w:val="00FF09D2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5BD08401-B90C-4E5F-AA92-CED2EC41A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764"/>
  </w:style>
  <w:style w:type="paragraph" w:styleId="Ttulo1">
    <w:name w:val="heading 1"/>
    <w:basedOn w:val="Normal"/>
    <w:next w:val="Normal"/>
    <w:link w:val="Ttulo1Car"/>
    <w:uiPriority w:val="9"/>
    <w:qFormat/>
    <w:rsid w:val="00F0776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776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0776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0776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077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0776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0776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0776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0776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">
    <w:name w:val="Title"/>
    <w:basedOn w:val="Normal"/>
    <w:next w:val="Normal"/>
    <w:link w:val="TtuloCar"/>
    <w:uiPriority w:val="10"/>
    <w:qFormat/>
    <w:rsid w:val="00F0776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F0776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2Car">
    <w:name w:val="Título 2 Car"/>
    <w:basedOn w:val="Fuentedeprrafopredeter"/>
    <w:link w:val="Ttulo2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F07764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customStyle="1" w:styleId="Website-Right">
    <w:name w:val="Website-Right"/>
    <w:basedOn w:val="Piedepgina"/>
    <w:uiPriority w:val="4"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F07764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Subttulo">
    <w:name w:val="Subtitle"/>
    <w:basedOn w:val="Normal"/>
    <w:next w:val="Normal"/>
    <w:link w:val="SubttuloCar"/>
    <w:uiPriority w:val="11"/>
    <w:qFormat/>
    <w:rsid w:val="00F0776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F07764"/>
    <w:rPr>
      <w:rFonts w:asciiTheme="majorHAnsi" w:eastAsiaTheme="majorEastAsia" w:hAnsiTheme="majorHAnsi" w:cstheme="majorBidi"/>
      <w:sz w:val="30"/>
      <w:szCs w:val="30"/>
    </w:rPr>
  </w:style>
  <w:style w:type="character" w:styleId="nfasissutil">
    <w:name w:val="Subtle Emphasis"/>
    <w:basedOn w:val="Fuentedeprrafopredeter"/>
    <w:uiPriority w:val="19"/>
    <w:qFormat/>
    <w:rsid w:val="00F07764"/>
    <w:rPr>
      <w:i/>
      <w:iCs/>
    </w:rPr>
  </w:style>
  <w:style w:type="character" w:styleId="nfasis">
    <w:name w:val="Emphasis"/>
    <w:basedOn w:val="Fuentedeprrafopredeter"/>
    <w:uiPriority w:val="20"/>
    <w:qFormat/>
    <w:rsid w:val="00F07764"/>
    <w:rPr>
      <w:i/>
      <w:iCs/>
      <w:color w:val="70AD47" w:themeColor="accent6"/>
    </w:rPr>
  </w:style>
  <w:style w:type="character" w:styleId="nfasisintenso">
    <w:name w:val="Intense Emphasis"/>
    <w:basedOn w:val="Fuentedeprrafopredeter"/>
    <w:uiPriority w:val="21"/>
    <w:qFormat/>
    <w:rsid w:val="00F07764"/>
    <w:rPr>
      <w:b/>
      <w:bCs/>
      <w:i/>
      <w:iCs/>
    </w:rPr>
  </w:style>
  <w:style w:type="character" w:styleId="Textoennegrita">
    <w:name w:val="Strong"/>
    <w:basedOn w:val="Fuentedeprrafopredeter"/>
    <w:uiPriority w:val="22"/>
    <w:qFormat/>
    <w:rsid w:val="00F07764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F0776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F07764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776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7764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Referenciasutil">
    <w:name w:val="Subtle Reference"/>
    <w:basedOn w:val="Fuentedeprrafopredeter"/>
    <w:uiPriority w:val="31"/>
    <w:qFormat/>
    <w:rsid w:val="00F07764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F07764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F07764"/>
    <w:rPr>
      <w:b/>
      <w:bCs/>
      <w:caps w:val="0"/>
      <w:smallCaps/>
      <w:spacing w:val="7"/>
      <w:sz w:val="21"/>
      <w:szCs w:val="21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rsid w:val="00C51622"/>
    <w:pPr>
      <w:spacing w:line="276" w:lineRule="auto"/>
      <w:ind w:right="6"/>
      <w:jc w:val="both"/>
    </w:pPr>
    <w:rPr>
      <w:rFonts w:eastAsia="Cambria" w:cs="Times New Roman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07764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07764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07764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07764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7764"/>
    <w:pPr>
      <w:spacing w:line="240" w:lineRule="auto"/>
    </w:pPr>
    <w:rPr>
      <w:b/>
      <w:bCs/>
      <w:smallCaps/>
      <w:color w:val="595959" w:themeColor="text1" w:themeTint="A6"/>
    </w:rPr>
  </w:style>
  <w:style w:type="paragraph" w:styleId="Sinespaciado">
    <w:name w:val="No Spacing"/>
    <w:uiPriority w:val="1"/>
    <w:qFormat/>
    <w:rsid w:val="00F07764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F0776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6</TotalTime>
  <Pages>14</Pages>
  <Words>236</Words>
  <Characters>1303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IQQ-2511-2480  Informe Ecos CFS 1</vt:lpstr>
      <vt:lpstr/>
    </vt:vector>
  </TitlesOfParts>
  <Company>ALS Global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IQQ-2511-2480  Informe Ecos CFS 1</dc:title>
  <dc:subject/>
  <dc:creator>Milvia Pascenti</dc:creator>
  <cp:keywords/>
  <dc:description/>
  <cp:lastModifiedBy>Gonzalo Bacian</cp:lastModifiedBy>
  <cp:revision>2</cp:revision>
  <cp:lastPrinted>2025-11-25T20:08:00Z</cp:lastPrinted>
  <dcterms:created xsi:type="dcterms:W3CDTF">2025-12-19T01:40:00Z</dcterms:created>
  <dcterms:modified xsi:type="dcterms:W3CDTF">2025-12-19T01:40:00Z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