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40888B26" w14:textId="77777777" w:rsidTr="006514D9">
        <w:trPr>
          <w:trHeight w:val="20"/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F83F0" w14:textId="29EA742E" w:rsidR="0099332E" w:rsidRPr="00C4316F" w:rsidRDefault="006514D9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eastAsia="es-ES"/>
              </w:rPr>
              <w:drawing>
                <wp:inline distT="0" distB="0" distL="0" distR="0" wp14:anchorId="601E86B0" wp14:editId="7639FEA2">
                  <wp:extent cx="2743200" cy="2060575"/>
                  <wp:effectExtent l="0" t="0" r="0" b="0"/>
                  <wp:docPr id="1249330892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6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54016" w14:textId="00A336C2" w:rsidR="0099332E" w:rsidRPr="00C4316F" w:rsidRDefault="006514D9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eastAsia="es-ES"/>
              </w:rPr>
              <w:drawing>
                <wp:inline distT="0" distB="0" distL="0" distR="0" wp14:anchorId="2AEDA44A" wp14:editId="482CFAED">
                  <wp:extent cx="2743200" cy="2054225"/>
                  <wp:effectExtent l="0" t="0" r="0" b="3175"/>
                  <wp:docPr id="159140738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4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5E2A86B3" w14:textId="77777777" w:rsidTr="006514D9">
        <w:trPr>
          <w:trHeight w:val="20"/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EFC1B" w14:textId="498E5455" w:rsidR="0099332E" w:rsidRPr="00C4316F" w:rsidRDefault="009933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MV. “</w:t>
            </w:r>
            <w:r w:rsidR="00E45D3D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CL DENGSHA HE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”, </w:t>
            </w:r>
            <w:r w:rsidR="0001345B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Berthed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to pier </w:t>
            </w:r>
            <w:r w:rsidR="008411D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Antamina Port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2F33917D" w14:textId="5295C5AD" w:rsidR="0099332E" w:rsidRPr="00C4316F" w:rsidRDefault="0099332E" w:rsidP="00C4316F">
      <w:pPr>
        <w:spacing w:after="0"/>
        <w:jc w:val="center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p w14:paraId="36B17EAF" w14:textId="77777777" w:rsidR="00E74530" w:rsidRPr="00C4316F" w:rsidRDefault="00E74530" w:rsidP="00C4316F">
      <w:pPr>
        <w:spacing w:after="0"/>
        <w:jc w:val="center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13308466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12CD1" w14:textId="126AAF22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13A9B01" wp14:editId="7038F6C3">
                  <wp:extent cx="2779560" cy="2084670"/>
                  <wp:effectExtent l="0" t="0" r="1905" b="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n 59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560" cy="208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147E8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375E80C" wp14:editId="6FC84E78">
                  <wp:extent cx="2780441" cy="2085330"/>
                  <wp:effectExtent l="0" t="0" r="1270" b="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n 57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441" cy="208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79B56948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3ECEF" w14:textId="2F064F64" w:rsidR="0099332E" w:rsidRPr="00C4316F" w:rsidRDefault="009933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Hold N</w:t>
            </w:r>
            <w:r w:rsidR="00FA1A8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, dry, clean, and free of water.</w:t>
            </w:r>
          </w:p>
        </w:tc>
      </w:tr>
    </w:tbl>
    <w:p w14:paraId="50842499" w14:textId="77777777" w:rsidR="0099332E" w:rsidRPr="00C4316F" w:rsidRDefault="0099332E" w:rsidP="00C4316F">
      <w:pPr>
        <w:spacing w:after="0"/>
        <w:jc w:val="center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p w14:paraId="2A68EB80" w14:textId="77777777" w:rsidR="00E74530" w:rsidRPr="00C4316F" w:rsidRDefault="00E74530" w:rsidP="00C4316F">
      <w:pPr>
        <w:spacing w:after="0"/>
        <w:jc w:val="center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1C844E65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CE3E3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584879E" wp14:editId="67056B5E">
                  <wp:extent cx="2746268" cy="2059701"/>
                  <wp:effectExtent l="0" t="0" r="0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n 58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268" cy="2059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F614A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7BF4F9C" wp14:editId="1447BAC9">
                  <wp:extent cx="2743512" cy="2057634"/>
                  <wp:effectExtent l="0" t="0" r="0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n 60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512" cy="2057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59516075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02B7F" w14:textId="1A6C119B" w:rsidR="0099332E" w:rsidRPr="00C4316F" w:rsidRDefault="009933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Hold N</w:t>
            </w:r>
            <w:r w:rsidR="00FA1A8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, dry, clean, and free of water.</w:t>
            </w:r>
          </w:p>
        </w:tc>
      </w:tr>
    </w:tbl>
    <w:p w14:paraId="21EE409F" w14:textId="77777777" w:rsidR="0099332E" w:rsidRPr="00C4316F" w:rsidRDefault="0099332E" w:rsidP="00C4316F">
      <w:pPr>
        <w:spacing w:after="0"/>
        <w:jc w:val="center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p w14:paraId="72C4C79E" w14:textId="77777777" w:rsidR="00E12616" w:rsidRPr="00C4316F" w:rsidRDefault="00E12616" w:rsidP="00C4316F">
      <w:pPr>
        <w:spacing w:after="0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p w14:paraId="022AE187" w14:textId="1C5B242E" w:rsidR="00E12616" w:rsidRPr="00C4316F" w:rsidRDefault="00E12616" w:rsidP="00C4316F">
      <w:pPr>
        <w:spacing w:after="0"/>
        <w:jc w:val="center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E12616" w:rsidRPr="00C4316F" w14:paraId="08A0690E" w14:textId="77777777" w:rsidTr="00330969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AA586" w14:textId="77777777" w:rsidR="00E12616" w:rsidRPr="00C4316F" w:rsidRDefault="00E126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6E4A7CBE" wp14:editId="3E242C91">
                  <wp:extent cx="2779186" cy="2084389"/>
                  <wp:effectExtent l="0" t="0" r="254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5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186" cy="208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CE957" w14:textId="77777777" w:rsidR="00E12616" w:rsidRPr="00C4316F" w:rsidRDefault="00E126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98E8621" wp14:editId="6D2E96BE">
                  <wp:extent cx="2768956" cy="2076717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956" cy="207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616" w:rsidRPr="00C4316F" w14:paraId="2A6A8832" w14:textId="77777777" w:rsidTr="00330969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AE547" w14:textId="06F3F2D8" w:rsidR="00E12616" w:rsidRPr="00C4316F" w:rsidRDefault="00E1261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Hold N°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, dry, clean, and free of water.</w:t>
            </w:r>
          </w:p>
        </w:tc>
      </w:tr>
    </w:tbl>
    <w:p w14:paraId="4F16870E" w14:textId="77777777" w:rsidR="0099332E" w:rsidRPr="00C4316F" w:rsidRDefault="0099332E" w:rsidP="00C4316F">
      <w:pPr>
        <w:spacing w:after="0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p w14:paraId="199DC4E2" w14:textId="77777777" w:rsidR="00DD6BBB" w:rsidRPr="00C4316F" w:rsidRDefault="00DD6BBB" w:rsidP="00C4316F">
      <w:pPr>
        <w:spacing w:after="0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DD6BBB" w:rsidRPr="00C4316F" w14:paraId="1428634D" w14:textId="77777777" w:rsidTr="00B67E5B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F20CB" w14:textId="77777777" w:rsidR="00DD6BBB" w:rsidRPr="00C4316F" w:rsidRDefault="00DD6BBB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F27EE29" wp14:editId="256EEBDC">
                  <wp:extent cx="2797296" cy="2097972"/>
                  <wp:effectExtent l="0" t="0" r="3175" b="0"/>
                  <wp:docPr id="427343912" name="Imagen 427343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343912" name="Imagen 427343912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296" cy="2097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9F492" w14:textId="77777777" w:rsidR="00DD6BBB" w:rsidRPr="00C4316F" w:rsidRDefault="00DD6BBB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5886554" wp14:editId="4BB455A4">
                  <wp:extent cx="2787224" cy="2090418"/>
                  <wp:effectExtent l="0" t="0" r="0" b="5715"/>
                  <wp:docPr id="1388951387" name="Imagen 1388951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951387" name="Imagen 138895138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224" cy="2090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6BBB" w:rsidRPr="00C4316F" w14:paraId="10AC9016" w14:textId="77777777" w:rsidTr="00B67E5B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647C7" w14:textId="49ADB48D" w:rsidR="00DD6BBB" w:rsidRPr="00C4316F" w:rsidRDefault="00DD6BBB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Hold N°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, dry, clean, and free of water.</w:t>
            </w:r>
          </w:p>
        </w:tc>
      </w:tr>
    </w:tbl>
    <w:p w14:paraId="472059F5" w14:textId="77777777" w:rsidR="00DD6BBB" w:rsidRPr="00C4316F" w:rsidRDefault="00DD6BBB" w:rsidP="00C4316F">
      <w:pPr>
        <w:spacing w:after="0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p w14:paraId="3FAD18FD" w14:textId="77777777" w:rsidR="00E74530" w:rsidRPr="00C4316F" w:rsidRDefault="00E74530" w:rsidP="00C4316F">
      <w:pPr>
        <w:spacing w:after="0"/>
        <w:rPr>
          <w:rFonts w:ascii="Avenir Next LT Pro" w:eastAsia="Times New Roman" w:hAnsi="Avenir Next LT Pro" w:cs="Times New Roman"/>
          <w:color w:val="auto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2E8C3D65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7FDA0" w14:textId="77777777" w:rsidR="0099332E" w:rsidRPr="00C4316F" w:rsidRDefault="00F12AD3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hAnsi="Avenir Next LT Pro"/>
                <w:noProof/>
                <w:sz w:val="22"/>
                <w:szCs w:val="22"/>
                <w:lang w:val="es-PE" w:eastAsia="es-PE"/>
              </w:rPr>
              <w:drawing>
                <wp:inline distT="0" distB="0" distL="0" distR="0" wp14:anchorId="7BF7860D" wp14:editId="7E261689">
                  <wp:extent cx="2797544" cy="2098158"/>
                  <wp:effectExtent l="0" t="0" r="3175" b="0"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n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544" cy="209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9BF4A" w14:textId="77777777" w:rsidR="0099332E" w:rsidRPr="00C4316F" w:rsidRDefault="00F12AD3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hAnsi="Avenir Next LT Pro"/>
                <w:noProof/>
                <w:sz w:val="22"/>
                <w:szCs w:val="22"/>
                <w:lang w:val="es-PE" w:eastAsia="es-PE"/>
              </w:rPr>
              <w:drawing>
                <wp:inline distT="0" distB="0" distL="0" distR="0" wp14:anchorId="33D940F8" wp14:editId="433E12A7">
                  <wp:extent cx="2786712" cy="2090034"/>
                  <wp:effectExtent l="0" t="0" r="0" b="5715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n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712" cy="209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31E19AB6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C186B" w14:textId="047C61EF" w:rsidR="0099332E" w:rsidRPr="00C4316F" w:rsidRDefault="009933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F161C7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Belt Conveyor and ship loader in</w:t>
            </w:r>
            <w:r w:rsidR="00B21FA0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</w:t>
            </w:r>
            <w:r w:rsidR="00D1734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Antamina</w:t>
            </w:r>
            <w:r w:rsidR="00B21FA0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Port</w:t>
            </w:r>
            <w:r w:rsidR="00F161C7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36F909CA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2446F0" w:rsidRPr="00C4316F" w14:paraId="5312D0C0" w14:textId="77777777" w:rsidTr="00C612CD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A9E8C" w14:textId="77777777" w:rsidR="002446F0" w:rsidRPr="00C4316F" w:rsidRDefault="002446F0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hAnsi="Avenir Next LT Pro"/>
                <w:noProof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44E66EBB" wp14:editId="31733E2C">
                  <wp:extent cx="2768974" cy="2076730"/>
                  <wp:effectExtent l="0" t="0" r="0" b="0"/>
                  <wp:docPr id="382348549" name="Imagen 382348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348549" name="Imagen 382348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974" cy="207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150BB" w14:textId="77777777" w:rsidR="002446F0" w:rsidRPr="00C4316F" w:rsidRDefault="002446F0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hAnsi="Avenir Next LT Pro"/>
                <w:noProof/>
                <w:sz w:val="22"/>
                <w:szCs w:val="22"/>
                <w:lang w:val="es-PE" w:eastAsia="es-PE"/>
              </w:rPr>
              <w:drawing>
                <wp:inline distT="0" distB="0" distL="0" distR="0" wp14:anchorId="5659666B" wp14:editId="7C24E3C3">
                  <wp:extent cx="2768056" cy="2076042"/>
                  <wp:effectExtent l="0" t="0" r="0" b="635"/>
                  <wp:docPr id="1221939550" name="Imagen 1221939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939550" name="Imagen 1221939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056" cy="2076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6F0" w:rsidRPr="00C4316F" w14:paraId="7792BE99" w14:textId="77777777" w:rsidTr="00C612CD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F4625" w14:textId="77777777" w:rsidR="002446F0" w:rsidRPr="00C4316F" w:rsidRDefault="002446F0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Belt Conveyor and ship loader in Punta Lobitos Port.</w:t>
            </w:r>
          </w:p>
        </w:tc>
      </w:tr>
    </w:tbl>
    <w:p w14:paraId="53A6E685" w14:textId="77777777" w:rsidR="002446F0" w:rsidRPr="00C4316F" w:rsidRDefault="002446F0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0AF963C7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1689D780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57128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F3A00AF" wp14:editId="5114B466">
                  <wp:extent cx="2784384" cy="2088288"/>
                  <wp:effectExtent l="0" t="0" r="0" b="7620"/>
                  <wp:docPr id="64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n 64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384" cy="2088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2D748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90159D5" wp14:editId="5F7EF207">
                  <wp:extent cx="2804832" cy="2103624"/>
                  <wp:effectExtent l="0" t="0" r="0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n 6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832" cy="2103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11300857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D0405" w14:textId="77777777" w:rsidR="0099332E" w:rsidRPr="00C4316F" w:rsidRDefault="009933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conveyor belt system (ship loader), operative.</w:t>
            </w:r>
          </w:p>
        </w:tc>
      </w:tr>
    </w:tbl>
    <w:p w14:paraId="7ABCA0E2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02119F3E" w14:textId="77777777" w:rsidR="002446F0" w:rsidRPr="00C4316F" w:rsidRDefault="002446F0" w:rsidP="00C4316F">
      <w:pPr>
        <w:tabs>
          <w:tab w:val="left" w:pos="4930"/>
        </w:tabs>
        <w:spacing w:after="0"/>
        <w:ind w:left="709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  <w:r w:rsidRPr="00C4316F"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  <w:tab/>
      </w: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2446F0" w:rsidRPr="00C4316F" w14:paraId="0E96E275" w14:textId="77777777" w:rsidTr="00C612CD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6C830" w14:textId="77777777" w:rsidR="002446F0" w:rsidRPr="00C4316F" w:rsidRDefault="002446F0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5735E00" wp14:editId="405FF440">
                  <wp:extent cx="2784384" cy="2088288"/>
                  <wp:effectExtent l="0" t="0" r="0" b="7620"/>
                  <wp:docPr id="1508029059" name="Imagen 1508029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n 6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384" cy="2088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AE241" w14:textId="77777777" w:rsidR="002446F0" w:rsidRPr="00C4316F" w:rsidRDefault="002446F0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FAC2E63" wp14:editId="325BA8DA">
                  <wp:extent cx="2804832" cy="2103624"/>
                  <wp:effectExtent l="0" t="0" r="0" b="0"/>
                  <wp:docPr id="1021387047" name="Imagen 1021387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1387047" name="Imagen 1021387047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832" cy="2103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6F0" w:rsidRPr="00C4316F" w14:paraId="6C99E950" w14:textId="77777777" w:rsidTr="00C612CD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A6C4F" w14:textId="77777777" w:rsidR="002446F0" w:rsidRPr="00C4316F" w:rsidRDefault="002446F0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conveyor belt system (ship loader), operative.</w:t>
            </w:r>
          </w:p>
        </w:tc>
      </w:tr>
    </w:tbl>
    <w:p w14:paraId="6798A15D" w14:textId="77777777" w:rsidR="002446F0" w:rsidRPr="00C4316F" w:rsidRDefault="002446F0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3174EF8B" w14:textId="6F35E7FC" w:rsidR="0099332E" w:rsidRPr="00C4316F" w:rsidRDefault="0099332E" w:rsidP="00C4316F">
      <w:pPr>
        <w:tabs>
          <w:tab w:val="left" w:pos="4930"/>
        </w:tabs>
        <w:spacing w:after="0"/>
        <w:ind w:left="709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49403F1C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681A2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442D2C9D" wp14:editId="57E81A68">
                  <wp:extent cx="2820952" cy="2020645"/>
                  <wp:effectExtent l="0" t="0" r="0" b="0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n 65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952" cy="202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81165" w14:textId="77777777" w:rsidR="0099332E" w:rsidRPr="00C4316F" w:rsidRDefault="009069D1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4D4D550" wp14:editId="5F2A863C">
                  <wp:extent cx="2836352" cy="2036890"/>
                  <wp:effectExtent l="0" t="0" r="2540" b="1905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n 67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352" cy="203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6B909109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1F2E8" w14:textId="63071078" w:rsidR="0099332E" w:rsidRPr="00C4316F" w:rsidRDefault="009933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commence loading operations into vessel’s hold N</w:t>
            </w:r>
            <w:r w:rsidR="00FA1A8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08614436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6826FCF" w14:textId="77777777" w:rsidR="00FA23AF" w:rsidRPr="00C4316F" w:rsidRDefault="00FA23A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79FC8DB4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827C6" w14:textId="77777777" w:rsidR="0099332E" w:rsidRPr="00C4316F" w:rsidRDefault="00FA23AF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8196454" wp14:editId="59AD26E5">
                  <wp:extent cx="2816012" cy="2112009"/>
                  <wp:effectExtent l="0" t="0" r="3810" b="3175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magen 77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012" cy="2112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AAD06" w14:textId="77777777" w:rsidR="0099332E" w:rsidRPr="00C4316F" w:rsidRDefault="00FA23AF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D1572C2" wp14:editId="3670E179">
                  <wp:extent cx="2806756" cy="2111375"/>
                  <wp:effectExtent l="0" t="0" r="0" b="3175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n 76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864" cy="2112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9D1" w:rsidRPr="00C4316F" w14:paraId="5253ED62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51A04" w14:textId="71BA5471" w:rsidR="009069D1" w:rsidRPr="00C4316F" w:rsidRDefault="00FA23AF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loading operations into vessel’s hold N</w:t>
            </w:r>
            <w:r w:rsidR="00FA1A8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78C6B1F3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79A59FF3" w14:textId="77777777" w:rsidR="00FA23AF" w:rsidRPr="00C4316F" w:rsidRDefault="00FA23A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FA23AF" w:rsidRPr="00C4316F" w14:paraId="0ED1D319" w14:textId="77777777" w:rsidTr="002045E0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62409" w14:textId="77777777" w:rsidR="00FA23AF" w:rsidRPr="00C4316F" w:rsidRDefault="00FA23AF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089577B" wp14:editId="645B85B5">
                  <wp:extent cx="2789261" cy="2091946"/>
                  <wp:effectExtent l="0" t="0" r="0" b="3810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n 6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1" cy="209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169BA" w14:textId="77777777" w:rsidR="00FA23AF" w:rsidRPr="00C4316F" w:rsidRDefault="00FA23AF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1308088" wp14:editId="7FF63786">
                  <wp:extent cx="2805961" cy="2104471"/>
                  <wp:effectExtent l="0" t="0" r="0" b="0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n 69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1" cy="210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3AF" w:rsidRPr="00C4316F" w14:paraId="5B9E3CD3" w14:textId="77777777" w:rsidTr="002045E0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2759" w14:textId="695F48CC" w:rsidR="00FA23AF" w:rsidRPr="00C4316F" w:rsidRDefault="00902D10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loading operations into vessel´s hold N</w:t>
            </w:r>
            <w:r w:rsidR="00FA1A8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60904D08" w14:textId="77777777" w:rsidR="00FA23AF" w:rsidRPr="00C4316F" w:rsidRDefault="00FA23A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AE818B4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99332E" w:rsidRPr="00C4316F" w14:paraId="140AD3A2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88157" w14:textId="77777777" w:rsidR="0099332E" w:rsidRPr="00C4316F" w:rsidRDefault="00FA23AF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2DF5E5CF" wp14:editId="6EC00171">
                  <wp:extent cx="2819448" cy="2114586"/>
                  <wp:effectExtent l="0" t="0" r="0" b="0"/>
                  <wp:docPr id="74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n 74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48" cy="2114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6B92D" w14:textId="77777777" w:rsidR="0099332E" w:rsidRPr="00C4316F" w:rsidRDefault="00FA23AF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4B389E9" wp14:editId="59F9D66D">
                  <wp:extent cx="2795921" cy="2096940"/>
                  <wp:effectExtent l="0" t="0" r="4445" b="0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n 75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21" cy="2096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32E" w:rsidRPr="00C4316F" w14:paraId="1E43AA29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5B0FC" w14:textId="382F7EAF" w:rsidR="0099332E" w:rsidRPr="00C4316F" w:rsidRDefault="00FA23AF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</w:t>
            </w:r>
            <w:r w:rsidR="0099332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iews cargo condition into hold N</w:t>
            </w:r>
            <w:r w:rsidR="00FA1A88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="00191277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, at intermediate</w:t>
            </w:r>
            <w:r w:rsidR="0099332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loading operations.</w:t>
            </w:r>
          </w:p>
        </w:tc>
      </w:tr>
    </w:tbl>
    <w:p w14:paraId="414C0E49" w14:textId="77777777" w:rsidR="0099332E" w:rsidRPr="00C4316F" w:rsidRDefault="009933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val="en-AU" w:eastAsia="es-ES"/>
        </w:rPr>
      </w:pPr>
    </w:p>
    <w:p w14:paraId="733CC789" w14:textId="77777777" w:rsidR="00B81AE6" w:rsidRPr="00C4316F" w:rsidRDefault="00B81AE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B81AE6" w:rsidRPr="00C4316F" w14:paraId="4FE11141" w14:textId="77777777" w:rsidTr="009270E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FC6AE" w14:textId="77777777" w:rsidR="00B81AE6" w:rsidRPr="00C4316F" w:rsidRDefault="00B81AE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7B78E94" wp14:editId="0E9EB36B">
                  <wp:extent cx="2789261" cy="2091946"/>
                  <wp:effectExtent l="0" t="0" r="0" b="3810"/>
                  <wp:docPr id="626342356" name="Imagen 62634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n 68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1" cy="209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6016A" w14:textId="77777777" w:rsidR="00B81AE6" w:rsidRPr="00C4316F" w:rsidRDefault="00B81AE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F632EE8" wp14:editId="6CD1C0DE">
                  <wp:extent cx="2805961" cy="2104471"/>
                  <wp:effectExtent l="0" t="0" r="0" b="0"/>
                  <wp:docPr id="183121313" name="Imagen 18312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n 69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1" cy="210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AE6" w:rsidRPr="00C4316F" w14:paraId="5DFA7C8F" w14:textId="77777777" w:rsidTr="009270E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FCAFA" w14:textId="713D4E09" w:rsidR="00B81AE6" w:rsidRPr="00C4316F" w:rsidRDefault="00B81AE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loading operations into vessel´s hold N°</w:t>
            </w:r>
            <w:r w:rsidR="003E352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6D896C70" w14:textId="77777777" w:rsidR="00B81AE6" w:rsidRPr="00C4316F" w:rsidRDefault="00B81AE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DCCEF6C" w14:textId="77777777" w:rsidR="00FA2F7D" w:rsidRPr="00C4316F" w:rsidRDefault="00FA2F7D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6A716E" w:rsidRPr="00C4316F" w14:paraId="4D347627" w14:textId="77777777" w:rsidTr="002F5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9C119" w14:textId="77777777" w:rsidR="006A716E" w:rsidRPr="00C4316F" w:rsidRDefault="008C43C2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ACEFC33" wp14:editId="644A7387">
                  <wp:extent cx="2787792" cy="2090844"/>
                  <wp:effectExtent l="0" t="0" r="0" b="5080"/>
                  <wp:docPr id="78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n 78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792" cy="209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1C522" w14:textId="77777777" w:rsidR="006A716E" w:rsidRPr="00C4316F" w:rsidRDefault="008C43C2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07C7FAE" wp14:editId="635AC9B1">
                  <wp:extent cx="2787792" cy="2090844"/>
                  <wp:effectExtent l="0" t="0" r="0" b="5080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Imagen 79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792" cy="2090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716E" w:rsidRPr="00C4316F" w14:paraId="1B9DC260" w14:textId="77777777" w:rsidTr="002F5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596F9" w14:textId="119C0518" w:rsidR="006A716E" w:rsidRPr="00C4316F" w:rsidRDefault="0032794C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cargo condition into hold N°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, at </w:t>
            </w:r>
            <w:r w:rsidR="000D59D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intermediate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loading operations </w:t>
            </w:r>
          </w:p>
        </w:tc>
      </w:tr>
    </w:tbl>
    <w:p w14:paraId="0E36905B" w14:textId="77777777" w:rsidR="006A716E" w:rsidRPr="00C4316F" w:rsidRDefault="006A716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78B20700" w14:textId="77777777" w:rsidR="00B81AE6" w:rsidRPr="00C4316F" w:rsidRDefault="00B81AE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B81AE6" w:rsidRPr="00C4316F" w14:paraId="322EEF9F" w14:textId="77777777" w:rsidTr="009270E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3929E" w14:textId="77777777" w:rsidR="00B81AE6" w:rsidRPr="00C4316F" w:rsidRDefault="00B81AE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6BDCB56D" wp14:editId="2EFB41A8">
                  <wp:extent cx="2789261" cy="2091945"/>
                  <wp:effectExtent l="0" t="0" r="0" b="3810"/>
                  <wp:docPr id="1780728654" name="Imagen 1780728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728654" name="Imagen 1780728654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1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CAEE9" w14:textId="77777777" w:rsidR="00B81AE6" w:rsidRPr="00C4316F" w:rsidRDefault="00B81AE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9996808" wp14:editId="7E8CEF06">
                  <wp:extent cx="2805961" cy="2104470"/>
                  <wp:effectExtent l="0" t="0" r="0" b="0"/>
                  <wp:docPr id="1924220668" name="Imagen 1924220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20668" name="Imagen 1924220668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1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AE6" w:rsidRPr="00C4316F" w14:paraId="4446CA16" w14:textId="77777777" w:rsidTr="009270E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B6B78" w14:textId="19BDD5BC" w:rsidR="00B81AE6" w:rsidRPr="00C4316F" w:rsidRDefault="00B81AE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loading operations into vessel´s hold N°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6AC3929E" w14:textId="77777777" w:rsidR="00B81AE6" w:rsidRDefault="00B81AE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004E3CA6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B81AE6" w:rsidRPr="00C4316F" w14:paraId="69B32E6A" w14:textId="77777777" w:rsidTr="009270E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ADE91" w14:textId="77777777" w:rsidR="00B81AE6" w:rsidRPr="00C4316F" w:rsidRDefault="00B81AE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A608C16" wp14:editId="3A1EAE12">
                  <wp:extent cx="2789260" cy="2091945"/>
                  <wp:effectExtent l="0" t="0" r="0" b="3810"/>
                  <wp:docPr id="1815476831" name="Imagen 1815476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94B86" w14:textId="77777777" w:rsidR="00B81AE6" w:rsidRPr="00C4316F" w:rsidRDefault="00B81AE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8BA62A5" wp14:editId="43776E51">
                  <wp:extent cx="2805960" cy="2104470"/>
                  <wp:effectExtent l="0" t="0" r="0" b="0"/>
                  <wp:docPr id="774841195" name="Imagen 77484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1AE6" w:rsidRPr="00C4316F" w14:paraId="56A671FD" w14:textId="77777777" w:rsidTr="009270E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89770" w14:textId="358B14FD" w:rsidR="00B81AE6" w:rsidRPr="00C4316F" w:rsidRDefault="00B81AE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Other views of loading </w:t>
            </w:r>
            <w:r w:rsidR="008A28FA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operations into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vessel´s hold N°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4A6FC9A1" w14:textId="77777777" w:rsidR="00B81AE6" w:rsidRDefault="00B81AE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50D7BC42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0B6355" w:rsidRPr="00C4316F" w14:paraId="26033579" w14:textId="77777777" w:rsidTr="00C21FA2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4E9EE" w14:textId="77777777" w:rsidR="000B6355" w:rsidRPr="00C4316F" w:rsidRDefault="000B6355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EB2F9AF" wp14:editId="5DDCDE95">
                  <wp:extent cx="2789261" cy="2091945"/>
                  <wp:effectExtent l="0" t="0" r="0" b="381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1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F4267" w14:textId="77777777" w:rsidR="000B6355" w:rsidRPr="00C4316F" w:rsidRDefault="000B6355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B2A1D6C" wp14:editId="1A3B3E4E">
                  <wp:extent cx="2805961" cy="2104470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1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6355" w:rsidRPr="00C4316F" w14:paraId="4CADF9D0" w14:textId="77777777" w:rsidTr="00C21FA2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72471" w14:textId="3E45FA0C" w:rsidR="000B6355" w:rsidRPr="00C4316F" w:rsidRDefault="000B6355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loading operations at completed into vessel´s hold N°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.</w:t>
            </w:r>
          </w:p>
        </w:tc>
      </w:tr>
    </w:tbl>
    <w:p w14:paraId="49557694" w14:textId="77777777" w:rsidR="000B6355" w:rsidRPr="00C4316F" w:rsidRDefault="000B6355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3D9713B5" w14:textId="77777777" w:rsidR="00B81AE6" w:rsidRPr="00C4316F" w:rsidRDefault="00B81AE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67DBE802" w14:textId="77777777" w:rsidR="00B81AE6" w:rsidRPr="00C4316F" w:rsidRDefault="00B81AE6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B3520E8" w14:textId="77777777" w:rsidR="006A716E" w:rsidRPr="00C4316F" w:rsidRDefault="006A716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A1013C" w:rsidRPr="00C4316F" w14:paraId="17A0F45C" w14:textId="77777777" w:rsidTr="00B14EF1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1655E" w14:textId="77777777" w:rsidR="00A1013C" w:rsidRPr="00C4316F" w:rsidRDefault="00A1013C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9EA3F0C" wp14:editId="725DA2FB">
                  <wp:extent cx="2789260" cy="2091945"/>
                  <wp:effectExtent l="0" t="0" r="0" b="381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728654" name="Imagen 1780728654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A8017" w14:textId="77777777" w:rsidR="00A1013C" w:rsidRPr="00C4316F" w:rsidRDefault="00A1013C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1A532CF" wp14:editId="6A33D3D2">
                  <wp:extent cx="2805960" cy="2104470"/>
                  <wp:effectExtent l="0" t="0" r="0" b="0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20668" name="Imagen 1924220668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3C" w:rsidRPr="00C4316F" w14:paraId="50945F66" w14:textId="77777777" w:rsidTr="00B14EF1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B2698" w14:textId="329EF668" w:rsidR="00A1013C" w:rsidRPr="00C4316F" w:rsidRDefault="00235552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</w:t>
            </w:r>
            <w:r w:rsidR="006A1909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</w:t>
            </w:r>
            <w:r w:rsidR="00A1013C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of </w:t>
            </w:r>
            <w:r w:rsidR="006A1909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closed &amp; sealed 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of hold N° 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</w:t>
            </w:r>
            <w:r w:rsidR="006A1909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by ALS Chile Surveyor</w:t>
            </w:r>
            <w:r w:rsidR="005822E3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– Hatch cover</w:t>
            </w:r>
            <w:r w:rsidR="00067F8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s</w:t>
            </w:r>
          </w:p>
        </w:tc>
      </w:tr>
    </w:tbl>
    <w:p w14:paraId="671C9F26" w14:textId="77777777" w:rsidR="00A1013C" w:rsidRDefault="00A1013C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56B99C71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A1013C" w:rsidRPr="00C4316F" w14:paraId="0A422ED4" w14:textId="77777777" w:rsidTr="00B14EF1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25F80" w14:textId="77777777" w:rsidR="00A1013C" w:rsidRPr="00C4316F" w:rsidRDefault="00A1013C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CBF0A67" wp14:editId="09B89254">
                  <wp:extent cx="2789260" cy="2091945"/>
                  <wp:effectExtent l="0" t="0" r="0" b="381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6A483" w14:textId="77777777" w:rsidR="00A1013C" w:rsidRPr="00C4316F" w:rsidRDefault="00A1013C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FEF0B87" wp14:editId="0AC4483B">
                  <wp:extent cx="2805960" cy="210447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3C" w:rsidRPr="00C4316F" w14:paraId="4F6DF02B" w14:textId="77777777" w:rsidTr="00B14EF1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B2A99" w14:textId="4CE811E8" w:rsidR="00A1013C" w:rsidRPr="00C4316F" w:rsidRDefault="00E127F3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Other views of 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closed &amp; sealed of hold N° 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by ALS Chile Surveyor</w:t>
            </w:r>
            <w:r w:rsidR="00067F8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- Manhole </w:t>
            </w:r>
            <w:proofErr w:type="spellStart"/>
            <w:r w:rsidR="00067F8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Fwd</w:t>
            </w:r>
            <w:proofErr w:type="spellEnd"/>
          </w:p>
        </w:tc>
      </w:tr>
    </w:tbl>
    <w:p w14:paraId="47A3917D" w14:textId="77777777" w:rsidR="00A1013C" w:rsidRDefault="00A1013C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63F727BE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A1013C" w:rsidRPr="00C4316F" w14:paraId="08B8F086" w14:textId="77777777" w:rsidTr="00B14EF1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14984" w14:textId="77777777" w:rsidR="00A1013C" w:rsidRPr="00C4316F" w:rsidRDefault="00A1013C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E5C006B" wp14:editId="506EF191">
                  <wp:extent cx="2789261" cy="2091945"/>
                  <wp:effectExtent l="0" t="0" r="0" b="381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1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E3660" w14:textId="77777777" w:rsidR="00A1013C" w:rsidRPr="00C4316F" w:rsidRDefault="00A1013C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E014DB9" wp14:editId="426F8BC0">
                  <wp:extent cx="2805961" cy="2104470"/>
                  <wp:effectExtent l="0" t="0" r="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1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013C" w:rsidRPr="00C4316F" w14:paraId="4404BFBE" w14:textId="77777777" w:rsidTr="00B14EF1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FEA85" w14:textId="7118C700" w:rsidR="00A1013C" w:rsidRPr="00C4316F" w:rsidRDefault="0033117C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Other views of </w:t>
            </w:r>
            <w:r w:rsidR="00996CBE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closed &amp; sealed of hold N° 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by ALS Chile Surveyor</w:t>
            </w:r>
            <w:r w:rsidR="005822E3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-</w:t>
            </w:r>
            <w:r w:rsidR="00067F8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Manhole Aft</w:t>
            </w:r>
          </w:p>
        </w:tc>
      </w:tr>
      <w:tr w:rsidR="004F0216" w:rsidRPr="00C4316F" w14:paraId="16120425" w14:textId="77777777" w:rsidTr="00544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EC8F0" w14:textId="77777777" w:rsidR="004F0216" w:rsidRPr="00C4316F" w:rsidRDefault="004F02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3CEB720" wp14:editId="3CDDC39B">
                  <wp:extent cx="2789260" cy="2091945"/>
                  <wp:effectExtent l="0" t="0" r="0" b="381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728654" name="Imagen 1780728654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FA6E1" w14:textId="77777777" w:rsidR="004F0216" w:rsidRPr="00C4316F" w:rsidRDefault="004F02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736CFD0" wp14:editId="0E1665FC">
                  <wp:extent cx="2805960" cy="210447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20668" name="Imagen 1924220668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0216" w:rsidRPr="00C4316F" w14:paraId="459336B8" w14:textId="77777777" w:rsidTr="00544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5C353" w14:textId="20B35B45" w:rsidR="004F0216" w:rsidRPr="00C4316F" w:rsidRDefault="004F021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Other views of </w:t>
            </w:r>
            <w:r w:rsidR="00B1283A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closed &amp; sealed of hold N° 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</w:t>
            </w:r>
            <w:r w:rsidR="00763639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by Bureau Veritas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Surveyor</w:t>
            </w:r>
            <w:r w:rsidR="001008AA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– Hatch cover</w:t>
            </w:r>
            <w:r w:rsidR="001B018D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s</w:t>
            </w:r>
          </w:p>
        </w:tc>
      </w:tr>
    </w:tbl>
    <w:p w14:paraId="3BA71C71" w14:textId="77777777" w:rsidR="004F0216" w:rsidRDefault="004F021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293B18B3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4F0216" w:rsidRPr="00C4316F" w14:paraId="10AC6914" w14:textId="77777777" w:rsidTr="00544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AEE99" w14:textId="77777777" w:rsidR="004F0216" w:rsidRPr="00C4316F" w:rsidRDefault="004F02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0414C4E" wp14:editId="153E4153">
                  <wp:extent cx="2789260" cy="2091945"/>
                  <wp:effectExtent l="0" t="0" r="0" b="381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02B5C" w14:textId="77777777" w:rsidR="004F0216" w:rsidRPr="00C4316F" w:rsidRDefault="004F02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122BD51" wp14:editId="55926167">
                  <wp:extent cx="2805960" cy="210447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0216" w:rsidRPr="00C4316F" w14:paraId="7B7A2DB6" w14:textId="77777777" w:rsidTr="00544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7D319" w14:textId="5B6AF98C" w:rsidR="004F0216" w:rsidRPr="00C4316F" w:rsidRDefault="004F021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Other views of </w:t>
            </w:r>
            <w:r w:rsidR="00B1283A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closed &amp; sealed of hold N° 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</w:t>
            </w:r>
            <w:r w:rsidR="003B75DB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by Bureau Veritas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Surveyor</w:t>
            </w:r>
            <w:r w:rsidR="001008AA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– Manhole </w:t>
            </w:r>
            <w:proofErr w:type="spellStart"/>
            <w:r w:rsidR="001B018D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Fwd</w:t>
            </w:r>
            <w:proofErr w:type="spellEnd"/>
          </w:p>
        </w:tc>
      </w:tr>
    </w:tbl>
    <w:p w14:paraId="193891D6" w14:textId="77777777" w:rsidR="004F0216" w:rsidRDefault="004F021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42EFF952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4F0216" w:rsidRPr="00C4316F" w14:paraId="55F46D98" w14:textId="77777777" w:rsidTr="00544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F75D1" w14:textId="77777777" w:rsidR="004F0216" w:rsidRPr="00C4316F" w:rsidRDefault="004F02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571516A" wp14:editId="4A8FE330">
                  <wp:extent cx="2789260" cy="2091945"/>
                  <wp:effectExtent l="0" t="0" r="0" b="381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799CE" w14:textId="77777777" w:rsidR="004F0216" w:rsidRPr="00C4316F" w:rsidRDefault="004F0216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F98194F" wp14:editId="6D895D7F">
                  <wp:extent cx="2805960" cy="210447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0216" w:rsidRPr="00C4316F" w14:paraId="063D7822" w14:textId="77777777" w:rsidTr="00544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D406E" w14:textId="7A5E29DD" w:rsidR="004F0216" w:rsidRPr="00C4316F" w:rsidRDefault="004F0216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Other views of </w:t>
            </w:r>
            <w:r w:rsidR="00B1283A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closed &amp; sealed of hold N° 4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</w:t>
            </w:r>
            <w:r w:rsidR="003B75DB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by Bureau Veritas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Surveyor</w:t>
            </w:r>
            <w:r w:rsidR="001B018D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- Manhole Aft</w:t>
            </w:r>
          </w:p>
        </w:tc>
      </w:tr>
    </w:tbl>
    <w:p w14:paraId="7F365E5B" w14:textId="77777777" w:rsidR="004F0216" w:rsidRPr="00C4316F" w:rsidRDefault="004F0216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8917778" w14:textId="77777777" w:rsidR="00F7219E" w:rsidRPr="00C4316F" w:rsidRDefault="00F7219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2D48F347" w14:textId="77777777" w:rsidR="00EE6A67" w:rsidRPr="00C4316F" w:rsidRDefault="00EE6A67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62A9BCB0" w14:textId="77777777" w:rsidR="00EE6A67" w:rsidRPr="00C4316F" w:rsidRDefault="00EE6A67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EE6A67" w:rsidRPr="00C4316F" w14:paraId="4C8D6402" w14:textId="77777777" w:rsidTr="00544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33CEB" w14:textId="77777777" w:rsidR="00EE6A67" w:rsidRPr="00C4316F" w:rsidRDefault="00EE6A67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BE2558B" wp14:editId="542D8E37">
                  <wp:extent cx="2789260" cy="2091945"/>
                  <wp:effectExtent l="0" t="0" r="5080" b="381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8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4D2F1" w14:textId="77777777" w:rsidR="00EE6A67" w:rsidRPr="00C4316F" w:rsidRDefault="00EE6A67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B1BF064" wp14:editId="733C2F35">
                  <wp:extent cx="2805960" cy="210447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220668" name="Imagen 1924220668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A67" w:rsidRPr="00C4316F" w14:paraId="7AB5B1BE" w14:textId="77777777" w:rsidTr="00544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26F53" w14:textId="0B9669E6" w:rsidR="00EE6A67" w:rsidRPr="00C4316F" w:rsidRDefault="00CA19FE" w:rsidP="00C4316F">
            <w:pPr>
              <w:spacing w:after="0"/>
              <w:jc w:val="center"/>
              <w:rPr>
                <w:rFonts w:ascii="Avenir Next LT Pro" w:hAnsi="Avenir Next LT Pro" w:cs="Arial"/>
                <w:b/>
                <w:sz w:val="22"/>
                <w:szCs w:val="22"/>
                <w:u w:val="single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ALS Chile Surveyor on board</w:t>
            </w:r>
          </w:p>
        </w:tc>
      </w:tr>
    </w:tbl>
    <w:p w14:paraId="2770CA20" w14:textId="77777777" w:rsidR="00EE6A67" w:rsidRDefault="00EE6A67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314D4C6B" w14:textId="77777777" w:rsidR="00C4316F" w:rsidRPr="00C4316F" w:rsidRDefault="00C4316F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EE6A67" w:rsidRPr="00C4316F" w14:paraId="69D31F2A" w14:textId="77777777" w:rsidTr="00544C2F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6EA18" w14:textId="77777777" w:rsidR="00EE6A67" w:rsidRPr="00C4316F" w:rsidRDefault="00EE6A67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29728D0" wp14:editId="040715C6">
                  <wp:extent cx="2789260" cy="2091945"/>
                  <wp:effectExtent l="0" t="0" r="0" b="381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476831" name="Imagen 1815476831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F6498" w14:textId="77777777" w:rsidR="00EE6A67" w:rsidRPr="00C4316F" w:rsidRDefault="00EE6A67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E2801E8" wp14:editId="5354FFD2">
                  <wp:extent cx="2805960" cy="2104470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841195" name="Imagen 774841195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A67" w:rsidRPr="00C4316F" w14:paraId="632B5F13" w14:textId="77777777" w:rsidTr="00544C2F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F8983" w14:textId="764A7792" w:rsidR="00EE6A67" w:rsidRPr="00C4316F" w:rsidRDefault="00CA19F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Other views of ALS Chile Surveyor on board</w:t>
            </w:r>
          </w:p>
        </w:tc>
      </w:tr>
    </w:tbl>
    <w:p w14:paraId="11EB38BE" w14:textId="77777777" w:rsidR="00EE6A67" w:rsidRPr="00C4316F" w:rsidRDefault="00EE6A67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07155CB9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39203C00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2E485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C6326B3" wp14:editId="4A28844E">
                  <wp:extent cx="2788920" cy="2095500"/>
                  <wp:effectExtent l="0" t="0" r="0" b="0"/>
                  <wp:docPr id="1019714126" name="Imagen 1019714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714126" name="Imagen 1019714126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2" cy="2095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5AECF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633E3B8" wp14:editId="4A2A0C59">
                  <wp:extent cx="2805430" cy="2082800"/>
                  <wp:effectExtent l="0" t="0" r="0" b="0"/>
                  <wp:docPr id="1404014124" name="Imagen 1404014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014124" name="Imagen 1404014124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1" cy="2083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430D6ABE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AAF22" w14:textId="1C448C4A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Sample </w:t>
            </w:r>
            <w:r w:rsidR="00B338C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transport and homogenization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 for moisture determination</w:t>
            </w:r>
          </w:p>
        </w:tc>
      </w:tr>
    </w:tbl>
    <w:p w14:paraId="74C4C81F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01CBC973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E49F1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693BB51" wp14:editId="62755425">
                  <wp:extent cx="2789260" cy="2091945"/>
                  <wp:effectExtent l="0" t="0" r="0" b="3810"/>
                  <wp:docPr id="1424575097" name="Imagen 142457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575097" name="Imagen 1424575097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785FB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C88B333" wp14:editId="12A86D49">
                  <wp:extent cx="2805960" cy="2104470"/>
                  <wp:effectExtent l="0" t="0" r="0" b="0"/>
                  <wp:docPr id="1185122861" name="Imagen 118512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122861" name="Imagen 118512286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3B34E383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BFD66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Samples preparation for moisture determination</w:t>
            </w:r>
          </w:p>
        </w:tc>
      </w:tr>
    </w:tbl>
    <w:p w14:paraId="7708DE91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38AC00DE" w14:textId="77777777" w:rsidR="00DC4892" w:rsidRPr="00C4316F" w:rsidRDefault="00DC4892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388BC905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F4BE6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ED5C0A4" wp14:editId="69F90E59">
                  <wp:extent cx="2789260" cy="2091945"/>
                  <wp:effectExtent l="0" t="0" r="0" b="3810"/>
                  <wp:docPr id="619204975" name="Imagen 619204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204975" name="Imagen 619204975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F8DB2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424F35B" wp14:editId="6A055775">
                  <wp:extent cx="2805960" cy="2104470"/>
                  <wp:effectExtent l="0" t="0" r="0" b="0"/>
                  <wp:docPr id="1993911798" name="Imagen 1993911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911798" name="Imagen 1993911798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031DAE47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B991C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Samples preparation for moisture determination</w:t>
            </w:r>
          </w:p>
        </w:tc>
      </w:tr>
    </w:tbl>
    <w:p w14:paraId="24B38ADF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023777A9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56FC4CE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63B21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78F350F7" wp14:editId="612BD7DE">
                  <wp:extent cx="2789260" cy="2091945"/>
                  <wp:effectExtent l="0" t="0" r="0" b="3810"/>
                  <wp:docPr id="1245678445" name="Imagen 1245678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678445" name="Imagen 1245678445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72554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DF3B718" wp14:editId="508032DB">
                  <wp:extent cx="2805960" cy="2104470"/>
                  <wp:effectExtent l="0" t="0" r="0" b="0"/>
                  <wp:docPr id="1278260231" name="Imagen 127826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260231" name="Imagen 127826023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5F2613FB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E0302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Samples preparation for moisture determination</w:t>
            </w:r>
          </w:p>
        </w:tc>
      </w:tr>
    </w:tbl>
    <w:p w14:paraId="52D95D1F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53EFF5B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65F66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C6379C8" wp14:editId="45044963">
                  <wp:extent cx="2789260" cy="2091945"/>
                  <wp:effectExtent l="0" t="0" r="0" b="3810"/>
                  <wp:docPr id="968153676" name="Imagen 968153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153676" name="Imagen 968153676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6D6E5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BC9A584" wp14:editId="7694C987">
                  <wp:extent cx="2805960" cy="2104470"/>
                  <wp:effectExtent l="0" t="0" r="0" b="0"/>
                  <wp:docPr id="1748894438" name="Imagen 174889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894438" name="Imagen 174889443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29368F72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7431D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Samples preparation for moisture determination</w:t>
            </w:r>
          </w:p>
        </w:tc>
      </w:tr>
    </w:tbl>
    <w:p w14:paraId="2D29CF13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34579EAE" w14:textId="77777777" w:rsidR="00DC4892" w:rsidRPr="00C4316F" w:rsidRDefault="00DC4892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2C043AF7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9CA65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6604654" wp14:editId="3B6D9909">
                  <wp:extent cx="2789260" cy="2091945"/>
                  <wp:effectExtent l="0" t="0" r="0" b="3810"/>
                  <wp:docPr id="1607612461" name="Imagen 1607612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612461" name="Imagen 1607612461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64AE7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74EB0FA" wp14:editId="578F9C57">
                  <wp:extent cx="2805960" cy="2104470"/>
                  <wp:effectExtent l="0" t="0" r="0" b="0"/>
                  <wp:docPr id="1593930994" name="Imagen 1593930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930994" name="Imagen 1593930994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52353F21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CE4D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Samples preparation for moisture determination</w:t>
            </w:r>
          </w:p>
        </w:tc>
      </w:tr>
    </w:tbl>
    <w:p w14:paraId="3ED6A8CC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4C16626A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4EBB07E6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A6137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35F1C881" wp14:editId="5E6C4A33">
                  <wp:extent cx="2789260" cy="2091945"/>
                  <wp:effectExtent l="0" t="0" r="0" b="3810"/>
                  <wp:docPr id="901780910" name="Imagen 90178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780910" name="Imagen 901780910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03341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CD7AF58" wp14:editId="482AE4D8">
                  <wp:extent cx="2805960" cy="2104470"/>
                  <wp:effectExtent l="0" t="0" r="0" b="0"/>
                  <wp:docPr id="666980691" name="Imagen 666980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980691" name="Imagen 666980691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1FFC98DD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AE0BD" w14:textId="782F3C2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highlight w:val="yellow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B338C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pulverized dried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samples  </w:t>
            </w:r>
          </w:p>
        </w:tc>
      </w:tr>
    </w:tbl>
    <w:p w14:paraId="388126D5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FB55314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B9D55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2465118" wp14:editId="23D3A1F9">
                  <wp:extent cx="2789260" cy="2091945"/>
                  <wp:effectExtent l="0" t="0" r="0" b="3810"/>
                  <wp:docPr id="2136779579" name="Imagen 2136779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779579" name="Imagen 2136779579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FAB8F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7AA8D69" wp14:editId="2D293E6F">
                  <wp:extent cx="2745619" cy="2104470"/>
                  <wp:effectExtent l="0" t="0" r="0" b="0"/>
                  <wp:docPr id="1937309350" name="Imagen 1937309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309350" name="Imagen 1937309350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619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50849A4E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12712" w14:textId="2C917CB1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B338C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pulverized dried samples </w:t>
            </w:r>
          </w:p>
        </w:tc>
      </w:tr>
    </w:tbl>
    <w:p w14:paraId="0A208818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69E32A9E" w14:textId="77777777" w:rsidR="00DC4892" w:rsidRPr="00C4316F" w:rsidRDefault="00DC4892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B4FA0B7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1A776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9F2CEF9" wp14:editId="32F1D186">
                  <wp:extent cx="2788920" cy="2095500"/>
                  <wp:effectExtent l="0" t="0" r="0" b="0"/>
                  <wp:docPr id="411764994" name="Imagen 41176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764994" name="Imagen 411764994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95" cy="209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209D2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35848FE" wp14:editId="76E92A4A">
                  <wp:extent cx="2805960" cy="2104470"/>
                  <wp:effectExtent l="0" t="0" r="0" b="0"/>
                  <wp:docPr id="609660899" name="Imagen 609660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660899" name="Imagen 609660899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63B984F0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58E1B" w14:textId="3CAAC941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B338C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pulverized dried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samples </w:t>
            </w:r>
          </w:p>
        </w:tc>
      </w:tr>
    </w:tbl>
    <w:p w14:paraId="0D0736F6" w14:textId="77777777" w:rsidR="00806C2E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4BCE413" w14:textId="77777777" w:rsidR="00DC4892" w:rsidRPr="00C4316F" w:rsidRDefault="00DC4892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298FC7D7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4270C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0545776E" wp14:editId="28C7FB55">
                  <wp:extent cx="2794538" cy="2095903"/>
                  <wp:effectExtent l="0" t="0" r="6350" b="0"/>
                  <wp:docPr id="1438431942" name="Imagen 1438431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431942" name="Imagen 1438431942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538" cy="209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AF398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E4545CC" wp14:editId="538D14E5">
                  <wp:extent cx="2805960" cy="2104470"/>
                  <wp:effectExtent l="0" t="0" r="0" b="0"/>
                  <wp:docPr id="608009181" name="Imagen 608009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009181" name="Imagen 608009181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6A0FF6AA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250BC" w14:textId="60E3F6F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B338C1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pulverized dried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samples</w:t>
            </w:r>
          </w:p>
        </w:tc>
      </w:tr>
    </w:tbl>
    <w:p w14:paraId="0176C4B5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E5D2AC1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50B47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3F2F0FD" wp14:editId="1B900FDF">
                  <wp:extent cx="2789260" cy="2091945"/>
                  <wp:effectExtent l="0" t="0" r="0" b="3810"/>
                  <wp:docPr id="542518469" name="Imagen 542518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518469" name="Imagen 542518469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E6D1F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6A6AA86" wp14:editId="5D2E6021">
                  <wp:extent cx="2805960" cy="2104470"/>
                  <wp:effectExtent l="0" t="0" r="0" b="0"/>
                  <wp:docPr id="1491126597" name="Imagen 1491126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1126597" name="Imagen 1491126597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779AAA23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E2EEB" w14:textId="6D9F233E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964A75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homogenization of dried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samples </w:t>
            </w:r>
          </w:p>
        </w:tc>
      </w:tr>
    </w:tbl>
    <w:p w14:paraId="037DE679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421CF841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E5E1464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F56D9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1982935" wp14:editId="51954A18">
                  <wp:extent cx="2789260" cy="2091945"/>
                  <wp:effectExtent l="0" t="0" r="0" b="3810"/>
                  <wp:docPr id="1736015869" name="Imagen 1736015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6015869" name="Imagen 1736015869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380B9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51E7EA8" wp14:editId="6C654F50">
                  <wp:extent cx="2805960" cy="2104470"/>
                  <wp:effectExtent l="0" t="0" r="0" b="0"/>
                  <wp:docPr id="1854024333" name="Imagen 1854024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024333" name="Imagen 1854024333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24A8CF54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142B4" w14:textId="6D26CAC3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964A75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distribution of dried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samples </w:t>
            </w:r>
          </w:p>
        </w:tc>
      </w:tr>
    </w:tbl>
    <w:p w14:paraId="139AD424" w14:textId="77777777" w:rsidR="00806C2E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E0FE3C9" w14:textId="77777777" w:rsidR="006514D9" w:rsidRPr="00C4316F" w:rsidRDefault="006514D9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B61B09" w:rsidRPr="00C4316F" w14:paraId="452A8BB9" w14:textId="77777777" w:rsidTr="00815172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2E4F8" w14:textId="77777777" w:rsidR="00B61B09" w:rsidRPr="00C4316F" w:rsidRDefault="00B61B09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7F96A18E" wp14:editId="7260FDF0">
                  <wp:extent cx="2789260" cy="2091945"/>
                  <wp:effectExtent l="0" t="0" r="0" b="381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778576" name="Imagen 588778576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6CFB1" w14:textId="77777777" w:rsidR="00B61B09" w:rsidRPr="00C4316F" w:rsidRDefault="00B61B09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D36578C" wp14:editId="121DCA78">
                  <wp:extent cx="2805960" cy="2104470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260355" name="Imagen 556260355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B09" w:rsidRPr="00C4316F" w14:paraId="6984B4F6" w14:textId="77777777" w:rsidTr="00815172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F0A8F" w14:textId="6A416863" w:rsidR="00B61B09" w:rsidRPr="00C4316F" w:rsidRDefault="00B61B09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964A75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sample placed into envelopes-ALS Surveyor into Lab</w:t>
            </w:r>
          </w:p>
        </w:tc>
      </w:tr>
    </w:tbl>
    <w:p w14:paraId="7F310711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3FF8D955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903E6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9EA1560" wp14:editId="6C2E70AE">
                  <wp:extent cx="2789260" cy="2091945"/>
                  <wp:effectExtent l="0" t="0" r="0" b="3810"/>
                  <wp:docPr id="588778576" name="Imagen 588778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778576" name="Imagen 588778576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7579D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380EFB76" wp14:editId="0B556D24">
                  <wp:extent cx="2805960" cy="2104470"/>
                  <wp:effectExtent l="0" t="0" r="0" b="0"/>
                  <wp:docPr id="556260355" name="Imagen 556260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260355" name="Imagen 556260355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199A0028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66DAA" w14:textId="3EBE2AB3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964A75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envelopes </w:t>
            </w: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samples </w:t>
            </w:r>
          </w:p>
        </w:tc>
      </w:tr>
    </w:tbl>
    <w:p w14:paraId="4404B980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073ADB31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ECB99EA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D3B78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52290B1" wp14:editId="344E68E8">
                  <wp:extent cx="2789260" cy="2091945"/>
                  <wp:effectExtent l="0" t="0" r="0" b="3810"/>
                  <wp:docPr id="1643326750" name="Imagen 1643326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326750" name="Imagen 1643326750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F2783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023E372" wp14:editId="196BA1F6">
                  <wp:extent cx="2805960" cy="2104470"/>
                  <wp:effectExtent l="0" t="0" r="0" b="0"/>
                  <wp:docPr id="1174858968" name="Imagen 1174858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858968" name="Imagen 1174858968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0FBC5B94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C913C" w14:textId="77BAAFC8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964A75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labeling samples </w:t>
            </w:r>
          </w:p>
        </w:tc>
      </w:tr>
    </w:tbl>
    <w:p w14:paraId="4811F9C2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70C9A8C1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502D2690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75BC5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7C4353A8" wp14:editId="5840C502">
                  <wp:extent cx="2789260" cy="2091945"/>
                  <wp:effectExtent l="0" t="0" r="0" b="3810"/>
                  <wp:docPr id="481949373" name="Imagen 481949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949373" name="Imagen 481949373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87BAB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24FCFCA" wp14:editId="2CEBD829">
                  <wp:extent cx="2805960" cy="2104470"/>
                  <wp:effectExtent l="0" t="0" r="0" b="0"/>
                  <wp:docPr id="2065133797" name="Imagen 2065133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5133797" name="Imagen 2065133797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35441786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D3B2D" w14:textId="65E5524A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Views of </w:t>
            </w:r>
            <w:r w:rsidR="00964A75"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 xml:space="preserve">samples into the boxes </w:t>
            </w:r>
          </w:p>
        </w:tc>
      </w:tr>
    </w:tbl>
    <w:p w14:paraId="104731FF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1655AD99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6FF195A1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22063388" w14:textId="77777777" w:rsidR="00806C2E" w:rsidRPr="00C4316F" w:rsidRDefault="00806C2E" w:rsidP="00C4316F">
      <w:pPr>
        <w:spacing w:after="0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3457C6DE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6041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0CA245D" wp14:editId="6A96C8F9">
                  <wp:extent cx="2788920" cy="2095500"/>
                  <wp:effectExtent l="0" t="0" r="0" b="0"/>
                  <wp:docPr id="771490810" name="Imagen 771490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490810" name="Imagen 771490810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920" cy="209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76984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093BC40B" wp14:editId="07DE8480">
                  <wp:extent cx="2805430" cy="2082800"/>
                  <wp:effectExtent l="0" t="0" r="0" b="0"/>
                  <wp:docPr id="114525880" name="Imagen 11452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25880" name="Imagen 114525880"/>
                          <pic:cNvPicPr/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960" cy="20831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733EEB26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50B4A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ANTAMINA laboratory equipment</w:t>
            </w:r>
          </w:p>
        </w:tc>
      </w:tr>
    </w:tbl>
    <w:p w14:paraId="4FD005C4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7A149508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0EBC8C1E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A1EDE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2EFDAC2B" wp14:editId="771C29C4">
                  <wp:extent cx="2788919" cy="2104390"/>
                  <wp:effectExtent l="0" t="0" r="0" b="0"/>
                  <wp:docPr id="1042310930" name="Imagen 1042310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310930" name="Imagen 1042310930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338" cy="2108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F35B7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F9029DB" wp14:editId="6C5EB82E">
                  <wp:extent cx="2805430" cy="2082800"/>
                  <wp:effectExtent l="0" t="0" r="0" b="0"/>
                  <wp:docPr id="613581514" name="Imagen 613581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581514" name="Imagen 613581514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961" cy="2083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398ACF43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81E2E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ANTAMINA laboratory equipment</w:t>
            </w:r>
          </w:p>
        </w:tc>
      </w:tr>
    </w:tbl>
    <w:p w14:paraId="1D3DFD42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406BB9B6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3845396B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97E21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lastRenderedPageBreak/>
              <w:drawing>
                <wp:inline distT="0" distB="0" distL="0" distR="0" wp14:anchorId="42F1638A" wp14:editId="6FD6EDE4">
                  <wp:extent cx="2788920" cy="2104390"/>
                  <wp:effectExtent l="0" t="0" r="0" b="0"/>
                  <wp:docPr id="1143508893" name="Imagen 1143508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508893" name="Imagen 1143508893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920" cy="2104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897D2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158EAB09" wp14:editId="4081AC19">
                  <wp:extent cx="2805430" cy="2089150"/>
                  <wp:effectExtent l="0" t="0" r="0" b="6350"/>
                  <wp:docPr id="2046329881" name="Imagen 2046329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329881" name="Imagen 2046329881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962" cy="2089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0C312EDB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88773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ANTAMINA laboratory equipment</w:t>
            </w:r>
          </w:p>
        </w:tc>
      </w:tr>
    </w:tbl>
    <w:p w14:paraId="55DF467F" w14:textId="77777777" w:rsidR="00806C2E" w:rsidRPr="00C4316F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A16E3DA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4A7E7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5A43BC16" wp14:editId="73937101">
                  <wp:extent cx="2789260" cy="2091945"/>
                  <wp:effectExtent l="0" t="0" r="0" b="3810"/>
                  <wp:docPr id="967057033" name="Imagen 967057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057033" name="Imagen 967057033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9FA60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A632B78" wp14:editId="4987A164">
                  <wp:extent cx="2805960" cy="2104470"/>
                  <wp:effectExtent l="0" t="0" r="0" b="0"/>
                  <wp:docPr id="69453952" name="Imagen 69453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53952" name="Imagen 69453952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50009C19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01E21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ANTAMINA laboratory equipment</w:t>
            </w:r>
          </w:p>
        </w:tc>
      </w:tr>
    </w:tbl>
    <w:p w14:paraId="42714931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7D27F287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3ABDCFC5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1BC0A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3474A79" wp14:editId="1100F94C">
                  <wp:extent cx="2789260" cy="2091945"/>
                  <wp:effectExtent l="0" t="0" r="0" b="3810"/>
                  <wp:docPr id="889159207" name="Imagen 889159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159207" name="Imagen 889159207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779F0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6D689D77" wp14:editId="616DDBA9">
                  <wp:extent cx="2805960" cy="2104470"/>
                  <wp:effectExtent l="0" t="0" r="0" b="0"/>
                  <wp:docPr id="846259060" name="Imagen 846259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259060" name="Imagen 846259060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7202F927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87B68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ANTAMINA laboratory equipment</w:t>
            </w:r>
          </w:p>
        </w:tc>
      </w:tr>
    </w:tbl>
    <w:p w14:paraId="771D4C18" w14:textId="77777777" w:rsidR="00806C2E" w:rsidRDefault="00806C2E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p w14:paraId="33E09FD8" w14:textId="77777777" w:rsidR="006514D9" w:rsidRPr="00C4316F" w:rsidRDefault="006514D9" w:rsidP="00C4316F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tbl>
      <w:tblPr>
        <w:tblW w:w="0" w:type="auto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00"/>
        <w:gridCol w:w="4500"/>
      </w:tblGrid>
      <w:tr w:rsidR="00806C2E" w:rsidRPr="00C4316F" w14:paraId="6BFD56A9" w14:textId="77777777" w:rsidTr="00630B04">
        <w:trPr>
          <w:jc w:val="center"/>
        </w:trPr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D2988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4E90BEEE" wp14:editId="21F996D1">
                  <wp:extent cx="2789260" cy="2091945"/>
                  <wp:effectExtent l="0" t="0" r="0" b="3810"/>
                  <wp:docPr id="482020976" name="Imagen 482020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020976" name="Imagen 482020976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260" cy="20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F2724" w14:textId="77777777" w:rsidR="00806C2E" w:rsidRPr="00C4316F" w:rsidRDefault="00806C2E" w:rsidP="00C4316F">
            <w:pPr>
              <w:spacing w:after="0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Times New Roman"/>
                <w:noProof/>
                <w:color w:val="auto"/>
                <w:sz w:val="22"/>
                <w:szCs w:val="22"/>
                <w:lang w:val="es-PE" w:eastAsia="es-PE"/>
              </w:rPr>
              <w:drawing>
                <wp:inline distT="0" distB="0" distL="0" distR="0" wp14:anchorId="7F1B880B" wp14:editId="5E3F1012">
                  <wp:extent cx="2805960" cy="2104470"/>
                  <wp:effectExtent l="0" t="0" r="0" b="0"/>
                  <wp:docPr id="1910703474" name="Imagen 1910703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703474" name="Imagen 1910703474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960" cy="210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C2E" w:rsidRPr="00C4316F" w14:paraId="1FA3E790" w14:textId="77777777" w:rsidTr="00630B04">
        <w:trPr>
          <w:jc w:val="center"/>
        </w:trPr>
        <w:tc>
          <w:tcPr>
            <w:tcW w:w="90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26F47" w14:textId="77777777" w:rsidR="00806C2E" w:rsidRPr="00C4316F" w:rsidRDefault="00806C2E" w:rsidP="00C4316F">
            <w:pPr>
              <w:spacing w:after="0"/>
              <w:jc w:val="center"/>
              <w:rPr>
                <w:rFonts w:ascii="Avenir Next LT Pro" w:eastAsia="Times New Roman" w:hAnsi="Avenir Next LT Pro" w:cs="Times New Roman"/>
                <w:color w:val="auto"/>
                <w:sz w:val="22"/>
                <w:szCs w:val="22"/>
                <w:lang w:eastAsia="es-ES"/>
              </w:rPr>
            </w:pPr>
            <w:r w:rsidRPr="00C4316F">
              <w:rPr>
                <w:rFonts w:ascii="Avenir Next LT Pro" w:eastAsia="Times New Roman" w:hAnsi="Avenir Next LT Pro" w:cs="Arial"/>
                <w:color w:val="auto"/>
                <w:sz w:val="22"/>
                <w:szCs w:val="22"/>
                <w:lang w:eastAsia="es-ES"/>
              </w:rPr>
              <w:t>Views of ANTAMINA laboratory equipment</w:t>
            </w:r>
          </w:p>
        </w:tc>
      </w:tr>
    </w:tbl>
    <w:p w14:paraId="6DF74106" w14:textId="77777777" w:rsidR="00806C2E" w:rsidRPr="00C4316F" w:rsidRDefault="00806C2E" w:rsidP="006514D9">
      <w:pPr>
        <w:spacing w:after="0"/>
        <w:ind w:left="709"/>
        <w:jc w:val="center"/>
        <w:rPr>
          <w:rFonts w:ascii="Avenir Next LT Pro" w:eastAsia="Times New Roman" w:hAnsi="Avenir Next LT Pro" w:cs="Arial"/>
          <w:color w:val="000000"/>
          <w:sz w:val="22"/>
          <w:szCs w:val="22"/>
          <w:lang w:eastAsia="es-ES"/>
        </w:rPr>
      </w:pPr>
    </w:p>
    <w:sectPr w:rsidR="00806C2E" w:rsidRPr="00C4316F" w:rsidSect="00C16904">
      <w:headerReference w:type="default" r:id="rId104"/>
      <w:footerReference w:type="default" r:id="rId105"/>
      <w:pgSz w:w="11907" w:h="16839" w:code="9"/>
      <w:pgMar w:top="329" w:right="851" w:bottom="851" w:left="851" w:header="720" w:footer="567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C9DA346" w14:textId="77777777" w:rsidR="008948C0" w:rsidRDefault="008948C0" w:rsidP="00467BF7">
      <w:pPr>
        <w:spacing w:after="0"/>
      </w:pPr>
      <w:r>
        <w:separator/>
      </w:r>
    </w:p>
  </w:endnote>
  <w:endnote w:type="continuationSeparator" w:id="0">
    <w:p w14:paraId="7EB1C915" w14:textId="77777777" w:rsidR="008948C0" w:rsidRDefault="008948C0" w:rsidP="00467BF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venir Next LT Pro">
    <w:altName w:val="Calibri"/>
    <w:charset w:val="00"/>
    <w:family w:val="swiss"/>
    <w:pitch w:val="variable"/>
    <w:sig w:usb0="800000EF" w:usb1="5000204A" w:usb2="00000000" w:usb3="00000000" w:csb0="00000093" w:csb1="00000000"/>
  </w:font>
  <w:font w:name="Avenir Next LT Pro Light">
    <w:altName w:val="Segoe Script"/>
    <w:charset w:val="00"/>
    <w:family w:val="swiss"/>
    <w:pitch w:val="variable"/>
    <w:sig w:usb0="A00000EF" w:usb1="5000204B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5000" w:type="pct"/>
      <w:tblBorders>
        <w:top w:val="single" w:sz="12" w:space="0" w:color="BFBFBF" w:themeColor="background1" w:themeShade="BF"/>
        <w:left w:val="none" w:sz="0" w:space="0" w:color="auto"/>
        <w:bottom w:val="none" w:sz="0" w:space="0" w:color="auto"/>
        <w:right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102"/>
      <w:gridCol w:w="5103"/>
    </w:tblGrid>
    <w:tr w:rsidR="00E5116D" w:rsidRPr="00431B1C" w14:paraId="03505C47" w14:textId="77777777" w:rsidTr="007B6639">
      <w:tc>
        <w:tcPr>
          <w:tcW w:w="2500" w:type="pct"/>
          <w:tcBorders>
            <w:top w:val="nil"/>
            <w:bottom w:val="single" w:sz="12" w:space="0" w:color="83A5C8"/>
          </w:tcBorders>
          <w:tcMar>
            <w:top w:w="0" w:type="dxa"/>
            <w:bottom w:w="57" w:type="dxa"/>
          </w:tcMar>
        </w:tcPr>
        <w:p w14:paraId="5A3D135B" w14:textId="77777777" w:rsidR="00E5116D" w:rsidRPr="00431B1C" w:rsidRDefault="00E5116D" w:rsidP="00E5116D">
          <w:pPr>
            <w:pStyle w:val="RS-RPLeft"/>
            <w:rPr>
              <w:b w:val="0"/>
              <w:bCs w:val="0"/>
              <w:sz w:val="16"/>
              <w:szCs w:val="16"/>
            </w:rPr>
          </w:pPr>
        </w:p>
      </w:tc>
      <w:tc>
        <w:tcPr>
          <w:tcW w:w="2500" w:type="pct"/>
          <w:tcBorders>
            <w:top w:val="nil"/>
            <w:bottom w:val="single" w:sz="12" w:space="0" w:color="83A5C8"/>
          </w:tcBorders>
          <w:tcMar>
            <w:top w:w="0" w:type="dxa"/>
            <w:bottom w:w="57" w:type="dxa"/>
          </w:tcMar>
        </w:tcPr>
        <w:p w14:paraId="741C78BA" w14:textId="77777777" w:rsidR="00E5116D" w:rsidRPr="00431B1C" w:rsidRDefault="00E5116D" w:rsidP="00E5116D">
          <w:pPr>
            <w:pStyle w:val="Website-Right"/>
            <w:rPr>
              <w:b w:val="0"/>
              <w:bCs w:val="0"/>
              <w:color w:val="7F7F7F" w:themeColor="text1" w:themeTint="80"/>
              <w:sz w:val="16"/>
              <w:szCs w:val="16"/>
            </w:rPr>
          </w:pPr>
          <w:r w:rsidRPr="004B151B"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t>P</w:t>
          </w:r>
          <w:r w:rsidRPr="004B151B"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fldChar w:fldCharType="begin"/>
          </w:r>
          <w:r w:rsidRPr="004B151B"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instrText xml:space="preserve"> PAGE   \* MERGEFORMAT </w:instrText>
          </w:r>
          <w:r w:rsidRPr="004B151B"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fldChar w:fldCharType="separate"/>
          </w:r>
          <w:r w:rsidR="0040158E">
            <w:rPr>
              <w:rFonts w:ascii="Avenir Next LT Pro" w:hAnsi="Avenir Next LT Pro" w:cs="Lucida Sans"/>
              <w:b w:val="0"/>
              <w:bCs w:val="0"/>
              <w:noProof/>
              <w:color w:val="7F7F7F" w:themeColor="text1" w:themeTint="80"/>
              <w:sz w:val="16"/>
              <w:szCs w:val="16"/>
            </w:rPr>
            <w:t>21</w:t>
          </w:r>
          <w:r w:rsidRPr="004B151B"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fldChar w:fldCharType="end"/>
          </w:r>
          <w:r w:rsidRPr="004B151B"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t xml:space="preserve"> of </w:t>
          </w:r>
          <w:r>
            <w:rPr>
              <w:rFonts w:ascii="Avenir Next LT Pro" w:hAnsi="Avenir Next LT Pro" w:cs="Lucida Sans"/>
              <w:b w:val="0"/>
              <w:bCs w:val="0"/>
              <w:color w:val="7F7F7F" w:themeColor="text1" w:themeTint="80"/>
              <w:sz w:val="16"/>
              <w:szCs w:val="16"/>
            </w:rPr>
            <w:t>5</w:t>
          </w:r>
        </w:p>
      </w:tc>
    </w:tr>
    <w:tr w:rsidR="00E5116D" w:rsidRPr="00431B1C" w14:paraId="0A1D5F0F" w14:textId="77777777" w:rsidTr="007B6639">
      <w:trPr>
        <w:trHeight w:val="232"/>
      </w:trPr>
      <w:tc>
        <w:tcPr>
          <w:tcW w:w="2500" w:type="pct"/>
          <w:tcBorders>
            <w:top w:val="single" w:sz="12" w:space="0" w:color="83A5C8"/>
            <w:bottom w:val="nil"/>
          </w:tcBorders>
          <w:tcMar>
            <w:top w:w="57" w:type="dxa"/>
          </w:tcMar>
        </w:tcPr>
        <w:p w14:paraId="3CF0C811" w14:textId="77777777" w:rsidR="00E5116D" w:rsidRPr="00431B1C" w:rsidRDefault="00E5116D" w:rsidP="00E5116D">
          <w:pPr>
            <w:pStyle w:val="RS-RPLeft"/>
            <w:rPr>
              <w:b w:val="0"/>
              <w:sz w:val="16"/>
              <w:szCs w:val="16"/>
            </w:rPr>
          </w:pPr>
          <w:r w:rsidRPr="004B151B">
            <w:rPr>
              <w:rFonts w:ascii="Avenir Next LT Pro" w:hAnsi="Avenir Next LT Pro" w:cs="Lucida Sans"/>
              <w:sz w:val="16"/>
              <w:szCs w:val="16"/>
            </w:rPr>
            <w:t>Right Solutions • Right Partner</w:t>
          </w:r>
        </w:p>
      </w:tc>
      <w:tc>
        <w:tcPr>
          <w:tcW w:w="2500" w:type="pct"/>
          <w:tcBorders>
            <w:top w:val="single" w:sz="12" w:space="0" w:color="83A5C8"/>
            <w:bottom w:val="nil"/>
          </w:tcBorders>
          <w:tcMar>
            <w:top w:w="57" w:type="dxa"/>
          </w:tcMar>
        </w:tcPr>
        <w:p w14:paraId="7C37F776" w14:textId="77777777" w:rsidR="00E5116D" w:rsidRPr="00431B1C" w:rsidRDefault="00E5116D" w:rsidP="00E5116D">
          <w:pPr>
            <w:pStyle w:val="Website-Right"/>
            <w:rPr>
              <w:sz w:val="16"/>
              <w:szCs w:val="16"/>
            </w:rPr>
          </w:pPr>
          <w:r w:rsidRPr="004B151B">
            <w:rPr>
              <w:rFonts w:ascii="Avenir Next LT Pro" w:hAnsi="Avenir Next LT Pro" w:cs="Lucida Sans"/>
              <w:sz w:val="16"/>
              <w:szCs w:val="16"/>
            </w:rPr>
            <w:t xml:space="preserve">www.alsglobal.com  </w:t>
          </w:r>
        </w:p>
      </w:tc>
    </w:tr>
  </w:tbl>
  <w:p w14:paraId="7FD92890" w14:textId="77777777" w:rsidR="007A2105" w:rsidRPr="00C16904" w:rsidRDefault="007A2105" w:rsidP="00C16904">
    <w:pPr>
      <w:spacing w:after="0"/>
      <w:rPr>
        <w:sz w:val="16"/>
        <w:szCs w:val="16"/>
      </w:rPr>
    </w:pPr>
    <w:r>
      <w:rPr>
        <w:sz w:val="16"/>
        <w:szCs w:val="16"/>
      </w:rPr>
      <w:t xml:space="preserve">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39E14A" w14:textId="77777777" w:rsidR="008948C0" w:rsidRDefault="008948C0" w:rsidP="00467BF7">
      <w:pPr>
        <w:spacing w:after="0"/>
      </w:pPr>
      <w:r>
        <w:separator/>
      </w:r>
    </w:p>
  </w:footnote>
  <w:footnote w:type="continuationSeparator" w:id="0">
    <w:p w14:paraId="2B380FDA" w14:textId="77777777" w:rsidR="008948C0" w:rsidRDefault="008948C0" w:rsidP="00467BF7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1034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0349"/>
    </w:tblGrid>
    <w:tr w:rsidR="007A2105" w14:paraId="4329246E" w14:textId="77777777" w:rsidTr="000D3EB3">
      <w:trPr>
        <w:trHeight w:val="1133"/>
      </w:trPr>
      <w:tc>
        <w:tcPr>
          <w:tcW w:w="10349" w:type="dxa"/>
        </w:tcPr>
        <w:tbl>
          <w:tblPr>
            <w:tblStyle w:val="Tablaconcuadrcula"/>
            <w:tblW w:w="4976" w:type="pct"/>
            <w:tblBorders>
              <w:top w:val="none" w:sz="0" w:space="0" w:color="auto"/>
              <w:left w:val="none" w:sz="0" w:space="0" w:color="auto"/>
              <w:bottom w:val="single" w:sz="12" w:space="0" w:color="BFBFBF" w:themeColor="background1" w:themeShade="BF"/>
              <w:right w:val="none" w:sz="0" w:space="0" w:color="auto"/>
              <w:insideH w:val="none" w:sz="0" w:space="0" w:color="auto"/>
              <w:insideV w:val="none" w:sz="0" w:space="0" w:color="auto"/>
            </w:tblBorders>
            <w:tblCellMar>
              <w:left w:w="0" w:type="dxa"/>
              <w:right w:w="0" w:type="dxa"/>
            </w:tblCellMar>
            <w:tblLook w:val="04A0" w:firstRow="1" w:lastRow="0" w:firstColumn="1" w:lastColumn="0" w:noHBand="0" w:noVBand="1"/>
          </w:tblPr>
          <w:tblGrid>
            <w:gridCol w:w="6264"/>
            <w:gridCol w:w="3820"/>
          </w:tblGrid>
          <w:tr w:rsidR="000B0930" w:rsidRPr="0012675A" w14:paraId="6479CD0C" w14:textId="77777777" w:rsidTr="007B6639">
            <w:trPr>
              <w:trHeight w:val="1129"/>
            </w:trPr>
            <w:tc>
              <w:tcPr>
                <w:tcW w:w="3106" w:type="pct"/>
                <w:tcBorders>
                  <w:bottom w:val="nil"/>
                </w:tcBorders>
                <w:tcMar>
                  <w:right w:w="567" w:type="dxa"/>
                </w:tcMar>
              </w:tcPr>
              <w:p w14:paraId="64B0B451" w14:textId="77777777" w:rsidR="000B0930" w:rsidRDefault="000B0930" w:rsidP="000B0930">
                <w:pPr>
                  <w:pStyle w:val="Encabezado"/>
                  <w:tabs>
                    <w:tab w:val="left" w:pos="5220"/>
                  </w:tabs>
                  <w:ind w:left="144"/>
                </w:pPr>
                <w:bookmarkStart w:id="0" w:name="_Hlk100138699"/>
                <w:r>
                  <w:rPr>
                    <w:rFonts w:ascii="Avenir Next LT Pro Light" w:hAnsi="Avenir Next LT Pro Light"/>
                    <w:noProof/>
                    <w:sz w:val="18"/>
                    <w:lang w:val="es-PE" w:eastAsia="es-PE"/>
                  </w:rPr>
                  <w:drawing>
                    <wp:inline distT="0" distB="0" distL="0" distR="0" wp14:anchorId="2FBC408B" wp14:editId="6404DFA6">
                      <wp:extent cx="609600" cy="876300"/>
                      <wp:effectExtent l="0" t="0" r="0" b="0"/>
                      <wp:docPr id="32" name="Imagen 32" descr="A picture containing text, sign, clipart&#10;&#10;Description automatically generate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1" descr="A picture containing text, sign, clipart&#10;&#10;Description automatically generated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" r:link="rId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09600" cy="876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1894" w:type="pct"/>
                <w:tcBorders>
                  <w:top w:val="single" w:sz="18" w:space="0" w:color="83A5C8"/>
                  <w:bottom w:val="nil"/>
                </w:tcBorders>
                <w:tcMar>
                  <w:top w:w="57" w:type="dxa"/>
                  <w:right w:w="113" w:type="dxa"/>
                </w:tcMar>
                <w:vAlign w:val="center"/>
              </w:tcPr>
              <w:p w14:paraId="6A026D07" w14:textId="77777777" w:rsidR="000B0930" w:rsidRPr="004B151B" w:rsidRDefault="000B0930" w:rsidP="000B0930">
                <w:pPr>
                  <w:tabs>
                    <w:tab w:val="center" w:pos="4680"/>
                    <w:tab w:val="right" w:pos="9360"/>
                  </w:tabs>
                  <w:spacing w:before="60"/>
                  <w:jc w:val="right"/>
                  <w:rPr>
                    <w:rFonts w:ascii="Avenir Next LT Pro" w:eastAsia="Calibri" w:hAnsi="Avenir Next LT Pro" w:cs="Lucida Sans"/>
                    <w:noProof/>
                    <w:sz w:val="16"/>
                    <w:szCs w:val="16"/>
                  </w:rPr>
                </w:pPr>
                <w:r w:rsidRPr="004B151B">
                  <w:rPr>
                    <w:rFonts w:ascii="Avenir Next LT Pro" w:eastAsia="Calibri" w:hAnsi="Avenir Next LT Pro" w:cs="Lucida Sans"/>
                    <w:b/>
                    <w:noProof/>
                    <w:sz w:val="16"/>
                    <w:szCs w:val="16"/>
                  </w:rPr>
                  <w:t>ALS Inspection Chile SpA</w:t>
                </w:r>
                <w:r w:rsidRPr="004B151B">
                  <w:rPr>
                    <w:rFonts w:ascii="Avenir Next LT Pro" w:eastAsia="Calibri" w:hAnsi="Avenir Next LT Pro" w:cs="Lucida Sans"/>
                    <w:b/>
                    <w:noProof/>
                    <w:sz w:val="16"/>
                    <w:szCs w:val="16"/>
                  </w:rPr>
                  <w:br/>
                </w:r>
                <w:r w:rsidRPr="004B151B">
                  <w:rPr>
                    <w:rFonts w:ascii="Avenir Next LT Pro" w:hAnsi="Avenir Next LT Pro" w:cs="Lucida Sans"/>
                    <w:noProof/>
                    <w:sz w:val="16"/>
                    <w:szCs w:val="16"/>
                  </w:rPr>
                  <w:t>Limache 3405, Office 61</w:t>
                </w:r>
                <w:r w:rsidRPr="004B151B">
                  <w:rPr>
                    <w:rFonts w:ascii="Avenir Next LT Pro" w:eastAsia="Calibri" w:hAnsi="Avenir Next LT Pro" w:cs="Lucida Sans"/>
                    <w:noProof/>
                    <w:sz w:val="16"/>
                    <w:szCs w:val="16"/>
                  </w:rPr>
                  <w:br/>
                </w:r>
                <w:r w:rsidRPr="004B151B">
                  <w:rPr>
                    <w:rFonts w:ascii="Avenir Next LT Pro" w:hAnsi="Avenir Next LT Pro" w:cs="Lucida Sans"/>
                    <w:noProof/>
                    <w:sz w:val="16"/>
                    <w:szCs w:val="16"/>
                  </w:rPr>
                  <w:t>Viña del Mar, CHILE</w:t>
                </w:r>
              </w:p>
              <w:p w14:paraId="7A1D8B11" w14:textId="77777777" w:rsidR="000B0930" w:rsidRPr="004B151B" w:rsidRDefault="000B0930" w:rsidP="000B0930">
                <w:pPr>
                  <w:tabs>
                    <w:tab w:val="center" w:pos="4680"/>
                    <w:tab w:val="right" w:pos="9360"/>
                  </w:tabs>
                  <w:jc w:val="right"/>
                  <w:rPr>
                    <w:rFonts w:ascii="Avenir Next LT Pro" w:eastAsia="Calibri" w:hAnsi="Avenir Next LT Pro" w:cs="Lucida Sans"/>
                    <w:noProof/>
                    <w:sz w:val="16"/>
                    <w:szCs w:val="16"/>
                  </w:rPr>
                </w:pPr>
                <w:r w:rsidRPr="004B151B">
                  <w:rPr>
                    <w:rFonts w:ascii="Avenir Next LT Pro" w:eastAsia="Calibri" w:hAnsi="Avenir Next LT Pro" w:cs="Lucida Sans"/>
                    <w:b/>
                    <w:noProof/>
                    <w:sz w:val="16"/>
                    <w:szCs w:val="16"/>
                    <w:u w:val="single"/>
                  </w:rPr>
                  <w:t>T</w:t>
                </w:r>
                <w:r w:rsidRPr="004B151B">
                  <w:rPr>
                    <w:rFonts w:ascii="Avenir Next LT Pro" w:eastAsia="Calibri" w:hAnsi="Avenir Next LT Pro" w:cs="Lucida Sans"/>
                    <w:noProof/>
                    <w:sz w:val="16"/>
                    <w:szCs w:val="16"/>
                  </w:rPr>
                  <w:t xml:space="preserve"> +</w:t>
                </w:r>
                <w:r w:rsidRPr="004B151B">
                  <w:rPr>
                    <w:rFonts w:ascii="Avenir Next LT Pro" w:hAnsi="Avenir Next LT Pro" w:cs="Lucida Sans"/>
                    <w:sz w:val="16"/>
                    <w:szCs w:val="16"/>
                  </w:rPr>
                  <w:t>56 32 2545 500</w:t>
                </w:r>
              </w:p>
              <w:p w14:paraId="5A6D1019" w14:textId="77777777" w:rsidR="000B0930" w:rsidRPr="004B151B" w:rsidRDefault="000B0930" w:rsidP="000B0930">
                <w:pPr>
                  <w:pStyle w:val="Encabezado"/>
                  <w:tabs>
                    <w:tab w:val="left" w:pos="3435"/>
                  </w:tabs>
                  <w:jc w:val="right"/>
                  <w:rPr>
                    <w:rFonts w:ascii="Avenir Next LT Pro" w:hAnsi="Avenir Next LT Pro" w:cs="Lucida Sans"/>
                    <w:b/>
                    <w:color w:val="000000" w:themeColor="text1"/>
                    <w:sz w:val="16"/>
                    <w:szCs w:val="16"/>
                  </w:rPr>
                </w:pPr>
              </w:p>
              <w:p w14:paraId="250F71EA" w14:textId="75836691" w:rsidR="000B0930" w:rsidRPr="00AA7F4A" w:rsidRDefault="000B0930" w:rsidP="000B0930">
                <w:pPr>
                  <w:pStyle w:val="Encabezado"/>
                  <w:tabs>
                    <w:tab w:val="left" w:pos="3435"/>
                  </w:tabs>
                  <w:jc w:val="right"/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</w:pPr>
                <w:r w:rsidRPr="004B151B">
                  <w:rPr>
                    <w:rFonts w:ascii="Avenir Next LT Pro" w:hAnsi="Avenir Next LT Pro" w:cs="Lucida Sans"/>
                    <w:b/>
                    <w:color w:val="000000" w:themeColor="text1"/>
                    <w:sz w:val="16"/>
                    <w:szCs w:val="16"/>
                  </w:rPr>
                  <w:t xml:space="preserve">                     </w:t>
                </w:r>
                <w:r w:rsidRPr="00AA7F4A">
                  <w:rPr>
                    <w:rFonts w:ascii="Avenir Next LT Pro" w:hAnsi="Avenir Next LT Pro" w:cs="Lucida Sans"/>
                    <w:b/>
                    <w:color w:val="000000" w:themeColor="text1"/>
                    <w:sz w:val="16"/>
                    <w:szCs w:val="16"/>
                  </w:rPr>
                  <w:t>Report:</w:t>
                </w:r>
                <w:r w:rsidRPr="00AA7F4A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 xml:space="preserve"> </w:t>
                </w:r>
                <w:r w:rsidR="00EF56A8" w:rsidRPr="00EF56A8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>ALS-2602-0640</w:t>
                </w:r>
              </w:p>
              <w:p w14:paraId="5C91E7E3" w14:textId="27ACF4E9" w:rsidR="000B0930" w:rsidRPr="00002BE9" w:rsidRDefault="000B0930" w:rsidP="000B0930">
                <w:pPr>
                  <w:pStyle w:val="Encabezado"/>
                  <w:tabs>
                    <w:tab w:val="left" w:pos="3435"/>
                  </w:tabs>
                  <w:jc w:val="right"/>
                  <w:rPr>
                    <w:rFonts w:ascii="Lucida Sans" w:hAnsi="Lucida Sans" w:cs="Lucida Sans"/>
                    <w:sz w:val="16"/>
                    <w:szCs w:val="16"/>
                  </w:rPr>
                </w:pPr>
                <w:r w:rsidRPr="00AA7F4A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 xml:space="preserve">                         </w:t>
                </w:r>
                <w:r w:rsidRPr="00AA7F4A">
                  <w:rPr>
                    <w:rFonts w:ascii="Avenir Next LT Pro" w:hAnsi="Avenir Next LT Pro" w:cs="Lucida Sans"/>
                    <w:b/>
                    <w:color w:val="000000" w:themeColor="text1"/>
                    <w:sz w:val="16"/>
                    <w:szCs w:val="16"/>
                  </w:rPr>
                  <w:t>Date:</w:t>
                </w:r>
                <w:r w:rsidRPr="00AA7F4A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 xml:space="preserve"> </w:t>
                </w:r>
                <w:r w:rsidR="00B338C1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>March 0</w:t>
                </w:r>
                <w:r w:rsidR="00C4316F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>6</w:t>
                </w:r>
                <w:r w:rsidR="000D59DE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 xml:space="preserve">, </w:t>
                </w:r>
                <w:r w:rsidR="00AA7F4A" w:rsidRPr="00AA7F4A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>202</w:t>
                </w:r>
                <w:r w:rsidR="000A0015">
                  <w:rPr>
                    <w:rFonts w:ascii="Avenir Next LT Pro" w:hAnsi="Avenir Next LT Pro" w:cs="Lucida Sans"/>
                    <w:color w:val="000000" w:themeColor="text1"/>
                    <w:sz w:val="16"/>
                    <w:szCs w:val="16"/>
                  </w:rPr>
                  <w:t>6</w:t>
                </w:r>
              </w:p>
            </w:tc>
          </w:tr>
          <w:bookmarkEnd w:id="0"/>
        </w:tbl>
        <w:p w14:paraId="1C09E880" w14:textId="77777777" w:rsidR="007A2105" w:rsidRPr="000B0930" w:rsidRDefault="007A2105" w:rsidP="002942EC">
          <w:pPr>
            <w:rPr>
              <w:lang w:val="en-US"/>
            </w:rPr>
          </w:pPr>
        </w:p>
      </w:tc>
    </w:tr>
  </w:tbl>
  <w:p w14:paraId="1C677711" w14:textId="77777777" w:rsidR="007A2105" w:rsidRDefault="007A2105" w:rsidP="00CD608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11EF0"/>
    <w:multiLevelType w:val="multilevel"/>
    <w:tmpl w:val="A114008A"/>
    <w:lvl w:ilvl="0">
      <w:start w:val="1"/>
      <w:numFmt w:val="decimal"/>
      <w:pStyle w:val="Ttulo1"/>
      <w:lvlText w:val="%1.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000"/>
        </w:tabs>
        <w:ind w:left="200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04"/>
        </w:tabs>
        <w:ind w:left="250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008"/>
        </w:tabs>
        <w:ind w:left="300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12"/>
        </w:tabs>
        <w:ind w:left="351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016"/>
        </w:tabs>
        <w:ind w:left="401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592"/>
        </w:tabs>
        <w:ind w:left="4592" w:hanging="1440"/>
      </w:pPr>
      <w:rPr>
        <w:rFonts w:hint="default"/>
      </w:rPr>
    </w:lvl>
  </w:abstractNum>
  <w:abstractNum w:abstractNumId="1" w15:restartNumberingAfterBreak="0">
    <w:nsid w:val="1E500C37"/>
    <w:multiLevelType w:val="hybridMultilevel"/>
    <w:tmpl w:val="C87820C2"/>
    <w:lvl w:ilvl="0" w:tplc="78B0655A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17966"/>
    <w:multiLevelType w:val="hybridMultilevel"/>
    <w:tmpl w:val="10ACD9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C73903"/>
    <w:multiLevelType w:val="singleLevel"/>
    <w:tmpl w:val="CEBA483A"/>
    <w:lvl w:ilvl="0">
      <w:start w:val="59"/>
      <w:numFmt w:val="bullet"/>
      <w:lvlText w:val="-"/>
      <w:lvlJc w:val="left"/>
      <w:pPr>
        <w:tabs>
          <w:tab w:val="num" w:pos="930"/>
        </w:tabs>
        <w:ind w:left="930" w:hanging="360"/>
      </w:pPr>
      <w:rPr>
        <w:rFonts w:ascii="Times New Roman" w:hAnsi="Times New Roman" w:hint="default"/>
      </w:rPr>
    </w:lvl>
  </w:abstractNum>
  <w:abstractNum w:abstractNumId="4" w15:restartNumberingAfterBreak="0">
    <w:nsid w:val="2242087F"/>
    <w:multiLevelType w:val="hybridMultilevel"/>
    <w:tmpl w:val="22A80D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D06E16"/>
    <w:multiLevelType w:val="hybridMultilevel"/>
    <w:tmpl w:val="37620D94"/>
    <w:lvl w:ilvl="0" w:tplc="F9D60E70">
      <w:start w:val="1"/>
      <w:numFmt w:val="bullet"/>
      <w:pStyle w:val="PrimaryBullet"/>
      <w:lvlText w:val=""/>
      <w:lvlJc w:val="left"/>
      <w:pPr>
        <w:ind w:left="847" w:hanging="360"/>
      </w:pPr>
      <w:rPr>
        <w:rFonts w:ascii="Symbol" w:hAnsi="Symbol" w:hint="default"/>
      </w:rPr>
    </w:lvl>
    <w:lvl w:ilvl="1" w:tplc="2812C674">
      <w:start w:val="1"/>
      <w:numFmt w:val="bullet"/>
      <w:pStyle w:val="SecondaryBullet"/>
      <w:lvlText w:val="-"/>
      <w:lvlJc w:val="left"/>
      <w:pPr>
        <w:ind w:left="3464" w:hanging="360"/>
      </w:pPr>
      <w:rPr>
        <w:rFonts w:ascii="Courier New" w:hAnsi="Courier New" w:hint="default"/>
      </w:rPr>
    </w:lvl>
    <w:lvl w:ilvl="2" w:tplc="0C090005" w:tentative="1">
      <w:start w:val="1"/>
      <w:numFmt w:val="bullet"/>
      <w:lvlText w:val=""/>
      <w:lvlJc w:val="left"/>
      <w:pPr>
        <w:ind w:left="228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0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2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4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6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8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07" w:hanging="360"/>
      </w:pPr>
      <w:rPr>
        <w:rFonts w:ascii="Wingdings" w:hAnsi="Wingdings" w:hint="default"/>
      </w:rPr>
    </w:lvl>
  </w:abstractNum>
  <w:abstractNum w:abstractNumId="6" w15:restartNumberingAfterBreak="0">
    <w:nsid w:val="3FB25DA7"/>
    <w:multiLevelType w:val="hybridMultilevel"/>
    <w:tmpl w:val="ACCC9558"/>
    <w:lvl w:ilvl="0" w:tplc="0C0A000B">
      <w:start w:val="1"/>
      <w:numFmt w:val="bullet"/>
      <w:lvlText w:val="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</w:rPr>
    </w:lvl>
    <w:lvl w:ilvl="1" w:tplc="EC8C3930">
      <w:start w:val="32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  <w:b/>
        <w:color w:val="FF0000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1F473C5"/>
    <w:multiLevelType w:val="hybridMultilevel"/>
    <w:tmpl w:val="2A4AE83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3A6388"/>
    <w:multiLevelType w:val="hybridMultilevel"/>
    <w:tmpl w:val="52B09C6A"/>
    <w:lvl w:ilvl="0" w:tplc="78B0655A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1D72DF"/>
    <w:multiLevelType w:val="hybridMultilevel"/>
    <w:tmpl w:val="2976FDD6"/>
    <w:lvl w:ilvl="0" w:tplc="3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6001B9"/>
    <w:multiLevelType w:val="hybridMultilevel"/>
    <w:tmpl w:val="76A88B3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FAF294B"/>
    <w:multiLevelType w:val="hybridMultilevel"/>
    <w:tmpl w:val="C75A39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A261FA5"/>
    <w:multiLevelType w:val="hybridMultilevel"/>
    <w:tmpl w:val="17324860"/>
    <w:lvl w:ilvl="0" w:tplc="F17CB3B8">
      <w:start w:val="11"/>
      <w:numFmt w:val="upperRoman"/>
      <w:lvlText w:val="%1."/>
      <w:lvlJc w:val="left"/>
      <w:pPr>
        <w:tabs>
          <w:tab w:val="num" w:pos="324"/>
        </w:tabs>
        <w:ind w:left="324" w:hanging="750"/>
      </w:pPr>
      <w:rPr>
        <w:rFonts w:cs="Times New Roman" w:hint="default"/>
        <w:u w:val="none"/>
      </w:rPr>
    </w:lvl>
    <w:lvl w:ilvl="1" w:tplc="340A0019" w:tentative="1">
      <w:start w:val="1"/>
      <w:numFmt w:val="lowerLetter"/>
      <w:lvlText w:val="%2."/>
      <w:lvlJc w:val="left"/>
      <w:pPr>
        <w:tabs>
          <w:tab w:val="num" w:pos="654"/>
        </w:tabs>
        <w:ind w:left="654" w:hanging="360"/>
      </w:pPr>
    </w:lvl>
    <w:lvl w:ilvl="2" w:tplc="340A001B" w:tentative="1">
      <w:start w:val="1"/>
      <w:numFmt w:val="lowerRoman"/>
      <w:lvlText w:val="%3."/>
      <w:lvlJc w:val="right"/>
      <w:pPr>
        <w:tabs>
          <w:tab w:val="num" w:pos="1374"/>
        </w:tabs>
        <w:ind w:left="1374" w:hanging="180"/>
      </w:pPr>
    </w:lvl>
    <w:lvl w:ilvl="3" w:tplc="340A000F" w:tentative="1">
      <w:start w:val="1"/>
      <w:numFmt w:val="decimal"/>
      <w:lvlText w:val="%4."/>
      <w:lvlJc w:val="left"/>
      <w:pPr>
        <w:tabs>
          <w:tab w:val="num" w:pos="2094"/>
        </w:tabs>
        <w:ind w:left="2094" w:hanging="360"/>
      </w:pPr>
    </w:lvl>
    <w:lvl w:ilvl="4" w:tplc="340A0019" w:tentative="1">
      <w:start w:val="1"/>
      <w:numFmt w:val="lowerLetter"/>
      <w:lvlText w:val="%5."/>
      <w:lvlJc w:val="left"/>
      <w:pPr>
        <w:tabs>
          <w:tab w:val="num" w:pos="2814"/>
        </w:tabs>
        <w:ind w:left="2814" w:hanging="360"/>
      </w:pPr>
    </w:lvl>
    <w:lvl w:ilvl="5" w:tplc="340A001B" w:tentative="1">
      <w:start w:val="1"/>
      <w:numFmt w:val="lowerRoman"/>
      <w:lvlText w:val="%6."/>
      <w:lvlJc w:val="right"/>
      <w:pPr>
        <w:tabs>
          <w:tab w:val="num" w:pos="3534"/>
        </w:tabs>
        <w:ind w:left="3534" w:hanging="180"/>
      </w:pPr>
    </w:lvl>
    <w:lvl w:ilvl="6" w:tplc="340A000F" w:tentative="1">
      <w:start w:val="1"/>
      <w:numFmt w:val="decimal"/>
      <w:lvlText w:val="%7."/>
      <w:lvlJc w:val="left"/>
      <w:pPr>
        <w:tabs>
          <w:tab w:val="num" w:pos="4254"/>
        </w:tabs>
        <w:ind w:left="4254" w:hanging="360"/>
      </w:pPr>
    </w:lvl>
    <w:lvl w:ilvl="7" w:tplc="340A0019" w:tentative="1">
      <w:start w:val="1"/>
      <w:numFmt w:val="lowerLetter"/>
      <w:lvlText w:val="%8."/>
      <w:lvlJc w:val="left"/>
      <w:pPr>
        <w:tabs>
          <w:tab w:val="num" w:pos="4974"/>
        </w:tabs>
        <w:ind w:left="4974" w:hanging="360"/>
      </w:pPr>
    </w:lvl>
    <w:lvl w:ilvl="8" w:tplc="340A001B" w:tentative="1">
      <w:start w:val="1"/>
      <w:numFmt w:val="lowerRoman"/>
      <w:lvlText w:val="%9."/>
      <w:lvlJc w:val="right"/>
      <w:pPr>
        <w:tabs>
          <w:tab w:val="num" w:pos="5694"/>
        </w:tabs>
        <w:ind w:left="5694" w:hanging="180"/>
      </w:pPr>
    </w:lvl>
  </w:abstractNum>
  <w:abstractNum w:abstractNumId="13" w15:restartNumberingAfterBreak="0">
    <w:nsid w:val="5C574D7B"/>
    <w:multiLevelType w:val="hybridMultilevel"/>
    <w:tmpl w:val="BC7C7098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4" w15:restartNumberingAfterBreak="0">
    <w:nsid w:val="5FA630F5"/>
    <w:multiLevelType w:val="hybridMultilevel"/>
    <w:tmpl w:val="EE28223A"/>
    <w:lvl w:ilvl="0" w:tplc="34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628E2185"/>
    <w:multiLevelType w:val="hybridMultilevel"/>
    <w:tmpl w:val="0FD0229C"/>
    <w:lvl w:ilvl="0" w:tplc="144CFEF4">
      <w:numFmt w:val="decimal"/>
      <w:lvlText w:val="(%1)"/>
      <w:lvlJc w:val="left"/>
      <w:pPr>
        <w:ind w:left="1210" w:hanging="360"/>
      </w:pPr>
      <w:rPr>
        <w:rFonts w:asciiTheme="minorHAnsi" w:eastAsia="Batang" w:hAnsiTheme="minorHAnsi" w:cstheme="minorHAnsi" w:hint="default"/>
        <w:sz w:val="20"/>
      </w:rPr>
    </w:lvl>
    <w:lvl w:ilvl="1" w:tplc="0C0A0019" w:tentative="1">
      <w:start w:val="1"/>
      <w:numFmt w:val="lowerLetter"/>
      <w:lvlText w:val="%2."/>
      <w:lvlJc w:val="left"/>
      <w:pPr>
        <w:ind w:left="1930" w:hanging="360"/>
      </w:pPr>
    </w:lvl>
    <w:lvl w:ilvl="2" w:tplc="0C0A001B" w:tentative="1">
      <w:start w:val="1"/>
      <w:numFmt w:val="lowerRoman"/>
      <w:lvlText w:val="%3."/>
      <w:lvlJc w:val="right"/>
      <w:pPr>
        <w:ind w:left="2650" w:hanging="180"/>
      </w:pPr>
    </w:lvl>
    <w:lvl w:ilvl="3" w:tplc="0C0A000F" w:tentative="1">
      <w:start w:val="1"/>
      <w:numFmt w:val="decimal"/>
      <w:lvlText w:val="%4."/>
      <w:lvlJc w:val="left"/>
      <w:pPr>
        <w:ind w:left="3370" w:hanging="360"/>
      </w:pPr>
    </w:lvl>
    <w:lvl w:ilvl="4" w:tplc="0C0A0019" w:tentative="1">
      <w:start w:val="1"/>
      <w:numFmt w:val="lowerLetter"/>
      <w:lvlText w:val="%5."/>
      <w:lvlJc w:val="left"/>
      <w:pPr>
        <w:ind w:left="4090" w:hanging="360"/>
      </w:pPr>
    </w:lvl>
    <w:lvl w:ilvl="5" w:tplc="0C0A001B" w:tentative="1">
      <w:start w:val="1"/>
      <w:numFmt w:val="lowerRoman"/>
      <w:lvlText w:val="%6."/>
      <w:lvlJc w:val="right"/>
      <w:pPr>
        <w:ind w:left="4810" w:hanging="180"/>
      </w:pPr>
    </w:lvl>
    <w:lvl w:ilvl="6" w:tplc="0C0A000F" w:tentative="1">
      <w:start w:val="1"/>
      <w:numFmt w:val="decimal"/>
      <w:lvlText w:val="%7."/>
      <w:lvlJc w:val="left"/>
      <w:pPr>
        <w:ind w:left="5530" w:hanging="360"/>
      </w:pPr>
    </w:lvl>
    <w:lvl w:ilvl="7" w:tplc="0C0A0019" w:tentative="1">
      <w:start w:val="1"/>
      <w:numFmt w:val="lowerLetter"/>
      <w:lvlText w:val="%8."/>
      <w:lvlJc w:val="left"/>
      <w:pPr>
        <w:ind w:left="6250" w:hanging="360"/>
      </w:pPr>
    </w:lvl>
    <w:lvl w:ilvl="8" w:tplc="0C0A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16" w15:restartNumberingAfterBreak="0">
    <w:nsid w:val="69594B81"/>
    <w:multiLevelType w:val="hybridMultilevel"/>
    <w:tmpl w:val="8B385EFA"/>
    <w:lvl w:ilvl="0" w:tplc="340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6B8F186D"/>
    <w:multiLevelType w:val="hybridMultilevel"/>
    <w:tmpl w:val="73340FD4"/>
    <w:lvl w:ilvl="0" w:tplc="78B0655A">
      <w:start w:val="4"/>
      <w:numFmt w:val="bullet"/>
      <w:lvlText w:val="-"/>
      <w:lvlJc w:val="left"/>
      <w:pPr>
        <w:ind w:left="765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8" w15:restartNumberingAfterBreak="0">
    <w:nsid w:val="6C6E0EB6"/>
    <w:multiLevelType w:val="hybridMultilevel"/>
    <w:tmpl w:val="1F2AFE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15B0A0D"/>
    <w:multiLevelType w:val="hybridMultilevel"/>
    <w:tmpl w:val="80081E68"/>
    <w:lvl w:ilvl="0" w:tplc="4D926156">
      <w:start w:val="1"/>
      <w:numFmt w:val="bullet"/>
      <w:lvlText w:val=""/>
      <w:lvlJc w:val="left"/>
      <w:pPr>
        <w:tabs>
          <w:tab w:val="num" w:pos="928"/>
        </w:tabs>
        <w:ind w:left="928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20" w15:restartNumberingAfterBreak="0">
    <w:nsid w:val="718139BB"/>
    <w:multiLevelType w:val="hybridMultilevel"/>
    <w:tmpl w:val="E196B18C"/>
    <w:lvl w:ilvl="0" w:tplc="78B0655A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437234D"/>
    <w:multiLevelType w:val="hybridMultilevel"/>
    <w:tmpl w:val="D7AECBFC"/>
    <w:lvl w:ilvl="0" w:tplc="092C310C">
      <w:start w:val="1"/>
      <w:numFmt w:val="lowerLetter"/>
      <w:pStyle w:val="PrimaryNumberedList"/>
      <w:lvlText w:val="%1."/>
      <w:lvlJc w:val="left"/>
      <w:pPr>
        <w:ind w:left="1571" w:hanging="360"/>
      </w:pPr>
    </w:lvl>
    <w:lvl w:ilvl="1" w:tplc="181097B2">
      <w:start w:val="1"/>
      <w:numFmt w:val="lowerRoman"/>
      <w:pStyle w:val="SecondaryNumberedList"/>
      <w:lvlText w:val="%2."/>
      <w:lvlJc w:val="right"/>
      <w:pPr>
        <w:ind w:left="2291" w:hanging="360"/>
      </w:pPr>
    </w:lvl>
    <w:lvl w:ilvl="2" w:tplc="0C09001B" w:tentative="1">
      <w:start w:val="1"/>
      <w:numFmt w:val="lowerRoman"/>
      <w:lvlText w:val="%3."/>
      <w:lvlJc w:val="right"/>
      <w:pPr>
        <w:ind w:left="3011" w:hanging="180"/>
      </w:pPr>
    </w:lvl>
    <w:lvl w:ilvl="3" w:tplc="0C09000F" w:tentative="1">
      <w:start w:val="1"/>
      <w:numFmt w:val="decimal"/>
      <w:lvlText w:val="%4."/>
      <w:lvlJc w:val="left"/>
      <w:pPr>
        <w:ind w:left="3731" w:hanging="360"/>
      </w:pPr>
    </w:lvl>
    <w:lvl w:ilvl="4" w:tplc="0C090019" w:tentative="1">
      <w:start w:val="1"/>
      <w:numFmt w:val="lowerLetter"/>
      <w:lvlText w:val="%5."/>
      <w:lvlJc w:val="left"/>
      <w:pPr>
        <w:ind w:left="4451" w:hanging="360"/>
      </w:pPr>
    </w:lvl>
    <w:lvl w:ilvl="5" w:tplc="0C09001B" w:tentative="1">
      <w:start w:val="1"/>
      <w:numFmt w:val="lowerRoman"/>
      <w:lvlText w:val="%6."/>
      <w:lvlJc w:val="right"/>
      <w:pPr>
        <w:ind w:left="5171" w:hanging="180"/>
      </w:pPr>
    </w:lvl>
    <w:lvl w:ilvl="6" w:tplc="0C09000F" w:tentative="1">
      <w:start w:val="1"/>
      <w:numFmt w:val="decimal"/>
      <w:lvlText w:val="%7."/>
      <w:lvlJc w:val="left"/>
      <w:pPr>
        <w:ind w:left="5891" w:hanging="360"/>
      </w:pPr>
    </w:lvl>
    <w:lvl w:ilvl="7" w:tplc="0C090019" w:tentative="1">
      <w:start w:val="1"/>
      <w:numFmt w:val="lowerLetter"/>
      <w:lvlText w:val="%8."/>
      <w:lvlJc w:val="left"/>
      <w:pPr>
        <w:ind w:left="6611" w:hanging="360"/>
      </w:pPr>
    </w:lvl>
    <w:lvl w:ilvl="8" w:tplc="0C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2" w15:restartNumberingAfterBreak="0">
    <w:nsid w:val="76FE3AD7"/>
    <w:multiLevelType w:val="hybridMultilevel"/>
    <w:tmpl w:val="DF323426"/>
    <w:lvl w:ilvl="0" w:tplc="FFFFFFFF">
      <w:start w:val="1"/>
      <w:numFmt w:val="upperRoman"/>
      <w:lvlText w:val="%1."/>
      <w:lvlJc w:val="right"/>
      <w:pPr>
        <w:tabs>
          <w:tab w:val="num" w:pos="180"/>
        </w:tabs>
        <w:ind w:left="180" w:hanging="180"/>
      </w:pPr>
    </w:lvl>
    <w:lvl w:ilvl="1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692801253">
    <w:abstractNumId w:val="0"/>
  </w:num>
  <w:num w:numId="2" w16cid:durableId="2093427966">
    <w:abstractNumId w:val="0"/>
  </w:num>
  <w:num w:numId="3" w16cid:durableId="1594391249">
    <w:abstractNumId w:val="5"/>
  </w:num>
  <w:num w:numId="4" w16cid:durableId="1389842756">
    <w:abstractNumId w:val="21"/>
  </w:num>
  <w:num w:numId="5" w16cid:durableId="1689990191">
    <w:abstractNumId w:val="16"/>
  </w:num>
  <w:num w:numId="6" w16cid:durableId="243299750">
    <w:abstractNumId w:val="7"/>
  </w:num>
  <w:num w:numId="7" w16cid:durableId="976452949">
    <w:abstractNumId w:val="15"/>
  </w:num>
  <w:num w:numId="8" w16cid:durableId="850265029">
    <w:abstractNumId w:val="2"/>
  </w:num>
  <w:num w:numId="9" w16cid:durableId="1787771918">
    <w:abstractNumId w:val="11"/>
  </w:num>
  <w:num w:numId="10" w16cid:durableId="2127043951">
    <w:abstractNumId w:val="4"/>
  </w:num>
  <w:num w:numId="11" w16cid:durableId="590553877">
    <w:abstractNumId w:val="18"/>
  </w:num>
  <w:num w:numId="12" w16cid:durableId="1232153515">
    <w:abstractNumId w:val="13"/>
  </w:num>
  <w:num w:numId="13" w16cid:durableId="1239484749">
    <w:abstractNumId w:val="1"/>
  </w:num>
  <w:num w:numId="14" w16cid:durableId="435103656">
    <w:abstractNumId w:val="20"/>
  </w:num>
  <w:num w:numId="15" w16cid:durableId="52198018">
    <w:abstractNumId w:val="8"/>
  </w:num>
  <w:num w:numId="16" w16cid:durableId="143011826">
    <w:abstractNumId w:val="9"/>
  </w:num>
  <w:num w:numId="17" w16cid:durableId="416173066">
    <w:abstractNumId w:val="17"/>
  </w:num>
  <w:num w:numId="18" w16cid:durableId="149181816">
    <w:abstractNumId w:val="22"/>
  </w:num>
  <w:num w:numId="19" w16cid:durableId="806093599">
    <w:abstractNumId w:val="3"/>
  </w:num>
  <w:num w:numId="20" w16cid:durableId="1270042648">
    <w:abstractNumId w:val="6"/>
  </w:num>
  <w:num w:numId="21" w16cid:durableId="2083521898">
    <w:abstractNumId w:val="12"/>
  </w:num>
  <w:num w:numId="22" w16cid:durableId="2031568080">
    <w:abstractNumId w:val="14"/>
  </w:num>
  <w:num w:numId="23" w16cid:durableId="849760549">
    <w:abstractNumId w:val="19"/>
  </w:num>
  <w:num w:numId="24" w16cid:durableId="6838397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attachedTemplate r:id="rId1"/>
  <w:stylePaneFormatFilter w:val="1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hyphenationZone w:val="425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cwMrAwtDAzMTY0sTRR0lEKTi0uzszPAykwqgUASnQ+CSwAAAA="/>
  </w:docVars>
  <w:rsids>
    <w:rsidRoot w:val="003E30B8"/>
    <w:rsid w:val="00000040"/>
    <w:rsid w:val="0000025A"/>
    <w:rsid w:val="00004A02"/>
    <w:rsid w:val="00006049"/>
    <w:rsid w:val="00006491"/>
    <w:rsid w:val="0001345B"/>
    <w:rsid w:val="000171E3"/>
    <w:rsid w:val="00020A96"/>
    <w:rsid w:val="00021980"/>
    <w:rsid w:val="00025248"/>
    <w:rsid w:val="00026549"/>
    <w:rsid w:val="00035D7B"/>
    <w:rsid w:val="00036B5C"/>
    <w:rsid w:val="00037F81"/>
    <w:rsid w:val="0004118F"/>
    <w:rsid w:val="00042C20"/>
    <w:rsid w:val="00042FDB"/>
    <w:rsid w:val="00047331"/>
    <w:rsid w:val="00053F90"/>
    <w:rsid w:val="0005476A"/>
    <w:rsid w:val="00056F6C"/>
    <w:rsid w:val="000575FF"/>
    <w:rsid w:val="00062DBE"/>
    <w:rsid w:val="0006327E"/>
    <w:rsid w:val="00064070"/>
    <w:rsid w:val="00065918"/>
    <w:rsid w:val="00066627"/>
    <w:rsid w:val="00067F81"/>
    <w:rsid w:val="000721FF"/>
    <w:rsid w:val="000731FE"/>
    <w:rsid w:val="00075CB2"/>
    <w:rsid w:val="000819F6"/>
    <w:rsid w:val="00085E10"/>
    <w:rsid w:val="00090CFD"/>
    <w:rsid w:val="00091907"/>
    <w:rsid w:val="0009329E"/>
    <w:rsid w:val="000A0015"/>
    <w:rsid w:val="000A049A"/>
    <w:rsid w:val="000A0552"/>
    <w:rsid w:val="000A5BB0"/>
    <w:rsid w:val="000B0930"/>
    <w:rsid w:val="000B0BB3"/>
    <w:rsid w:val="000B1CD3"/>
    <w:rsid w:val="000B35D2"/>
    <w:rsid w:val="000B3E7F"/>
    <w:rsid w:val="000B51F4"/>
    <w:rsid w:val="000B5635"/>
    <w:rsid w:val="000B604C"/>
    <w:rsid w:val="000B6355"/>
    <w:rsid w:val="000C4047"/>
    <w:rsid w:val="000C6D4D"/>
    <w:rsid w:val="000C76C9"/>
    <w:rsid w:val="000C7FB6"/>
    <w:rsid w:val="000D1D79"/>
    <w:rsid w:val="000D3EB3"/>
    <w:rsid w:val="000D4A7C"/>
    <w:rsid w:val="000D59DE"/>
    <w:rsid w:val="000E0579"/>
    <w:rsid w:val="000E1E74"/>
    <w:rsid w:val="000E4A4B"/>
    <w:rsid w:val="000E58CE"/>
    <w:rsid w:val="000E68B9"/>
    <w:rsid w:val="000F2D36"/>
    <w:rsid w:val="000F33CE"/>
    <w:rsid w:val="000F57E0"/>
    <w:rsid w:val="000F6A16"/>
    <w:rsid w:val="001008AA"/>
    <w:rsid w:val="00100F14"/>
    <w:rsid w:val="00102263"/>
    <w:rsid w:val="00102980"/>
    <w:rsid w:val="00105D8D"/>
    <w:rsid w:val="001077ED"/>
    <w:rsid w:val="00110188"/>
    <w:rsid w:val="00111F4D"/>
    <w:rsid w:val="001160E0"/>
    <w:rsid w:val="001172D9"/>
    <w:rsid w:val="00120C85"/>
    <w:rsid w:val="00126185"/>
    <w:rsid w:val="0013033C"/>
    <w:rsid w:val="00131D99"/>
    <w:rsid w:val="0013321E"/>
    <w:rsid w:val="00140083"/>
    <w:rsid w:val="00141B5F"/>
    <w:rsid w:val="00143EDF"/>
    <w:rsid w:val="00143F3C"/>
    <w:rsid w:val="00144008"/>
    <w:rsid w:val="00150D3E"/>
    <w:rsid w:val="00160734"/>
    <w:rsid w:val="00162AF3"/>
    <w:rsid w:val="00163C92"/>
    <w:rsid w:val="00167DB7"/>
    <w:rsid w:val="001725E9"/>
    <w:rsid w:val="0017370D"/>
    <w:rsid w:val="001877AF"/>
    <w:rsid w:val="00191277"/>
    <w:rsid w:val="001960D6"/>
    <w:rsid w:val="001A0948"/>
    <w:rsid w:val="001A0B9C"/>
    <w:rsid w:val="001A5035"/>
    <w:rsid w:val="001A5C43"/>
    <w:rsid w:val="001A60F7"/>
    <w:rsid w:val="001B018D"/>
    <w:rsid w:val="001B1965"/>
    <w:rsid w:val="001B4566"/>
    <w:rsid w:val="001C61C1"/>
    <w:rsid w:val="001D04B5"/>
    <w:rsid w:val="001D20E1"/>
    <w:rsid w:val="001E14AD"/>
    <w:rsid w:val="001E5D77"/>
    <w:rsid w:val="001F2345"/>
    <w:rsid w:val="001F2479"/>
    <w:rsid w:val="001F479C"/>
    <w:rsid w:val="001F63BF"/>
    <w:rsid w:val="001F712C"/>
    <w:rsid w:val="001F7B01"/>
    <w:rsid w:val="00201CFE"/>
    <w:rsid w:val="002046A1"/>
    <w:rsid w:val="00205701"/>
    <w:rsid w:val="002140C3"/>
    <w:rsid w:val="00216D42"/>
    <w:rsid w:val="00220469"/>
    <w:rsid w:val="00220A72"/>
    <w:rsid w:val="0022241B"/>
    <w:rsid w:val="00224792"/>
    <w:rsid w:val="00225BDB"/>
    <w:rsid w:val="00226ACB"/>
    <w:rsid w:val="0022708E"/>
    <w:rsid w:val="00235552"/>
    <w:rsid w:val="00235B72"/>
    <w:rsid w:val="002365DA"/>
    <w:rsid w:val="002420AB"/>
    <w:rsid w:val="002446F0"/>
    <w:rsid w:val="00244F08"/>
    <w:rsid w:val="00245BD4"/>
    <w:rsid w:val="00246C3D"/>
    <w:rsid w:val="0025053E"/>
    <w:rsid w:val="00251103"/>
    <w:rsid w:val="00253D70"/>
    <w:rsid w:val="002557EF"/>
    <w:rsid w:val="00257424"/>
    <w:rsid w:val="00267EE5"/>
    <w:rsid w:val="002718F2"/>
    <w:rsid w:val="002721DD"/>
    <w:rsid w:val="00273876"/>
    <w:rsid w:val="002766C8"/>
    <w:rsid w:val="002772FA"/>
    <w:rsid w:val="002808AA"/>
    <w:rsid w:val="00280D23"/>
    <w:rsid w:val="00283772"/>
    <w:rsid w:val="00283CE5"/>
    <w:rsid w:val="00287FD5"/>
    <w:rsid w:val="002900AC"/>
    <w:rsid w:val="0029195F"/>
    <w:rsid w:val="002942EC"/>
    <w:rsid w:val="002951C8"/>
    <w:rsid w:val="002A18DA"/>
    <w:rsid w:val="002A52D9"/>
    <w:rsid w:val="002A52E2"/>
    <w:rsid w:val="002A55BE"/>
    <w:rsid w:val="002B044A"/>
    <w:rsid w:val="002B11CB"/>
    <w:rsid w:val="002B146F"/>
    <w:rsid w:val="002B1974"/>
    <w:rsid w:val="002B1FE1"/>
    <w:rsid w:val="002C008D"/>
    <w:rsid w:val="002C5CE5"/>
    <w:rsid w:val="002C5FF2"/>
    <w:rsid w:val="002C6427"/>
    <w:rsid w:val="002D041E"/>
    <w:rsid w:val="002D125A"/>
    <w:rsid w:val="002E0C54"/>
    <w:rsid w:val="002E3120"/>
    <w:rsid w:val="002E3857"/>
    <w:rsid w:val="002E42B4"/>
    <w:rsid w:val="002E45B0"/>
    <w:rsid w:val="002F0E62"/>
    <w:rsid w:val="002F1DC1"/>
    <w:rsid w:val="002F3F43"/>
    <w:rsid w:val="002F6318"/>
    <w:rsid w:val="00301A98"/>
    <w:rsid w:val="00303686"/>
    <w:rsid w:val="00304455"/>
    <w:rsid w:val="003044C7"/>
    <w:rsid w:val="0030500A"/>
    <w:rsid w:val="00310D9D"/>
    <w:rsid w:val="003132C8"/>
    <w:rsid w:val="003151D1"/>
    <w:rsid w:val="00316C5B"/>
    <w:rsid w:val="00316E11"/>
    <w:rsid w:val="00323693"/>
    <w:rsid w:val="003249A4"/>
    <w:rsid w:val="0032794C"/>
    <w:rsid w:val="00330B53"/>
    <w:rsid w:val="0033117C"/>
    <w:rsid w:val="00342F1F"/>
    <w:rsid w:val="00344E17"/>
    <w:rsid w:val="00346C93"/>
    <w:rsid w:val="00350AAD"/>
    <w:rsid w:val="003525E4"/>
    <w:rsid w:val="00355E4C"/>
    <w:rsid w:val="00356D8A"/>
    <w:rsid w:val="00360065"/>
    <w:rsid w:val="00360D44"/>
    <w:rsid w:val="00362043"/>
    <w:rsid w:val="0036209E"/>
    <w:rsid w:val="00362ADB"/>
    <w:rsid w:val="00364C65"/>
    <w:rsid w:val="00371BB3"/>
    <w:rsid w:val="00371C2F"/>
    <w:rsid w:val="003726BE"/>
    <w:rsid w:val="00373080"/>
    <w:rsid w:val="00374113"/>
    <w:rsid w:val="00380C1C"/>
    <w:rsid w:val="003878A8"/>
    <w:rsid w:val="00390017"/>
    <w:rsid w:val="00393A2B"/>
    <w:rsid w:val="003947BE"/>
    <w:rsid w:val="00394D50"/>
    <w:rsid w:val="00395FAB"/>
    <w:rsid w:val="003971FC"/>
    <w:rsid w:val="003A1958"/>
    <w:rsid w:val="003A1AF1"/>
    <w:rsid w:val="003A2E3F"/>
    <w:rsid w:val="003A6246"/>
    <w:rsid w:val="003A6D68"/>
    <w:rsid w:val="003A76E1"/>
    <w:rsid w:val="003B122F"/>
    <w:rsid w:val="003B1EE1"/>
    <w:rsid w:val="003B5CA6"/>
    <w:rsid w:val="003B662F"/>
    <w:rsid w:val="003B75DB"/>
    <w:rsid w:val="003C0314"/>
    <w:rsid w:val="003D04BC"/>
    <w:rsid w:val="003D1944"/>
    <w:rsid w:val="003D4392"/>
    <w:rsid w:val="003D4A6A"/>
    <w:rsid w:val="003D50E6"/>
    <w:rsid w:val="003E06BD"/>
    <w:rsid w:val="003E2910"/>
    <w:rsid w:val="003E30B8"/>
    <w:rsid w:val="003E3521"/>
    <w:rsid w:val="003E3FDA"/>
    <w:rsid w:val="003E65AC"/>
    <w:rsid w:val="003F02AF"/>
    <w:rsid w:val="003F3691"/>
    <w:rsid w:val="003F6A2C"/>
    <w:rsid w:val="0040158E"/>
    <w:rsid w:val="0040186D"/>
    <w:rsid w:val="00401BF3"/>
    <w:rsid w:val="00404413"/>
    <w:rsid w:val="00407A07"/>
    <w:rsid w:val="00407AC7"/>
    <w:rsid w:val="00410466"/>
    <w:rsid w:val="00411E30"/>
    <w:rsid w:val="00414254"/>
    <w:rsid w:val="00431319"/>
    <w:rsid w:val="00431B1C"/>
    <w:rsid w:val="00433E30"/>
    <w:rsid w:val="0043461A"/>
    <w:rsid w:val="00435A38"/>
    <w:rsid w:val="00435FB2"/>
    <w:rsid w:val="00437DF0"/>
    <w:rsid w:val="00442F22"/>
    <w:rsid w:val="0044347F"/>
    <w:rsid w:val="00443A2F"/>
    <w:rsid w:val="0045226E"/>
    <w:rsid w:val="004526E3"/>
    <w:rsid w:val="00464447"/>
    <w:rsid w:val="00467BF7"/>
    <w:rsid w:val="004700DE"/>
    <w:rsid w:val="004719A2"/>
    <w:rsid w:val="004768E4"/>
    <w:rsid w:val="00480BC5"/>
    <w:rsid w:val="0048341D"/>
    <w:rsid w:val="004909EE"/>
    <w:rsid w:val="00495D86"/>
    <w:rsid w:val="004970F0"/>
    <w:rsid w:val="004A28E2"/>
    <w:rsid w:val="004A36C0"/>
    <w:rsid w:val="004A4C04"/>
    <w:rsid w:val="004A537C"/>
    <w:rsid w:val="004A5D7A"/>
    <w:rsid w:val="004A6745"/>
    <w:rsid w:val="004B3C1A"/>
    <w:rsid w:val="004B6E94"/>
    <w:rsid w:val="004C140C"/>
    <w:rsid w:val="004C57D5"/>
    <w:rsid w:val="004D08C5"/>
    <w:rsid w:val="004D6116"/>
    <w:rsid w:val="004D67AA"/>
    <w:rsid w:val="004D6D4D"/>
    <w:rsid w:val="004E7858"/>
    <w:rsid w:val="004E79C5"/>
    <w:rsid w:val="004F0216"/>
    <w:rsid w:val="004F5102"/>
    <w:rsid w:val="004F7799"/>
    <w:rsid w:val="004F7B3A"/>
    <w:rsid w:val="0050103B"/>
    <w:rsid w:val="005045F9"/>
    <w:rsid w:val="00506582"/>
    <w:rsid w:val="00506B8F"/>
    <w:rsid w:val="00507CD1"/>
    <w:rsid w:val="00510412"/>
    <w:rsid w:val="005116E3"/>
    <w:rsid w:val="00511B39"/>
    <w:rsid w:val="00513160"/>
    <w:rsid w:val="00513496"/>
    <w:rsid w:val="005134BF"/>
    <w:rsid w:val="0051417D"/>
    <w:rsid w:val="005146BC"/>
    <w:rsid w:val="0052138F"/>
    <w:rsid w:val="00522FE7"/>
    <w:rsid w:val="0052380B"/>
    <w:rsid w:val="005244A7"/>
    <w:rsid w:val="0052638E"/>
    <w:rsid w:val="00530478"/>
    <w:rsid w:val="005308DE"/>
    <w:rsid w:val="00531C01"/>
    <w:rsid w:val="00531D0B"/>
    <w:rsid w:val="005346E2"/>
    <w:rsid w:val="00534710"/>
    <w:rsid w:val="00536B2D"/>
    <w:rsid w:val="00536E9F"/>
    <w:rsid w:val="00540A78"/>
    <w:rsid w:val="00547451"/>
    <w:rsid w:val="00550085"/>
    <w:rsid w:val="0055740B"/>
    <w:rsid w:val="00566E5E"/>
    <w:rsid w:val="00570A7C"/>
    <w:rsid w:val="0057144E"/>
    <w:rsid w:val="005734EE"/>
    <w:rsid w:val="00581B5E"/>
    <w:rsid w:val="00581CBC"/>
    <w:rsid w:val="005822E3"/>
    <w:rsid w:val="005833D9"/>
    <w:rsid w:val="00583D30"/>
    <w:rsid w:val="00584D87"/>
    <w:rsid w:val="005903D7"/>
    <w:rsid w:val="00590A51"/>
    <w:rsid w:val="00593473"/>
    <w:rsid w:val="00596EBB"/>
    <w:rsid w:val="005A2461"/>
    <w:rsid w:val="005A6D68"/>
    <w:rsid w:val="005B0D33"/>
    <w:rsid w:val="005B578F"/>
    <w:rsid w:val="005B6FD6"/>
    <w:rsid w:val="005C0837"/>
    <w:rsid w:val="005C1AC7"/>
    <w:rsid w:val="005C4324"/>
    <w:rsid w:val="005D0006"/>
    <w:rsid w:val="005D3C65"/>
    <w:rsid w:val="005D5B9A"/>
    <w:rsid w:val="005D5F5F"/>
    <w:rsid w:val="005D74FD"/>
    <w:rsid w:val="005E1424"/>
    <w:rsid w:val="005E176B"/>
    <w:rsid w:val="005E199D"/>
    <w:rsid w:val="005E1C37"/>
    <w:rsid w:val="005E292A"/>
    <w:rsid w:val="005E604D"/>
    <w:rsid w:val="00602028"/>
    <w:rsid w:val="00604E50"/>
    <w:rsid w:val="006101F9"/>
    <w:rsid w:val="00611DCC"/>
    <w:rsid w:val="00612709"/>
    <w:rsid w:val="00614C93"/>
    <w:rsid w:val="0061565D"/>
    <w:rsid w:val="006158A8"/>
    <w:rsid w:val="00623373"/>
    <w:rsid w:val="006240C2"/>
    <w:rsid w:val="00626B00"/>
    <w:rsid w:val="006347F4"/>
    <w:rsid w:val="00634A23"/>
    <w:rsid w:val="0063780D"/>
    <w:rsid w:val="00640E72"/>
    <w:rsid w:val="00642FFD"/>
    <w:rsid w:val="00644CD8"/>
    <w:rsid w:val="00644D02"/>
    <w:rsid w:val="006451E1"/>
    <w:rsid w:val="00646F38"/>
    <w:rsid w:val="006502D3"/>
    <w:rsid w:val="006503EA"/>
    <w:rsid w:val="006514D9"/>
    <w:rsid w:val="0065431C"/>
    <w:rsid w:val="0065476A"/>
    <w:rsid w:val="00655A00"/>
    <w:rsid w:val="00656EA4"/>
    <w:rsid w:val="00661DD5"/>
    <w:rsid w:val="0066470D"/>
    <w:rsid w:val="00664E1A"/>
    <w:rsid w:val="00666965"/>
    <w:rsid w:val="006713BB"/>
    <w:rsid w:val="00676058"/>
    <w:rsid w:val="00681C0B"/>
    <w:rsid w:val="0068568A"/>
    <w:rsid w:val="00685D3E"/>
    <w:rsid w:val="006908FA"/>
    <w:rsid w:val="0069105B"/>
    <w:rsid w:val="006A04B6"/>
    <w:rsid w:val="006A0C42"/>
    <w:rsid w:val="006A1909"/>
    <w:rsid w:val="006A372F"/>
    <w:rsid w:val="006A60F5"/>
    <w:rsid w:val="006A716E"/>
    <w:rsid w:val="006A7AE3"/>
    <w:rsid w:val="006B3695"/>
    <w:rsid w:val="006B544C"/>
    <w:rsid w:val="006B60AC"/>
    <w:rsid w:val="006C01F0"/>
    <w:rsid w:val="006C03DA"/>
    <w:rsid w:val="006C357E"/>
    <w:rsid w:val="006C7B90"/>
    <w:rsid w:val="006D0487"/>
    <w:rsid w:val="006D138E"/>
    <w:rsid w:val="006D16B9"/>
    <w:rsid w:val="006D41E0"/>
    <w:rsid w:val="006D4425"/>
    <w:rsid w:val="006D7D9C"/>
    <w:rsid w:val="006F2EDB"/>
    <w:rsid w:val="006F3BBA"/>
    <w:rsid w:val="006F6C67"/>
    <w:rsid w:val="006F7D4F"/>
    <w:rsid w:val="00702B84"/>
    <w:rsid w:val="0070395D"/>
    <w:rsid w:val="007075BE"/>
    <w:rsid w:val="0071111D"/>
    <w:rsid w:val="00716023"/>
    <w:rsid w:val="00717168"/>
    <w:rsid w:val="0072353A"/>
    <w:rsid w:val="00723DB6"/>
    <w:rsid w:val="0072617C"/>
    <w:rsid w:val="00734B83"/>
    <w:rsid w:val="00737F7A"/>
    <w:rsid w:val="00740176"/>
    <w:rsid w:val="00740E20"/>
    <w:rsid w:val="00741BA7"/>
    <w:rsid w:val="00744AFD"/>
    <w:rsid w:val="00746D50"/>
    <w:rsid w:val="00746F8C"/>
    <w:rsid w:val="007525D9"/>
    <w:rsid w:val="0075419B"/>
    <w:rsid w:val="00757473"/>
    <w:rsid w:val="007621D1"/>
    <w:rsid w:val="00763639"/>
    <w:rsid w:val="00763BCA"/>
    <w:rsid w:val="00767BAD"/>
    <w:rsid w:val="00770F91"/>
    <w:rsid w:val="00783A93"/>
    <w:rsid w:val="0079178D"/>
    <w:rsid w:val="00795C79"/>
    <w:rsid w:val="007A0E9A"/>
    <w:rsid w:val="007A1B1C"/>
    <w:rsid w:val="007A2105"/>
    <w:rsid w:val="007A3704"/>
    <w:rsid w:val="007B4D53"/>
    <w:rsid w:val="007C068E"/>
    <w:rsid w:val="007C0DE3"/>
    <w:rsid w:val="007C2EDE"/>
    <w:rsid w:val="007C365A"/>
    <w:rsid w:val="007C41C5"/>
    <w:rsid w:val="007C5948"/>
    <w:rsid w:val="007C67B0"/>
    <w:rsid w:val="007D1D00"/>
    <w:rsid w:val="007D4963"/>
    <w:rsid w:val="007D4E16"/>
    <w:rsid w:val="007D723B"/>
    <w:rsid w:val="007E01D5"/>
    <w:rsid w:val="007E13FF"/>
    <w:rsid w:val="007E494E"/>
    <w:rsid w:val="007E5F5B"/>
    <w:rsid w:val="0080230C"/>
    <w:rsid w:val="00804670"/>
    <w:rsid w:val="00804AC3"/>
    <w:rsid w:val="00805BAD"/>
    <w:rsid w:val="00806C2E"/>
    <w:rsid w:val="008127AA"/>
    <w:rsid w:val="008213CA"/>
    <w:rsid w:val="008224FC"/>
    <w:rsid w:val="00824ABB"/>
    <w:rsid w:val="00825368"/>
    <w:rsid w:val="00826B25"/>
    <w:rsid w:val="00830252"/>
    <w:rsid w:val="00830BDD"/>
    <w:rsid w:val="00830C03"/>
    <w:rsid w:val="00834162"/>
    <w:rsid w:val="00840A23"/>
    <w:rsid w:val="008411D8"/>
    <w:rsid w:val="00842985"/>
    <w:rsid w:val="0084398D"/>
    <w:rsid w:val="008446B9"/>
    <w:rsid w:val="00845D14"/>
    <w:rsid w:val="008477E8"/>
    <w:rsid w:val="00850955"/>
    <w:rsid w:val="008522B1"/>
    <w:rsid w:val="00852EB6"/>
    <w:rsid w:val="00853CE1"/>
    <w:rsid w:val="00854310"/>
    <w:rsid w:val="008544F4"/>
    <w:rsid w:val="008562F5"/>
    <w:rsid w:val="008647CF"/>
    <w:rsid w:val="00871A90"/>
    <w:rsid w:val="00874576"/>
    <w:rsid w:val="00874C48"/>
    <w:rsid w:val="00877E00"/>
    <w:rsid w:val="00880940"/>
    <w:rsid w:val="0088097A"/>
    <w:rsid w:val="008834E0"/>
    <w:rsid w:val="0088514A"/>
    <w:rsid w:val="00885877"/>
    <w:rsid w:val="00885889"/>
    <w:rsid w:val="008870DF"/>
    <w:rsid w:val="0089065E"/>
    <w:rsid w:val="00892735"/>
    <w:rsid w:val="008948C0"/>
    <w:rsid w:val="00895A00"/>
    <w:rsid w:val="008A28FA"/>
    <w:rsid w:val="008A6930"/>
    <w:rsid w:val="008A6B35"/>
    <w:rsid w:val="008A78F2"/>
    <w:rsid w:val="008B183E"/>
    <w:rsid w:val="008B636D"/>
    <w:rsid w:val="008C3437"/>
    <w:rsid w:val="008C37F6"/>
    <w:rsid w:val="008C3986"/>
    <w:rsid w:val="008C43C2"/>
    <w:rsid w:val="008C70F8"/>
    <w:rsid w:val="008D1F6C"/>
    <w:rsid w:val="008D4650"/>
    <w:rsid w:val="008D4A46"/>
    <w:rsid w:val="008D54D2"/>
    <w:rsid w:val="008D55D2"/>
    <w:rsid w:val="008D5854"/>
    <w:rsid w:val="008E0CE1"/>
    <w:rsid w:val="008E58F7"/>
    <w:rsid w:val="008E5B1E"/>
    <w:rsid w:val="008E5D53"/>
    <w:rsid w:val="008F122C"/>
    <w:rsid w:val="008F177E"/>
    <w:rsid w:val="0090048E"/>
    <w:rsid w:val="00900BDB"/>
    <w:rsid w:val="0090228D"/>
    <w:rsid w:val="00902D10"/>
    <w:rsid w:val="009063AF"/>
    <w:rsid w:val="009069D1"/>
    <w:rsid w:val="00907160"/>
    <w:rsid w:val="0090792F"/>
    <w:rsid w:val="009109FE"/>
    <w:rsid w:val="0091508E"/>
    <w:rsid w:val="00915D11"/>
    <w:rsid w:val="00921740"/>
    <w:rsid w:val="00921C18"/>
    <w:rsid w:val="00923C04"/>
    <w:rsid w:val="009242C5"/>
    <w:rsid w:val="00926359"/>
    <w:rsid w:val="00931905"/>
    <w:rsid w:val="0093290D"/>
    <w:rsid w:val="009518B3"/>
    <w:rsid w:val="009529D2"/>
    <w:rsid w:val="00960EDA"/>
    <w:rsid w:val="00964A75"/>
    <w:rsid w:val="0097051A"/>
    <w:rsid w:val="00970F8A"/>
    <w:rsid w:val="00971735"/>
    <w:rsid w:val="00971C62"/>
    <w:rsid w:val="00972CBD"/>
    <w:rsid w:val="0097546F"/>
    <w:rsid w:val="0097649D"/>
    <w:rsid w:val="009800F3"/>
    <w:rsid w:val="009803B9"/>
    <w:rsid w:val="009815FB"/>
    <w:rsid w:val="0098162C"/>
    <w:rsid w:val="009820D4"/>
    <w:rsid w:val="009851B8"/>
    <w:rsid w:val="00986C8B"/>
    <w:rsid w:val="0099332E"/>
    <w:rsid w:val="0099661B"/>
    <w:rsid w:val="00996CBE"/>
    <w:rsid w:val="0099755F"/>
    <w:rsid w:val="009A2FBC"/>
    <w:rsid w:val="009A3A69"/>
    <w:rsid w:val="009B1A01"/>
    <w:rsid w:val="009B1B44"/>
    <w:rsid w:val="009B3DF5"/>
    <w:rsid w:val="009B65E0"/>
    <w:rsid w:val="009C40EF"/>
    <w:rsid w:val="009D07DB"/>
    <w:rsid w:val="009D23CA"/>
    <w:rsid w:val="009D335D"/>
    <w:rsid w:val="009D4C29"/>
    <w:rsid w:val="009E18C4"/>
    <w:rsid w:val="009E649F"/>
    <w:rsid w:val="009E772D"/>
    <w:rsid w:val="009F2C3E"/>
    <w:rsid w:val="009F4FC2"/>
    <w:rsid w:val="009F50F0"/>
    <w:rsid w:val="009F700E"/>
    <w:rsid w:val="00A05354"/>
    <w:rsid w:val="00A05CE7"/>
    <w:rsid w:val="00A1013C"/>
    <w:rsid w:val="00A124AA"/>
    <w:rsid w:val="00A138FF"/>
    <w:rsid w:val="00A220FE"/>
    <w:rsid w:val="00A25CCF"/>
    <w:rsid w:val="00A32F38"/>
    <w:rsid w:val="00A43702"/>
    <w:rsid w:val="00A43BF9"/>
    <w:rsid w:val="00A54761"/>
    <w:rsid w:val="00A5494E"/>
    <w:rsid w:val="00A54DED"/>
    <w:rsid w:val="00A55A2B"/>
    <w:rsid w:val="00A568C8"/>
    <w:rsid w:val="00A6346E"/>
    <w:rsid w:val="00A641C6"/>
    <w:rsid w:val="00A7194E"/>
    <w:rsid w:val="00A72A4D"/>
    <w:rsid w:val="00A76DAD"/>
    <w:rsid w:val="00A80FD6"/>
    <w:rsid w:val="00A8380B"/>
    <w:rsid w:val="00A865BC"/>
    <w:rsid w:val="00A86A40"/>
    <w:rsid w:val="00A872D8"/>
    <w:rsid w:val="00A929F7"/>
    <w:rsid w:val="00A96FAB"/>
    <w:rsid w:val="00A97A85"/>
    <w:rsid w:val="00AA4C9E"/>
    <w:rsid w:val="00AA66EB"/>
    <w:rsid w:val="00AA72A7"/>
    <w:rsid w:val="00AA7F4A"/>
    <w:rsid w:val="00AB0963"/>
    <w:rsid w:val="00AB0F55"/>
    <w:rsid w:val="00AB186B"/>
    <w:rsid w:val="00AB1FA3"/>
    <w:rsid w:val="00AB67F3"/>
    <w:rsid w:val="00AB68E8"/>
    <w:rsid w:val="00AB6B56"/>
    <w:rsid w:val="00AB79E4"/>
    <w:rsid w:val="00AC2F36"/>
    <w:rsid w:val="00AC3823"/>
    <w:rsid w:val="00AC50FF"/>
    <w:rsid w:val="00AC69E8"/>
    <w:rsid w:val="00AC70A5"/>
    <w:rsid w:val="00AC71FC"/>
    <w:rsid w:val="00AD1EAE"/>
    <w:rsid w:val="00AD2D08"/>
    <w:rsid w:val="00AD6500"/>
    <w:rsid w:val="00AE04C1"/>
    <w:rsid w:val="00AE26F2"/>
    <w:rsid w:val="00AE557D"/>
    <w:rsid w:val="00AE5771"/>
    <w:rsid w:val="00AE59C3"/>
    <w:rsid w:val="00AE7CA1"/>
    <w:rsid w:val="00AF0FED"/>
    <w:rsid w:val="00AF3499"/>
    <w:rsid w:val="00AF3705"/>
    <w:rsid w:val="00AF669E"/>
    <w:rsid w:val="00B014C2"/>
    <w:rsid w:val="00B034DD"/>
    <w:rsid w:val="00B037E3"/>
    <w:rsid w:val="00B051E8"/>
    <w:rsid w:val="00B06F70"/>
    <w:rsid w:val="00B106B2"/>
    <w:rsid w:val="00B11BE5"/>
    <w:rsid w:val="00B1283A"/>
    <w:rsid w:val="00B1363B"/>
    <w:rsid w:val="00B15030"/>
    <w:rsid w:val="00B21FA0"/>
    <w:rsid w:val="00B24B98"/>
    <w:rsid w:val="00B30F44"/>
    <w:rsid w:val="00B338C1"/>
    <w:rsid w:val="00B34253"/>
    <w:rsid w:val="00B34433"/>
    <w:rsid w:val="00B36520"/>
    <w:rsid w:val="00B36603"/>
    <w:rsid w:val="00B3786B"/>
    <w:rsid w:val="00B40B99"/>
    <w:rsid w:val="00B41608"/>
    <w:rsid w:val="00B41BD9"/>
    <w:rsid w:val="00B42025"/>
    <w:rsid w:val="00B42D00"/>
    <w:rsid w:val="00B462E3"/>
    <w:rsid w:val="00B463A4"/>
    <w:rsid w:val="00B50F24"/>
    <w:rsid w:val="00B56478"/>
    <w:rsid w:val="00B56F16"/>
    <w:rsid w:val="00B6084A"/>
    <w:rsid w:val="00B61B09"/>
    <w:rsid w:val="00B62722"/>
    <w:rsid w:val="00B635A2"/>
    <w:rsid w:val="00B6442C"/>
    <w:rsid w:val="00B65466"/>
    <w:rsid w:val="00B666F5"/>
    <w:rsid w:val="00B7203F"/>
    <w:rsid w:val="00B72C93"/>
    <w:rsid w:val="00B7454D"/>
    <w:rsid w:val="00B81AE6"/>
    <w:rsid w:val="00B8477E"/>
    <w:rsid w:val="00B86BF8"/>
    <w:rsid w:val="00B9011F"/>
    <w:rsid w:val="00B9302A"/>
    <w:rsid w:val="00B95BCE"/>
    <w:rsid w:val="00BA5C32"/>
    <w:rsid w:val="00BA6186"/>
    <w:rsid w:val="00BB2283"/>
    <w:rsid w:val="00BB5ACB"/>
    <w:rsid w:val="00BB75D3"/>
    <w:rsid w:val="00BC6930"/>
    <w:rsid w:val="00BD093E"/>
    <w:rsid w:val="00BD2348"/>
    <w:rsid w:val="00BD6284"/>
    <w:rsid w:val="00BD6757"/>
    <w:rsid w:val="00BE2672"/>
    <w:rsid w:val="00BE49F6"/>
    <w:rsid w:val="00BF0268"/>
    <w:rsid w:val="00BF1346"/>
    <w:rsid w:val="00BF5F8C"/>
    <w:rsid w:val="00C03795"/>
    <w:rsid w:val="00C04279"/>
    <w:rsid w:val="00C04905"/>
    <w:rsid w:val="00C06252"/>
    <w:rsid w:val="00C10C99"/>
    <w:rsid w:val="00C134E9"/>
    <w:rsid w:val="00C13E2C"/>
    <w:rsid w:val="00C162F0"/>
    <w:rsid w:val="00C16904"/>
    <w:rsid w:val="00C209E8"/>
    <w:rsid w:val="00C209F1"/>
    <w:rsid w:val="00C21875"/>
    <w:rsid w:val="00C233C6"/>
    <w:rsid w:val="00C239D8"/>
    <w:rsid w:val="00C25AE4"/>
    <w:rsid w:val="00C2774F"/>
    <w:rsid w:val="00C30932"/>
    <w:rsid w:val="00C34526"/>
    <w:rsid w:val="00C370CE"/>
    <w:rsid w:val="00C406E5"/>
    <w:rsid w:val="00C41582"/>
    <w:rsid w:val="00C4316F"/>
    <w:rsid w:val="00C51898"/>
    <w:rsid w:val="00C52ADB"/>
    <w:rsid w:val="00C56096"/>
    <w:rsid w:val="00C561B5"/>
    <w:rsid w:val="00C60015"/>
    <w:rsid w:val="00C6181B"/>
    <w:rsid w:val="00C63248"/>
    <w:rsid w:val="00C65F1A"/>
    <w:rsid w:val="00C677AD"/>
    <w:rsid w:val="00C7005A"/>
    <w:rsid w:val="00C70225"/>
    <w:rsid w:val="00C73CAF"/>
    <w:rsid w:val="00C765D5"/>
    <w:rsid w:val="00C76E49"/>
    <w:rsid w:val="00C83BD5"/>
    <w:rsid w:val="00C852F4"/>
    <w:rsid w:val="00C90B74"/>
    <w:rsid w:val="00C97ABD"/>
    <w:rsid w:val="00CA1032"/>
    <w:rsid w:val="00CA19FE"/>
    <w:rsid w:val="00CA5772"/>
    <w:rsid w:val="00CB1A76"/>
    <w:rsid w:val="00CC1C2F"/>
    <w:rsid w:val="00CC3CB7"/>
    <w:rsid w:val="00CC6A09"/>
    <w:rsid w:val="00CD2205"/>
    <w:rsid w:val="00CD391F"/>
    <w:rsid w:val="00CD43D0"/>
    <w:rsid w:val="00CD585B"/>
    <w:rsid w:val="00CD6089"/>
    <w:rsid w:val="00CE16A5"/>
    <w:rsid w:val="00CE172B"/>
    <w:rsid w:val="00CE184C"/>
    <w:rsid w:val="00CE4F29"/>
    <w:rsid w:val="00CE51CC"/>
    <w:rsid w:val="00CE56B6"/>
    <w:rsid w:val="00CE7AAB"/>
    <w:rsid w:val="00CF0C94"/>
    <w:rsid w:val="00CF206C"/>
    <w:rsid w:val="00CF3655"/>
    <w:rsid w:val="00CF442C"/>
    <w:rsid w:val="00CF5A26"/>
    <w:rsid w:val="00CF7619"/>
    <w:rsid w:val="00CF7920"/>
    <w:rsid w:val="00CF7A7C"/>
    <w:rsid w:val="00D0015E"/>
    <w:rsid w:val="00D00869"/>
    <w:rsid w:val="00D029B1"/>
    <w:rsid w:val="00D02C02"/>
    <w:rsid w:val="00D03E78"/>
    <w:rsid w:val="00D0467B"/>
    <w:rsid w:val="00D06221"/>
    <w:rsid w:val="00D0697D"/>
    <w:rsid w:val="00D078C0"/>
    <w:rsid w:val="00D17348"/>
    <w:rsid w:val="00D17839"/>
    <w:rsid w:val="00D17963"/>
    <w:rsid w:val="00D2294F"/>
    <w:rsid w:val="00D2546A"/>
    <w:rsid w:val="00D25F29"/>
    <w:rsid w:val="00D25F9A"/>
    <w:rsid w:val="00D267BA"/>
    <w:rsid w:val="00D33429"/>
    <w:rsid w:val="00D34940"/>
    <w:rsid w:val="00D41987"/>
    <w:rsid w:val="00D41DB9"/>
    <w:rsid w:val="00D44AFE"/>
    <w:rsid w:val="00D45AA6"/>
    <w:rsid w:val="00D542C0"/>
    <w:rsid w:val="00D560A3"/>
    <w:rsid w:val="00D57079"/>
    <w:rsid w:val="00D61677"/>
    <w:rsid w:val="00D627D2"/>
    <w:rsid w:val="00D63545"/>
    <w:rsid w:val="00D71391"/>
    <w:rsid w:val="00D71E0A"/>
    <w:rsid w:val="00D71E82"/>
    <w:rsid w:val="00D731AA"/>
    <w:rsid w:val="00D736CD"/>
    <w:rsid w:val="00D74883"/>
    <w:rsid w:val="00D8123C"/>
    <w:rsid w:val="00D84F36"/>
    <w:rsid w:val="00D8545F"/>
    <w:rsid w:val="00D8583F"/>
    <w:rsid w:val="00D86080"/>
    <w:rsid w:val="00D8611D"/>
    <w:rsid w:val="00D86B9B"/>
    <w:rsid w:val="00D95084"/>
    <w:rsid w:val="00D969B6"/>
    <w:rsid w:val="00D973BC"/>
    <w:rsid w:val="00D978F4"/>
    <w:rsid w:val="00DA269A"/>
    <w:rsid w:val="00DA4AD3"/>
    <w:rsid w:val="00DA61B7"/>
    <w:rsid w:val="00DA67DD"/>
    <w:rsid w:val="00DB2362"/>
    <w:rsid w:val="00DB7A9D"/>
    <w:rsid w:val="00DC0480"/>
    <w:rsid w:val="00DC45B1"/>
    <w:rsid w:val="00DC4892"/>
    <w:rsid w:val="00DD00DA"/>
    <w:rsid w:val="00DD0FA7"/>
    <w:rsid w:val="00DD6BBB"/>
    <w:rsid w:val="00DE1AA6"/>
    <w:rsid w:val="00DE387C"/>
    <w:rsid w:val="00DE61C3"/>
    <w:rsid w:val="00DE6212"/>
    <w:rsid w:val="00DF000D"/>
    <w:rsid w:val="00DF3400"/>
    <w:rsid w:val="00DF5A99"/>
    <w:rsid w:val="00DF6579"/>
    <w:rsid w:val="00DF6C70"/>
    <w:rsid w:val="00E0274C"/>
    <w:rsid w:val="00E043AB"/>
    <w:rsid w:val="00E06964"/>
    <w:rsid w:val="00E12616"/>
    <w:rsid w:val="00E127F3"/>
    <w:rsid w:val="00E12B48"/>
    <w:rsid w:val="00E1355F"/>
    <w:rsid w:val="00E206D8"/>
    <w:rsid w:val="00E214E0"/>
    <w:rsid w:val="00E25968"/>
    <w:rsid w:val="00E30B54"/>
    <w:rsid w:val="00E31529"/>
    <w:rsid w:val="00E316D2"/>
    <w:rsid w:val="00E32C6D"/>
    <w:rsid w:val="00E33A6A"/>
    <w:rsid w:val="00E351D6"/>
    <w:rsid w:val="00E373AB"/>
    <w:rsid w:val="00E43268"/>
    <w:rsid w:val="00E45D3D"/>
    <w:rsid w:val="00E509B0"/>
    <w:rsid w:val="00E5116D"/>
    <w:rsid w:val="00E563A3"/>
    <w:rsid w:val="00E717DA"/>
    <w:rsid w:val="00E73A8D"/>
    <w:rsid w:val="00E74530"/>
    <w:rsid w:val="00E75840"/>
    <w:rsid w:val="00E76075"/>
    <w:rsid w:val="00E761BF"/>
    <w:rsid w:val="00E80358"/>
    <w:rsid w:val="00E84DA5"/>
    <w:rsid w:val="00E8601F"/>
    <w:rsid w:val="00E87B76"/>
    <w:rsid w:val="00E91C80"/>
    <w:rsid w:val="00E9261C"/>
    <w:rsid w:val="00E92C95"/>
    <w:rsid w:val="00E931BF"/>
    <w:rsid w:val="00EB1877"/>
    <w:rsid w:val="00EB42A1"/>
    <w:rsid w:val="00EB4993"/>
    <w:rsid w:val="00EB69C6"/>
    <w:rsid w:val="00EB76A9"/>
    <w:rsid w:val="00EB7756"/>
    <w:rsid w:val="00EC1988"/>
    <w:rsid w:val="00EC3DFD"/>
    <w:rsid w:val="00EC5DBE"/>
    <w:rsid w:val="00EC65BF"/>
    <w:rsid w:val="00ED3086"/>
    <w:rsid w:val="00ED42A7"/>
    <w:rsid w:val="00EE018F"/>
    <w:rsid w:val="00EE06BE"/>
    <w:rsid w:val="00EE1C33"/>
    <w:rsid w:val="00EE22D1"/>
    <w:rsid w:val="00EE4476"/>
    <w:rsid w:val="00EE4825"/>
    <w:rsid w:val="00EE6A67"/>
    <w:rsid w:val="00EF0CAB"/>
    <w:rsid w:val="00EF39D7"/>
    <w:rsid w:val="00EF46B9"/>
    <w:rsid w:val="00EF56A8"/>
    <w:rsid w:val="00F01F55"/>
    <w:rsid w:val="00F0213F"/>
    <w:rsid w:val="00F03E1A"/>
    <w:rsid w:val="00F04097"/>
    <w:rsid w:val="00F070A6"/>
    <w:rsid w:val="00F10AEC"/>
    <w:rsid w:val="00F12AD3"/>
    <w:rsid w:val="00F12C83"/>
    <w:rsid w:val="00F15A50"/>
    <w:rsid w:val="00F161C7"/>
    <w:rsid w:val="00F16797"/>
    <w:rsid w:val="00F17522"/>
    <w:rsid w:val="00F20736"/>
    <w:rsid w:val="00F20884"/>
    <w:rsid w:val="00F20A06"/>
    <w:rsid w:val="00F20A96"/>
    <w:rsid w:val="00F2415A"/>
    <w:rsid w:val="00F25B47"/>
    <w:rsid w:val="00F26650"/>
    <w:rsid w:val="00F3233D"/>
    <w:rsid w:val="00F328A8"/>
    <w:rsid w:val="00F32B38"/>
    <w:rsid w:val="00F32B6B"/>
    <w:rsid w:val="00F35801"/>
    <w:rsid w:val="00F4538D"/>
    <w:rsid w:val="00F472CC"/>
    <w:rsid w:val="00F47DDD"/>
    <w:rsid w:val="00F47F1D"/>
    <w:rsid w:val="00F51151"/>
    <w:rsid w:val="00F525DA"/>
    <w:rsid w:val="00F5452B"/>
    <w:rsid w:val="00F57CEE"/>
    <w:rsid w:val="00F675FE"/>
    <w:rsid w:val="00F7219E"/>
    <w:rsid w:val="00F80DDC"/>
    <w:rsid w:val="00F8154F"/>
    <w:rsid w:val="00F82089"/>
    <w:rsid w:val="00F83EF7"/>
    <w:rsid w:val="00F84BAD"/>
    <w:rsid w:val="00F85B73"/>
    <w:rsid w:val="00F85F60"/>
    <w:rsid w:val="00F95821"/>
    <w:rsid w:val="00F95986"/>
    <w:rsid w:val="00FA0467"/>
    <w:rsid w:val="00FA1A88"/>
    <w:rsid w:val="00FA23AF"/>
    <w:rsid w:val="00FA2F7D"/>
    <w:rsid w:val="00FB1A77"/>
    <w:rsid w:val="00FB75B8"/>
    <w:rsid w:val="00FB7F51"/>
    <w:rsid w:val="00FC6177"/>
    <w:rsid w:val="00FD0F28"/>
    <w:rsid w:val="00FD28D8"/>
    <w:rsid w:val="00FE08EA"/>
    <w:rsid w:val="00FE3E42"/>
    <w:rsid w:val="00FE48D9"/>
    <w:rsid w:val="00FF42E1"/>
    <w:rsid w:val="00FF4E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,"/>
  <w:listSeparator w:val=";"/>
  <w14:docId w14:val="2F5722D0"/>
  <w15:docId w15:val="{6C859166-838E-4CEA-A810-270CB78D7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Lucida Sans" w:eastAsiaTheme="minorHAnsi" w:hAnsi="Lucida Sans" w:cstheme="minorBidi"/>
        <w:color w:val="404040" w:themeColor="text1" w:themeTint="BF"/>
        <w:sz w:val="18"/>
        <w:szCs w:val="18"/>
        <w:lang w:val="en-US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0D9D"/>
    <w:rPr>
      <w:sz w:val="20"/>
    </w:rPr>
  </w:style>
  <w:style w:type="paragraph" w:styleId="Ttulo1">
    <w:name w:val="heading 1"/>
    <w:basedOn w:val="Normal"/>
    <w:next w:val="Textoindependiente"/>
    <w:link w:val="Ttulo1Car"/>
    <w:qFormat/>
    <w:rsid w:val="00A55A2B"/>
    <w:pPr>
      <w:numPr>
        <w:numId w:val="1"/>
      </w:numPr>
      <w:spacing w:before="360"/>
      <w:outlineLvl w:val="0"/>
    </w:pPr>
    <w:rPr>
      <w:rFonts w:eastAsia="Times New Roman" w:cs="Arial"/>
      <w:b/>
      <w:bCs/>
      <w:color w:val="005387"/>
      <w:spacing w:val="20"/>
      <w:kern w:val="32"/>
      <w:sz w:val="32"/>
      <w:szCs w:val="32"/>
      <w:lang w:val="en-AU"/>
    </w:rPr>
  </w:style>
  <w:style w:type="paragraph" w:styleId="Ttulo2">
    <w:name w:val="heading 2"/>
    <w:basedOn w:val="Normal"/>
    <w:next w:val="Textoindependiente"/>
    <w:link w:val="Ttulo2Car"/>
    <w:qFormat/>
    <w:rsid w:val="00A55A2B"/>
    <w:pPr>
      <w:keepNext/>
      <w:numPr>
        <w:ilvl w:val="1"/>
        <w:numId w:val="1"/>
      </w:numPr>
      <w:spacing w:before="240"/>
      <w:outlineLvl w:val="1"/>
    </w:pPr>
    <w:rPr>
      <w:rFonts w:eastAsia="Times New Roman" w:cs="Arial"/>
      <w:b/>
      <w:bCs/>
      <w:iCs/>
      <w:color w:val="005387"/>
      <w:spacing w:val="20"/>
      <w:sz w:val="26"/>
      <w:szCs w:val="26"/>
      <w:lang w:val="en-AU"/>
    </w:rPr>
  </w:style>
  <w:style w:type="paragraph" w:styleId="Ttulo3">
    <w:name w:val="heading 3"/>
    <w:basedOn w:val="Ttulo2"/>
    <w:next w:val="Textoindependiente"/>
    <w:link w:val="Ttulo3Car"/>
    <w:qFormat/>
    <w:rsid w:val="00A55A2B"/>
    <w:pPr>
      <w:numPr>
        <w:ilvl w:val="2"/>
      </w:numPr>
      <w:outlineLvl w:val="2"/>
    </w:pPr>
    <w:rPr>
      <w:bCs w:val="0"/>
      <w:sz w:val="22"/>
      <w:szCs w:val="24"/>
    </w:rPr>
  </w:style>
  <w:style w:type="paragraph" w:styleId="Ttulo4">
    <w:name w:val="heading 4"/>
    <w:basedOn w:val="Ttulo1"/>
    <w:next w:val="Normal"/>
    <w:link w:val="Ttulo4Car"/>
    <w:unhideWhenUsed/>
    <w:qFormat/>
    <w:rsid w:val="00431B1C"/>
    <w:pPr>
      <w:numPr>
        <w:numId w:val="0"/>
      </w:numPr>
      <w:spacing w:after="360"/>
      <w:ind w:left="851" w:hanging="851"/>
      <w:outlineLvl w:val="3"/>
    </w:pPr>
  </w:style>
  <w:style w:type="paragraph" w:styleId="Ttulo5">
    <w:name w:val="heading 5"/>
    <w:basedOn w:val="Normal"/>
    <w:next w:val="Normal"/>
    <w:link w:val="Ttulo5Car"/>
    <w:unhideWhenUsed/>
    <w:qFormat/>
    <w:rsid w:val="00F01F55"/>
    <w:pPr>
      <w:jc w:val="center"/>
      <w:outlineLvl w:val="4"/>
    </w:pPr>
    <w:rPr>
      <w:b/>
      <w:color w:val="005387"/>
      <w:sz w:val="40"/>
      <w:szCs w:val="40"/>
    </w:rPr>
  </w:style>
  <w:style w:type="paragraph" w:styleId="Ttulo6">
    <w:name w:val="heading 6"/>
    <w:basedOn w:val="Normal"/>
    <w:next w:val="Normal"/>
    <w:link w:val="Ttulo6Car"/>
    <w:unhideWhenUsed/>
    <w:qFormat/>
    <w:rsid w:val="00F01F55"/>
    <w:pPr>
      <w:jc w:val="center"/>
      <w:outlineLvl w:val="5"/>
    </w:pPr>
    <w:rPr>
      <w:b/>
      <w:color w:val="005387"/>
      <w:sz w:val="28"/>
      <w:szCs w:val="28"/>
    </w:rPr>
  </w:style>
  <w:style w:type="paragraph" w:styleId="Ttulo7">
    <w:name w:val="heading 7"/>
    <w:basedOn w:val="Normal"/>
    <w:next w:val="Normal"/>
    <w:link w:val="Ttulo7Car"/>
    <w:unhideWhenUsed/>
    <w:qFormat/>
    <w:rsid w:val="00431B1C"/>
    <w:pPr>
      <w:keepNext/>
      <w:keepLines/>
      <w:spacing w:before="200" w:after="0"/>
      <w:outlineLvl w:val="6"/>
    </w:pPr>
    <w:rPr>
      <w:rFonts w:eastAsiaTheme="majorEastAsia" w:cstheme="majorBidi"/>
      <w:i/>
      <w:iCs/>
    </w:rPr>
  </w:style>
  <w:style w:type="paragraph" w:styleId="Ttulo8">
    <w:name w:val="heading 8"/>
    <w:basedOn w:val="Normal"/>
    <w:next w:val="Normal"/>
    <w:link w:val="Ttulo8Car"/>
    <w:unhideWhenUsed/>
    <w:qFormat/>
    <w:rsid w:val="00431B1C"/>
    <w:pPr>
      <w:keepNext/>
      <w:keepLines/>
      <w:spacing w:before="200" w:after="0"/>
      <w:outlineLvl w:val="7"/>
    </w:pPr>
    <w:rPr>
      <w:rFonts w:eastAsiaTheme="majorEastAsia" w:cstheme="majorBidi"/>
      <w:szCs w:val="20"/>
    </w:rPr>
  </w:style>
  <w:style w:type="paragraph" w:styleId="Ttulo9">
    <w:name w:val="heading 9"/>
    <w:basedOn w:val="Normal"/>
    <w:next w:val="Normal"/>
    <w:link w:val="Ttulo9Car"/>
    <w:qFormat/>
    <w:rsid w:val="00246C3D"/>
    <w:pPr>
      <w:keepNext/>
      <w:tabs>
        <w:tab w:val="left" w:pos="3544"/>
      </w:tabs>
      <w:spacing w:after="0"/>
      <w:outlineLvl w:val="8"/>
    </w:pPr>
    <w:rPr>
      <w:rFonts w:ascii="Arial" w:eastAsia="Times New Roman" w:hAnsi="Arial" w:cs="Arial"/>
      <w:color w:val="000000"/>
      <w:sz w:val="22"/>
      <w:szCs w:val="22"/>
      <w:lang w:val="es-ES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D969B6"/>
    <w:pPr>
      <w:tabs>
        <w:tab w:val="center" w:pos="4680"/>
        <w:tab w:val="right" w:pos="9360"/>
      </w:tabs>
      <w:spacing w:after="0"/>
    </w:pPr>
  </w:style>
  <w:style w:type="character" w:customStyle="1" w:styleId="EncabezadoCar">
    <w:name w:val="Encabezado Car"/>
    <w:basedOn w:val="Fuentedeprrafopredeter"/>
    <w:link w:val="Encabezado"/>
    <w:uiPriority w:val="99"/>
    <w:rsid w:val="00D969B6"/>
    <w:rPr>
      <w:rFonts w:ascii="Lucida Sans" w:hAnsi="Lucida Sans"/>
    </w:rPr>
  </w:style>
  <w:style w:type="paragraph" w:styleId="Piedepgina">
    <w:name w:val="footer"/>
    <w:basedOn w:val="Normal"/>
    <w:link w:val="PiedepginaCar"/>
    <w:unhideWhenUsed/>
    <w:rsid w:val="001F7B01"/>
    <w:pPr>
      <w:pBdr>
        <w:top w:val="single" w:sz="24" w:space="1" w:color="D1D3D4"/>
      </w:pBdr>
      <w:tabs>
        <w:tab w:val="center" w:pos="4680"/>
        <w:tab w:val="right" w:pos="9360"/>
      </w:tabs>
      <w:spacing w:after="0"/>
    </w:pPr>
    <w:rPr>
      <w:color w:val="D1D3D4"/>
    </w:rPr>
  </w:style>
  <w:style w:type="character" w:customStyle="1" w:styleId="PiedepginaCar">
    <w:name w:val="Pie de página Car"/>
    <w:basedOn w:val="Fuentedeprrafopredeter"/>
    <w:link w:val="Piedepgina"/>
    <w:uiPriority w:val="99"/>
    <w:rsid w:val="001F7B01"/>
    <w:rPr>
      <w:rFonts w:ascii="Lucida Sans" w:hAnsi="Lucida Sans"/>
      <w:color w:val="D1D3D4"/>
      <w:sz w:val="18"/>
      <w:szCs w:val="18"/>
    </w:rPr>
  </w:style>
  <w:style w:type="paragraph" w:styleId="Textodeglobo">
    <w:name w:val="Balloon Text"/>
    <w:basedOn w:val="Normal"/>
    <w:link w:val="TextodegloboCar"/>
    <w:semiHidden/>
    <w:unhideWhenUsed/>
    <w:rsid w:val="00467BF7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7BF7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52638E"/>
    <w:pPr>
      <w:spacing w:after="0"/>
    </w:pPr>
  </w:style>
  <w:style w:type="character" w:styleId="Textodelmarcadordeposicin">
    <w:name w:val="Placeholder Text"/>
    <w:basedOn w:val="Fuentedeprrafopredeter"/>
    <w:uiPriority w:val="99"/>
    <w:semiHidden/>
    <w:rsid w:val="00A72A4D"/>
    <w:rPr>
      <w:color w:val="808080"/>
    </w:rPr>
  </w:style>
  <w:style w:type="character" w:customStyle="1" w:styleId="Ttulo1Car">
    <w:name w:val="Título 1 Car"/>
    <w:basedOn w:val="Fuentedeprrafopredeter"/>
    <w:link w:val="Ttulo1"/>
    <w:rsid w:val="00A55A2B"/>
    <w:rPr>
      <w:rFonts w:eastAsia="Times New Roman" w:cs="Arial"/>
      <w:b/>
      <w:bCs/>
      <w:color w:val="005387"/>
      <w:spacing w:val="20"/>
      <w:kern w:val="32"/>
      <w:sz w:val="32"/>
      <w:szCs w:val="32"/>
      <w:lang w:val="en-AU"/>
    </w:rPr>
  </w:style>
  <w:style w:type="character" w:customStyle="1" w:styleId="Ttulo2Car">
    <w:name w:val="Título 2 Car"/>
    <w:basedOn w:val="Fuentedeprrafopredeter"/>
    <w:link w:val="Ttulo2"/>
    <w:rsid w:val="00A55A2B"/>
    <w:rPr>
      <w:rFonts w:eastAsia="Times New Roman" w:cs="Arial"/>
      <w:b/>
      <w:bCs/>
      <w:iCs/>
      <w:color w:val="005387"/>
      <w:spacing w:val="20"/>
      <w:sz w:val="26"/>
      <w:szCs w:val="26"/>
      <w:lang w:val="en-AU"/>
    </w:rPr>
  </w:style>
  <w:style w:type="character" w:customStyle="1" w:styleId="Ttulo3Car">
    <w:name w:val="Título 3 Car"/>
    <w:basedOn w:val="Fuentedeprrafopredeter"/>
    <w:link w:val="Ttulo3"/>
    <w:rsid w:val="00A55A2B"/>
    <w:rPr>
      <w:rFonts w:eastAsia="Times New Roman" w:cs="Arial"/>
      <w:b/>
      <w:iCs/>
      <w:color w:val="005387"/>
      <w:spacing w:val="20"/>
      <w:sz w:val="22"/>
      <w:szCs w:val="24"/>
      <w:lang w:val="en-AU"/>
    </w:rPr>
  </w:style>
  <w:style w:type="paragraph" w:styleId="Textoindependiente">
    <w:name w:val="Body Text"/>
    <w:basedOn w:val="Normal"/>
    <w:link w:val="TextoindependienteCar"/>
    <w:rsid w:val="001A0948"/>
    <w:pPr>
      <w:spacing w:before="240"/>
      <w:ind w:left="851"/>
      <w:jc w:val="both"/>
    </w:pPr>
    <w:rPr>
      <w:rFonts w:eastAsia="Times New Roman" w:cs="Times New Roman"/>
      <w:szCs w:val="24"/>
      <w:lang w:val="en-AU"/>
    </w:rPr>
  </w:style>
  <w:style w:type="character" w:customStyle="1" w:styleId="TextoindependienteCar">
    <w:name w:val="Texto independiente Car"/>
    <w:basedOn w:val="Fuentedeprrafopredeter"/>
    <w:link w:val="Textoindependiente"/>
    <w:rsid w:val="001A0948"/>
    <w:rPr>
      <w:rFonts w:ascii="Lucida Sans" w:eastAsia="Times New Roman" w:hAnsi="Lucida Sans" w:cs="Times New Roman"/>
      <w:szCs w:val="24"/>
      <w:lang w:val="en-AU"/>
    </w:rPr>
  </w:style>
  <w:style w:type="paragraph" w:styleId="Continuarlista">
    <w:name w:val="List Continue"/>
    <w:basedOn w:val="Normal"/>
    <w:rsid w:val="00874C48"/>
    <w:pPr>
      <w:spacing w:before="120" w:after="0"/>
      <w:ind w:left="851"/>
    </w:pPr>
    <w:rPr>
      <w:rFonts w:ascii="Arial Narrow" w:eastAsia="Times New Roman" w:hAnsi="Arial Narrow" w:cs="Times New Roman"/>
      <w:szCs w:val="24"/>
      <w:lang w:val="en-AU"/>
    </w:rPr>
  </w:style>
  <w:style w:type="character" w:customStyle="1" w:styleId="Ttulo4Car">
    <w:name w:val="Título 4 Car"/>
    <w:basedOn w:val="Fuentedeprrafopredeter"/>
    <w:link w:val="Ttulo4"/>
    <w:uiPriority w:val="9"/>
    <w:rsid w:val="00431B1C"/>
    <w:rPr>
      <w:rFonts w:eastAsia="Times New Roman" w:cs="Arial"/>
      <w:b/>
      <w:bCs/>
      <w:color w:val="005387"/>
      <w:spacing w:val="20"/>
      <w:kern w:val="32"/>
      <w:sz w:val="32"/>
      <w:szCs w:val="32"/>
      <w:lang w:val="en-AU"/>
    </w:rPr>
  </w:style>
  <w:style w:type="paragraph" w:styleId="TDC1">
    <w:name w:val="toc 1"/>
    <w:basedOn w:val="Normal"/>
    <w:next w:val="Normal"/>
    <w:link w:val="TDC1Car"/>
    <w:autoRedefine/>
    <w:uiPriority w:val="39"/>
    <w:unhideWhenUsed/>
    <w:rsid w:val="003A2E3F"/>
    <w:pPr>
      <w:tabs>
        <w:tab w:val="left" w:pos="426"/>
        <w:tab w:val="right" w:leader="dot" w:pos="9629"/>
      </w:tabs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1F7B01"/>
    <w:pPr>
      <w:tabs>
        <w:tab w:val="left" w:pos="993"/>
        <w:tab w:val="right" w:leader="dot" w:pos="9629"/>
      </w:tabs>
      <w:spacing w:after="100"/>
      <w:ind w:left="426"/>
    </w:pPr>
    <w:rPr>
      <w:noProof/>
    </w:rPr>
  </w:style>
  <w:style w:type="character" w:styleId="Hipervnculo">
    <w:name w:val="Hyperlink"/>
    <w:basedOn w:val="Fuentedeprrafopredeter"/>
    <w:unhideWhenUsed/>
    <w:rsid w:val="002718F2"/>
    <w:rPr>
      <w:rFonts w:ascii="Lucida Sans" w:hAnsi="Lucida Sans"/>
      <w:color w:val="0000FF" w:themeColor="hyperlink"/>
      <w:u w:val="single"/>
    </w:rPr>
  </w:style>
  <w:style w:type="paragraph" w:customStyle="1" w:styleId="TableofContents">
    <w:name w:val="Table of Contents"/>
    <w:basedOn w:val="TDC1"/>
    <w:link w:val="TableofContentsChar"/>
    <w:qFormat/>
    <w:rsid w:val="00BB5ACB"/>
  </w:style>
  <w:style w:type="paragraph" w:styleId="TtuloTDC">
    <w:name w:val="TOC Heading"/>
    <w:basedOn w:val="Ttulo1"/>
    <w:next w:val="Normal"/>
    <w:uiPriority w:val="39"/>
    <w:semiHidden/>
    <w:unhideWhenUsed/>
    <w:qFormat/>
    <w:rsid w:val="0045226E"/>
    <w:pPr>
      <w:keepNext/>
      <w:keepLines/>
      <w:numPr>
        <w:numId w:val="0"/>
      </w:numPr>
      <w:spacing w:before="480" w:after="0" w:line="276" w:lineRule="auto"/>
      <w:outlineLvl w:val="9"/>
    </w:pPr>
    <w:rPr>
      <w:rFonts w:eastAsiaTheme="majorEastAsia" w:cstheme="majorBidi"/>
      <w:color w:val="365F91" w:themeColor="accent1" w:themeShade="BF"/>
      <w:spacing w:val="0"/>
      <w:kern w:val="0"/>
      <w:sz w:val="28"/>
      <w:szCs w:val="28"/>
      <w:lang w:val="en-US" w:eastAsia="ja-JP"/>
    </w:rPr>
  </w:style>
  <w:style w:type="character" w:customStyle="1" w:styleId="TDC1Car">
    <w:name w:val="TDC 1 Car"/>
    <w:basedOn w:val="Fuentedeprrafopredeter"/>
    <w:link w:val="TDC1"/>
    <w:uiPriority w:val="39"/>
    <w:rsid w:val="003A2E3F"/>
    <w:rPr>
      <w:rFonts w:ascii="Lucida Sans" w:hAnsi="Lucida Sans"/>
    </w:rPr>
  </w:style>
  <w:style w:type="character" w:customStyle="1" w:styleId="TableofContentsChar">
    <w:name w:val="Table of Contents Char"/>
    <w:basedOn w:val="TDC1Car"/>
    <w:link w:val="TableofContents"/>
    <w:rsid w:val="00BB5ACB"/>
    <w:rPr>
      <w:rFonts w:ascii="Lucida Sans" w:hAnsi="Lucida Sans"/>
      <w:color w:val="005387"/>
    </w:rPr>
  </w:style>
  <w:style w:type="paragraph" w:styleId="TDC3">
    <w:name w:val="toc 3"/>
    <w:basedOn w:val="Normal"/>
    <w:next w:val="Normal"/>
    <w:autoRedefine/>
    <w:uiPriority w:val="39"/>
    <w:unhideWhenUsed/>
    <w:rsid w:val="001F7B01"/>
    <w:pPr>
      <w:tabs>
        <w:tab w:val="left" w:pos="1843"/>
        <w:tab w:val="right" w:leader="dot" w:pos="9629"/>
      </w:tabs>
      <w:spacing w:after="100"/>
      <w:ind w:left="993"/>
    </w:pPr>
  </w:style>
  <w:style w:type="character" w:customStyle="1" w:styleId="Ttulo5Car">
    <w:name w:val="Título 5 Car"/>
    <w:basedOn w:val="Fuentedeprrafopredeter"/>
    <w:link w:val="Ttulo5"/>
    <w:uiPriority w:val="9"/>
    <w:rsid w:val="00F01F55"/>
    <w:rPr>
      <w:rFonts w:ascii="Lucida Sans" w:hAnsi="Lucida Sans"/>
      <w:b/>
      <w:color w:val="005387"/>
      <w:sz w:val="40"/>
      <w:szCs w:val="40"/>
    </w:rPr>
  </w:style>
  <w:style w:type="character" w:customStyle="1" w:styleId="Ttulo6Car">
    <w:name w:val="Título 6 Car"/>
    <w:basedOn w:val="Fuentedeprrafopredeter"/>
    <w:link w:val="Ttulo6"/>
    <w:uiPriority w:val="9"/>
    <w:rsid w:val="00F01F55"/>
    <w:rPr>
      <w:rFonts w:ascii="Lucida Sans" w:hAnsi="Lucida Sans"/>
      <w:b/>
      <w:color w:val="005387"/>
      <w:sz w:val="28"/>
      <w:szCs w:val="28"/>
    </w:rPr>
  </w:style>
  <w:style w:type="character" w:customStyle="1" w:styleId="Ttulo7Car">
    <w:name w:val="Título 7 Car"/>
    <w:basedOn w:val="Fuentedeprrafopredeter"/>
    <w:link w:val="Ttulo7"/>
    <w:uiPriority w:val="9"/>
    <w:rsid w:val="00431B1C"/>
    <w:rPr>
      <w:rFonts w:eastAsiaTheme="majorEastAsia" w:cstheme="majorBidi"/>
      <w:i/>
      <w:iCs/>
    </w:rPr>
  </w:style>
  <w:style w:type="character" w:customStyle="1" w:styleId="Ttulo8Car">
    <w:name w:val="Título 8 Car"/>
    <w:basedOn w:val="Fuentedeprrafopredeter"/>
    <w:link w:val="Ttulo8"/>
    <w:uiPriority w:val="9"/>
    <w:rsid w:val="00431B1C"/>
    <w:rPr>
      <w:rFonts w:eastAsiaTheme="majorEastAsia" w:cstheme="majorBidi"/>
      <w:sz w:val="20"/>
      <w:szCs w:val="20"/>
    </w:rPr>
  </w:style>
  <w:style w:type="paragraph" w:customStyle="1" w:styleId="PrimaryBullet">
    <w:name w:val="Primary Bullet"/>
    <w:basedOn w:val="Textoindependiente"/>
    <w:qFormat/>
    <w:rsid w:val="00A55A2B"/>
    <w:pPr>
      <w:numPr>
        <w:numId w:val="3"/>
      </w:numPr>
      <w:spacing w:before="0" w:after="0"/>
      <w:ind w:left="1276" w:hanging="425"/>
    </w:pPr>
    <w:rPr>
      <w:szCs w:val="18"/>
    </w:rPr>
  </w:style>
  <w:style w:type="paragraph" w:customStyle="1" w:styleId="SecondaryBullet">
    <w:name w:val="Secondary Bullet"/>
    <w:basedOn w:val="Textoindependiente"/>
    <w:qFormat/>
    <w:rsid w:val="00A55A2B"/>
    <w:pPr>
      <w:numPr>
        <w:ilvl w:val="1"/>
        <w:numId w:val="3"/>
      </w:numPr>
      <w:spacing w:before="0" w:after="0"/>
      <w:ind w:left="1701" w:hanging="425"/>
    </w:pPr>
    <w:rPr>
      <w:szCs w:val="18"/>
    </w:rPr>
  </w:style>
  <w:style w:type="paragraph" w:customStyle="1" w:styleId="PrimaryNumberedList">
    <w:name w:val="Primary Numbered List"/>
    <w:basedOn w:val="Textoindependiente"/>
    <w:next w:val="Textoindependiente"/>
    <w:qFormat/>
    <w:rsid w:val="00C70225"/>
    <w:pPr>
      <w:numPr>
        <w:numId w:val="4"/>
      </w:numPr>
      <w:spacing w:before="0" w:after="0"/>
      <w:ind w:left="1276" w:hanging="425"/>
    </w:pPr>
    <w:rPr>
      <w:szCs w:val="18"/>
    </w:rPr>
  </w:style>
  <w:style w:type="paragraph" w:customStyle="1" w:styleId="SecondaryNumberedList">
    <w:name w:val="Secondary Numbered List"/>
    <w:basedOn w:val="Textoindependiente"/>
    <w:qFormat/>
    <w:rsid w:val="00C70225"/>
    <w:pPr>
      <w:numPr>
        <w:ilvl w:val="1"/>
        <w:numId w:val="4"/>
      </w:numPr>
      <w:spacing w:before="0" w:after="0"/>
      <w:ind w:left="1701" w:hanging="283"/>
    </w:pPr>
    <w:rPr>
      <w:rFonts w:asciiTheme="minorHAnsi" w:hAnsiTheme="minorHAnsi"/>
    </w:rPr>
  </w:style>
  <w:style w:type="table" w:styleId="Tablaconcuadrcula">
    <w:name w:val="Table Grid"/>
    <w:basedOn w:val="Tablanormal"/>
    <w:rsid w:val="00C51898"/>
    <w:pPr>
      <w:spacing w:after="0"/>
    </w:pPr>
    <w:rPr>
      <w:rFonts w:ascii="Cambria" w:eastAsia="Cambria" w:hAnsi="Cambria" w:cs="Times New Roman"/>
      <w:sz w:val="20"/>
      <w:szCs w:val="20"/>
      <w:lang w:val="en-AU" w:eastAsia="en-A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1">
    <w:name w:val="Style1"/>
    <w:basedOn w:val="Textoindependiente"/>
    <w:qFormat/>
    <w:rsid w:val="00431B1C"/>
    <w:pPr>
      <w:spacing w:before="0"/>
      <w:jc w:val="left"/>
    </w:pPr>
    <w:rPr>
      <w:szCs w:val="18"/>
    </w:rPr>
  </w:style>
  <w:style w:type="paragraph" w:customStyle="1" w:styleId="Style2">
    <w:name w:val="Style2"/>
    <w:basedOn w:val="SecondaryBullet"/>
    <w:qFormat/>
    <w:rsid w:val="005A2461"/>
  </w:style>
  <w:style w:type="paragraph" w:customStyle="1" w:styleId="PrimaryBullet-LastItem">
    <w:name w:val="Primary Bullet - Last Item"/>
    <w:basedOn w:val="PrimaryBullet"/>
    <w:next w:val="Textoindependiente"/>
    <w:qFormat/>
    <w:rsid w:val="004A6745"/>
    <w:pPr>
      <w:spacing w:after="120"/>
    </w:pPr>
  </w:style>
  <w:style w:type="paragraph" w:customStyle="1" w:styleId="SecondaryBullet-LastItem">
    <w:name w:val="Secondary Bullet - Last Item"/>
    <w:basedOn w:val="SecondaryBullet"/>
    <w:qFormat/>
    <w:rsid w:val="004A6745"/>
    <w:pPr>
      <w:spacing w:after="120"/>
    </w:pPr>
  </w:style>
  <w:style w:type="paragraph" w:customStyle="1" w:styleId="PrimaryNumberedList-LastItem">
    <w:name w:val="Primary Numbered List - Last Item"/>
    <w:basedOn w:val="PrimaryNumberedList"/>
    <w:qFormat/>
    <w:rsid w:val="004A6745"/>
    <w:pPr>
      <w:spacing w:after="120"/>
    </w:pPr>
  </w:style>
  <w:style w:type="paragraph" w:customStyle="1" w:styleId="SecondaryNumberedList-LastItem">
    <w:name w:val="Secondary Numbered List - Last Item"/>
    <w:basedOn w:val="SecondaryNumberedList"/>
    <w:qFormat/>
    <w:rsid w:val="00431B1C"/>
    <w:pPr>
      <w:jc w:val="left"/>
    </w:pPr>
    <w:rPr>
      <w:rFonts w:ascii="Lucida Sans" w:hAnsi="Lucida Sans"/>
      <w:sz w:val="18"/>
    </w:rPr>
  </w:style>
  <w:style w:type="paragraph" w:customStyle="1" w:styleId="RIGHTSOLUTIONSRIGHTPARTNER">
    <w:name w:val="RIGHT SOLUTIONS | RIGHT PARTNER"/>
    <w:basedOn w:val="Piedepgina"/>
    <w:rsid w:val="001F7B01"/>
    <w:pPr>
      <w:jc w:val="center"/>
    </w:pPr>
    <w:rPr>
      <w:rFonts w:asciiTheme="majorHAnsi" w:hAnsiTheme="majorHAnsi"/>
      <w:spacing w:val="50"/>
      <w:sz w:val="24"/>
    </w:rPr>
  </w:style>
  <w:style w:type="paragraph" w:customStyle="1" w:styleId="Website-Right">
    <w:name w:val="Website-Right"/>
    <w:basedOn w:val="Piedepgina"/>
    <w:uiPriority w:val="4"/>
    <w:qFormat/>
    <w:rsid w:val="000D3EB3"/>
    <w:pPr>
      <w:pBdr>
        <w:top w:val="none" w:sz="0" w:space="0" w:color="auto"/>
      </w:pBdr>
      <w:jc w:val="right"/>
    </w:pPr>
    <w:rPr>
      <w:b/>
      <w:bCs/>
      <w:color w:val="00578E"/>
    </w:rPr>
  </w:style>
  <w:style w:type="paragraph" w:customStyle="1" w:styleId="RS-RPLeft">
    <w:name w:val="RS-RP_Left"/>
    <w:basedOn w:val="Piedepgina"/>
    <w:uiPriority w:val="3"/>
    <w:qFormat/>
    <w:rsid w:val="000D3EB3"/>
    <w:pPr>
      <w:pBdr>
        <w:top w:val="none" w:sz="0" w:space="0" w:color="auto"/>
      </w:pBdr>
      <w:jc w:val="both"/>
    </w:pPr>
    <w:rPr>
      <w:b/>
      <w:bCs/>
      <w:color w:val="7F7F7F" w:themeColor="text1" w:themeTint="80"/>
    </w:rPr>
  </w:style>
  <w:style w:type="paragraph" w:styleId="Subttulo">
    <w:name w:val="Subtitle"/>
    <w:basedOn w:val="Normal"/>
    <w:next w:val="Normal"/>
    <w:link w:val="SubttuloCar"/>
    <w:uiPriority w:val="11"/>
    <w:qFormat/>
    <w:rsid w:val="00431B1C"/>
    <w:pPr>
      <w:pBdr>
        <w:bottom w:val="single" w:sz="24" w:space="15" w:color="D1D3D4"/>
      </w:pBdr>
      <w:spacing w:after="320"/>
    </w:pPr>
    <w:rPr>
      <w:i/>
      <w:sz w:val="44"/>
      <w:szCs w:val="44"/>
    </w:rPr>
  </w:style>
  <w:style w:type="character" w:customStyle="1" w:styleId="SubttuloCar">
    <w:name w:val="Subtítulo Car"/>
    <w:basedOn w:val="Fuentedeprrafopredeter"/>
    <w:link w:val="Subttulo"/>
    <w:uiPriority w:val="11"/>
    <w:rsid w:val="00431B1C"/>
    <w:rPr>
      <w:i/>
      <w:sz w:val="44"/>
      <w:szCs w:val="44"/>
    </w:rPr>
  </w:style>
  <w:style w:type="paragraph" w:styleId="Ttulo">
    <w:name w:val="Title"/>
    <w:basedOn w:val="Normal"/>
    <w:next w:val="Normal"/>
    <w:link w:val="TtuloCar"/>
    <w:qFormat/>
    <w:rsid w:val="00431B1C"/>
    <w:pPr>
      <w:spacing w:after="0"/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431B1C"/>
    <w:rPr>
      <w:rFonts w:eastAsiaTheme="majorEastAsia" w:cstheme="majorBidi"/>
      <w:spacing w:val="-10"/>
      <w:kern w:val="28"/>
      <w:sz w:val="56"/>
      <w:szCs w:val="56"/>
    </w:rPr>
  </w:style>
  <w:style w:type="character" w:styleId="nfasissutil">
    <w:name w:val="Subtle Emphasis"/>
    <w:basedOn w:val="Fuentedeprrafopredeter"/>
    <w:uiPriority w:val="19"/>
    <w:qFormat/>
    <w:rsid w:val="00431B1C"/>
    <w:rPr>
      <w:i/>
      <w:iCs/>
      <w:color w:val="404040" w:themeColor="text1" w:themeTint="BF"/>
    </w:rPr>
  </w:style>
  <w:style w:type="character" w:styleId="nfasis">
    <w:name w:val="Emphasis"/>
    <w:basedOn w:val="Fuentedeprrafopredeter"/>
    <w:uiPriority w:val="20"/>
    <w:qFormat/>
    <w:rsid w:val="00431B1C"/>
    <w:rPr>
      <w:i/>
      <w:iCs/>
    </w:rPr>
  </w:style>
  <w:style w:type="character" w:styleId="Textoennegrita">
    <w:name w:val="Strong"/>
    <w:basedOn w:val="Fuentedeprrafopredeter"/>
    <w:qFormat/>
    <w:rsid w:val="00431B1C"/>
    <w:rPr>
      <w:b/>
      <w:bCs/>
    </w:rPr>
  </w:style>
  <w:style w:type="paragraph" w:styleId="Cita">
    <w:name w:val="Quote"/>
    <w:basedOn w:val="Normal"/>
    <w:next w:val="Normal"/>
    <w:link w:val="CitaCar"/>
    <w:uiPriority w:val="29"/>
    <w:qFormat/>
    <w:rsid w:val="00431B1C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rsid w:val="00431B1C"/>
    <w:rPr>
      <w:i/>
      <w:iCs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31B1C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31B1C"/>
    <w:rPr>
      <w:i/>
      <w:iCs/>
      <w:color w:val="4F81BD" w:themeColor="accent1"/>
    </w:rPr>
  </w:style>
  <w:style w:type="character" w:styleId="Referenciasutil">
    <w:name w:val="Subtle Reference"/>
    <w:basedOn w:val="Fuentedeprrafopredeter"/>
    <w:uiPriority w:val="31"/>
    <w:qFormat/>
    <w:rsid w:val="00431B1C"/>
    <w:rPr>
      <w:smallCaps/>
      <w:color w:val="5A5A5A" w:themeColor="text1" w:themeTint="A5"/>
    </w:rPr>
  </w:style>
  <w:style w:type="character" w:styleId="Referenciaintensa">
    <w:name w:val="Intense Reference"/>
    <w:basedOn w:val="Fuentedeprrafopredeter"/>
    <w:uiPriority w:val="32"/>
    <w:qFormat/>
    <w:rsid w:val="00431B1C"/>
    <w:rPr>
      <w:b/>
      <w:bCs/>
      <w:smallCaps/>
      <w:color w:val="4F81BD" w:themeColor="accent1"/>
      <w:spacing w:val="5"/>
    </w:rPr>
  </w:style>
  <w:style w:type="character" w:styleId="Ttulodellibro">
    <w:name w:val="Book Title"/>
    <w:basedOn w:val="Fuentedeprrafopredeter"/>
    <w:uiPriority w:val="33"/>
    <w:qFormat/>
    <w:rsid w:val="00431B1C"/>
    <w:rPr>
      <w:b/>
      <w:bCs/>
      <w:i/>
      <w:iCs/>
      <w:spacing w:val="5"/>
    </w:rPr>
  </w:style>
  <w:style w:type="paragraph" w:styleId="Prrafodelista">
    <w:name w:val="List Paragraph"/>
    <w:basedOn w:val="Normal"/>
    <w:uiPriority w:val="34"/>
    <w:qFormat/>
    <w:rsid w:val="00431B1C"/>
    <w:pPr>
      <w:ind w:left="720"/>
      <w:contextualSpacing/>
    </w:pPr>
  </w:style>
  <w:style w:type="paragraph" w:styleId="Sangradetextonormal">
    <w:name w:val="Body Text Indent"/>
    <w:basedOn w:val="Normal"/>
    <w:link w:val="SangradetextonormalCar"/>
    <w:unhideWhenUsed/>
    <w:rsid w:val="00246C3D"/>
    <w:pPr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246C3D"/>
    <w:rPr>
      <w:sz w:val="20"/>
    </w:rPr>
  </w:style>
  <w:style w:type="character" w:customStyle="1" w:styleId="Ttulo9Car">
    <w:name w:val="Título 9 Car"/>
    <w:basedOn w:val="Fuentedeprrafopredeter"/>
    <w:link w:val="Ttulo9"/>
    <w:rsid w:val="00246C3D"/>
    <w:rPr>
      <w:rFonts w:ascii="Arial" w:eastAsia="Times New Roman" w:hAnsi="Arial" w:cs="Arial"/>
      <w:color w:val="000000"/>
      <w:sz w:val="22"/>
      <w:szCs w:val="22"/>
      <w:lang w:val="es-ES" w:eastAsia="es-CL"/>
    </w:rPr>
  </w:style>
  <w:style w:type="character" w:styleId="Nmerodepgina">
    <w:name w:val="page number"/>
    <w:basedOn w:val="Fuentedeprrafopredeter"/>
    <w:rsid w:val="00246C3D"/>
  </w:style>
  <w:style w:type="paragraph" w:styleId="Textoindependiente2">
    <w:name w:val="Body Text 2"/>
    <w:basedOn w:val="Normal"/>
    <w:link w:val="Textoindependiente2Car"/>
    <w:rsid w:val="00246C3D"/>
    <w:pPr>
      <w:spacing w:after="0"/>
    </w:pPr>
    <w:rPr>
      <w:rFonts w:ascii="Times New Roman" w:eastAsia="Times New Roman" w:hAnsi="Times New Roman" w:cs="Times New Roman"/>
      <w:color w:val="808080"/>
      <w:spacing w:val="12"/>
      <w:sz w:val="14"/>
      <w:szCs w:val="20"/>
      <w:lang w:eastAsia="es-CL"/>
    </w:rPr>
  </w:style>
  <w:style w:type="character" w:customStyle="1" w:styleId="Textoindependiente2Car">
    <w:name w:val="Texto independiente 2 Car"/>
    <w:basedOn w:val="Fuentedeprrafopredeter"/>
    <w:link w:val="Textoindependiente2"/>
    <w:rsid w:val="00246C3D"/>
    <w:rPr>
      <w:rFonts w:ascii="Times New Roman" w:eastAsia="Times New Roman" w:hAnsi="Times New Roman" w:cs="Times New Roman"/>
      <w:color w:val="808080"/>
      <w:spacing w:val="12"/>
      <w:sz w:val="14"/>
      <w:szCs w:val="20"/>
      <w:lang w:eastAsia="es-CL"/>
    </w:rPr>
  </w:style>
  <w:style w:type="paragraph" w:styleId="Textoindependiente3">
    <w:name w:val="Body Text 3"/>
    <w:basedOn w:val="Normal"/>
    <w:link w:val="Textoindependiente3Car"/>
    <w:rsid w:val="00246C3D"/>
    <w:pPr>
      <w:spacing w:after="0"/>
      <w:jc w:val="both"/>
    </w:pPr>
    <w:rPr>
      <w:rFonts w:ascii="Arial" w:eastAsia="Times New Roman" w:hAnsi="Arial" w:cs="Arial"/>
      <w:color w:val="000000"/>
      <w:szCs w:val="20"/>
      <w:lang w:val="es-ES" w:eastAsia="es-CL"/>
    </w:rPr>
  </w:style>
  <w:style w:type="character" w:customStyle="1" w:styleId="Textoindependiente3Car">
    <w:name w:val="Texto independiente 3 Car"/>
    <w:basedOn w:val="Fuentedeprrafopredeter"/>
    <w:link w:val="Textoindependiente3"/>
    <w:rsid w:val="00246C3D"/>
    <w:rPr>
      <w:rFonts w:ascii="Arial" w:eastAsia="Times New Roman" w:hAnsi="Arial" w:cs="Arial"/>
      <w:color w:val="000000"/>
      <w:sz w:val="20"/>
      <w:szCs w:val="20"/>
      <w:lang w:val="es-ES" w:eastAsia="es-CL"/>
    </w:rPr>
  </w:style>
  <w:style w:type="character" w:styleId="Hipervnculovisitado">
    <w:name w:val="FollowedHyperlink"/>
    <w:rsid w:val="00246C3D"/>
    <w:rPr>
      <w:color w:val="800080"/>
      <w:u w:val="single"/>
    </w:rPr>
  </w:style>
  <w:style w:type="paragraph" w:styleId="Sangra2detindependiente">
    <w:name w:val="Body Text Indent 2"/>
    <w:basedOn w:val="Normal"/>
    <w:link w:val="Sangra2detindependienteCar"/>
    <w:rsid w:val="00246C3D"/>
    <w:pPr>
      <w:spacing w:after="0"/>
      <w:ind w:left="1276"/>
      <w:jc w:val="both"/>
    </w:pPr>
    <w:rPr>
      <w:rFonts w:ascii="Arial" w:eastAsia="Times New Roman" w:hAnsi="Arial" w:cs="Times New Roman"/>
      <w:color w:val="auto"/>
      <w:sz w:val="22"/>
      <w:szCs w:val="20"/>
      <w:lang w:val="en-GB" w:eastAsia="es-CL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246C3D"/>
    <w:rPr>
      <w:rFonts w:ascii="Arial" w:eastAsia="Times New Roman" w:hAnsi="Arial" w:cs="Times New Roman"/>
      <w:color w:val="auto"/>
      <w:sz w:val="22"/>
      <w:szCs w:val="20"/>
      <w:lang w:val="en-GB" w:eastAsia="es-CL"/>
    </w:rPr>
  </w:style>
  <w:style w:type="paragraph" w:styleId="Mapadeldocumento">
    <w:name w:val="Document Map"/>
    <w:basedOn w:val="Normal"/>
    <w:link w:val="MapadeldocumentoCar"/>
    <w:semiHidden/>
    <w:rsid w:val="00246C3D"/>
    <w:pPr>
      <w:shd w:val="clear" w:color="auto" w:fill="000080"/>
      <w:spacing w:after="0"/>
    </w:pPr>
    <w:rPr>
      <w:rFonts w:ascii="Tahoma" w:eastAsia="Times New Roman" w:hAnsi="Tahoma" w:cs="Times New Roman"/>
      <w:color w:val="auto"/>
      <w:szCs w:val="20"/>
      <w:lang w:val="en-GB" w:eastAsia="es-CL"/>
    </w:rPr>
  </w:style>
  <w:style w:type="character" w:customStyle="1" w:styleId="MapadeldocumentoCar">
    <w:name w:val="Mapa del documento Car"/>
    <w:basedOn w:val="Fuentedeprrafopredeter"/>
    <w:link w:val="Mapadeldocumento"/>
    <w:semiHidden/>
    <w:rsid w:val="00246C3D"/>
    <w:rPr>
      <w:rFonts w:ascii="Tahoma" w:eastAsia="Times New Roman" w:hAnsi="Tahoma" w:cs="Times New Roman"/>
      <w:color w:val="auto"/>
      <w:sz w:val="20"/>
      <w:szCs w:val="20"/>
      <w:shd w:val="clear" w:color="auto" w:fill="000080"/>
      <w:lang w:val="en-GB" w:eastAsia="es-CL"/>
    </w:rPr>
  </w:style>
  <w:style w:type="paragraph" w:styleId="Sangra3detindependiente">
    <w:name w:val="Body Text Indent 3"/>
    <w:basedOn w:val="Normal"/>
    <w:link w:val="Sangra3detindependienteCar"/>
    <w:rsid w:val="00246C3D"/>
    <w:pPr>
      <w:spacing w:after="0"/>
      <w:ind w:left="420"/>
      <w:jc w:val="both"/>
    </w:pPr>
    <w:rPr>
      <w:rFonts w:ascii="Arial" w:eastAsia="Times New Roman" w:hAnsi="Arial" w:cs="Times New Roman"/>
      <w:color w:val="auto"/>
      <w:sz w:val="22"/>
      <w:szCs w:val="20"/>
      <w:lang w:val="en-GB" w:eastAsia="es-CL"/>
    </w:rPr>
  </w:style>
  <w:style w:type="character" w:customStyle="1" w:styleId="Sangra3detindependienteCar">
    <w:name w:val="Sangría 3 de t. independiente Car"/>
    <w:basedOn w:val="Fuentedeprrafopredeter"/>
    <w:link w:val="Sangra3detindependiente"/>
    <w:rsid w:val="00246C3D"/>
    <w:rPr>
      <w:rFonts w:ascii="Arial" w:eastAsia="Times New Roman" w:hAnsi="Arial" w:cs="Times New Roman"/>
      <w:color w:val="auto"/>
      <w:sz w:val="22"/>
      <w:szCs w:val="20"/>
      <w:lang w:val="en-GB" w:eastAsia="es-CL"/>
    </w:rPr>
  </w:style>
  <w:style w:type="character" w:customStyle="1" w:styleId="hps">
    <w:name w:val="hps"/>
    <w:basedOn w:val="Fuentedeprrafopredeter"/>
    <w:rsid w:val="00246C3D"/>
  </w:style>
  <w:style w:type="table" w:customStyle="1" w:styleId="Tablaconcuadrcula1">
    <w:name w:val="Tabla con cuadrícula1"/>
    <w:basedOn w:val="Tablanormal"/>
    <w:next w:val="Tablaconcuadrcula"/>
    <w:rsid w:val="007A2105"/>
    <w:pPr>
      <w:spacing w:after="0"/>
    </w:pPr>
    <w:rPr>
      <w:rFonts w:ascii="Times New Roman" w:eastAsia="Times New Roman" w:hAnsi="Times New Roman" w:cs="Times New Roman"/>
      <w:color w:val="auto"/>
      <w:sz w:val="20"/>
      <w:szCs w:val="20"/>
      <w:lang w:val="es-CL" w:eastAsia="es-C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318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07" Type="http://schemas.openxmlformats.org/officeDocument/2006/relationships/theme" Target="theme/theme1.xml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cid:image001.png@01D8499D.0C7818C0" TargetMode="External"/><Relationship Id="rId1" Type="http://schemas.openxmlformats.org/officeDocument/2006/relationships/image" Target="media/image9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lvia\Desktop\MILVIA%202018\Als\2019%20INTEGRATION\Co-branded%20material%20May%202019\ALS-MARSS-Report-Light-SP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9ECBB7-213B-425A-86F5-8D75A1C3D9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ALS-MARSS-Report-Light-SP</Template>
  <TotalTime>48</TotalTime>
  <Pages>16</Pages>
  <Words>459</Words>
  <Characters>2525</Characters>
  <Application>Microsoft Office Word</Application>
  <DocSecurity>0</DocSecurity>
  <Lines>21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ALS</vt:lpstr>
      <vt:lpstr>ALS</vt:lpstr>
    </vt:vector>
  </TitlesOfParts>
  <Manager>Dianne.Richardson@alsglobal.com</Manager>
  <Company>ALS Group Pty Ltd</Company>
  <LinksUpToDate>false</LinksUpToDate>
  <CharactersWithSpaces>2979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ALS</dc:title>
  <dc:subject/>
  <dc:creator>Milvia</dc:creator>
  <cp:keywords/>
  <dc:description/>
  <cp:lastModifiedBy>Carmen Franco</cp:lastModifiedBy>
  <cp:revision>13</cp:revision>
  <cp:lastPrinted>2014-12-12T01:44:00Z</cp:lastPrinted>
  <dcterms:created xsi:type="dcterms:W3CDTF">2026-03-05T22:59:00Z</dcterms:created>
  <dcterms:modified xsi:type="dcterms:W3CDTF">2026-03-06T17:31:00Z</dcterms:modified>
</cp:coreProperties>
</file>