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D7F1B" w14:textId="50CB963A" w:rsidR="00B475FE" w:rsidRPr="00085D43" w:rsidRDefault="00B475FE" w:rsidP="00EE07E2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  <w:r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REPORTE FOTOGR</w:t>
      </w:r>
      <w:r w:rsidR="00AB7B9A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Á</w:t>
      </w:r>
      <w:r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FICO</w:t>
      </w:r>
      <w:r w:rsidR="00FF09D2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 </w:t>
      </w:r>
      <w:r w:rsidR="00644218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D</w:t>
      </w:r>
      <w:r w:rsidR="00C53ED6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 </w:t>
      </w:r>
      <w:r w:rsidR="00644218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ES</w:t>
      </w:r>
      <w:r w:rsidR="00FF09D2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CONSOLIDADO</w:t>
      </w:r>
    </w:p>
    <w:p w14:paraId="0327BFD0" w14:textId="4660674A" w:rsidR="00BC7436" w:rsidRPr="00085D43" w:rsidRDefault="00BD1B56" w:rsidP="00055E0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  <w:r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FAENA </w:t>
      </w:r>
      <w:r w:rsidR="00644218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CFS</w:t>
      </w:r>
      <w:r w:rsidR="0032255A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 </w:t>
      </w:r>
      <w:r w:rsidR="00F40C54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0</w:t>
      </w:r>
      <w:r w:rsidR="000C5BB6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8</w:t>
      </w:r>
      <w:r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x40</w:t>
      </w:r>
      <w:r w:rsidR="00AF1F67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 </w:t>
      </w:r>
      <w:r w:rsidR="00DD6273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O</w:t>
      </w:r>
      <w:r w:rsidR="00DD7FE9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T</w:t>
      </w:r>
    </w:p>
    <w:p w14:paraId="7F8E2065" w14:textId="674157A0" w:rsidR="00DC62D7" w:rsidRPr="00085D43" w:rsidRDefault="00B475FE" w:rsidP="00223AF1">
      <w:pPr>
        <w:shd w:val="clear" w:color="auto" w:fill="004CB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45"/>
        </w:tabs>
        <w:spacing w:line="360" w:lineRule="auto"/>
        <w:rPr>
          <w:rFonts w:ascii="Avenir Next LT Pro" w:hAnsi="Avenir Next LT Pro"/>
          <w:b/>
          <w:bCs/>
          <w:color w:val="FFFFFF" w:themeColor="background1"/>
          <w:lang w:val="es-419"/>
        </w:rPr>
      </w:pP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Iquique, </w:t>
      </w:r>
      <w:r w:rsidR="00F40C54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02 de </w:t>
      </w:r>
      <w:proofErr w:type="gramStart"/>
      <w:r w:rsidR="00C53ED6">
        <w:rPr>
          <w:rFonts w:ascii="Avenir Next LT Pro" w:hAnsi="Avenir Next LT Pro"/>
          <w:b/>
          <w:bCs/>
          <w:color w:val="FFFFFF" w:themeColor="background1"/>
          <w:lang w:val="es-419"/>
        </w:rPr>
        <w:t>Febrero</w:t>
      </w:r>
      <w:proofErr w:type="gramEnd"/>
      <w:r w:rsidR="007B2C99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</w:t>
      </w:r>
      <w:r w:rsidR="00C53ED6">
        <w:rPr>
          <w:rFonts w:ascii="Avenir Next LT Pro" w:hAnsi="Avenir Next LT Pro"/>
          <w:b/>
          <w:bCs/>
          <w:color w:val="FFFFFF" w:themeColor="background1"/>
          <w:lang w:val="es-419"/>
        </w:rPr>
        <w:t>2026</w:t>
      </w:r>
      <w:r w:rsidR="007B2C99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</w:t>
      </w: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ab/>
      </w:r>
      <w:r w:rsidR="00F40C54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        </w:t>
      </w:r>
      <w:r w:rsidR="002624CA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</w:t>
      </w:r>
      <w:r w:rsidR="00FE012A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</w:t>
      </w:r>
      <w:proofErr w:type="gramStart"/>
      <w:r w:rsidR="00FE7116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1er</w:t>
      </w:r>
      <w:r w:rsidR="0032255A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</w:t>
      </w:r>
      <w:r w:rsidR="007E26E1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Turno</w:t>
      </w:r>
      <w:proofErr w:type="gramEnd"/>
      <w:r w:rsidR="007E26E1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 </w:t>
      </w: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ab/>
      </w:r>
      <w:proofErr w:type="gramStart"/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ab/>
      </w:r>
      <w:r w:rsidR="00FE012A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</w:t>
      </w: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REF</w:t>
      </w:r>
      <w:proofErr w:type="gramEnd"/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: IQQ</w:t>
      </w:r>
      <w:r w:rsidR="008C097C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-2</w:t>
      </w:r>
      <w:r w:rsidR="00FE012A">
        <w:rPr>
          <w:rFonts w:ascii="Avenir Next LT Pro" w:hAnsi="Avenir Next LT Pro"/>
          <w:b/>
          <w:bCs/>
          <w:color w:val="FFFFFF" w:themeColor="background1"/>
          <w:lang w:val="es-419"/>
        </w:rPr>
        <w:t>60</w:t>
      </w:r>
      <w:r w:rsidR="00C53ED6">
        <w:rPr>
          <w:rFonts w:ascii="Avenir Next LT Pro" w:hAnsi="Avenir Next LT Pro"/>
          <w:b/>
          <w:bCs/>
          <w:color w:val="FFFFFF" w:themeColor="background1"/>
          <w:lang w:val="es-419"/>
        </w:rPr>
        <w:t>2</w:t>
      </w:r>
      <w:r w:rsidR="00FE012A">
        <w:rPr>
          <w:rFonts w:ascii="Avenir Next LT Pro" w:hAnsi="Avenir Next LT Pro"/>
          <w:b/>
          <w:bCs/>
          <w:color w:val="FFFFFF" w:themeColor="background1"/>
          <w:lang w:val="es-419"/>
        </w:rPr>
        <w:t>-0420</w:t>
      </w: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8"/>
        <w:gridCol w:w="296"/>
        <w:gridCol w:w="6390"/>
      </w:tblGrid>
      <w:tr w:rsidR="00AB7B9A" w:rsidRPr="00F40C54" w14:paraId="0BAB61BE" w14:textId="77777777" w:rsidTr="00BC4C63">
        <w:trPr>
          <w:trHeight w:val="164"/>
        </w:trPr>
        <w:tc>
          <w:tcPr>
            <w:tcW w:w="2528" w:type="dxa"/>
          </w:tcPr>
          <w:p w14:paraId="5375AE36" w14:textId="7632DCC0" w:rsidR="00AB7B9A" w:rsidRPr="00085D43" w:rsidRDefault="00CF72FD" w:rsidP="00B475FE">
            <w:pPr>
              <w:rPr>
                <w:rFonts w:ascii="Avenir Next LT Pro" w:hAnsi="Avenir Next LT Pro"/>
                <w:lang w:val="es-419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004CB0"/>
                <w:lang w:val="es-CL" w:eastAsia="es-CL"/>
              </w:rPr>
              <w:t>BL</w:t>
            </w:r>
          </w:p>
        </w:tc>
        <w:tc>
          <w:tcPr>
            <w:tcW w:w="296" w:type="dxa"/>
          </w:tcPr>
          <w:p w14:paraId="64A92C40" w14:textId="09C041C7" w:rsidR="00AB7B9A" w:rsidRPr="00085D43" w:rsidRDefault="00AB7B9A" w:rsidP="00B475FE">
            <w:pPr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004CAB"/>
                <w:sz w:val="24"/>
                <w:szCs w:val="24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49137CE6" w14:textId="513F475E" w:rsidR="00AB7B9A" w:rsidRPr="00FE012A" w:rsidRDefault="00FE012A" w:rsidP="00055E0F">
            <w:pPr>
              <w:shd w:val="clear" w:color="auto" w:fill="FFFFFF"/>
              <w:spacing w:line="240" w:lineRule="auto"/>
              <w:rPr>
                <w:rFonts w:ascii="Avenir Next LT Pro" w:eastAsia="Aptos" w:hAnsi="Avenir Next LT Pro" w:cs="Calibri"/>
                <w:color w:val="000000"/>
                <w:sz w:val="24"/>
                <w:szCs w:val="24"/>
                <w:lang w:val="es-CL" w:eastAsia="es-CL"/>
              </w:rPr>
            </w:pPr>
            <w:r w:rsidRPr="00FE012A">
              <w:rPr>
                <w:rFonts w:ascii="Avenir Next LT Pro" w:eastAsia="Times New Roman" w:hAnsi="Avenir Next LT Pro" w:cs="Arial"/>
                <w:color w:val="000000"/>
                <w:sz w:val="24"/>
                <w:szCs w:val="24"/>
                <w:shd w:val="clear" w:color="auto" w:fill="FFFFFF"/>
              </w:rPr>
              <w:t>MAEU263293637</w:t>
            </w:r>
          </w:p>
        </w:tc>
      </w:tr>
      <w:tr w:rsidR="00AB7B9A" w:rsidRPr="00085D43" w14:paraId="715FFC8E" w14:textId="77777777" w:rsidTr="00BC4C63">
        <w:trPr>
          <w:trHeight w:val="173"/>
        </w:trPr>
        <w:tc>
          <w:tcPr>
            <w:tcW w:w="2528" w:type="dxa"/>
          </w:tcPr>
          <w:p w14:paraId="48D175DD" w14:textId="2A7BDBCF" w:rsidR="00AB7B9A" w:rsidRPr="00085D43" w:rsidRDefault="00AB7B9A" w:rsidP="00B475FE">
            <w:pPr>
              <w:rPr>
                <w:rFonts w:ascii="Avenir Next LT Pro" w:hAnsi="Avenir Next LT Pro"/>
                <w:lang w:val="es-419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004CB0"/>
                <w:lang w:val="es-CL" w:eastAsia="es-CL"/>
              </w:rPr>
              <w:t>EMBARCADOR</w:t>
            </w:r>
          </w:p>
        </w:tc>
        <w:tc>
          <w:tcPr>
            <w:tcW w:w="296" w:type="dxa"/>
          </w:tcPr>
          <w:p w14:paraId="26A36FD6" w14:textId="2FA8301B" w:rsidR="00AB7B9A" w:rsidRPr="00085D43" w:rsidRDefault="00AB7B9A" w:rsidP="00B475FE">
            <w:pPr>
              <w:rPr>
                <w:rFonts w:ascii="Avenir Next LT Pro" w:hAnsi="Avenir Next LT Pro"/>
                <w:lang w:val="es-419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004CAB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67062255" w14:textId="5F5284E6" w:rsidR="00AB7B9A" w:rsidRPr="00085D43" w:rsidRDefault="00CF72FD" w:rsidP="00B475FE">
            <w:pPr>
              <w:rPr>
                <w:rFonts w:ascii="Avenir Next LT Pro" w:hAnsi="Avenir Next LT Pro"/>
              </w:rPr>
            </w:pPr>
            <w:r w:rsidRPr="00085D43">
              <w:rPr>
                <w:rFonts w:ascii="Avenir Next LT Pro" w:eastAsia="Calibri" w:hAnsi="Avenir Next LT Pro" w:cs="Calibri"/>
                <w:color w:val="000000"/>
                <w:sz w:val="24"/>
                <w:szCs w:val="24"/>
                <w:lang w:eastAsia="es-CL"/>
              </w:rPr>
              <w:t>MICHEL</w:t>
            </w:r>
            <w:r w:rsidR="00055E0F" w:rsidRPr="00085D43">
              <w:rPr>
                <w:rFonts w:ascii="Avenir Next LT Pro" w:eastAsia="Calibri" w:hAnsi="Avenir Next LT Pro" w:cs="Calibri"/>
                <w:color w:val="000000"/>
                <w:sz w:val="24"/>
                <w:szCs w:val="24"/>
                <w:lang w:eastAsia="es-CL"/>
              </w:rPr>
              <w:t xml:space="preserve">IN </w:t>
            </w:r>
            <w:r w:rsidR="00AD3DD0" w:rsidRPr="00085D43">
              <w:rPr>
                <w:rFonts w:ascii="Avenir Next LT Pro" w:eastAsia="Calibri" w:hAnsi="Avenir Next LT Pro" w:cs="Calibri"/>
                <w:color w:val="000000"/>
                <w:sz w:val="24"/>
                <w:szCs w:val="24"/>
                <w:lang w:eastAsia="es-CL"/>
              </w:rPr>
              <w:t>NORTH AMERICA INC</w:t>
            </w:r>
          </w:p>
        </w:tc>
      </w:tr>
      <w:tr w:rsidR="00AB7B9A" w:rsidRPr="00085D43" w14:paraId="13C6C95F" w14:textId="77777777" w:rsidTr="00BC4C63">
        <w:trPr>
          <w:trHeight w:val="750"/>
        </w:trPr>
        <w:tc>
          <w:tcPr>
            <w:tcW w:w="2528" w:type="dxa"/>
          </w:tcPr>
          <w:p w14:paraId="0A68C016" w14:textId="1E5878DF" w:rsidR="00AB7B9A" w:rsidRPr="00085D43" w:rsidRDefault="00AB7B9A" w:rsidP="00B475FE">
            <w:pPr>
              <w:rPr>
                <w:rFonts w:ascii="Avenir Next LT Pro" w:hAnsi="Avenir Next LT Pro"/>
                <w:lang w:val="es-419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004CB0"/>
                <w:lang w:val="es-CL" w:eastAsia="es-CL"/>
              </w:rPr>
              <w:t>CONSIGNATA</w:t>
            </w:r>
            <w:r w:rsidR="00055E0F" w:rsidRPr="00085D43">
              <w:rPr>
                <w:rFonts w:ascii="Avenir Next LT Pro" w:eastAsia="Calibri" w:hAnsi="Avenir Next LT Pro" w:cs="Calibri"/>
                <w:b/>
                <w:bCs/>
                <w:color w:val="004CB0"/>
                <w:lang w:val="es-CL" w:eastAsia="es-CL"/>
              </w:rPr>
              <w:t>RIO</w:t>
            </w:r>
            <w:r w:rsidRPr="00085D43">
              <w:rPr>
                <w:rFonts w:ascii="Avenir Next LT Pro" w:eastAsia="Calibri" w:hAnsi="Avenir Next LT Pro" w:cs="Calibri"/>
                <w:b/>
                <w:bCs/>
                <w:color w:val="004CB0"/>
                <w:lang w:val="es-CL" w:eastAsia="es-CL"/>
              </w:rPr>
              <w:t>RIO</w:t>
            </w:r>
          </w:p>
        </w:tc>
        <w:tc>
          <w:tcPr>
            <w:tcW w:w="296" w:type="dxa"/>
          </w:tcPr>
          <w:p w14:paraId="6F9DC011" w14:textId="624A5A37" w:rsidR="00AB7B9A" w:rsidRPr="00085D43" w:rsidRDefault="00AB7B9A" w:rsidP="00B475FE">
            <w:pPr>
              <w:rPr>
                <w:rFonts w:ascii="Avenir Next LT Pro" w:hAnsi="Avenir Next LT Pro"/>
                <w:lang w:val="es-419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004CAB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2D2C8D67" w14:textId="77777777" w:rsidR="00AD3DD0" w:rsidRPr="00085D43" w:rsidRDefault="00CF72FD" w:rsidP="007D01B1">
            <w:pPr>
              <w:spacing w:line="240" w:lineRule="auto"/>
              <w:rPr>
                <w:rFonts w:ascii="Avenir Next LT Pro" w:eastAsia="Calibri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085D43">
              <w:rPr>
                <w:rFonts w:ascii="Avenir Next LT Pro" w:eastAsia="Calibri" w:hAnsi="Avenir Next LT Pro" w:cs="Calibri"/>
                <w:color w:val="000000"/>
                <w:sz w:val="24"/>
                <w:szCs w:val="24"/>
                <w:lang w:eastAsia="es-CL"/>
              </w:rPr>
              <w:t>MICHELIN CHILE LTDA</w:t>
            </w:r>
            <w:r w:rsidR="007D01B1" w:rsidRPr="00085D43">
              <w:rPr>
                <w:rFonts w:ascii="Avenir Next LT Pro" w:eastAsia="Calibri" w:hAnsi="Avenir Next LT Pro" w:cs="Calibri"/>
                <w:color w:val="000000"/>
                <w:sz w:val="24"/>
                <w:szCs w:val="24"/>
                <w:lang w:eastAsia="es-CL"/>
              </w:rPr>
              <w:t>.</w:t>
            </w:r>
          </w:p>
          <w:p w14:paraId="11DE2F3C" w14:textId="7CCD2ED8" w:rsidR="00223AF1" w:rsidRPr="00085D43" w:rsidRDefault="00223AF1" w:rsidP="00223AF1">
            <w:pPr>
              <w:shd w:val="clear" w:color="auto" w:fill="FFFFFF"/>
              <w:spacing w:line="240" w:lineRule="auto"/>
              <w:rPr>
                <w:rFonts w:ascii="Avenir Next LT Pro" w:eastAsia="Times New Roman" w:hAnsi="Avenir Next LT Pro" w:cs="Calibri"/>
                <w:color w:val="000000"/>
                <w:sz w:val="24"/>
                <w:szCs w:val="24"/>
                <w:lang w:eastAsia="es-CL"/>
              </w:rPr>
            </w:pPr>
          </w:p>
        </w:tc>
      </w:tr>
    </w:tbl>
    <w:p w14:paraId="4E5CD013" w14:textId="0003E37A" w:rsidR="004F373A" w:rsidRPr="00085D43" w:rsidRDefault="004F373A" w:rsidP="00475F52">
      <w:pPr>
        <w:tabs>
          <w:tab w:val="left" w:pos="5021"/>
        </w:tabs>
        <w:rPr>
          <w:rFonts w:ascii="Avenir Next LT Pro" w:hAnsi="Avenir Next LT Pro"/>
          <w:sz w:val="12"/>
          <w:szCs w:val="12"/>
          <w:lang w:val="es-419"/>
        </w:rPr>
      </w:pPr>
      <w:bookmarkStart w:id="0" w:name="_Hlk198042008"/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A76E00" w:rsidRPr="00085D43" w14:paraId="5BB93296" w14:textId="77777777" w:rsidTr="004A226E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1770C16D" w14:textId="33EC6FCF" w:rsidR="00A76E00" w:rsidRPr="00085D43" w:rsidRDefault="00A76E00" w:rsidP="004A226E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CONTENEDOR            </w:t>
            </w:r>
            <w:r w:rsidR="00FE012A">
              <w:rPr>
                <w:rFonts w:ascii="Avenir Next LT Pro" w:eastAsia="Calibri" w:hAnsi="Avenir Next LT Pro" w:cs="Calibri"/>
                <w:b/>
                <w:bCs/>
                <w:color w:val="FFFFFF"/>
              </w:rPr>
              <w:t>SUDU 981186-2</w:t>
            </w:r>
            <w:r w:rsidR="00D404CD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="00390F5C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  </w:t>
            </w: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//  </w:t>
            </w:r>
            <w:r w:rsidR="00390F5C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 </w:t>
            </w: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SELLO </w:t>
            </w:r>
            <w:r w:rsidRPr="00085D43">
              <w:rPr>
                <w:rFonts w:ascii="Avenir Next LT Pro" w:eastAsia="Times New Roman" w:hAnsi="Avenir Next LT Pro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FE012A">
              <w:rPr>
                <w:rFonts w:ascii="Avenir Next LT Pro" w:eastAsia="Times New Roman" w:hAnsi="Avenir Next LT Pro" w:cstheme="minorHAnsi"/>
                <w:b/>
                <w:bCs/>
                <w:color w:val="FFFFFF" w:themeColor="background1"/>
              </w:rPr>
              <w:t>002056</w:t>
            </w:r>
          </w:p>
        </w:tc>
      </w:tr>
    </w:tbl>
    <w:p w14:paraId="6AD682F9" w14:textId="672EC693" w:rsidR="00A76E00" w:rsidRPr="00085D43" w:rsidRDefault="00A76E00" w:rsidP="00A76E00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76E00" w:rsidRPr="00085D43" w14:paraId="679A87D4" w14:textId="77777777" w:rsidTr="000A5CDA">
        <w:trPr>
          <w:trHeight w:val="3685"/>
        </w:trPr>
        <w:tc>
          <w:tcPr>
            <w:tcW w:w="4535" w:type="dxa"/>
          </w:tcPr>
          <w:p w14:paraId="426B8C88" w14:textId="6BE6DD1C" w:rsidR="00A76E00" w:rsidRPr="00085D43" w:rsidRDefault="00FE012A" w:rsidP="004A226E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2BD74A2" wp14:editId="650B4AF9">
                  <wp:extent cx="2876550" cy="2372360"/>
                  <wp:effectExtent l="0" t="0" r="0" b="8890"/>
                  <wp:docPr id="1985746792" name="Imagen 1" descr="Imagen que contiene exterior, contenedor de carga, agua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746792" name="Imagen 1" descr="Imagen que contiene exterior, contenedor de carga, agua, grande&#10;&#10;El contenido generado por IA puede ser incorrecto.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37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32FB23D6" w14:textId="214BA2A7" w:rsidR="00A76E00" w:rsidRPr="00085D43" w:rsidRDefault="00FE012A" w:rsidP="004A226E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DABB6FC" wp14:editId="6C24B4FF">
                  <wp:extent cx="2863850" cy="2362200"/>
                  <wp:effectExtent l="0" t="0" r="0" b="0"/>
                  <wp:docPr id="1460139232" name="Imagen 2" descr="Imagen que contiene edificio, hombre, parado, naran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139232" name="Imagen 2" descr="Imagen que contiene edificio, hombre, parado, naranja&#10;&#10;El contenido generado por IA puede ser incorrecto.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59CDF9" w14:textId="77777777" w:rsidR="00A76E00" w:rsidRPr="00085D43" w:rsidRDefault="00A76E00" w:rsidP="00A76E00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76E00" w:rsidRPr="00085D43" w14:paraId="43D0A69C" w14:textId="77777777" w:rsidTr="000A5CDA">
        <w:trPr>
          <w:trHeight w:val="3685"/>
        </w:trPr>
        <w:tc>
          <w:tcPr>
            <w:tcW w:w="4535" w:type="dxa"/>
          </w:tcPr>
          <w:p w14:paraId="463F89E5" w14:textId="3CAF0BB5" w:rsidR="00A76E00" w:rsidRPr="00085D43" w:rsidRDefault="00FE012A" w:rsidP="004A226E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2260EEB4" wp14:editId="72ACD999">
                  <wp:extent cx="2867025" cy="2457450"/>
                  <wp:effectExtent l="0" t="0" r="9525" b="0"/>
                  <wp:docPr id="1275644531" name="Imagen 3" descr="Imagen que contiene exterior, edificio, naranja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644531" name="Imagen 3" descr="Imagen que contiene exterior, edificio, naranja, lado&#10;&#10;El contenido generado por IA puede ser incorrecto.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0E99F820" w14:textId="60BA9C53" w:rsidR="00A76E00" w:rsidRPr="00085D43" w:rsidRDefault="00FE012A" w:rsidP="004A226E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720BF6D0" wp14:editId="146F3AB7">
                  <wp:extent cx="2863850" cy="2438400"/>
                  <wp:effectExtent l="0" t="0" r="0" b="0"/>
                  <wp:docPr id="2002816629" name="Imagen 4" descr="Una cortina azu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816629" name="Imagen 4" descr="Una cortina azul&#10;&#10;El contenido generado por IA puede ser incorrecto.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6E25B1" w14:textId="0EF1678B" w:rsidR="00A76E00" w:rsidRPr="00085D43" w:rsidRDefault="00A76E00" w:rsidP="00A76E00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A76E00" w:rsidRPr="00085D43" w14:paraId="0CB7E573" w14:textId="77777777" w:rsidTr="004A226E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27A8AB14" w14:textId="1533988B" w:rsidR="00A76E00" w:rsidRPr="00085D43" w:rsidRDefault="00A76E00" w:rsidP="004A226E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CONTENEDOR                 </w:t>
            </w:r>
            <w:r w:rsidR="00FE012A">
              <w:rPr>
                <w:rFonts w:ascii="Avenir Next LT Pro" w:eastAsia="Calibri" w:hAnsi="Avenir Next LT Pro" w:cs="Calibri"/>
                <w:b/>
                <w:bCs/>
                <w:color w:val="FFFFFF"/>
              </w:rPr>
              <w:t>MAEU 408827-6</w:t>
            </w: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="00733BCF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  //  </w:t>
            </w: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SELLO </w:t>
            </w:r>
            <w:r w:rsidRPr="00085D43">
              <w:rPr>
                <w:rFonts w:ascii="Avenir Next LT Pro" w:eastAsia="Times New Roman" w:hAnsi="Avenir Next LT Pro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FE012A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</w:rPr>
              <w:t>002154</w:t>
            </w:r>
          </w:p>
        </w:tc>
      </w:tr>
    </w:tbl>
    <w:p w14:paraId="05EA35B0" w14:textId="77777777" w:rsidR="00A76E00" w:rsidRPr="00085D43" w:rsidRDefault="00A76E00" w:rsidP="00A76E00">
      <w:pPr>
        <w:rPr>
          <w:rFonts w:ascii="Avenir Next LT Pro" w:hAnsi="Avenir Next LT Pro"/>
        </w:rPr>
      </w:pPr>
    </w:p>
    <w:p w14:paraId="051A4A4D" w14:textId="6E02D4AC" w:rsidR="00A76E00" w:rsidRPr="00085D43" w:rsidRDefault="00A76E00" w:rsidP="00A76E00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76E00" w:rsidRPr="00085D43" w14:paraId="4FC3664C" w14:textId="77777777" w:rsidTr="000A5CDA">
        <w:trPr>
          <w:trHeight w:val="3969"/>
        </w:trPr>
        <w:tc>
          <w:tcPr>
            <w:tcW w:w="4535" w:type="dxa"/>
          </w:tcPr>
          <w:p w14:paraId="5CA129A3" w14:textId="671F2BA1" w:rsidR="00A76E00" w:rsidRPr="00085D43" w:rsidRDefault="00FE012A" w:rsidP="004A226E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1D9B25B" wp14:editId="2694B585">
                  <wp:extent cx="2876550" cy="2590800"/>
                  <wp:effectExtent l="0" t="0" r="0" b="0"/>
                  <wp:docPr id="1924912723" name="Imagen 5" descr="Imagen que contiene viejo, caja, tren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912723" name="Imagen 5" descr="Imagen que contiene viejo, caja, tren, parado&#10;&#10;El contenido generado por IA puede ser incorrecto.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DC73EDD" w14:textId="08C03808" w:rsidR="00A76E00" w:rsidRPr="00085D43" w:rsidRDefault="00FE012A" w:rsidP="004A226E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1322F9F" wp14:editId="79B8189A">
                  <wp:extent cx="2867025" cy="2590800"/>
                  <wp:effectExtent l="0" t="0" r="9525" b="0"/>
                  <wp:docPr id="1222351020" name="Imagen 6" descr="Hombre parado en una tiend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351020" name="Imagen 6" descr="Hombre parado en una tienda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8AAC6" w14:textId="1EAB771B" w:rsidR="00A76E00" w:rsidRPr="00085D43" w:rsidRDefault="00A76E00" w:rsidP="00A76E00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76E00" w:rsidRPr="00085D43" w14:paraId="30B01C75" w14:textId="77777777" w:rsidTr="000A5CDA">
        <w:trPr>
          <w:trHeight w:val="3969"/>
        </w:trPr>
        <w:tc>
          <w:tcPr>
            <w:tcW w:w="4535" w:type="dxa"/>
          </w:tcPr>
          <w:p w14:paraId="7B1C11BE" w14:textId="33C8FF47" w:rsidR="00A76E00" w:rsidRPr="00085D43" w:rsidRDefault="00FE012A" w:rsidP="004A226E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40F627AD" wp14:editId="22B7A16A">
                  <wp:extent cx="2857500" cy="2493645"/>
                  <wp:effectExtent l="0" t="0" r="0" b="1905"/>
                  <wp:docPr id="167521493" name="Imagen 7" descr="Imagen que contiene edificio, exterior, lado, puen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21493" name="Imagen 7" descr="Imagen que contiene edificio, exterior, lado, puente&#10;&#10;El contenido generado por IA puede ser incorrecto.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9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7EE19F7B" w14:textId="45A9196E" w:rsidR="00A76E00" w:rsidRPr="00085D43" w:rsidRDefault="00FE012A" w:rsidP="004A226E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03417418" wp14:editId="4831347E">
                  <wp:extent cx="2857500" cy="2493645"/>
                  <wp:effectExtent l="0" t="0" r="0" b="1905"/>
                  <wp:docPr id="1100227247" name="Imagen 8" descr="Imagen que contiene edificio, porche, pequeño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227247" name="Imagen 8" descr="Imagen que contiene edificio, porche, pequeño, lado&#10;&#10;El contenido generado por IA puede ser incorrect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9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408832" w14:textId="77777777" w:rsidR="00A76E00" w:rsidRPr="00085D43" w:rsidRDefault="00A76E00" w:rsidP="00A76E00">
      <w:pPr>
        <w:rPr>
          <w:rFonts w:ascii="Avenir Next LT Pro" w:hAnsi="Avenir Next LT Pro"/>
          <w:lang w:val="es-419"/>
        </w:rPr>
      </w:pPr>
    </w:p>
    <w:p w14:paraId="22EAA1CD" w14:textId="77777777" w:rsidR="00A76E00" w:rsidRDefault="00A76E00" w:rsidP="00055E0F">
      <w:pPr>
        <w:rPr>
          <w:rFonts w:ascii="Avenir Next LT Pro" w:hAnsi="Avenir Next LT Pro"/>
          <w:sz w:val="12"/>
          <w:szCs w:val="12"/>
          <w:lang w:val="es-419"/>
        </w:rPr>
      </w:pPr>
    </w:p>
    <w:p w14:paraId="265813EC" w14:textId="77777777" w:rsidR="000A5CDA" w:rsidRDefault="000A5CDA" w:rsidP="00055E0F">
      <w:pPr>
        <w:rPr>
          <w:rFonts w:ascii="Avenir Next LT Pro" w:hAnsi="Avenir Next LT Pro"/>
          <w:sz w:val="12"/>
          <w:szCs w:val="12"/>
          <w:lang w:val="es-419"/>
        </w:rPr>
      </w:pPr>
    </w:p>
    <w:p w14:paraId="6E4D099F" w14:textId="77777777" w:rsidR="000A5CDA" w:rsidRDefault="000A5CDA" w:rsidP="00055E0F">
      <w:pPr>
        <w:rPr>
          <w:rFonts w:ascii="Avenir Next LT Pro" w:hAnsi="Avenir Next LT Pro"/>
          <w:sz w:val="12"/>
          <w:szCs w:val="12"/>
          <w:lang w:val="es-419"/>
        </w:rPr>
      </w:pPr>
    </w:p>
    <w:p w14:paraId="4468FB1C" w14:textId="77777777" w:rsidR="000A5CDA" w:rsidRDefault="000A5CDA" w:rsidP="00055E0F">
      <w:pPr>
        <w:rPr>
          <w:rFonts w:ascii="Avenir Next LT Pro" w:hAnsi="Avenir Next LT Pro"/>
          <w:sz w:val="12"/>
          <w:szCs w:val="12"/>
          <w:lang w:val="es-419"/>
        </w:rPr>
      </w:pPr>
    </w:p>
    <w:p w14:paraId="710E8DF1" w14:textId="77777777" w:rsidR="000A5CDA" w:rsidRPr="00085D43" w:rsidRDefault="000A5CDA" w:rsidP="00055E0F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B17959" w:rsidRPr="00085D43" w14:paraId="14BB22AB" w14:textId="77777777" w:rsidTr="0071229D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6BF79925" w14:textId="4B036617" w:rsidR="00B17959" w:rsidRPr="00085D43" w:rsidRDefault="00B17959" w:rsidP="004A226E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bookmarkStart w:id="1" w:name="_Hlk129163452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lastRenderedPageBreak/>
              <w:t xml:space="preserve">CONTENEDOR               </w:t>
            </w:r>
            <w:r w:rsidR="003E5BDD"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="000A1FA8"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="00FE012A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MAEU 405633-0 </w:t>
            </w:r>
            <w:r w:rsidR="00D404CD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="002C2C09"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="008F7A44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 </w:t>
            </w:r>
            <w:r w:rsidR="000A1FA8"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//</w:t>
            </w:r>
            <w:r w:rsidR="007B2C99"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="000A1FA8"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="008F7A44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  </w:t>
            </w:r>
            <w:r w:rsidR="000A1FA8"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SELLO </w:t>
            </w:r>
            <w:r w:rsidR="00FE012A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002157</w:t>
            </w:r>
          </w:p>
        </w:tc>
      </w:tr>
    </w:tbl>
    <w:p w14:paraId="1F2270F9" w14:textId="12293CE2" w:rsidR="0071229D" w:rsidRPr="00085D43" w:rsidRDefault="0071229D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4B579F" w:rsidRPr="00085D43" w14:paraId="49F8199D" w14:textId="77777777" w:rsidTr="000A5CDA">
        <w:trPr>
          <w:trHeight w:val="3969"/>
        </w:trPr>
        <w:tc>
          <w:tcPr>
            <w:tcW w:w="4535" w:type="dxa"/>
          </w:tcPr>
          <w:p w14:paraId="773D6DE5" w14:textId="08AE83DD" w:rsidR="004B579F" w:rsidRPr="00085D43" w:rsidRDefault="003B4776" w:rsidP="004A226E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A056145" wp14:editId="2C9E18FC">
                  <wp:extent cx="2889885" cy="2711669"/>
                  <wp:effectExtent l="0" t="0" r="5715" b="0"/>
                  <wp:docPr id="1486236187" name="Imagen 9" descr="Imagen que contiene camioneta, lado, caja, vie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236187" name="Imagen 9" descr="Imagen que contiene camioneta, lado, caja, viejo&#10;&#10;El contenido generado por IA puede ser incorrecto.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198" cy="271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0AADD604" w14:textId="7807E1DD" w:rsidR="004B579F" w:rsidRPr="00085D43" w:rsidRDefault="003B4776" w:rsidP="004A226E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170C77B" wp14:editId="5DF8CB5A">
                  <wp:extent cx="2847975" cy="2722179"/>
                  <wp:effectExtent l="0" t="0" r="0" b="2540"/>
                  <wp:docPr id="1145919987" name="Imagen 10" descr="Imagen que contiene edificio, exterior, camioneta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919987" name="Imagen 10" descr="Imagen que contiene edificio, exterior, camioneta, calle&#10;&#10;El contenido generado por IA puede ser incorrecto.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193" cy="273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291DF3" w14:textId="0F86293D" w:rsidR="0071229D" w:rsidRPr="00085D43" w:rsidRDefault="0071229D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4B579F" w:rsidRPr="00085D43" w14:paraId="4126C9FE" w14:textId="77777777" w:rsidTr="000A5CDA">
        <w:trPr>
          <w:trHeight w:val="3969"/>
        </w:trPr>
        <w:tc>
          <w:tcPr>
            <w:tcW w:w="4535" w:type="dxa"/>
          </w:tcPr>
          <w:p w14:paraId="4DFB84C9" w14:textId="6901F11E" w:rsidR="004B579F" w:rsidRPr="00085D43" w:rsidRDefault="003B4776" w:rsidP="004A226E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0A8C0A9B" wp14:editId="42D41A11">
                  <wp:extent cx="2858770" cy="2511972"/>
                  <wp:effectExtent l="0" t="0" r="0" b="3175"/>
                  <wp:docPr id="1133816415" name="Imagen 11" descr="Puente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816415" name="Imagen 11" descr="Puente de madera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717" cy="251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521EA50" w14:textId="2FD19762" w:rsidR="004B579F" w:rsidRPr="00085D43" w:rsidRDefault="003B4776" w:rsidP="004A226E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16A95C5B" wp14:editId="17481180">
                  <wp:extent cx="2858770" cy="2490952"/>
                  <wp:effectExtent l="0" t="0" r="0" b="5080"/>
                  <wp:docPr id="482177385" name="Imagen 12" descr="Imagen que contiene edificio, porche, lado, puen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177385" name="Imagen 12" descr="Imagen que contiene edificio, porche, lado, puente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691" cy="250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2534C3C5" w14:textId="77777777" w:rsidR="00A76E00" w:rsidRPr="00085D43" w:rsidRDefault="00A76E00" w:rsidP="00EE4A97">
      <w:pPr>
        <w:rPr>
          <w:rFonts w:ascii="Avenir Next LT Pro" w:hAnsi="Avenir Next LT Pro"/>
        </w:rPr>
      </w:pPr>
    </w:p>
    <w:p w14:paraId="67EE48C2" w14:textId="77777777" w:rsidR="00A76E00" w:rsidRPr="00085D43" w:rsidRDefault="00A76E00" w:rsidP="00EE4A97">
      <w:pPr>
        <w:rPr>
          <w:rFonts w:ascii="Avenir Next LT Pro" w:hAnsi="Avenir Next LT Pro"/>
        </w:rPr>
      </w:pPr>
    </w:p>
    <w:p w14:paraId="1C7C2E41" w14:textId="77777777" w:rsidR="003171A1" w:rsidRPr="00085D43" w:rsidRDefault="003171A1" w:rsidP="00EE4A97">
      <w:pPr>
        <w:rPr>
          <w:rFonts w:ascii="Avenir Next LT Pro" w:hAnsi="Avenir Next LT Pro"/>
        </w:rPr>
      </w:pPr>
    </w:p>
    <w:p w14:paraId="2675F7E1" w14:textId="77777777" w:rsidR="003171A1" w:rsidRDefault="003171A1" w:rsidP="00EE4A97">
      <w:pPr>
        <w:rPr>
          <w:rFonts w:ascii="Avenir Next LT Pro" w:hAnsi="Avenir Next LT Pro"/>
        </w:rPr>
      </w:pPr>
    </w:p>
    <w:p w14:paraId="559DFF1D" w14:textId="77777777" w:rsidR="000A5CDA" w:rsidRDefault="000A5CDA" w:rsidP="00EE4A97">
      <w:pPr>
        <w:rPr>
          <w:rFonts w:ascii="Avenir Next LT Pro" w:hAnsi="Avenir Next LT Pro"/>
        </w:rPr>
      </w:pPr>
    </w:p>
    <w:p w14:paraId="211027C5" w14:textId="77777777" w:rsidR="000A5CDA" w:rsidRPr="00085D43" w:rsidRDefault="000A5CDA" w:rsidP="00EE4A97">
      <w:pPr>
        <w:rPr>
          <w:rFonts w:ascii="Avenir Next LT Pro" w:hAnsi="Avenir Next LT Pro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EE4A97" w:rsidRPr="00085D43" w14:paraId="2A07D57D" w14:textId="77777777" w:rsidTr="004A226E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01B2237B" w14:textId="26B9A152" w:rsidR="00EE4A97" w:rsidRPr="00085D43" w:rsidRDefault="00EE4A97" w:rsidP="004A226E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lastRenderedPageBreak/>
              <w:t xml:space="preserve">CONTENEDOR            </w:t>
            </w:r>
            <w:r w:rsidR="005C03A6"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MAEU </w:t>
            </w:r>
            <w:r w:rsidR="00FE012A">
              <w:rPr>
                <w:rFonts w:ascii="Avenir Next LT Pro" w:eastAsia="Calibri" w:hAnsi="Avenir Next LT Pro" w:cs="Calibri"/>
                <w:b/>
                <w:bCs/>
                <w:color w:val="FFFFFF"/>
              </w:rPr>
              <w:t>411633-6</w:t>
            </w:r>
            <w:r w:rsidR="008F7A44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  </w:t>
            </w:r>
            <w:r w:rsidR="00FE012A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="00A0055D">
              <w:rPr>
                <w:rFonts w:ascii="Avenir Next LT Pro" w:eastAsia="Calibri" w:hAnsi="Avenir Next LT Pro" w:cs="Calibri"/>
                <w:b/>
                <w:bCs/>
                <w:color w:val="FFFFFF"/>
              </w:rPr>
              <w:t>/</w:t>
            </w: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/  </w:t>
            </w:r>
            <w:r w:rsidR="008F7A44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  </w:t>
            </w: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SELLO </w:t>
            </w:r>
            <w:r w:rsidRPr="00085D43">
              <w:rPr>
                <w:rFonts w:ascii="Avenir Next LT Pro" w:eastAsia="Times New Roman" w:hAnsi="Avenir Next LT Pro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FE012A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</w:rPr>
              <w:t>002108</w:t>
            </w:r>
          </w:p>
        </w:tc>
      </w:tr>
    </w:tbl>
    <w:p w14:paraId="0995F1E9" w14:textId="730DBCD1" w:rsidR="00EE4A97" w:rsidRPr="00085D43" w:rsidRDefault="00EE4A97" w:rsidP="00EE4A97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EE4A97" w:rsidRPr="00085D43" w14:paraId="2463DB86" w14:textId="77777777" w:rsidTr="000A5CDA">
        <w:trPr>
          <w:trHeight w:val="3969"/>
        </w:trPr>
        <w:tc>
          <w:tcPr>
            <w:tcW w:w="4535" w:type="dxa"/>
          </w:tcPr>
          <w:p w14:paraId="586E256D" w14:textId="786BC919" w:rsidR="00EE4A97" w:rsidRPr="00085D43" w:rsidRDefault="003B4776" w:rsidP="004A226E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A0EC435" wp14:editId="6D2749D3">
                  <wp:extent cx="2858770" cy="2606675"/>
                  <wp:effectExtent l="0" t="0" r="0" b="3175"/>
                  <wp:docPr id="1080206407" name="Imagen 13" descr="Imagen que contiene llenado, forrado, fila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206407" name="Imagen 13" descr="Imagen que contiene llenado, forrado, fila, grande&#10;&#10;El contenido generado por IA puede ser incorrecto.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563" cy="26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149E9FC4" w14:textId="21BA8E5E" w:rsidR="00EE4A97" w:rsidRPr="00085D43" w:rsidRDefault="003B4776" w:rsidP="004A226E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CF46C8E" wp14:editId="4CE06505">
                  <wp:extent cx="2847469" cy="2606675"/>
                  <wp:effectExtent l="0" t="0" r="0" b="3175"/>
                  <wp:docPr id="441141543" name="Imagen 14" descr="Imagen que contiene edificio, exterior, calle, vie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141543" name="Imagen 14" descr="Imagen que contiene edificio, exterior, calle, viejo&#10;&#10;El contenido generado por IA puede ser incorrecto.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010" cy="261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E97BCC" w14:textId="2E87ACB3" w:rsidR="00EE4A97" w:rsidRPr="00085D43" w:rsidRDefault="00EE4A97" w:rsidP="00EE4A97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EE4A97" w:rsidRPr="00085D43" w14:paraId="62906288" w14:textId="77777777" w:rsidTr="000A5CDA">
        <w:trPr>
          <w:trHeight w:val="3969"/>
        </w:trPr>
        <w:tc>
          <w:tcPr>
            <w:tcW w:w="4535" w:type="dxa"/>
          </w:tcPr>
          <w:p w14:paraId="093F0BF7" w14:textId="38FED1AF" w:rsidR="00EE4A97" w:rsidRPr="00085D43" w:rsidRDefault="003B4776" w:rsidP="004A226E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22BEFBFF" wp14:editId="161483C3">
                  <wp:extent cx="2879725" cy="2564524"/>
                  <wp:effectExtent l="0" t="0" r="0" b="7620"/>
                  <wp:docPr id="1098756993" name="Imagen 15" descr="Imagen que contiene exterior, edificio, lado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756993" name="Imagen 15" descr="Imagen que contiene exterior, edificio, lado, calle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989" cy="257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52BAC7D0" w14:textId="55E03A53" w:rsidR="00EE4A97" w:rsidRPr="00085D43" w:rsidRDefault="003B4776" w:rsidP="004A226E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162A5F97" wp14:editId="43D67A09">
                  <wp:extent cx="2868930" cy="2543504"/>
                  <wp:effectExtent l="0" t="0" r="7620" b="9525"/>
                  <wp:docPr id="290798836" name="Imagen 16" descr="Puerta de entrada a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798836" name="Imagen 16" descr="Puerta de entrada a edificio&#10;&#10;El contenido generado por IA puede ser incorrecto.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957" cy="255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20F1CB" w14:textId="77777777" w:rsidR="00EE4A97" w:rsidRPr="00085D43" w:rsidRDefault="00EE4A97" w:rsidP="00EE4A97">
      <w:pPr>
        <w:rPr>
          <w:rFonts w:ascii="Avenir Next LT Pro" w:hAnsi="Avenir Next LT Pro"/>
          <w:lang w:val="es-419"/>
        </w:rPr>
      </w:pPr>
    </w:p>
    <w:p w14:paraId="02E8D24A" w14:textId="77777777" w:rsidR="00EE4A97" w:rsidRPr="00085D43" w:rsidRDefault="00EE4A97" w:rsidP="00EE4A97">
      <w:pPr>
        <w:rPr>
          <w:rFonts w:ascii="Avenir Next LT Pro" w:hAnsi="Avenir Next LT Pro"/>
          <w:lang w:val="es-419"/>
        </w:rPr>
      </w:pPr>
    </w:p>
    <w:p w14:paraId="1359C760" w14:textId="77777777" w:rsidR="000C5F66" w:rsidRPr="00085D43" w:rsidRDefault="000C5F66" w:rsidP="00EE4A97">
      <w:pPr>
        <w:rPr>
          <w:rFonts w:ascii="Avenir Next LT Pro" w:hAnsi="Avenir Next LT Pro"/>
          <w:lang w:val="es-419"/>
        </w:rPr>
      </w:pPr>
    </w:p>
    <w:p w14:paraId="6BB76A33" w14:textId="77777777" w:rsidR="000C5F66" w:rsidRPr="00085D43" w:rsidRDefault="000C5F66" w:rsidP="00EE4A97">
      <w:pPr>
        <w:rPr>
          <w:rFonts w:ascii="Avenir Next LT Pro" w:hAnsi="Avenir Next LT Pro"/>
          <w:lang w:val="es-419"/>
        </w:rPr>
      </w:pPr>
    </w:p>
    <w:p w14:paraId="01507741" w14:textId="77777777" w:rsidR="00EE4A97" w:rsidRPr="00085D43" w:rsidRDefault="00EE4A97" w:rsidP="00EE4A97">
      <w:pPr>
        <w:rPr>
          <w:rFonts w:ascii="Avenir Next LT Pro" w:hAnsi="Avenir Next LT Pro"/>
          <w:lang w:val="es-419"/>
        </w:rPr>
      </w:pPr>
    </w:p>
    <w:p w14:paraId="38D816AF" w14:textId="77777777" w:rsidR="00EE4A97" w:rsidRPr="00085D43" w:rsidRDefault="00EE4A97" w:rsidP="00EE4A97">
      <w:pPr>
        <w:ind w:left="-142"/>
        <w:rPr>
          <w:rFonts w:ascii="Avenir Next LT Pro" w:hAnsi="Avenir Next LT Pro"/>
          <w:sz w:val="12"/>
          <w:szCs w:val="12"/>
          <w:lang w:val="es-419"/>
        </w:rPr>
      </w:pPr>
    </w:p>
    <w:p w14:paraId="3FC88A62" w14:textId="77777777" w:rsidR="001E39E9" w:rsidRPr="00085D43" w:rsidRDefault="001E39E9" w:rsidP="001E39E9">
      <w:pPr>
        <w:tabs>
          <w:tab w:val="left" w:pos="5021"/>
        </w:tabs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1E39E9" w:rsidRPr="00085D43" w14:paraId="23719839" w14:textId="77777777" w:rsidTr="00931DC1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0B71AFCA" w14:textId="4BB2449E" w:rsidR="001E39E9" w:rsidRPr="00085D43" w:rsidRDefault="001E39E9" w:rsidP="00931DC1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CONTENEDOR            </w:t>
            </w:r>
            <w:r w:rsidR="00EA247D"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MAEU </w:t>
            </w:r>
            <w:r w:rsidR="002C2C09"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4</w:t>
            </w:r>
            <w:r w:rsidR="00A0055D">
              <w:rPr>
                <w:rFonts w:ascii="Avenir Next LT Pro" w:eastAsia="Calibri" w:hAnsi="Avenir Next LT Pro" w:cs="Calibri"/>
                <w:b/>
                <w:bCs/>
                <w:color w:val="FFFFFF"/>
              </w:rPr>
              <w:t>2</w:t>
            </w:r>
            <w:r w:rsidR="00FE012A">
              <w:rPr>
                <w:rFonts w:ascii="Avenir Next LT Pro" w:eastAsia="Calibri" w:hAnsi="Avenir Next LT Pro" w:cs="Calibri"/>
                <w:b/>
                <w:bCs/>
                <w:color w:val="FFFFFF"/>
              </w:rPr>
              <w:t>3189-6</w:t>
            </w:r>
            <w:r w:rsidR="00E779EA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 </w:t>
            </w:r>
            <w:r w:rsidR="00A0055D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="002C2C09"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//  </w:t>
            </w:r>
            <w:r w:rsidR="00E779EA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   </w:t>
            </w: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SELLO </w:t>
            </w:r>
            <w:r w:rsidRPr="00085D43">
              <w:rPr>
                <w:rFonts w:ascii="Avenir Next LT Pro" w:eastAsia="Times New Roman" w:hAnsi="Avenir Next LT Pro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FE012A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</w:rPr>
              <w:t>002053</w:t>
            </w:r>
          </w:p>
        </w:tc>
      </w:tr>
    </w:tbl>
    <w:p w14:paraId="57E99341" w14:textId="4F6F6682" w:rsidR="001E39E9" w:rsidRPr="00085D43" w:rsidRDefault="001E39E9" w:rsidP="001E39E9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1E39E9" w:rsidRPr="00085D43" w14:paraId="0E77D132" w14:textId="77777777" w:rsidTr="000A5CDA">
        <w:trPr>
          <w:trHeight w:val="3969"/>
        </w:trPr>
        <w:tc>
          <w:tcPr>
            <w:tcW w:w="4535" w:type="dxa"/>
          </w:tcPr>
          <w:p w14:paraId="36C30892" w14:textId="44B4AC7B" w:rsidR="001E39E9" w:rsidRPr="00085D43" w:rsidRDefault="003B4776" w:rsidP="00931DC1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249CC8A" wp14:editId="2D5E0320">
                  <wp:extent cx="2868236" cy="2628900"/>
                  <wp:effectExtent l="0" t="0" r="8890" b="0"/>
                  <wp:docPr id="1710410148" name="Imagen 17" descr="Imagen que contiene camioneta, coche, lado, fi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410148" name="Imagen 17" descr="Imagen que contiene camioneta, coche, lado, fila&#10;&#10;El contenido generado por IA puede ser incorrecto.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051" cy="264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732C885A" w14:textId="05D9D148" w:rsidR="001E39E9" w:rsidRPr="00085D43" w:rsidRDefault="003B4776" w:rsidP="00931DC1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03E5E46" wp14:editId="43066B44">
                  <wp:extent cx="2868376" cy="2628900"/>
                  <wp:effectExtent l="0" t="0" r="8255" b="0"/>
                  <wp:docPr id="2146883060" name="Imagen 18" descr="Tre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883060" name="Imagen 18" descr="Tren de carga&#10;&#10;El contenido generado por IA puede ser incorrecto.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405" cy="2636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A11F3E" w14:textId="374965C4" w:rsidR="001E39E9" w:rsidRPr="00085D43" w:rsidRDefault="001E39E9" w:rsidP="001E39E9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1E39E9" w:rsidRPr="00085D43" w14:paraId="7DD1766C" w14:textId="77777777" w:rsidTr="000A5CDA">
        <w:trPr>
          <w:trHeight w:val="3969"/>
        </w:trPr>
        <w:tc>
          <w:tcPr>
            <w:tcW w:w="4535" w:type="dxa"/>
          </w:tcPr>
          <w:p w14:paraId="31384A37" w14:textId="0705FBBC" w:rsidR="001E39E9" w:rsidRPr="00085D43" w:rsidRDefault="003B4776" w:rsidP="00931DC1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0B97058F" wp14:editId="42A4D13B">
                  <wp:extent cx="2868930" cy="2493645"/>
                  <wp:effectExtent l="0" t="0" r="7620" b="1905"/>
                  <wp:docPr id="959299403" name="Imagen 19" descr="Puente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299403" name="Imagen 19" descr="Puente de madera&#10;&#10;El contenido generado por IA puede ser incorrecto.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637" cy="2500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5783FEC3" w14:textId="1235EE7F" w:rsidR="001E39E9" w:rsidRPr="00085D43" w:rsidRDefault="003B4776" w:rsidP="00931DC1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3A0B3FB3" wp14:editId="1B771672">
                  <wp:extent cx="2847975" cy="2480442"/>
                  <wp:effectExtent l="0" t="0" r="0" b="0"/>
                  <wp:docPr id="106665530" name="Imagen 20" descr="Una cortina azu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65530" name="Imagen 20" descr="Una cortina azul&#10;&#10;El contenido generado por IA puede ser incorrecto.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939" cy="2488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B9098A" w14:textId="77777777" w:rsidR="001E39E9" w:rsidRPr="00085D43" w:rsidRDefault="001E39E9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5DB73CB9" w14:textId="77777777" w:rsidR="001E39E9" w:rsidRPr="00085D43" w:rsidRDefault="001E39E9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1FBC760A" w14:textId="77777777" w:rsidR="001E39E9" w:rsidRPr="00085D43" w:rsidRDefault="001E39E9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27D01812" w14:textId="77777777" w:rsidR="001E39E9" w:rsidRPr="00085D43" w:rsidRDefault="001E39E9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09A9FA2A" w14:textId="77777777" w:rsidR="001E39E9" w:rsidRDefault="001E39E9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3A570885" w14:textId="77777777" w:rsidR="000A5CDA" w:rsidRDefault="000A5CDA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5A5346ED" w14:textId="77777777" w:rsidR="000A5CDA" w:rsidRPr="00085D43" w:rsidRDefault="000A5CDA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5EB8F7B9" w14:textId="77777777" w:rsidR="001E39E9" w:rsidRPr="00085D43" w:rsidRDefault="001E39E9" w:rsidP="001E39E9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1E39E9" w:rsidRPr="00085D43" w14:paraId="3551275E" w14:textId="77777777" w:rsidTr="00931DC1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40AFDA29" w14:textId="41220A8C" w:rsidR="001E39E9" w:rsidRPr="00085D43" w:rsidRDefault="001E39E9" w:rsidP="00931DC1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CONTENEDOR                 </w:t>
            </w:r>
            <w:r w:rsidR="00FE012A">
              <w:rPr>
                <w:rFonts w:ascii="Avenir Next LT Pro" w:eastAsia="Calibri" w:hAnsi="Avenir Next LT Pro" w:cs="Calibri"/>
                <w:b/>
                <w:bCs/>
                <w:color w:val="FFFFFF"/>
              </w:rPr>
              <w:t>MAEU 417387-1</w:t>
            </w:r>
            <w:r w:rsidR="002830DF"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="00AD5595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 </w:t>
            </w: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// </w:t>
            </w:r>
            <w:r w:rsidR="00AD5595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 </w:t>
            </w: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SELLO </w:t>
            </w:r>
            <w:r w:rsidRPr="00085D43">
              <w:rPr>
                <w:rFonts w:ascii="Avenir Next LT Pro" w:eastAsia="Times New Roman" w:hAnsi="Avenir Next LT Pro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FE012A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</w:rPr>
              <w:t>002104</w:t>
            </w:r>
          </w:p>
        </w:tc>
      </w:tr>
    </w:tbl>
    <w:p w14:paraId="5370E826" w14:textId="1A7387B0" w:rsidR="001E39E9" w:rsidRPr="00085D43" w:rsidRDefault="001E39E9" w:rsidP="001E39E9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1E39E9" w:rsidRPr="00085D43" w14:paraId="5B2977BF" w14:textId="77777777" w:rsidTr="000A5CDA">
        <w:trPr>
          <w:trHeight w:val="3969"/>
        </w:trPr>
        <w:tc>
          <w:tcPr>
            <w:tcW w:w="4535" w:type="dxa"/>
          </w:tcPr>
          <w:p w14:paraId="2D86E5ED" w14:textId="47C174A5" w:rsidR="001E39E9" w:rsidRPr="00085D43" w:rsidRDefault="003B4776" w:rsidP="00931DC1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3A4BBE6" wp14:editId="3ACE67F6">
                  <wp:extent cx="2900680" cy="2680138"/>
                  <wp:effectExtent l="0" t="0" r="0" b="6350"/>
                  <wp:docPr id="1641733117" name="Imagen 21" descr="Imagen que contiene edificio, exterior, grande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733117" name="Imagen 21" descr="Imagen que contiene edificio, exterior, grande, calle&#10;&#10;El contenido generado por IA puede ser incorrecto.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33" cy="268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B2F930F" w14:textId="7B0F9AB6" w:rsidR="001E39E9" w:rsidRPr="00085D43" w:rsidRDefault="003B4776" w:rsidP="00931DC1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0AF2F41" wp14:editId="5A4F99DC">
                  <wp:extent cx="2853055" cy="2679700"/>
                  <wp:effectExtent l="0" t="0" r="4445" b="6350"/>
                  <wp:docPr id="417436315" name="Imagen 22" descr="Imagen que contiene edificio, exterior, camioneta, pue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436315" name="Imagen 22" descr="Imagen que contiene edificio, exterior, camioneta, puerta&#10;&#10;El contenido generado por IA puede ser incorrecto.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481" cy="2688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E3B74C" w14:textId="7D70E5BB" w:rsidR="001E39E9" w:rsidRPr="00085D43" w:rsidRDefault="001E39E9" w:rsidP="001E39E9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1E39E9" w:rsidRPr="00085D43" w14:paraId="6A73E90B" w14:textId="77777777" w:rsidTr="000A5CDA">
        <w:trPr>
          <w:trHeight w:val="3969"/>
        </w:trPr>
        <w:tc>
          <w:tcPr>
            <w:tcW w:w="4535" w:type="dxa"/>
          </w:tcPr>
          <w:p w14:paraId="1AFBC171" w14:textId="4FFD202C" w:rsidR="001E39E9" w:rsidRPr="00085D43" w:rsidRDefault="003B4776" w:rsidP="00931DC1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3CC82920" wp14:editId="3985BA7A">
                  <wp:extent cx="2879725" cy="2512060"/>
                  <wp:effectExtent l="0" t="0" r="0" b="2540"/>
                  <wp:docPr id="1878694450" name="Imagen 23" descr="Un puente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694450" name="Imagen 23" descr="Un puente de madera&#10;&#10;El contenido generado por IA puede ser incorrecto.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671" cy="2518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738D5EE" w14:textId="6D9EBD0B" w:rsidR="001E39E9" w:rsidRPr="00085D43" w:rsidRDefault="003B4776" w:rsidP="00931DC1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12A4E640" wp14:editId="0E38F117">
                  <wp:extent cx="2858770" cy="2512060"/>
                  <wp:effectExtent l="0" t="0" r="0" b="2540"/>
                  <wp:docPr id="1415821535" name="Imagen 24" descr="Imagen que contiene edificio, lado, estacionado, azu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821535" name="Imagen 24" descr="Imagen que contiene edificio, lado, estacionado, azul&#10;&#10;El contenido generado por IA puede ser incorrecto.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355" cy="251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C0462D" w14:textId="77777777" w:rsidR="001E39E9" w:rsidRPr="00085D43" w:rsidRDefault="001E39E9" w:rsidP="001E39E9">
      <w:pPr>
        <w:rPr>
          <w:rFonts w:ascii="Avenir Next LT Pro" w:hAnsi="Avenir Next LT Pro"/>
          <w:lang w:val="es-419"/>
        </w:rPr>
      </w:pPr>
    </w:p>
    <w:p w14:paraId="1A511DDE" w14:textId="77777777" w:rsidR="001E39E9" w:rsidRPr="00085D43" w:rsidRDefault="001E39E9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15C69A4F" w14:textId="77777777" w:rsidR="001E39E9" w:rsidRDefault="001E39E9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0A2E794F" w14:textId="77777777" w:rsidR="000A5CDA" w:rsidRDefault="000A5CDA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2CB04E7F" w14:textId="77777777" w:rsidR="000A5CDA" w:rsidRDefault="000A5CDA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01E57C80" w14:textId="77777777" w:rsidR="00BD38E4" w:rsidRPr="00085D43" w:rsidRDefault="00BD38E4" w:rsidP="00B9598D">
      <w:pPr>
        <w:rPr>
          <w:rFonts w:ascii="Avenir Next LT Pro" w:hAnsi="Avenir Next LT Pro"/>
          <w:sz w:val="12"/>
          <w:szCs w:val="12"/>
          <w:lang w:val="es-419"/>
        </w:rPr>
      </w:pPr>
    </w:p>
    <w:p w14:paraId="1E404855" w14:textId="77777777" w:rsidR="00BD38E4" w:rsidRDefault="00BD38E4" w:rsidP="00EE4A97">
      <w:pPr>
        <w:ind w:left="-142"/>
        <w:rPr>
          <w:rFonts w:ascii="Avenir Next LT Pro" w:hAnsi="Avenir Next LT Pro"/>
          <w:sz w:val="12"/>
          <w:szCs w:val="12"/>
          <w:lang w:val="es-419"/>
        </w:rPr>
      </w:pPr>
    </w:p>
    <w:p w14:paraId="17679088" w14:textId="77777777" w:rsidR="00FE012A" w:rsidRDefault="00FE012A" w:rsidP="00EE4A97">
      <w:pPr>
        <w:ind w:left="-142"/>
        <w:rPr>
          <w:rFonts w:ascii="Avenir Next LT Pro" w:hAnsi="Avenir Next LT Pro"/>
          <w:sz w:val="12"/>
          <w:szCs w:val="12"/>
          <w:lang w:val="es-419"/>
        </w:rPr>
      </w:pPr>
    </w:p>
    <w:p w14:paraId="2F388BF6" w14:textId="77777777" w:rsidR="00FE012A" w:rsidRPr="00085D43" w:rsidRDefault="00FE012A" w:rsidP="00FE012A">
      <w:pPr>
        <w:tabs>
          <w:tab w:val="left" w:pos="5021"/>
        </w:tabs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FE012A" w:rsidRPr="00085D43" w14:paraId="63300DFC" w14:textId="77777777" w:rsidTr="0095711B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275E2EA4" w14:textId="70183B57" w:rsidR="00FE012A" w:rsidRPr="00085D43" w:rsidRDefault="00FE012A" w:rsidP="0095711B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CONTENEDOR            MAEU 4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</w:rPr>
              <w:t>22592-8</w:t>
            </w: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="00AD5595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  </w:t>
            </w: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// </w:t>
            </w:r>
            <w:r w:rsidR="00AD5595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 </w:t>
            </w: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SELLO </w:t>
            </w:r>
            <w:r w:rsidRPr="00085D43">
              <w:rPr>
                <w:rFonts w:ascii="Avenir Next LT Pro" w:eastAsia="Times New Roman" w:hAnsi="Avenir Next LT Pro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</w:rPr>
              <w:t>002109</w:t>
            </w:r>
          </w:p>
        </w:tc>
      </w:tr>
    </w:tbl>
    <w:p w14:paraId="45957688" w14:textId="77777777" w:rsidR="00FE012A" w:rsidRPr="00085D43" w:rsidRDefault="00FE012A" w:rsidP="00FE012A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FE012A" w:rsidRPr="00085D43" w14:paraId="3C10AA85" w14:textId="77777777" w:rsidTr="0095711B">
        <w:trPr>
          <w:trHeight w:val="3969"/>
        </w:trPr>
        <w:tc>
          <w:tcPr>
            <w:tcW w:w="4535" w:type="dxa"/>
          </w:tcPr>
          <w:p w14:paraId="11F10E29" w14:textId="34570439" w:rsidR="00FE012A" w:rsidRPr="00085D43" w:rsidRDefault="003B4776" w:rsidP="0095711B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949D987" wp14:editId="20343744">
                  <wp:extent cx="2879725" cy="3016469"/>
                  <wp:effectExtent l="0" t="0" r="0" b="0"/>
                  <wp:docPr id="355145332" name="Imagen 25" descr="Imagen que contiene 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145332" name="Imagen 25" descr="Imagen que contiene Calendario&#10;&#10;El contenido generado por IA puede ser incorrecto.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449" cy="3022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67B8EAB2" w14:textId="15BEDA60" w:rsidR="00FE012A" w:rsidRPr="00085D43" w:rsidRDefault="003B4776" w:rsidP="0095711B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5CC42A8" wp14:editId="0E6EF271">
                  <wp:extent cx="2879577" cy="3016250"/>
                  <wp:effectExtent l="0" t="0" r="0" b="0"/>
                  <wp:docPr id="831698635" name="Imagen 26" descr="Imagen que contiene exterior, camioneta, calle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698635" name="Imagen 26" descr="Imagen que contiene exterior, camioneta, calle, tren&#10;&#10;El contenido generado por IA puede ser incorrecto.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431" cy="3024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6A93D2" w14:textId="77777777" w:rsidR="00FE012A" w:rsidRPr="00085D43" w:rsidRDefault="00FE012A" w:rsidP="00FE012A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FE012A" w:rsidRPr="00085D43" w14:paraId="7A9D9889" w14:textId="77777777" w:rsidTr="0095711B">
        <w:trPr>
          <w:trHeight w:val="3969"/>
        </w:trPr>
        <w:tc>
          <w:tcPr>
            <w:tcW w:w="4535" w:type="dxa"/>
          </w:tcPr>
          <w:p w14:paraId="21B5C186" w14:textId="4222D659" w:rsidR="00FE012A" w:rsidRPr="00085D43" w:rsidRDefault="003B4776" w:rsidP="0095711B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4D85F5F7" wp14:editId="249084C4">
                  <wp:extent cx="2858770" cy="2785242"/>
                  <wp:effectExtent l="0" t="0" r="0" b="0"/>
                  <wp:docPr id="76014261" name="Imagen 27" descr="Puente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14261" name="Imagen 27" descr="Puente de madera&#10;&#10;El contenido generado por IA puede ser incorrecto.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820" cy="279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54CDEA2D" w14:textId="59B95858" w:rsidR="00FE012A" w:rsidRPr="00085D43" w:rsidRDefault="003B4776" w:rsidP="0095711B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367F184A" wp14:editId="4E5EC3F6">
                  <wp:extent cx="2858770" cy="2795752"/>
                  <wp:effectExtent l="0" t="0" r="0" b="5080"/>
                  <wp:docPr id="120397164" name="Imagen 28" descr="Imagen que contiene edificio, exterior, contenedor de carga, naran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97164" name="Imagen 28" descr="Imagen que contiene edificio, exterior, contenedor de carga, naranja&#10;&#10;El contenido generado por IA puede ser incorrecto.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472" cy="2802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F1B7F5" w14:textId="77777777" w:rsidR="00FE012A" w:rsidRPr="00085D43" w:rsidRDefault="00FE012A" w:rsidP="00FE012A">
      <w:pPr>
        <w:rPr>
          <w:rFonts w:ascii="Avenir Next LT Pro" w:hAnsi="Avenir Next LT Pro"/>
          <w:sz w:val="12"/>
          <w:szCs w:val="12"/>
          <w:lang w:val="es-419"/>
        </w:rPr>
      </w:pPr>
    </w:p>
    <w:p w14:paraId="762AF2F7" w14:textId="77777777" w:rsidR="00FE012A" w:rsidRPr="00085D43" w:rsidRDefault="00FE012A" w:rsidP="00FE012A">
      <w:pPr>
        <w:rPr>
          <w:rFonts w:ascii="Avenir Next LT Pro" w:hAnsi="Avenir Next LT Pro"/>
          <w:sz w:val="12"/>
          <w:szCs w:val="12"/>
          <w:lang w:val="es-419"/>
        </w:rPr>
      </w:pPr>
    </w:p>
    <w:p w14:paraId="68B7DA13" w14:textId="77777777" w:rsidR="00FE012A" w:rsidRPr="00085D43" w:rsidRDefault="00FE012A" w:rsidP="00FE012A">
      <w:pPr>
        <w:rPr>
          <w:rFonts w:ascii="Avenir Next LT Pro" w:hAnsi="Avenir Next LT Pro"/>
          <w:sz w:val="12"/>
          <w:szCs w:val="12"/>
          <w:lang w:val="es-419"/>
        </w:rPr>
      </w:pPr>
    </w:p>
    <w:p w14:paraId="41C3FF94" w14:textId="77777777" w:rsidR="00FE012A" w:rsidRPr="00085D43" w:rsidRDefault="00FE012A" w:rsidP="00FE012A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FE012A" w:rsidRPr="00085D43" w14:paraId="4224A170" w14:textId="77777777" w:rsidTr="0095711B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1730B1E0" w14:textId="07D50E71" w:rsidR="00FE012A" w:rsidRPr="00085D43" w:rsidRDefault="00FE012A" w:rsidP="0095711B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CONTENEDOR               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</w:rPr>
              <w:t>MAEU 409250-6</w:t>
            </w:r>
            <w:r w:rsidR="00081EB1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  </w:t>
            </w: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//  </w:t>
            </w:r>
            <w:r w:rsidR="00081EB1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  </w:t>
            </w: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SELLO </w:t>
            </w:r>
            <w:r w:rsidRPr="00085D43">
              <w:rPr>
                <w:rFonts w:ascii="Avenir Next LT Pro" w:eastAsia="Times New Roman" w:hAnsi="Avenir Next LT Pro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</w:rPr>
              <w:t>002180</w:t>
            </w:r>
          </w:p>
        </w:tc>
      </w:tr>
    </w:tbl>
    <w:p w14:paraId="12520EF8" w14:textId="77777777" w:rsidR="00FE012A" w:rsidRPr="00085D43" w:rsidRDefault="00FE012A" w:rsidP="00FE012A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FE012A" w:rsidRPr="00085D43" w14:paraId="51CD146D" w14:textId="77777777" w:rsidTr="0095711B">
        <w:trPr>
          <w:trHeight w:val="3969"/>
        </w:trPr>
        <w:tc>
          <w:tcPr>
            <w:tcW w:w="4535" w:type="dxa"/>
          </w:tcPr>
          <w:p w14:paraId="71150C4B" w14:textId="534E2313" w:rsidR="00FE012A" w:rsidRPr="00085D43" w:rsidRDefault="003B4776" w:rsidP="0095711B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7A463E5" wp14:editId="0BDE4CB8">
                  <wp:extent cx="2871205" cy="2637790"/>
                  <wp:effectExtent l="0" t="0" r="5715" b="0"/>
                  <wp:docPr id="1179620110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620110" name="Imagen 1179620110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51" cy="264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F858F08" w14:textId="5C7E4882" w:rsidR="00FE012A" w:rsidRPr="00085D43" w:rsidRDefault="003B4776" w:rsidP="0095711B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3B097D0" wp14:editId="599F57CA">
                  <wp:extent cx="2853055" cy="2638096"/>
                  <wp:effectExtent l="0" t="0" r="4445" b="0"/>
                  <wp:docPr id="1533450951" name="Imagen 30" descr="Imagen que contiene edificio, abrir, puerta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450951" name="Imagen 30" descr="Imagen que contiene edificio, abrir, puerta, camioneta&#10;&#10;El contenido generado por IA puede ser incorrecto.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999" cy="264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95705D" w14:textId="77777777" w:rsidR="00FE012A" w:rsidRPr="00085D43" w:rsidRDefault="00FE012A" w:rsidP="00FE012A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FE012A" w:rsidRPr="00085D43" w14:paraId="485F2479" w14:textId="77777777" w:rsidTr="0095711B">
        <w:trPr>
          <w:trHeight w:val="3969"/>
        </w:trPr>
        <w:tc>
          <w:tcPr>
            <w:tcW w:w="4535" w:type="dxa"/>
          </w:tcPr>
          <w:p w14:paraId="570486A9" w14:textId="4EF60EFF" w:rsidR="00FE012A" w:rsidRPr="00085D43" w:rsidRDefault="003B4776" w:rsidP="0095711B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50AA34F0" wp14:editId="5B189880">
                  <wp:extent cx="2871469" cy="2501462"/>
                  <wp:effectExtent l="0" t="0" r="5715" b="0"/>
                  <wp:docPr id="772885483" name="Imagen 31" descr="Puente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885483" name="Imagen 31" descr="Puente de madera&#10;&#10;El contenido generado por IA puede ser incorrecto.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553" cy="2511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63AEEA4B" w14:textId="457152E2" w:rsidR="00FE012A" w:rsidRPr="00085D43" w:rsidRDefault="003B4776" w:rsidP="0095711B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2E95226A" wp14:editId="1AC4CA4A">
                  <wp:extent cx="2867025" cy="2522220"/>
                  <wp:effectExtent l="0" t="0" r="9525" b="0"/>
                  <wp:docPr id="201172165" name="Imagen 32" descr="Imagen que contiene edificio, exterior, casa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72165" name="Imagen 32" descr="Imagen que contiene edificio, exterior, casa, pequeño&#10;&#10;El contenido generado por IA puede ser incorrecto.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589" cy="252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071F03" w14:textId="77777777" w:rsidR="00FE012A" w:rsidRPr="00085D43" w:rsidRDefault="00FE012A" w:rsidP="00FE012A">
      <w:pPr>
        <w:rPr>
          <w:rFonts w:ascii="Avenir Next LT Pro" w:hAnsi="Avenir Next LT Pro"/>
          <w:lang w:val="es-419"/>
        </w:rPr>
      </w:pPr>
    </w:p>
    <w:p w14:paraId="7D3D5C86" w14:textId="77777777" w:rsidR="00FE012A" w:rsidRPr="00085D43" w:rsidRDefault="00FE012A" w:rsidP="00FE012A">
      <w:pPr>
        <w:rPr>
          <w:rFonts w:ascii="Avenir Next LT Pro" w:hAnsi="Avenir Next LT Pro"/>
          <w:sz w:val="12"/>
          <w:szCs w:val="12"/>
          <w:lang w:val="es-419"/>
        </w:rPr>
      </w:pPr>
    </w:p>
    <w:p w14:paraId="361387DA" w14:textId="77777777" w:rsidR="00FE012A" w:rsidRDefault="00FE012A" w:rsidP="00FE012A">
      <w:pPr>
        <w:rPr>
          <w:rFonts w:ascii="Avenir Next LT Pro" w:hAnsi="Avenir Next LT Pro"/>
          <w:sz w:val="12"/>
          <w:szCs w:val="12"/>
          <w:lang w:val="es-419"/>
        </w:rPr>
      </w:pPr>
    </w:p>
    <w:p w14:paraId="264F83BF" w14:textId="77777777" w:rsidR="00FE012A" w:rsidRDefault="00FE012A" w:rsidP="00FE012A">
      <w:pPr>
        <w:rPr>
          <w:rFonts w:ascii="Avenir Next LT Pro" w:hAnsi="Avenir Next LT Pro"/>
          <w:sz w:val="12"/>
          <w:szCs w:val="12"/>
          <w:lang w:val="es-419"/>
        </w:rPr>
      </w:pPr>
    </w:p>
    <w:p w14:paraId="537E1026" w14:textId="77777777" w:rsidR="00FE012A" w:rsidRDefault="00FE012A" w:rsidP="00FE012A">
      <w:pPr>
        <w:rPr>
          <w:rFonts w:ascii="Avenir Next LT Pro" w:hAnsi="Avenir Next LT Pro"/>
          <w:sz w:val="12"/>
          <w:szCs w:val="12"/>
          <w:lang w:val="es-419"/>
        </w:rPr>
      </w:pPr>
    </w:p>
    <w:p w14:paraId="72E02F1B" w14:textId="77777777" w:rsidR="00FE012A" w:rsidRDefault="00FE012A" w:rsidP="00EE4A97">
      <w:pPr>
        <w:ind w:left="-142"/>
        <w:rPr>
          <w:rFonts w:ascii="Avenir Next LT Pro" w:hAnsi="Avenir Next LT Pro"/>
          <w:sz w:val="12"/>
          <w:szCs w:val="12"/>
          <w:lang w:val="es-419"/>
        </w:rPr>
      </w:pPr>
    </w:p>
    <w:p w14:paraId="4CA49BEF" w14:textId="77777777" w:rsidR="00FE012A" w:rsidRPr="00085D43" w:rsidRDefault="00FE012A" w:rsidP="00EE4A97">
      <w:pPr>
        <w:ind w:left="-142"/>
        <w:rPr>
          <w:rFonts w:ascii="Avenir Next LT Pro" w:hAnsi="Avenir Next LT Pro"/>
          <w:sz w:val="12"/>
          <w:szCs w:val="12"/>
          <w:lang w:val="es-419"/>
        </w:rPr>
      </w:pPr>
    </w:p>
    <w:bookmarkEnd w:id="0"/>
    <w:p w14:paraId="5E374010" w14:textId="520F22CB" w:rsidR="008C3AE0" w:rsidRPr="00085D43" w:rsidRDefault="008C3AE0" w:rsidP="00445AF6">
      <w:pPr>
        <w:shd w:val="clear" w:color="auto" w:fill="004CB0"/>
        <w:spacing w:line="360" w:lineRule="auto"/>
        <w:rPr>
          <w:rFonts w:ascii="Avenir Next LT Pro" w:hAnsi="Avenir Next LT Pro"/>
          <w:b/>
          <w:bCs/>
          <w:color w:val="FFFFFF" w:themeColor="background1"/>
          <w:lang w:val="es-419"/>
        </w:rPr>
      </w:pP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lastRenderedPageBreak/>
        <w:t>Observaci</w:t>
      </w:r>
      <w:r w:rsidR="00AB7B9A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ones</w:t>
      </w: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:</w:t>
      </w:r>
    </w:p>
    <w:p w14:paraId="33DDC944" w14:textId="77777777" w:rsidR="00445AF6" w:rsidRPr="00085D43" w:rsidRDefault="00445AF6" w:rsidP="00B475FE">
      <w:pPr>
        <w:rPr>
          <w:rFonts w:ascii="Avenir Next LT Pro" w:hAnsi="Avenir Next LT Pro"/>
          <w:b/>
          <w:bCs/>
          <w:lang w:val="es-419"/>
        </w:rPr>
      </w:pPr>
    </w:p>
    <w:tbl>
      <w:tblPr>
        <w:tblW w:w="6359" w:type="dxa"/>
        <w:tblInd w:w="1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4374"/>
      </w:tblGrid>
      <w:tr w:rsidR="009745D3" w:rsidRPr="00085D43" w14:paraId="3C771C5E" w14:textId="77777777" w:rsidTr="007B2C99">
        <w:trPr>
          <w:trHeight w:val="542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004CAB"/>
            <w:noWrap/>
            <w:vAlign w:val="center"/>
            <w:hideMark/>
          </w:tcPr>
          <w:p w14:paraId="60EE29A0" w14:textId="5D44FF43" w:rsidR="009745D3" w:rsidRPr="00085D43" w:rsidRDefault="009745D3" w:rsidP="009745D3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N° </w:t>
            </w:r>
            <w:proofErr w:type="spellStart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Contenedor</w:t>
            </w:r>
            <w:proofErr w:type="spellEnd"/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auto" w:fill="00479E"/>
            <w:vAlign w:val="center"/>
          </w:tcPr>
          <w:p w14:paraId="2BBFCD59" w14:textId="4996C8BD" w:rsidR="009745D3" w:rsidRPr="00085D43" w:rsidRDefault="009745D3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proofErr w:type="spellStart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Observación</w:t>
            </w:r>
            <w:proofErr w:type="spellEnd"/>
          </w:p>
        </w:tc>
      </w:tr>
      <w:tr w:rsidR="009745D3" w:rsidRPr="00FE012A" w14:paraId="3CD62EA8" w14:textId="77777777" w:rsidTr="007B2C99">
        <w:trPr>
          <w:trHeight w:val="488"/>
        </w:trPr>
        <w:tc>
          <w:tcPr>
            <w:tcW w:w="198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14:paraId="40880403" w14:textId="3C779039" w:rsidR="009745D3" w:rsidRPr="00085D43" w:rsidRDefault="003B4776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</w:rPr>
            </w:pPr>
            <w:r>
              <w:rPr>
                <w:rFonts w:ascii="Avenir Next LT Pro" w:eastAsia="Calibri" w:hAnsi="Avenir Next LT Pro" w:cs="Calibri"/>
                <w:color w:val="000000"/>
              </w:rPr>
              <w:t>-</w:t>
            </w:r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3D0EB3F7" w14:textId="159824BD" w:rsidR="009745D3" w:rsidRPr="00085D43" w:rsidRDefault="001C1105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lang w:val="es-CL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s-CL"/>
              </w:rPr>
              <w:t>Sin Observaciones</w:t>
            </w:r>
          </w:p>
        </w:tc>
      </w:tr>
    </w:tbl>
    <w:p w14:paraId="168F6F05" w14:textId="77777777" w:rsidR="00B9598D" w:rsidRPr="00085D43" w:rsidRDefault="00B9598D" w:rsidP="00B9598D">
      <w:pPr>
        <w:rPr>
          <w:rFonts w:ascii="Avenir Next LT Pro" w:hAnsi="Avenir Next LT Pro"/>
          <w:lang w:val="es-419"/>
        </w:rPr>
      </w:pPr>
    </w:p>
    <w:p w14:paraId="646F1FD2" w14:textId="77777777" w:rsidR="00B9598D" w:rsidRDefault="00B9598D" w:rsidP="006F5598">
      <w:pPr>
        <w:rPr>
          <w:rFonts w:ascii="Avenir Next LT Pro" w:hAnsi="Avenir Next LT Pro"/>
          <w:noProof/>
          <w:lang w:val="es-419"/>
        </w:rPr>
      </w:pPr>
    </w:p>
    <w:p w14:paraId="7223E984" w14:textId="77777777" w:rsidR="001C6FA2" w:rsidRPr="00085D43" w:rsidRDefault="001C6FA2" w:rsidP="00B475FE">
      <w:pPr>
        <w:rPr>
          <w:rFonts w:ascii="Avenir Next LT Pro" w:hAnsi="Avenir Next LT Pro"/>
          <w:lang w:val="es-419"/>
        </w:rPr>
      </w:pPr>
    </w:p>
    <w:p w14:paraId="52D54D27" w14:textId="53A6725D" w:rsidR="008C3AE0" w:rsidRPr="00085D43" w:rsidRDefault="008C3AE0" w:rsidP="000063A4">
      <w:pPr>
        <w:jc w:val="center"/>
        <w:rPr>
          <w:rFonts w:ascii="Avenir Next LT Pro" w:hAnsi="Avenir Next LT Pro"/>
          <w:lang w:val="es-419"/>
        </w:rPr>
      </w:pPr>
      <w:r w:rsidRPr="00085D43">
        <w:rPr>
          <w:rFonts w:ascii="Avenir Next LT Pro" w:hAnsi="Avenir Next LT Pro"/>
          <w:lang w:val="es-419"/>
        </w:rPr>
        <w:t>Registro fotográfico emitido sin p</w:t>
      </w:r>
      <w:r w:rsidR="0007035A">
        <w:rPr>
          <w:rFonts w:ascii="Avenir Next LT Pro" w:hAnsi="Avenir Next LT Pro"/>
          <w:lang w:val="es-419"/>
        </w:rPr>
        <w:t>er</w:t>
      </w:r>
      <w:r w:rsidRPr="00085D43">
        <w:rPr>
          <w:rFonts w:ascii="Avenir Next LT Pro" w:hAnsi="Avenir Next LT Pro"/>
          <w:lang w:val="es-419"/>
        </w:rPr>
        <w:t xml:space="preserve">juicios </w:t>
      </w:r>
      <w:r w:rsidR="007E26E1" w:rsidRPr="00085D43">
        <w:rPr>
          <w:rFonts w:ascii="Avenir Next LT Pro" w:hAnsi="Avenir Next LT Pro"/>
          <w:lang w:val="es-419"/>
        </w:rPr>
        <w:t>y en interés de quién concierna</w:t>
      </w:r>
    </w:p>
    <w:p w14:paraId="349B969C" w14:textId="22A4D337" w:rsidR="003D288A" w:rsidRDefault="003D288A" w:rsidP="00AB7B9A">
      <w:pPr>
        <w:spacing w:after="0" w:line="240" w:lineRule="auto"/>
        <w:contextualSpacing/>
        <w:jc w:val="center"/>
        <w:rPr>
          <w:rFonts w:ascii="Avenir Next LT Pro" w:hAnsi="Avenir Next LT Pro"/>
          <w:b/>
          <w:bCs/>
          <w:color w:val="004CB0"/>
          <w:sz w:val="26"/>
          <w:szCs w:val="26"/>
          <w:lang w:val="es-CL"/>
        </w:rPr>
      </w:pPr>
    </w:p>
    <w:p w14:paraId="43EA31C9" w14:textId="77777777" w:rsidR="001C1105" w:rsidRDefault="001C1105" w:rsidP="00AB7B9A">
      <w:pPr>
        <w:spacing w:after="0" w:line="240" w:lineRule="auto"/>
        <w:contextualSpacing/>
        <w:jc w:val="center"/>
        <w:rPr>
          <w:rFonts w:ascii="Avenir Next LT Pro" w:hAnsi="Avenir Next LT Pro"/>
          <w:b/>
          <w:bCs/>
          <w:color w:val="004CB0"/>
          <w:sz w:val="26"/>
          <w:szCs w:val="26"/>
          <w:lang w:val="es-CL"/>
        </w:rPr>
      </w:pPr>
    </w:p>
    <w:p w14:paraId="7D248ACB" w14:textId="77777777" w:rsidR="001C1105" w:rsidRDefault="001C1105" w:rsidP="00AB7B9A">
      <w:pPr>
        <w:spacing w:after="0" w:line="240" w:lineRule="auto"/>
        <w:contextualSpacing/>
        <w:jc w:val="center"/>
        <w:rPr>
          <w:rFonts w:ascii="Avenir Next LT Pro" w:hAnsi="Avenir Next LT Pro"/>
          <w:b/>
          <w:bCs/>
          <w:color w:val="004CB0"/>
          <w:sz w:val="26"/>
          <w:szCs w:val="26"/>
          <w:lang w:val="es-CL"/>
        </w:rPr>
      </w:pPr>
    </w:p>
    <w:p w14:paraId="1AA574E5" w14:textId="77777777" w:rsidR="001C1105" w:rsidRDefault="001C1105" w:rsidP="00AB7B9A">
      <w:pPr>
        <w:spacing w:after="0" w:line="240" w:lineRule="auto"/>
        <w:contextualSpacing/>
        <w:jc w:val="center"/>
        <w:rPr>
          <w:rFonts w:ascii="Avenir Next LT Pro" w:hAnsi="Avenir Next LT Pro"/>
          <w:b/>
          <w:bCs/>
          <w:color w:val="004CB0"/>
          <w:sz w:val="26"/>
          <w:szCs w:val="26"/>
          <w:lang w:val="es-CL"/>
        </w:rPr>
      </w:pPr>
    </w:p>
    <w:p w14:paraId="17615723" w14:textId="77777777" w:rsidR="001C1105" w:rsidRPr="00085D43" w:rsidRDefault="001C1105" w:rsidP="00AB7B9A">
      <w:pPr>
        <w:spacing w:after="0" w:line="240" w:lineRule="auto"/>
        <w:contextualSpacing/>
        <w:jc w:val="center"/>
        <w:rPr>
          <w:rFonts w:ascii="Avenir Next LT Pro" w:hAnsi="Avenir Next LT Pro"/>
          <w:b/>
          <w:bCs/>
          <w:color w:val="004CB0"/>
          <w:sz w:val="26"/>
          <w:szCs w:val="26"/>
          <w:lang w:val="es-CL"/>
        </w:rPr>
      </w:pPr>
    </w:p>
    <w:p w14:paraId="431DF62D" w14:textId="212828E9" w:rsidR="003D288A" w:rsidRPr="00F40C54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F40C54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Surveyor</w:t>
      </w:r>
    </w:p>
    <w:p w14:paraId="143D47ED" w14:textId="1CB64239" w:rsidR="003D288A" w:rsidRPr="00F40C54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F40C54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ALS INSPECTION CHILE SpA</w:t>
      </w:r>
    </w:p>
    <w:p w14:paraId="4987CC88" w14:textId="77777777" w:rsidR="00445AF6" w:rsidRPr="00F40C54" w:rsidRDefault="00445AF6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14D2ACD2" w14:textId="77777777" w:rsidR="00445AF6" w:rsidRDefault="00445AF6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2435C632" w14:textId="77777777" w:rsidR="001C1105" w:rsidRDefault="001C1105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50241A57" w14:textId="77777777" w:rsidR="001C1105" w:rsidRPr="00F40C54" w:rsidRDefault="001C1105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3CE00404" w14:textId="3EB5CF02" w:rsidR="003D288A" w:rsidRPr="001C1105" w:rsidRDefault="003D288A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CL"/>
        </w:rPr>
      </w:pPr>
      <w:r w:rsidRPr="001C1105">
        <w:rPr>
          <w:rFonts w:ascii="Avenir Next LT Pro" w:eastAsia="Calibri" w:hAnsi="Avenir Next LT Pro" w:cs="Arial"/>
          <w:sz w:val="18"/>
          <w:szCs w:val="18"/>
          <w:lang w:val="es-CL"/>
        </w:rPr>
        <w:t>Realizado por</w:t>
      </w:r>
      <w:r w:rsidR="00AB7B9A" w:rsidRPr="001C1105">
        <w:rPr>
          <w:rFonts w:ascii="Avenir Next LT Pro" w:eastAsia="Calibri" w:hAnsi="Avenir Next LT Pro" w:cs="Arial"/>
          <w:sz w:val="18"/>
          <w:szCs w:val="18"/>
          <w:lang w:val="es-CL"/>
        </w:rPr>
        <w:tab/>
        <w:t xml:space="preserve">: </w:t>
      </w:r>
      <w:r w:rsidR="007E26E1" w:rsidRPr="001C1105">
        <w:rPr>
          <w:rFonts w:ascii="Avenir Next LT Pro" w:eastAsia="Calibri" w:hAnsi="Avenir Next LT Pro" w:cs="Arial"/>
          <w:sz w:val="18"/>
          <w:szCs w:val="18"/>
          <w:lang w:val="es-CL"/>
        </w:rPr>
        <w:t xml:space="preserve">G. </w:t>
      </w:r>
      <w:proofErr w:type="spellStart"/>
      <w:r w:rsidR="007E26E1" w:rsidRPr="001C1105">
        <w:rPr>
          <w:rFonts w:ascii="Avenir Next LT Pro" w:eastAsia="Calibri" w:hAnsi="Avenir Next LT Pro" w:cs="Arial"/>
          <w:sz w:val="18"/>
          <w:szCs w:val="18"/>
          <w:lang w:val="es-CL"/>
        </w:rPr>
        <w:t>Baci</w:t>
      </w:r>
      <w:r w:rsidR="0007035A" w:rsidRPr="001C1105">
        <w:rPr>
          <w:rFonts w:ascii="Avenir Next LT Pro" w:eastAsia="Calibri" w:hAnsi="Avenir Next LT Pro" w:cs="Arial"/>
          <w:sz w:val="18"/>
          <w:szCs w:val="18"/>
          <w:lang w:val="es-CL"/>
        </w:rPr>
        <w:t>á</w:t>
      </w:r>
      <w:r w:rsidR="007E26E1" w:rsidRPr="001C1105">
        <w:rPr>
          <w:rFonts w:ascii="Avenir Next LT Pro" w:eastAsia="Calibri" w:hAnsi="Avenir Next LT Pro" w:cs="Arial"/>
          <w:sz w:val="18"/>
          <w:szCs w:val="18"/>
          <w:lang w:val="es-CL"/>
        </w:rPr>
        <w:t>n</w:t>
      </w:r>
      <w:proofErr w:type="spellEnd"/>
    </w:p>
    <w:p w14:paraId="7906E99D" w14:textId="0C5894D6" w:rsidR="003D288A" w:rsidRPr="001C1105" w:rsidRDefault="003D288A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1C1105">
        <w:rPr>
          <w:rFonts w:ascii="Avenir Next LT Pro" w:eastAsia="Calibri" w:hAnsi="Avenir Next LT Pro" w:cs="Arial"/>
          <w:sz w:val="18"/>
          <w:szCs w:val="18"/>
          <w:lang w:val="es-419"/>
        </w:rPr>
        <w:t>Revisado por</w:t>
      </w:r>
      <w:r w:rsidR="00AB7B9A" w:rsidRPr="001C1105">
        <w:rPr>
          <w:rFonts w:ascii="Avenir Next LT Pro" w:eastAsia="Calibri" w:hAnsi="Avenir Next LT Pro" w:cs="Arial"/>
          <w:sz w:val="18"/>
          <w:szCs w:val="18"/>
          <w:lang w:val="es-419"/>
        </w:rPr>
        <w:tab/>
        <w:t xml:space="preserve">: </w:t>
      </w:r>
      <w:r w:rsidR="00223AF1" w:rsidRPr="001C1105">
        <w:rPr>
          <w:rFonts w:ascii="Avenir Next LT Pro" w:eastAsia="Calibri" w:hAnsi="Avenir Next LT Pro" w:cs="Arial"/>
          <w:sz w:val="18"/>
          <w:szCs w:val="18"/>
          <w:lang w:val="es-419"/>
        </w:rPr>
        <w:t>M</w:t>
      </w:r>
      <w:r w:rsidR="001C1105" w:rsidRPr="001C1105">
        <w:rPr>
          <w:rFonts w:ascii="Avenir Next LT Pro" w:eastAsia="Calibri" w:hAnsi="Avenir Next LT Pro" w:cs="Arial"/>
          <w:sz w:val="18"/>
          <w:szCs w:val="18"/>
          <w:lang w:val="es-419"/>
        </w:rPr>
        <w:t>J</w:t>
      </w:r>
      <w:r w:rsidR="007E26E1" w:rsidRPr="001C1105">
        <w:rPr>
          <w:rFonts w:ascii="Avenir Next LT Pro" w:eastAsia="Calibri" w:hAnsi="Avenir Next LT Pro" w:cs="Arial"/>
          <w:sz w:val="18"/>
          <w:szCs w:val="18"/>
          <w:lang w:val="es-419"/>
        </w:rPr>
        <w:t xml:space="preserve">. </w:t>
      </w:r>
      <w:r w:rsidR="00223AF1" w:rsidRPr="001C1105">
        <w:rPr>
          <w:rFonts w:ascii="Avenir Next LT Pro" w:eastAsia="Calibri" w:hAnsi="Avenir Next LT Pro" w:cs="Arial"/>
          <w:sz w:val="18"/>
          <w:szCs w:val="18"/>
          <w:lang w:val="es-419"/>
        </w:rPr>
        <w:t>Palma</w:t>
      </w:r>
    </w:p>
    <w:p w14:paraId="736801EF" w14:textId="719ED617" w:rsidR="00275812" w:rsidRPr="001C1105" w:rsidRDefault="00275812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1C1105">
        <w:rPr>
          <w:rFonts w:ascii="Avenir Next LT Pro" w:eastAsia="Calibri" w:hAnsi="Avenir Next LT Pro" w:cs="Arial"/>
          <w:sz w:val="18"/>
          <w:szCs w:val="18"/>
          <w:lang w:val="es-419"/>
        </w:rPr>
        <w:t xml:space="preserve">Visado     por   </w:t>
      </w:r>
      <w:r w:rsidR="00F07764" w:rsidRPr="001C1105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</w:t>
      </w:r>
      <w:r w:rsidRPr="001C1105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</w:t>
      </w:r>
      <w:r w:rsidR="001C1105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</w:t>
      </w:r>
      <w:proofErr w:type="gramStart"/>
      <w:r w:rsidR="001C1105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 </w:t>
      </w:r>
      <w:r w:rsidRPr="001C1105">
        <w:rPr>
          <w:rFonts w:ascii="Avenir Next LT Pro" w:eastAsia="Calibri" w:hAnsi="Avenir Next LT Pro" w:cs="Arial"/>
          <w:sz w:val="18"/>
          <w:szCs w:val="18"/>
          <w:lang w:val="es-419"/>
        </w:rPr>
        <w:t>:</w:t>
      </w:r>
      <w:proofErr w:type="gramEnd"/>
      <w:r w:rsidRPr="001C1105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J. Lopez</w:t>
      </w:r>
    </w:p>
    <w:p w14:paraId="69CFD92C" w14:textId="77777777" w:rsidR="003D288A" w:rsidRPr="00085D43" w:rsidRDefault="003D288A" w:rsidP="00B475FE">
      <w:pPr>
        <w:rPr>
          <w:rFonts w:ascii="Avenir Next LT Pro" w:hAnsi="Avenir Next LT Pro"/>
          <w:lang w:val="es-419"/>
        </w:rPr>
      </w:pPr>
    </w:p>
    <w:sectPr w:rsidR="003D288A" w:rsidRPr="00085D43" w:rsidSect="000A5CDA">
      <w:headerReference w:type="default" r:id="rId43"/>
      <w:footerReference w:type="default" r:id="rId44"/>
      <w:footerReference w:type="first" r:id="rId45"/>
      <w:pgSz w:w="11906" w:h="16838" w:code="9"/>
      <w:pgMar w:top="567" w:right="1416" w:bottom="1134" w:left="144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489F30" w14:textId="77777777" w:rsidR="00DA30BE" w:rsidRDefault="00DA30BE" w:rsidP="006B5BED">
      <w:r>
        <w:separator/>
      </w:r>
    </w:p>
  </w:endnote>
  <w:endnote w:type="continuationSeparator" w:id="0">
    <w:p w14:paraId="353816A5" w14:textId="77777777" w:rsidR="00DA30BE" w:rsidRDefault="00DA30BE" w:rsidP="006B5BED">
      <w:r>
        <w:continuationSeparator/>
      </w:r>
    </w:p>
  </w:endnote>
  <w:endnote w:type="continuationNotice" w:id="1">
    <w:p w14:paraId="252742A3" w14:textId="77777777" w:rsidR="00DA30BE" w:rsidRDefault="00DA30BE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DF709" w14:textId="77777777" w:rsidR="00DC5D4D" w:rsidRDefault="00DC5D4D"/>
  <w:tbl>
    <w:tblPr>
      <w:tblStyle w:val="Tablaconcuadrcula"/>
      <w:tblW w:w="5559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CD6B5A" w14:paraId="0F7CC80C" w14:textId="77777777" w:rsidTr="00DC5D4D">
      <w:trPr>
        <w:trHeight w:val="241"/>
      </w:trPr>
      <w:tc>
        <w:tcPr>
          <w:tcW w:w="5000" w:type="pct"/>
          <w:tcMar>
            <w:top w:w="57" w:type="dxa"/>
          </w:tcMar>
        </w:tcPr>
        <w:p w14:paraId="1C795D35" w14:textId="77777777" w:rsidR="00DC5D4D" w:rsidRDefault="00DC5D4D"/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074E51" w14:paraId="5F14FDEC" w14:textId="77777777" w:rsidTr="00085D43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907109C" w14:textId="179A9A3D" w:rsidR="00074E51" w:rsidRPr="00197E95" w:rsidRDefault="00074E51" w:rsidP="00085D43">
                <w:pPr>
                  <w:pStyle w:val="Website-Right"/>
                  <w:ind w:left="-142" w:firstLine="142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</w:t>
                </w:r>
                <w:r w:rsidR="0006552B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-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Right Partner                                                                                                                                                                           </w:t>
                </w:r>
                <w:r w:rsidR="00085D43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alsglobal.com</w:t>
                </w:r>
              </w:p>
            </w:tc>
          </w:tr>
        </w:tbl>
        <w:p w14:paraId="435E2AFD" w14:textId="535AE6F0" w:rsidR="00074E51" w:rsidRPr="00AB7B9A" w:rsidRDefault="00074E51" w:rsidP="00085D43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990"/>
            <w:jc w:val="right"/>
            <w:rPr>
              <w:rFonts w:ascii="Avenir Next" w:hAnsi="Avenir Next"/>
              <w:sz w:val="16"/>
              <w:szCs w:val="16"/>
            </w:rPr>
          </w:pPr>
          <w:r w:rsidRPr="00AB7B9A">
            <w:rPr>
              <w:rFonts w:ascii="Avenir Next" w:hAnsi="Avenir Next"/>
              <w:sz w:val="16"/>
              <w:szCs w:val="16"/>
              <w:lang w:val="es-ES"/>
            </w:rPr>
            <w:t>P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ágina</w:t>
          </w:r>
          <w:r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instrText>PAGE  \* Arabic  \* MERGEFORMAT</w:instrTex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  <w:r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de</w:t>
          </w:r>
          <w:r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instrText>NUMPAGES  \* Arabic  \* MERGEFORMAT</w:instrTex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</w:p>
        <w:p w14:paraId="0391E7F8" w14:textId="3B3EB5FC" w:rsidR="00CD6B5A" w:rsidRPr="00197E95" w:rsidRDefault="00CD6B5A" w:rsidP="00CD6B5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41133B9E" w14:textId="77777777" w:rsidR="005B0AFE" w:rsidRPr="006308C6" w:rsidRDefault="005B0AFE" w:rsidP="006B5BED">
    <w:pPr>
      <w:pStyle w:val="Piedepgina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003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2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E881C" w14:textId="77777777" w:rsidR="00DA30BE" w:rsidRDefault="00DA30BE" w:rsidP="006B5BED">
      <w:r>
        <w:separator/>
      </w:r>
    </w:p>
  </w:footnote>
  <w:footnote w:type="continuationSeparator" w:id="0">
    <w:p w14:paraId="386132CB" w14:textId="77777777" w:rsidR="00DA30BE" w:rsidRDefault="00DA30BE" w:rsidP="006B5BED">
      <w:r>
        <w:continuationSeparator/>
      </w:r>
    </w:p>
  </w:footnote>
  <w:footnote w:type="continuationNotice" w:id="1">
    <w:p w14:paraId="39C105C3" w14:textId="77777777" w:rsidR="00DA30BE" w:rsidRDefault="00DA30BE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68"/>
      <w:gridCol w:w="7870"/>
    </w:tblGrid>
    <w:tr w:rsidR="00F95182" w:rsidRPr="00C53ED6" w14:paraId="138950CB" w14:textId="77777777" w:rsidTr="00074E51">
      <w:trPr>
        <w:trHeight w:val="1129"/>
      </w:trPr>
      <w:tc>
        <w:tcPr>
          <w:tcW w:w="917" w:type="pct"/>
          <w:tcMar>
            <w:right w:w="567" w:type="dxa"/>
          </w:tcMar>
        </w:tcPr>
        <w:p w14:paraId="641AD866" w14:textId="39D8364C" w:rsidR="00F95182" w:rsidRPr="00525ACE" w:rsidRDefault="00F95182" w:rsidP="00AB7B9A">
          <w:pPr>
            <w:pStyle w:val="Encabezado"/>
            <w:tabs>
              <w:tab w:val="left" w:pos="5220"/>
            </w:tabs>
            <w:spacing w:line="240" w:lineRule="auto"/>
            <w:contextualSpacing/>
          </w:pPr>
          <w:bookmarkStart w:id="2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15ED30F3" wp14:editId="0350C207">
                <wp:simplePos x="0" y="0"/>
                <wp:positionH relativeFrom="column">
                  <wp:posOffset>225111</wp:posOffset>
                </wp:positionH>
                <wp:positionV relativeFrom="paragraph">
                  <wp:posOffset>-54193</wp:posOffset>
                </wp:positionV>
                <wp:extent cx="1071475" cy="1085773"/>
                <wp:effectExtent l="0" t="0" r="0" b="635"/>
                <wp:wrapNone/>
                <wp:docPr id="191250821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1071475" cy="10857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697DCF84" w14:textId="77777777" w:rsidR="00F95182" w:rsidRPr="00085D43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</w:rPr>
          </w:pPr>
          <w:r w:rsidRPr="00085D43">
            <w:rPr>
              <w:rFonts w:ascii="Avenir Next LT Pro" w:hAnsi="Avenir Next LT Pro"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085D43">
            <w:rPr>
              <w:rFonts w:ascii="Avenir Next LT Pro" w:hAnsi="Avenir Next LT Pro"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085D43">
            <w:rPr>
              <w:rFonts w:ascii="Avenir Next LT Pro" w:hAnsi="Avenir Next LT Pro"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085D43">
            <w:rPr>
              <w:rFonts w:ascii="Avenir Next LT Pro" w:hAnsi="Avenir Next LT Pro"/>
              <w:b/>
              <w:bCs/>
              <w:sz w:val="18"/>
              <w:szCs w:val="18"/>
            </w:rPr>
            <w:br/>
          </w:r>
          <w:r w:rsidRPr="00085D43">
            <w:rPr>
              <w:rFonts w:ascii="Avenir Next LT Pro" w:hAnsi="Avenir Next LT Pro"/>
              <w:sz w:val="18"/>
              <w:szCs w:val="18"/>
            </w:rPr>
            <w:t>Limache 3405, Office 61</w:t>
          </w:r>
          <w:r w:rsidRPr="00085D43">
            <w:rPr>
              <w:rFonts w:ascii="Avenir Next LT Pro" w:hAnsi="Avenir Next LT Pro"/>
              <w:sz w:val="18"/>
              <w:szCs w:val="18"/>
            </w:rPr>
            <w:br/>
            <w:t>Viña del Mar, CHILE</w:t>
          </w:r>
        </w:p>
        <w:p w14:paraId="0765D6F4" w14:textId="77777777" w:rsidR="00AB7B9A" w:rsidRPr="00085D43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085D43">
            <w:rPr>
              <w:rFonts w:ascii="Avenir Next LT Pro" w:hAnsi="Avenir Next LT Pro"/>
              <w:sz w:val="18"/>
              <w:szCs w:val="18"/>
              <w:lang w:val="es-CL"/>
            </w:rPr>
            <w:t>T +56 32 2545 500</w:t>
          </w:r>
        </w:p>
        <w:p w14:paraId="6A27E2D9" w14:textId="77777777" w:rsidR="00AB7B9A" w:rsidRPr="00085D43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</w:p>
        <w:p w14:paraId="61734275" w14:textId="44C3A4B6" w:rsidR="00AB7B9A" w:rsidRPr="00085D43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085D43">
            <w:rPr>
              <w:rFonts w:ascii="Avenir Next LT Pro" w:hAnsi="Avenir Next LT Pro"/>
              <w:sz w:val="18"/>
              <w:szCs w:val="18"/>
              <w:lang w:val="es-CL"/>
            </w:rPr>
            <w:t>Informe: IQQ-2</w:t>
          </w:r>
          <w:r w:rsidR="00FE012A">
            <w:rPr>
              <w:rFonts w:ascii="Avenir Next LT Pro" w:hAnsi="Avenir Next LT Pro"/>
              <w:sz w:val="18"/>
              <w:szCs w:val="18"/>
              <w:lang w:val="es-CL"/>
            </w:rPr>
            <w:t>602-0420</w:t>
          </w:r>
        </w:p>
        <w:p w14:paraId="6CDEBCE0" w14:textId="33430460" w:rsidR="00F95182" w:rsidRPr="00085D43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085D43">
            <w:rPr>
              <w:rFonts w:ascii="Avenir Next LT Pro" w:hAnsi="Avenir Next LT Pro"/>
              <w:sz w:val="18"/>
              <w:szCs w:val="18"/>
              <w:lang w:val="es-CL"/>
            </w:rPr>
            <w:t>Fecha:</w:t>
          </w:r>
          <w:r w:rsidR="005C03A6" w:rsidRPr="00085D43">
            <w:rPr>
              <w:rFonts w:ascii="Avenir Next LT Pro" w:hAnsi="Avenir Next LT Pro"/>
              <w:sz w:val="18"/>
              <w:szCs w:val="18"/>
              <w:lang w:val="es-CL"/>
            </w:rPr>
            <w:t xml:space="preserve"> </w:t>
          </w:r>
          <w:proofErr w:type="gramStart"/>
          <w:r w:rsidR="00FE012A">
            <w:rPr>
              <w:rFonts w:ascii="Avenir Next LT Pro" w:hAnsi="Avenir Next LT Pro"/>
              <w:sz w:val="18"/>
              <w:szCs w:val="18"/>
              <w:lang w:val="es-CL"/>
            </w:rPr>
            <w:t>Febrero</w:t>
          </w:r>
          <w:proofErr w:type="gramEnd"/>
          <w:r w:rsidR="00C568FA" w:rsidRPr="00085D43">
            <w:rPr>
              <w:rFonts w:ascii="Avenir Next LT Pro" w:hAnsi="Avenir Next LT Pro"/>
              <w:sz w:val="18"/>
              <w:szCs w:val="18"/>
              <w:lang w:val="es-CL"/>
            </w:rPr>
            <w:t xml:space="preserve"> </w:t>
          </w:r>
          <w:r w:rsidR="00F40C54">
            <w:rPr>
              <w:rFonts w:ascii="Avenir Next LT Pro" w:hAnsi="Avenir Next LT Pro"/>
              <w:sz w:val="18"/>
              <w:szCs w:val="18"/>
              <w:lang w:val="es-CL"/>
            </w:rPr>
            <w:t>02</w:t>
          </w:r>
          <w:r w:rsidRPr="00085D43">
            <w:rPr>
              <w:rFonts w:ascii="Avenir Next LT Pro" w:hAnsi="Avenir Next LT Pro"/>
              <w:sz w:val="18"/>
              <w:szCs w:val="18"/>
              <w:lang w:val="es-CL"/>
            </w:rPr>
            <w:t>, 202</w:t>
          </w:r>
          <w:r w:rsidR="00C53ED6">
            <w:rPr>
              <w:rFonts w:ascii="Avenir Next LT Pro" w:hAnsi="Avenir Next LT Pro"/>
              <w:sz w:val="18"/>
              <w:szCs w:val="18"/>
              <w:lang w:val="es-CL"/>
            </w:rPr>
            <w:t>6</w:t>
          </w:r>
          <w:r w:rsidR="00F95182" w:rsidRPr="00085D43">
            <w:rPr>
              <w:rFonts w:ascii="Avenir Next LT Pro" w:hAnsi="Avenir Next LT Pro"/>
              <w:sz w:val="18"/>
              <w:szCs w:val="18"/>
              <w:lang w:val="es-CL"/>
            </w:rPr>
            <w:t xml:space="preserve">       </w:t>
          </w:r>
        </w:p>
        <w:p w14:paraId="3800D8C8" w14:textId="1AC52C38" w:rsidR="00F95182" w:rsidRPr="00085D43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6"/>
              <w:szCs w:val="16"/>
              <w:lang w:val="es-CL"/>
            </w:rPr>
          </w:pPr>
        </w:p>
      </w:tc>
    </w:tr>
    <w:bookmarkEnd w:id="2"/>
  </w:tbl>
  <w:p w14:paraId="636D9160" w14:textId="77777777" w:rsidR="005B0AFE" w:rsidRPr="00A5699E" w:rsidRDefault="005B0AFE" w:rsidP="00AB7B9A">
    <w:pPr>
      <w:pStyle w:val="Encabezado"/>
      <w:spacing w:line="240" w:lineRule="auto"/>
      <w:contextualSpacing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6D1E9C"/>
    <w:multiLevelType w:val="hybridMultilevel"/>
    <w:tmpl w:val="4EE2CE38"/>
    <w:lvl w:ilvl="0" w:tplc="DA0CB9E6">
      <w:start w:val="25"/>
      <w:numFmt w:val="bullet"/>
      <w:lvlText w:val="-"/>
      <w:lvlJc w:val="left"/>
      <w:pPr>
        <w:ind w:left="720" w:hanging="360"/>
      </w:pPr>
      <w:rPr>
        <w:rFonts w:ascii="Batang" w:eastAsia="Batang" w:hAnsi="Batang" w:cs="Arial" w:hint="eastAsia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17334"/>
    <w:multiLevelType w:val="multilevel"/>
    <w:tmpl w:val="959E40D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454788564">
    <w:abstractNumId w:val="1"/>
  </w:num>
  <w:num w:numId="2" w16cid:durableId="35981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2EC1"/>
    <w:rsid w:val="00003AF6"/>
    <w:rsid w:val="00004719"/>
    <w:rsid w:val="00004C70"/>
    <w:rsid w:val="000063A4"/>
    <w:rsid w:val="00017FC7"/>
    <w:rsid w:val="00021027"/>
    <w:rsid w:val="00021046"/>
    <w:rsid w:val="000232B4"/>
    <w:rsid w:val="00030D32"/>
    <w:rsid w:val="00035671"/>
    <w:rsid w:val="000452B0"/>
    <w:rsid w:val="00045A9F"/>
    <w:rsid w:val="000477C0"/>
    <w:rsid w:val="00052BBC"/>
    <w:rsid w:val="00053095"/>
    <w:rsid w:val="000543D9"/>
    <w:rsid w:val="00055C1E"/>
    <w:rsid w:val="00055E0F"/>
    <w:rsid w:val="00057554"/>
    <w:rsid w:val="00060783"/>
    <w:rsid w:val="00062003"/>
    <w:rsid w:val="0006552B"/>
    <w:rsid w:val="0006696A"/>
    <w:rsid w:val="0007035A"/>
    <w:rsid w:val="00074093"/>
    <w:rsid w:val="00074E51"/>
    <w:rsid w:val="00076F60"/>
    <w:rsid w:val="00081188"/>
    <w:rsid w:val="000816C4"/>
    <w:rsid w:val="00081EB1"/>
    <w:rsid w:val="00082C1C"/>
    <w:rsid w:val="00085D43"/>
    <w:rsid w:val="000871B8"/>
    <w:rsid w:val="00091B5D"/>
    <w:rsid w:val="00095299"/>
    <w:rsid w:val="00095375"/>
    <w:rsid w:val="00097823"/>
    <w:rsid w:val="000A0512"/>
    <w:rsid w:val="000A14D8"/>
    <w:rsid w:val="000A1FA8"/>
    <w:rsid w:val="000A2229"/>
    <w:rsid w:val="000A3D21"/>
    <w:rsid w:val="000A504F"/>
    <w:rsid w:val="000A5199"/>
    <w:rsid w:val="000A54D0"/>
    <w:rsid w:val="000A56F6"/>
    <w:rsid w:val="000A5CDA"/>
    <w:rsid w:val="000B6D94"/>
    <w:rsid w:val="000B7FB5"/>
    <w:rsid w:val="000C5BB6"/>
    <w:rsid w:val="000C5F66"/>
    <w:rsid w:val="000C6ED6"/>
    <w:rsid w:val="000E2ACC"/>
    <w:rsid w:val="000E51B2"/>
    <w:rsid w:val="000E6C7B"/>
    <w:rsid w:val="000F0402"/>
    <w:rsid w:val="000F3A52"/>
    <w:rsid w:val="000F4495"/>
    <w:rsid w:val="000F7D7C"/>
    <w:rsid w:val="001008DD"/>
    <w:rsid w:val="001045F1"/>
    <w:rsid w:val="00110537"/>
    <w:rsid w:val="0011190F"/>
    <w:rsid w:val="001140FC"/>
    <w:rsid w:val="00115262"/>
    <w:rsid w:val="00120741"/>
    <w:rsid w:val="00125618"/>
    <w:rsid w:val="0012675A"/>
    <w:rsid w:val="00127691"/>
    <w:rsid w:val="001300C4"/>
    <w:rsid w:val="001351EA"/>
    <w:rsid w:val="00135A8E"/>
    <w:rsid w:val="001401FE"/>
    <w:rsid w:val="00146D8A"/>
    <w:rsid w:val="001504F7"/>
    <w:rsid w:val="00150B36"/>
    <w:rsid w:val="00164B8D"/>
    <w:rsid w:val="001675AB"/>
    <w:rsid w:val="00170ED4"/>
    <w:rsid w:val="00173B33"/>
    <w:rsid w:val="00174BEC"/>
    <w:rsid w:val="001773B7"/>
    <w:rsid w:val="0018034A"/>
    <w:rsid w:val="001808AB"/>
    <w:rsid w:val="00183941"/>
    <w:rsid w:val="001942FB"/>
    <w:rsid w:val="001947A5"/>
    <w:rsid w:val="001959B2"/>
    <w:rsid w:val="00196DBE"/>
    <w:rsid w:val="0019782A"/>
    <w:rsid w:val="00197E95"/>
    <w:rsid w:val="001A16DE"/>
    <w:rsid w:val="001A5B31"/>
    <w:rsid w:val="001A5B47"/>
    <w:rsid w:val="001B0938"/>
    <w:rsid w:val="001B1097"/>
    <w:rsid w:val="001B5AE1"/>
    <w:rsid w:val="001B6C61"/>
    <w:rsid w:val="001C1105"/>
    <w:rsid w:val="001C59D4"/>
    <w:rsid w:val="001C6FA2"/>
    <w:rsid w:val="001D09B8"/>
    <w:rsid w:val="001D1312"/>
    <w:rsid w:val="001D40D0"/>
    <w:rsid w:val="001D690A"/>
    <w:rsid w:val="001E102C"/>
    <w:rsid w:val="001E39E9"/>
    <w:rsid w:val="001E6A70"/>
    <w:rsid w:val="00203401"/>
    <w:rsid w:val="002157C0"/>
    <w:rsid w:val="00215FFA"/>
    <w:rsid w:val="002162C9"/>
    <w:rsid w:val="0022000A"/>
    <w:rsid w:val="0022167C"/>
    <w:rsid w:val="002218BA"/>
    <w:rsid w:val="00222248"/>
    <w:rsid w:val="00223AF1"/>
    <w:rsid w:val="00235D8B"/>
    <w:rsid w:val="00241DD0"/>
    <w:rsid w:val="00242DD1"/>
    <w:rsid w:val="002433ED"/>
    <w:rsid w:val="00247DD7"/>
    <w:rsid w:val="00250FB2"/>
    <w:rsid w:val="00255C8C"/>
    <w:rsid w:val="00255CE2"/>
    <w:rsid w:val="00255DB0"/>
    <w:rsid w:val="002574B3"/>
    <w:rsid w:val="002624CA"/>
    <w:rsid w:val="00275812"/>
    <w:rsid w:val="002830DF"/>
    <w:rsid w:val="00285470"/>
    <w:rsid w:val="002878CE"/>
    <w:rsid w:val="00290184"/>
    <w:rsid w:val="002945D4"/>
    <w:rsid w:val="002967B2"/>
    <w:rsid w:val="002A0EC3"/>
    <w:rsid w:val="002A29D7"/>
    <w:rsid w:val="002A3DC3"/>
    <w:rsid w:val="002A3DD5"/>
    <w:rsid w:val="002A4FD1"/>
    <w:rsid w:val="002A69D9"/>
    <w:rsid w:val="002A7FB2"/>
    <w:rsid w:val="002B0557"/>
    <w:rsid w:val="002B6AC1"/>
    <w:rsid w:val="002C2C09"/>
    <w:rsid w:val="002C4273"/>
    <w:rsid w:val="002C51A1"/>
    <w:rsid w:val="002C5876"/>
    <w:rsid w:val="002C5B38"/>
    <w:rsid w:val="002C6AC5"/>
    <w:rsid w:val="002E3624"/>
    <w:rsid w:val="002E6689"/>
    <w:rsid w:val="002F4235"/>
    <w:rsid w:val="002F63E3"/>
    <w:rsid w:val="00300A08"/>
    <w:rsid w:val="0030509E"/>
    <w:rsid w:val="00310A24"/>
    <w:rsid w:val="00312B4C"/>
    <w:rsid w:val="00315135"/>
    <w:rsid w:val="003171A1"/>
    <w:rsid w:val="00320751"/>
    <w:rsid w:val="0032255A"/>
    <w:rsid w:val="0032493A"/>
    <w:rsid w:val="00325E15"/>
    <w:rsid w:val="003305B9"/>
    <w:rsid w:val="00333DCF"/>
    <w:rsid w:val="00334C2C"/>
    <w:rsid w:val="00342333"/>
    <w:rsid w:val="0035549E"/>
    <w:rsid w:val="00361968"/>
    <w:rsid w:val="00365AFA"/>
    <w:rsid w:val="0036664C"/>
    <w:rsid w:val="00373A81"/>
    <w:rsid w:val="00390F5C"/>
    <w:rsid w:val="00392F21"/>
    <w:rsid w:val="0039343E"/>
    <w:rsid w:val="00396F17"/>
    <w:rsid w:val="003A7EB2"/>
    <w:rsid w:val="003B42F6"/>
    <w:rsid w:val="003B4776"/>
    <w:rsid w:val="003B47E8"/>
    <w:rsid w:val="003B795E"/>
    <w:rsid w:val="003C2518"/>
    <w:rsid w:val="003C4439"/>
    <w:rsid w:val="003D071F"/>
    <w:rsid w:val="003D1C87"/>
    <w:rsid w:val="003D288A"/>
    <w:rsid w:val="003D6826"/>
    <w:rsid w:val="003D6FAB"/>
    <w:rsid w:val="003D7DEE"/>
    <w:rsid w:val="003E5BDD"/>
    <w:rsid w:val="003F23D2"/>
    <w:rsid w:val="003F3B75"/>
    <w:rsid w:val="003F5466"/>
    <w:rsid w:val="00400256"/>
    <w:rsid w:val="004002E7"/>
    <w:rsid w:val="00405FA5"/>
    <w:rsid w:val="004152AD"/>
    <w:rsid w:val="00416728"/>
    <w:rsid w:val="00432895"/>
    <w:rsid w:val="00433BA5"/>
    <w:rsid w:val="00441C09"/>
    <w:rsid w:val="0044374E"/>
    <w:rsid w:val="004446B1"/>
    <w:rsid w:val="004459FB"/>
    <w:rsid w:val="00445AF6"/>
    <w:rsid w:val="00447DA2"/>
    <w:rsid w:val="00450E3D"/>
    <w:rsid w:val="004525A9"/>
    <w:rsid w:val="0045623F"/>
    <w:rsid w:val="0046116E"/>
    <w:rsid w:val="004629B4"/>
    <w:rsid w:val="004657E2"/>
    <w:rsid w:val="00471E72"/>
    <w:rsid w:val="004731B2"/>
    <w:rsid w:val="00475F52"/>
    <w:rsid w:val="00483169"/>
    <w:rsid w:val="004932D6"/>
    <w:rsid w:val="00493FA9"/>
    <w:rsid w:val="00494342"/>
    <w:rsid w:val="00495D3C"/>
    <w:rsid w:val="004A2125"/>
    <w:rsid w:val="004A226E"/>
    <w:rsid w:val="004A2912"/>
    <w:rsid w:val="004A393D"/>
    <w:rsid w:val="004A4977"/>
    <w:rsid w:val="004A5F83"/>
    <w:rsid w:val="004B45BC"/>
    <w:rsid w:val="004B579F"/>
    <w:rsid w:val="004C0728"/>
    <w:rsid w:val="004C7A2A"/>
    <w:rsid w:val="004D0426"/>
    <w:rsid w:val="004E4014"/>
    <w:rsid w:val="004F133B"/>
    <w:rsid w:val="004F373A"/>
    <w:rsid w:val="004F6508"/>
    <w:rsid w:val="00500683"/>
    <w:rsid w:val="00501E1B"/>
    <w:rsid w:val="005031B4"/>
    <w:rsid w:val="00506160"/>
    <w:rsid w:val="00506B89"/>
    <w:rsid w:val="00510291"/>
    <w:rsid w:val="00515000"/>
    <w:rsid w:val="0051594B"/>
    <w:rsid w:val="00517CE7"/>
    <w:rsid w:val="00520B5C"/>
    <w:rsid w:val="00523F8D"/>
    <w:rsid w:val="005240BF"/>
    <w:rsid w:val="00525ACE"/>
    <w:rsid w:val="00526EFA"/>
    <w:rsid w:val="00530F81"/>
    <w:rsid w:val="00541272"/>
    <w:rsid w:val="0054285F"/>
    <w:rsid w:val="00544E0B"/>
    <w:rsid w:val="005452D7"/>
    <w:rsid w:val="00550241"/>
    <w:rsid w:val="005545E9"/>
    <w:rsid w:val="005554AB"/>
    <w:rsid w:val="00557681"/>
    <w:rsid w:val="00561355"/>
    <w:rsid w:val="00563AD3"/>
    <w:rsid w:val="00577E07"/>
    <w:rsid w:val="00580EAB"/>
    <w:rsid w:val="00582B8D"/>
    <w:rsid w:val="00584366"/>
    <w:rsid w:val="005871C1"/>
    <w:rsid w:val="00596ADD"/>
    <w:rsid w:val="00596E17"/>
    <w:rsid w:val="005A307B"/>
    <w:rsid w:val="005A33D2"/>
    <w:rsid w:val="005B0A82"/>
    <w:rsid w:val="005B0AFE"/>
    <w:rsid w:val="005B4A58"/>
    <w:rsid w:val="005B591A"/>
    <w:rsid w:val="005B5B7F"/>
    <w:rsid w:val="005B7E29"/>
    <w:rsid w:val="005C03A6"/>
    <w:rsid w:val="005C1C29"/>
    <w:rsid w:val="005C50D5"/>
    <w:rsid w:val="005C6BA0"/>
    <w:rsid w:val="005C6D93"/>
    <w:rsid w:val="005D523D"/>
    <w:rsid w:val="005E6FF4"/>
    <w:rsid w:val="005F0522"/>
    <w:rsid w:val="005F0A39"/>
    <w:rsid w:val="005F22FD"/>
    <w:rsid w:val="005F3258"/>
    <w:rsid w:val="005F5928"/>
    <w:rsid w:val="005F7B67"/>
    <w:rsid w:val="006012CE"/>
    <w:rsid w:val="006029E4"/>
    <w:rsid w:val="00602C27"/>
    <w:rsid w:val="00604538"/>
    <w:rsid w:val="0060558A"/>
    <w:rsid w:val="0061091A"/>
    <w:rsid w:val="006110B7"/>
    <w:rsid w:val="006133DF"/>
    <w:rsid w:val="00614673"/>
    <w:rsid w:val="00615368"/>
    <w:rsid w:val="0061545A"/>
    <w:rsid w:val="006164EE"/>
    <w:rsid w:val="006166ED"/>
    <w:rsid w:val="00617EB3"/>
    <w:rsid w:val="006227D1"/>
    <w:rsid w:val="006308C6"/>
    <w:rsid w:val="00632534"/>
    <w:rsid w:val="006325F9"/>
    <w:rsid w:val="006328BD"/>
    <w:rsid w:val="00632DAD"/>
    <w:rsid w:val="00640255"/>
    <w:rsid w:val="00644218"/>
    <w:rsid w:val="006554C5"/>
    <w:rsid w:val="00657F77"/>
    <w:rsid w:val="006601FA"/>
    <w:rsid w:val="00660652"/>
    <w:rsid w:val="00663124"/>
    <w:rsid w:val="006646BE"/>
    <w:rsid w:val="00665343"/>
    <w:rsid w:val="00665CBE"/>
    <w:rsid w:val="00666ED7"/>
    <w:rsid w:val="006730FF"/>
    <w:rsid w:val="00673AEA"/>
    <w:rsid w:val="00680FF3"/>
    <w:rsid w:val="00681221"/>
    <w:rsid w:val="00684ADD"/>
    <w:rsid w:val="00686128"/>
    <w:rsid w:val="00691224"/>
    <w:rsid w:val="006921B1"/>
    <w:rsid w:val="00694872"/>
    <w:rsid w:val="006A3A3F"/>
    <w:rsid w:val="006A4B24"/>
    <w:rsid w:val="006B0B15"/>
    <w:rsid w:val="006B194F"/>
    <w:rsid w:val="006B30F7"/>
    <w:rsid w:val="006B5BED"/>
    <w:rsid w:val="006C42AB"/>
    <w:rsid w:val="006C537D"/>
    <w:rsid w:val="006C5558"/>
    <w:rsid w:val="006C6A3C"/>
    <w:rsid w:val="006D278F"/>
    <w:rsid w:val="006D331D"/>
    <w:rsid w:val="006D4A0B"/>
    <w:rsid w:val="006D7A6C"/>
    <w:rsid w:val="006D7C02"/>
    <w:rsid w:val="006E0929"/>
    <w:rsid w:val="006E0F29"/>
    <w:rsid w:val="006E1D5D"/>
    <w:rsid w:val="006E2990"/>
    <w:rsid w:val="006E431D"/>
    <w:rsid w:val="006E47E9"/>
    <w:rsid w:val="006F4C8D"/>
    <w:rsid w:val="006F5598"/>
    <w:rsid w:val="006F5C77"/>
    <w:rsid w:val="006F685A"/>
    <w:rsid w:val="00703022"/>
    <w:rsid w:val="007073E4"/>
    <w:rsid w:val="0071229D"/>
    <w:rsid w:val="00712893"/>
    <w:rsid w:val="00720AFB"/>
    <w:rsid w:val="00733BCF"/>
    <w:rsid w:val="0073587A"/>
    <w:rsid w:val="007368C4"/>
    <w:rsid w:val="00750E68"/>
    <w:rsid w:val="00751696"/>
    <w:rsid w:val="00752994"/>
    <w:rsid w:val="00753A30"/>
    <w:rsid w:val="00754473"/>
    <w:rsid w:val="007557FA"/>
    <w:rsid w:val="00760335"/>
    <w:rsid w:val="007848AA"/>
    <w:rsid w:val="0078532F"/>
    <w:rsid w:val="0079087D"/>
    <w:rsid w:val="0079204C"/>
    <w:rsid w:val="00795A7E"/>
    <w:rsid w:val="007A2539"/>
    <w:rsid w:val="007A2B12"/>
    <w:rsid w:val="007A377D"/>
    <w:rsid w:val="007A448A"/>
    <w:rsid w:val="007A58F4"/>
    <w:rsid w:val="007A5C29"/>
    <w:rsid w:val="007B2C99"/>
    <w:rsid w:val="007B611A"/>
    <w:rsid w:val="007C1B2D"/>
    <w:rsid w:val="007C2F40"/>
    <w:rsid w:val="007C517F"/>
    <w:rsid w:val="007C66BC"/>
    <w:rsid w:val="007D01B1"/>
    <w:rsid w:val="007D1855"/>
    <w:rsid w:val="007D1A81"/>
    <w:rsid w:val="007D30AD"/>
    <w:rsid w:val="007D3334"/>
    <w:rsid w:val="007E12D3"/>
    <w:rsid w:val="007E1A12"/>
    <w:rsid w:val="007E26E1"/>
    <w:rsid w:val="007E37B1"/>
    <w:rsid w:val="007E4350"/>
    <w:rsid w:val="007E55F3"/>
    <w:rsid w:val="007F1528"/>
    <w:rsid w:val="007F1D33"/>
    <w:rsid w:val="007F73A0"/>
    <w:rsid w:val="008025F2"/>
    <w:rsid w:val="008036E3"/>
    <w:rsid w:val="00805008"/>
    <w:rsid w:val="00807EFC"/>
    <w:rsid w:val="00812E9A"/>
    <w:rsid w:val="00814C50"/>
    <w:rsid w:val="00815370"/>
    <w:rsid w:val="008170B6"/>
    <w:rsid w:val="008210BE"/>
    <w:rsid w:val="008217F6"/>
    <w:rsid w:val="00824712"/>
    <w:rsid w:val="00824C10"/>
    <w:rsid w:val="00825A70"/>
    <w:rsid w:val="00827044"/>
    <w:rsid w:val="00830042"/>
    <w:rsid w:val="0083574B"/>
    <w:rsid w:val="00836FD5"/>
    <w:rsid w:val="00840636"/>
    <w:rsid w:val="00841B95"/>
    <w:rsid w:val="00841F1D"/>
    <w:rsid w:val="008472D5"/>
    <w:rsid w:val="00847C07"/>
    <w:rsid w:val="008506DF"/>
    <w:rsid w:val="00851EC1"/>
    <w:rsid w:val="0085591A"/>
    <w:rsid w:val="00874077"/>
    <w:rsid w:val="00874151"/>
    <w:rsid w:val="00875E12"/>
    <w:rsid w:val="008764B1"/>
    <w:rsid w:val="00884855"/>
    <w:rsid w:val="00884F48"/>
    <w:rsid w:val="00886E08"/>
    <w:rsid w:val="00886E6C"/>
    <w:rsid w:val="00887E53"/>
    <w:rsid w:val="00892ACC"/>
    <w:rsid w:val="008A50AF"/>
    <w:rsid w:val="008B0543"/>
    <w:rsid w:val="008B2642"/>
    <w:rsid w:val="008B2D2F"/>
    <w:rsid w:val="008B506C"/>
    <w:rsid w:val="008C097C"/>
    <w:rsid w:val="008C13C7"/>
    <w:rsid w:val="008C3AE0"/>
    <w:rsid w:val="008D41AC"/>
    <w:rsid w:val="008E4567"/>
    <w:rsid w:val="008E4B99"/>
    <w:rsid w:val="008F5205"/>
    <w:rsid w:val="008F5AD3"/>
    <w:rsid w:val="008F7A44"/>
    <w:rsid w:val="009014CB"/>
    <w:rsid w:val="009017F6"/>
    <w:rsid w:val="00902811"/>
    <w:rsid w:val="00904854"/>
    <w:rsid w:val="00906C32"/>
    <w:rsid w:val="00912D93"/>
    <w:rsid w:val="00913957"/>
    <w:rsid w:val="00913FDB"/>
    <w:rsid w:val="00922371"/>
    <w:rsid w:val="00923145"/>
    <w:rsid w:val="0093248C"/>
    <w:rsid w:val="0093751D"/>
    <w:rsid w:val="009375F6"/>
    <w:rsid w:val="00940B6D"/>
    <w:rsid w:val="00940EF6"/>
    <w:rsid w:val="00947602"/>
    <w:rsid w:val="00951A08"/>
    <w:rsid w:val="00953DBF"/>
    <w:rsid w:val="009540A1"/>
    <w:rsid w:val="0096120F"/>
    <w:rsid w:val="00961EB5"/>
    <w:rsid w:val="009629A4"/>
    <w:rsid w:val="00970765"/>
    <w:rsid w:val="00972134"/>
    <w:rsid w:val="009742D0"/>
    <w:rsid w:val="009745D3"/>
    <w:rsid w:val="00977196"/>
    <w:rsid w:val="00980A11"/>
    <w:rsid w:val="00983BB4"/>
    <w:rsid w:val="009862AD"/>
    <w:rsid w:val="00994150"/>
    <w:rsid w:val="009A4084"/>
    <w:rsid w:val="009A5DCA"/>
    <w:rsid w:val="009A7CBD"/>
    <w:rsid w:val="009B0E47"/>
    <w:rsid w:val="009B26F1"/>
    <w:rsid w:val="009B2B13"/>
    <w:rsid w:val="009B49BD"/>
    <w:rsid w:val="009B5363"/>
    <w:rsid w:val="009C060D"/>
    <w:rsid w:val="009C12CD"/>
    <w:rsid w:val="009C2189"/>
    <w:rsid w:val="009C2539"/>
    <w:rsid w:val="009C29EB"/>
    <w:rsid w:val="009C5A10"/>
    <w:rsid w:val="009D36BF"/>
    <w:rsid w:val="009D4BC0"/>
    <w:rsid w:val="009E0923"/>
    <w:rsid w:val="009E2BC7"/>
    <w:rsid w:val="009E4B32"/>
    <w:rsid w:val="009F356E"/>
    <w:rsid w:val="009F3BFA"/>
    <w:rsid w:val="00A0055D"/>
    <w:rsid w:val="00A16BD5"/>
    <w:rsid w:val="00A2493D"/>
    <w:rsid w:val="00A326EC"/>
    <w:rsid w:val="00A35D24"/>
    <w:rsid w:val="00A35E45"/>
    <w:rsid w:val="00A36BDF"/>
    <w:rsid w:val="00A36DD7"/>
    <w:rsid w:val="00A36E00"/>
    <w:rsid w:val="00A401A8"/>
    <w:rsid w:val="00A41753"/>
    <w:rsid w:val="00A4790E"/>
    <w:rsid w:val="00A517B0"/>
    <w:rsid w:val="00A5220C"/>
    <w:rsid w:val="00A55CF5"/>
    <w:rsid w:val="00A5699E"/>
    <w:rsid w:val="00A5734F"/>
    <w:rsid w:val="00A604DB"/>
    <w:rsid w:val="00A63A1F"/>
    <w:rsid w:val="00A72906"/>
    <w:rsid w:val="00A72E7B"/>
    <w:rsid w:val="00A76E00"/>
    <w:rsid w:val="00A80C9D"/>
    <w:rsid w:val="00A8491D"/>
    <w:rsid w:val="00A86DA4"/>
    <w:rsid w:val="00A92B56"/>
    <w:rsid w:val="00A94F2E"/>
    <w:rsid w:val="00A97CAE"/>
    <w:rsid w:val="00AA0FC2"/>
    <w:rsid w:val="00AA3729"/>
    <w:rsid w:val="00AA4F67"/>
    <w:rsid w:val="00AB2A53"/>
    <w:rsid w:val="00AB7B9A"/>
    <w:rsid w:val="00AC0F4F"/>
    <w:rsid w:val="00AC0F94"/>
    <w:rsid w:val="00AC41B0"/>
    <w:rsid w:val="00AC582B"/>
    <w:rsid w:val="00AC5926"/>
    <w:rsid w:val="00AD121A"/>
    <w:rsid w:val="00AD3DD0"/>
    <w:rsid w:val="00AD4FC7"/>
    <w:rsid w:val="00AD5595"/>
    <w:rsid w:val="00AE1F1F"/>
    <w:rsid w:val="00AE4DC7"/>
    <w:rsid w:val="00AF1F67"/>
    <w:rsid w:val="00AF321D"/>
    <w:rsid w:val="00AF52C7"/>
    <w:rsid w:val="00AF75E1"/>
    <w:rsid w:val="00B04129"/>
    <w:rsid w:val="00B1226C"/>
    <w:rsid w:val="00B133BC"/>
    <w:rsid w:val="00B1398E"/>
    <w:rsid w:val="00B14389"/>
    <w:rsid w:val="00B17959"/>
    <w:rsid w:val="00B2568D"/>
    <w:rsid w:val="00B276AE"/>
    <w:rsid w:val="00B34012"/>
    <w:rsid w:val="00B36D33"/>
    <w:rsid w:val="00B4159E"/>
    <w:rsid w:val="00B42E00"/>
    <w:rsid w:val="00B475FE"/>
    <w:rsid w:val="00B53EF1"/>
    <w:rsid w:val="00B55B6C"/>
    <w:rsid w:val="00B5799A"/>
    <w:rsid w:val="00B61C95"/>
    <w:rsid w:val="00B61FC6"/>
    <w:rsid w:val="00B634CE"/>
    <w:rsid w:val="00B6604D"/>
    <w:rsid w:val="00B71F84"/>
    <w:rsid w:val="00B72F56"/>
    <w:rsid w:val="00B77578"/>
    <w:rsid w:val="00B82645"/>
    <w:rsid w:val="00B87707"/>
    <w:rsid w:val="00B903F9"/>
    <w:rsid w:val="00B9598D"/>
    <w:rsid w:val="00B974C1"/>
    <w:rsid w:val="00BA40C8"/>
    <w:rsid w:val="00BB086B"/>
    <w:rsid w:val="00BB10E7"/>
    <w:rsid w:val="00BB7B19"/>
    <w:rsid w:val="00BC09C3"/>
    <w:rsid w:val="00BC4C63"/>
    <w:rsid w:val="00BC4E33"/>
    <w:rsid w:val="00BC648A"/>
    <w:rsid w:val="00BC6E4D"/>
    <w:rsid w:val="00BC7177"/>
    <w:rsid w:val="00BC7436"/>
    <w:rsid w:val="00BD1B56"/>
    <w:rsid w:val="00BD35D7"/>
    <w:rsid w:val="00BD38E4"/>
    <w:rsid w:val="00BD7972"/>
    <w:rsid w:val="00BE1842"/>
    <w:rsid w:val="00BE3E11"/>
    <w:rsid w:val="00BE51D7"/>
    <w:rsid w:val="00BE6464"/>
    <w:rsid w:val="00BE730E"/>
    <w:rsid w:val="00BE7D79"/>
    <w:rsid w:val="00BF1E37"/>
    <w:rsid w:val="00BF4974"/>
    <w:rsid w:val="00BF5BB6"/>
    <w:rsid w:val="00BF6546"/>
    <w:rsid w:val="00BF71AC"/>
    <w:rsid w:val="00C00118"/>
    <w:rsid w:val="00C04445"/>
    <w:rsid w:val="00C10671"/>
    <w:rsid w:val="00C10F45"/>
    <w:rsid w:val="00C110D0"/>
    <w:rsid w:val="00C129AC"/>
    <w:rsid w:val="00C14E6D"/>
    <w:rsid w:val="00C15824"/>
    <w:rsid w:val="00C177B3"/>
    <w:rsid w:val="00C216A7"/>
    <w:rsid w:val="00C3043B"/>
    <w:rsid w:val="00C32EFE"/>
    <w:rsid w:val="00C36E1A"/>
    <w:rsid w:val="00C3755D"/>
    <w:rsid w:val="00C431A0"/>
    <w:rsid w:val="00C462C1"/>
    <w:rsid w:val="00C46BF5"/>
    <w:rsid w:val="00C50D3E"/>
    <w:rsid w:val="00C51622"/>
    <w:rsid w:val="00C53ED6"/>
    <w:rsid w:val="00C55A02"/>
    <w:rsid w:val="00C568FA"/>
    <w:rsid w:val="00C57384"/>
    <w:rsid w:val="00C65882"/>
    <w:rsid w:val="00C67E17"/>
    <w:rsid w:val="00C71745"/>
    <w:rsid w:val="00C75F0E"/>
    <w:rsid w:val="00C7719B"/>
    <w:rsid w:val="00C81072"/>
    <w:rsid w:val="00C82417"/>
    <w:rsid w:val="00C87F4B"/>
    <w:rsid w:val="00C94352"/>
    <w:rsid w:val="00C96482"/>
    <w:rsid w:val="00CA5D52"/>
    <w:rsid w:val="00CA6D8F"/>
    <w:rsid w:val="00CB30ED"/>
    <w:rsid w:val="00CC66D8"/>
    <w:rsid w:val="00CD1F15"/>
    <w:rsid w:val="00CD6B5A"/>
    <w:rsid w:val="00CE0F1A"/>
    <w:rsid w:val="00CE4AF7"/>
    <w:rsid w:val="00CE510C"/>
    <w:rsid w:val="00CE6898"/>
    <w:rsid w:val="00CE6B10"/>
    <w:rsid w:val="00CF174B"/>
    <w:rsid w:val="00CF3948"/>
    <w:rsid w:val="00CF72FD"/>
    <w:rsid w:val="00D02C24"/>
    <w:rsid w:val="00D053C4"/>
    <w:rsid w:val="00D160B0"/>
    <w:rsid w:val="00D234D3"/>
    <w:rsid w:val="00D24BF4"/>
    <w:rsid w:val="00D24E5E"/>
    <w:rsid w:val="00D25072"/>
    <w:rsid w:val="00D26F4B"/>
    <w:rsid w:val="00D354D7"/>
    <w:rsid w:val="00D35D35"/>
    <w:rsid w:val="00D37ADD"/>
    <w:rsid w:val="00D404CD"/>
    <w:rsid w:val="00D41ED6"/>
    <w:rsid w:val="00D50009"/>
    <w:rsid w:val="00D56F96"/>
    <w:rsid w:val="00D709F7"/>
    <w:rsid w:val="00D718B9"/>
    <w:rsid w:val="00D727A2"/>
    <w:rsid w:val="00D72F16"/>
    <w:rsid w:val="00D77EFA"/>
    <w:rsid w:val="00D81B98"/>
    <w:rsid w:val="00D8781A"/>
    <w:rsid w:val="00D9586E"/>
    <w:rsid w:val="00D960CB"/>
    <w:rsid w:val="00DA2FFD"/>
    <w:rsid w:val="00DA30BE"/>
    <w:rsid w:val="00DA377C"/>
    <w:rsid w:val="00DA63C3"/>
    <w:rsid w:val="00DB0783"/>
    <w:rsid w:val="00DB0DA7"/>
    <w:rsid w:val="00DB3188"/>
    <w:rsid w:val="00DB3747"/>
    <w:rsid w:val="00DB3CA2"/>
    <w:rsid w:val="00DB5873"/>
    <w:rsid w:val="00DB5A02"/>
    <w:rsid w:val="00DB73AF"/>
    <w:rsid w:val="00DC2E3F"/>
    <w:rsid w:val="00DC5D4D"/>
    <w:rsid w:val="00DC62D7"/>
    <w:rsid w:val="00DC69B4"/>
    <w:rsid w:val="00DD29CA"/>
    <w:rsid w:val="00DD4959"/>
    <w:rsid w:val="00DD4D71"/>
    <w:rsid w:val="00DD6273"/>
    <w:rsid w:val="00DD7FE9"/>
    <w:rsid w:val="00DE1751"/>
    <w:rsid w:val="00DE64E6"/>
    <w:rsid w:val="00DE79FF"/>
    <w:rsid w:val="00DF0890"/>
    <w:rsid w:val="00DF673F"/>
    <w:rsid w:val="00E03B41"/>
    <w:rsid w:val="00E0578D"/>
    <w:rsid w:val="00E06CC7"/>
    <w:rsid w:val="00E13EB1"/>
    <w:rsid w:val="00E15A51"/>
    <w:rsid w:val="00E16356"/>
    <w:rsid w:val="00E24502"/>
    <w:rsid w:val="00E2526E"/>
    <w:rsid w:val="00E27E74"/>
    <w:rsid w:val="00E313F4"/>
    <w:rsid w:val="00E37320"/>
    <w:rsid w:val="00E469F8"/>
    <w:rsid w:val="00E55B01"/>
    <w:rsid w:val="00E60D7A"/>
    <w:rsid w:val="00E61077"/>
    <w:rsid w:val="00E651C3"/>
    <w:rsid w:val="00E675EC"/>
    <w:rsid w:val="00E67A75"/>
    <w:rsid w:val="00E67B7B"/>
    <w:rsid w:val="00E67D2F"/>
    <w:rsid w:val="00E70814"/>
    <w:rsid w:val="00E7141C"/>
    <w:rsid w:val="00E740A8"/>
    <w:rsid w:val="00E74C6F"/>
    <w:rsid w:val="00E779EA"/>
    <w:rsid w:val="00E82E81"/>
    <w:rsid w:val="00E84310"/>
    <w:rsid w:val="00E94B94"/>
    <w:rsid w:val="00E97ED4"/>
    <w:rsid w:val="00EA06AF"/>
    <w:rsid w:val="00EA247D"/>
    <w:rsid w:val="00EA49DB"/>
    <w:rsid w:val="00EA5E12"/>
    <w:rsid w:val="00EB0847"/>
    <w:rsid w:val="00EB1384"/>
    <w:rsid w:val="00EB152B"/>
    <w:rsid w:val="00EB23D5"/>
    <w:rsid w:val="00EC02E1"/>
    <w:rsid w:val="00EC49B0"/>
    <w:rsid w:val="00EC4FB9"/>
    <w:rsid w:val="00EC685B"/>
    <w:rsid w:val="00EC7812"/>
    <w:rsid w:val="00ED06BE"/>
    <w:rsid w:val="00ED2C0C"/>
    <w:rsid w:val="00ED4BC1"/>
    <w:rsid w:val="00ED7573"/>
    <w:rsid w:val="00EE07E2"/>
    <w:rsid w:val="00EE16BC"/>
    <w:rsid w:val="00EE4A97"/>
    <w:rsid w:val="00EE7668"/>
    <w:rsid w:val="00EE7986"/>
    <w:rsid w:val="00EF0E1C"/>
    <w:rsid w:val="00EF22DE"/>
    <w:rsid w:val="00EF3724"/>
    <w:rsid w:val="00EF5616"/>
    <w:rsid w:val="00F011AD"/>
    <w:rsid w:val="00F07764"/>
    <w:rsid w:val="00F1003C"/>
    <w:rsid w:val="00F107CB"/>
    <w:rsid w:val="00F12B5F"/>
    <w:rsid w:val="00F2237C"/>
    <w:rsid w:val="00F227B0"/>
    <w:rsid w:val="00F27A44"/>
    <w:rsid w:val="00F30D3B"/>
    <w:rsid w:val="00F40C54"/>
    <w:rsid w:val="00F437DD"/>
    <w:rsid w:val="00F51F92"/>
    <w:rsid w:val="00F5471B"/>
    <w:rsid w:val="00F56143"/>
    <w:rsid w:val="00F64F0C"/>
    <w:rsid w:val="00F654D1"/>
    <w:rsid w:val="00F655C3"/>
    <w:rsid w:val="00F657D5"/>
    <w:rsid w:val="00F72B9C"/>
    <w:rsid w:val="00F749D1"/>
    <w:rsid w:val="00F75CB2"/>
    <w:rsid w:val="00F84C63"/>
    <w:rsid w:val="00F95182"/>
    <w:rsid w:val="00F95DE5"/>
    <w:rsid w:val="00F965D4"/>
    <w:rsid w:val="00F97081"/>
    <w:rsid w:val="00F97AF0"/>
    <w:rsid w:val="00FA01A5"/>
    <w:rsid w:val="00FA04FC"/>
    <w:rsid w:val="00FA21B9"/>
    <w:rsid w:val="00FA360F"/>
    <w:rsid w:val="00FA5026"/>
    <w:rsid w:val="00FA636F"/>
    <w:rsid w:val="00FB26D5"/>
    <w:rsid w:val="00FB5AB4"/>
    <w:rsid w:val="00FB7355"/>
    <w:rsid w:val="00FC0537"/>
    <w:rsid w:val="00FD1565"/>
    <w:rsid w:val="00FD225E"/>
    <w:rsid w:val="00FD2FA7"/>
    <w:rsid w:val="00FD4D0D"/>
    <w:rsid w:val="00FD56DE"/>
    <w:rsid w:val="00FE012A"/>
    <w:rsid w:val="00FE2D15"/>
    <w:rsid w:val="00FE3BF1"/>
    <w:rsid w:val="00FE5083"/>
    <w:rsid w:val="00FE7116"/>
    <w:rsid w:val="00FF09D2"/>
    <w:rsid w:val="00FF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5BD08401-B90C-4E5F-AA92-CED2EC41A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764"/>
  </w:style>
  <w:style w:type="paragraph" w:styleId="Ttulo1">
    <w:name w:val="heading 1"/>
    <w:basedOn w:val="Normal"/>
    <w:next w:val="Normal"/>
    <w:link w:val="Ttulo1Car"/>
    <w:uiPriority w:val="9"/>
    <w:qFormat/>
    <w:rsid w:val="00F07764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7764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0776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0776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077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0776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776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776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776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">
    <w:name w:val="Title"/>
    <w:basedOn w:val="Normal"/>
    <w:next w:val="Normal"/>
    <w:link w:val="TtuloCar"/>
    <w:uiPriority w:val="10"/>
    <w:qFormat/>
    <w:rsid w:val="00F0776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F07764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2Car">
    <w:name w:val="Título 2 Car"/>
    <w:basedOn w:val="Fuentedeprrafopredeter"/>
    <w:link w:val="Ttulo2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customStyle="1" w:styleId="Website-Right">
    <w:name w:val="Website-Right"/>
    <w:basedOn w:val="Piedepgina"/>
    <w:uiPriority w:val="4"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rsid w:val="006B5B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F07764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Subttulo">
    <w:name w:val="Subtitle"/>
    <w:basedOn w:val="Normal"/>
    <w:next w:val="Normal"/>
    <w:link w:val="SubttuloCar"/>
    <w:uiPriority w:val="11"/>
    <w:qFormat/>
    <w:rsid w:val="00F0776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F07764"/>
    <w:rPr>
      <w:rFonts w:asciiTheme="majorHAnsi" w:eastAsiaTheme="majorEastAsia" w:hAnsiTheme="majorHAnsi" w:cstheme="majorBidi"/>
      <w:sz w:val="30"/>
      <w:szCs w:val="30"/>
    </w:rPr>
  </w:style>
  <w:style w:type="character" w:styleId="nfasissutil">
    <w:name w:val="Subtle Emphasis"/>
    <w:basedOn w:val="Fuentedeprrafopredeter"/>
    <w:uiPriority w:val="19"/>
    <w:qFormat/>
    <w:rsid w:val="00F07764"/>
    <w:rPr>
      <w:i/>
      <w:iCs/>
    </w:rPr>
  </w:style>
  <w:style w:type="character" w:styleId="nfasis">
    <w:name w:val="Emphasis"/>
    <w:basedOn w:val="Fuentedeprrafopredeter"/>
    <w:uiPriority w:val="20"/>
    <w:qFormat/>
    <w:rsid w:val="00F07764"/>
    <w:rPr>
      <w:i/>
      <w:iCs/>
      <w:color w:val="70AD47" w:themeColor="accent6"/>
    </w:rPr>
  </w:style>
  <w:style w:type="character" w:styleId="nfasisintenso">
    <w:name w:val="Intense Emphasis"/>
    <w:basedOn w:val="Fuentedeprrafopredeter"/>
    <w:uiPriority w:val="21"/>
    <w:qFormat/>
    <w:rsid w:val="00F07764"/>
    <w:rPr>
      <w:b/>
      <w:bCs/>
      <w:i/>
      <w:iCs/>
    </w:rPr>
  </w:style>
  <w:style w:type="character" w:styleId="Fuerte">
    <w:name w:val="Strong"/>
    <w:basedOn w:val="Fuentedeprrafopredeter"/>
    <w:uiPriority w:val="22"/>
    <w:qFormat/>
    <w:rsid w:val="00F07764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F07764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F07764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7764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7764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Referenciasutil">
    <w:name w:val="Subtle Reference"/>
    <w:basedOn w:val="Fuentedeprrafopredeter"/>
    <w:uiPriority w:val="31"/>
    <w:qFormat/>
    <w:rsid w:val="00F07764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F07764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F07764"/>
    <w:rPr>
      <w:b/>
      <w:bCs/>
      <w:caps w:val="0"/>
      <w:smallCaps/>
      <w:spacing w:val="7"/>
      <w:sz w:val="21"/>
      <w:szCs w:val="21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rsid w:val="00C51622"/>
    <w:pPr>
      <w:spacing w:line="276" w:lineRule="auto"/>
      <w:ind w:right="6"/>
      <w:jc w:val="both"/>
    </w:pPr>
    <w:rPr>
      <w:rFonts w:eastAsia="Cambria" w:cs="Times New Roman"/>
      <w:sz w:val="20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8E4B99"/>
    <w:pPr>
      <w:spacing w:after="0" w:line="240" w:lineRule="auto"/>
    </w:pPr>
    <w:rPr>
      <w:rFonts w:ascii="Calibri" w:eastAsia="Calibri" w:hAnsi="Calibri" w:cs="Times New Roman"/>
      <w:lang w:val="es-CL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E4B99"/>
    <w:rPr>
      <w:rFonts w:ascii="Calibri" w:eastAsia="Calibri" w:hAnsi="Calibri" w:cs="Times New Roman"/>
      <w:color w:val="auto"/>
      <w:lang w:val="es-CL"/>
    </w:rPr>
  </w:style>
  <w:style w:type="paragraph" w:customStyle="1" w:styleId="wordsection1">
    <w:name w:val="wordsection1"/>
    <w:basedOn w:val="Normal"/>
    <w:uiPriority w:val="99"/>
    <w:rsid w:val="008E4B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419" w:eastAsia="es-419"/>
    </w:rPr>
  </w:style>
  <w:style w:type="paragraph" w:customStyle="1" w:styleId="Default">
    <w:name w:val="Default"/>
    <w:rsid w:val="008C3A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419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07764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07764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07764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07764"/>
    <w:pPr>
      <w:spacing w:line="240" w:lineRule="auto"/>
    </w:pPr>
    <w:rPr>
      <w:b/>
      <w:bCs/>
      <w:smallCaps/>
      <w:color w:val="595959" w:themeColor="text1" w:themeTint="A6"/>
    </w:rPr>
  </w:style>
  <w:style w:type="paragraph" w:styleId="Sinespaciado">
    <w:name w:val="No Spacing"/>
    <w:uiPriority w:val="1"/>
    <w:qFormat/>
    <w:rsid w:val="00F07764"/>
    <w:pPr>
      <w:spacing w:after="0" w:line="240" w:lineRule="auto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F0776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A775A1C-050E-49CB-8170-2458E9BA13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17</TotalTime>
  <Pages>9</Pages>
  <Words>175</Words>
  <Characters>983</Characters>
  <Application>Microsoft Office Word</Application>
  <DocSecurity>0</DocSecurity>
  <Lines>245</Lines>
  <Paragraphs>55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IQQ-2511-2480  Informe Ecos CFS 1</vt:lpstr>
      <vt:lpstr/>
    </vt:vector>
  </TitlesOfParts>
  <Company>ALS Global</Company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IQQ-2511-2480  Informe Ecos CFS 1</dc:title>
  <dc:subject/>
  <dc:creator>Milvia Pascenti</dc:creator>
  <cp:keywords/>
  <dc:description/>
  <cp:lastModifiedBy>Maria Palma</cp:lastModifiedBy>
  <cp:revision>14</cp:revision>
  <cp:lastPrinted>2025-11-25T20:08:00Z</cp:lastPrinted>
  <dcterms:created xsi:type="dcterms:W3CDTF">2026-02-02T21:12:00Z</dcterms:created>
  <dcterms:modified xsi:type="dcterms:W3CDTF">2026-02-02T21:39:00Z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