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7F1B" w14:textId="302EAEC0" w:rsidR="00B475FE" w:rsidRPr="00121C96" w:rsidRDefault="00B475FE" w:rsidP="00C433A7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REPORTE FOTOGR</w:t>
      </w:r>
      <w:r w:rsidR="00AB7B9A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Á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FICO</w:t>
      </w:r>
      <w:r w:rsidR="00FF09D2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CONSOLIDADO</w:t>
      </w:r>
    </w:p>
    <w:p w14:paraId="0327BFD0" w14:textId="34EC414A" w:rsidR="00BC7436" w:rsidRPr="00121C96" w:rsidRDefault="00BD1B56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FAENA </w:t>
      </w:r>
      <w:r w:rsidR="00644218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CFS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</w:t>
      </w:r>
      <w:r w:rsidR="00047AC1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1</w:t>
      </w:r>
      <w:r w:rsidR="00337A2E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5</w:t>
      </w:r>
      <w:r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>x40</w:t>
      </w:r>
      <w:r w:rsidR="00AF1F67" w:rsidRPr="00121C96"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  <w:t xml:space="preserve"> </w:t>
      </w:r>
    </w:p>
    <w:p w14:paraId="2ACCC6B9" w14:textId="77777777" w:rsidR="00E6677F" w:rsidRPr="00121C96" w:rsidRDefault="00E6677F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pt-PT"/>
        </w:rPr>
      </w:pPr>
    </w:p>
    <w:p w14:paraId="7F8E2065" w14:textId="61CEA7A0" w:rsidR="00DC62D7" w:rsidRPr="00E6677F" w:rsidRDefault="00001590" w:rsidP="00001590">
      <w:pPr>
        <w:shd w:val="clear" w:color="auto" w:fill="004CB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45"/>
        </w:tabs>
        <w:spacing w:line="360" w:lineRule="auto"/>
        <w:ind w:left="-142" w:right="-22"/>
        <w:rPr>
          <w:rFonts w:ascii="Avenir Next LT Pro" w:hAnsi="Avenir Next LT Pro"/>
          <w:b/>
          <w:bCs/>
          <w:color w:val="FFFFFF" w:themeColor="background1"/>
          <w:lang w:val="pt-PT"/>
        </w:rPr>
      </w:pP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Iquique, </w:t>
      </w:r>
      <w:r w:rsidR="00B62FD4">
        <w:rPr>
          <w:rFonts w:ascii="Avenir Next LT Pro" w:hAnsi="Avenir Next LT Pro"/>
          <w:b/>
          <w:bCs/>
          <w:color w:val="FFFFFF" w:themeColor="background1"/>
          <w:lang w:val="pt-PT"/>
        </w:rPr>
        <w:t>12</w:t>
      </w:r>
      <w:r w:rsidR="0053397C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de Febrero</w:t>
      </w:r>
      <w:r w:rsidR="009C278A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2026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7B2C99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2624CA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</w:t>
      </w: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      </w:t>
      </w:r>
      <w:r w:rsidR="00596FE2">
        <w:rPr>
          <w:rFonts w:ascii="Avenir Next LT Pro" w:hAnsi="Avenir Next LT Pro"/>
          <w:b/>
          <w:bCs/>
          <w:color w:val="FFFFFF" w:themeColor="background1"/>
          <w:lang w:val="pt-PT"/>
        </w:rPr>
        <w:t>1er</w:t>
      </w:r>
      <w:r w:rsidR="007B2C99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.</w:t>
      </w:r>
      <w:r w:rsidR="007E26E1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Turno 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ab/>
      </w:r>
      <w:r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 xml:space="preserve">        </w:t>
      </w:r>
      <w:r w:rsidR="00B475FE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REF: IQQ</w:t>
      </w:r>
      <w:r w:rsidR="008C097C" w:rsidRPr="00E6677F">
        <w:rPr>
          <w:rFonts w:ascii="Avenir Next LT Pro" w:hAnsi="Avenir Next LT Pro"/>
          <w:b/>
          <w:bCs/>
          <w:color w:val="FFFFFF" w:themeColor="background1"/>
          <w:lang w:val="pt-PT"/>
        </w:rPr>
        <w:t>-2</w:t>
      </w:r>
      <w:r w:rsidR="00146854">
        <w:rPr>
          <w:rFonts w:ascii="Avenir Next LT Pro" w:hAnsi="Avenir Next LT Pro"/>
          <w:b/>
          <w:bCs/>
          <w:color w:val="FFFFFF" w:themeColor="background1"/>
          <w:lang w:val="pt-PT"/>
        </w:rPr>
        <w:t>60</w:t>
      </w:r>
      <w:r w:rsidR="0053397C">
        <w:rPr>
          <w:rFonts w:ascii="Avenir Next LT Pro" w:hAnsi="Avenir Next LT Pro"/>
          <w:b/>
          <w:bCs/>
          <w:color w:val="FFFFFF" w:themeColor="background1"/>
          <w:lang w:val="pt-PT"/>
        </w:rPr>
        <w:t>2-0</w:t>
      </w:r>
      <w:r w:rsidR="00B62FD4">
        <w:rPr>
          <w:rFonts w:ascii="Avenir Next LT Pro" w:hAnsi="Avenir Next LT Pro"/>
          <w:b/>
          <w:bCs/>
          <w:color w:val="FFFFFF" w:themeColor="background1"/>
          <w:lang w:val="pt-PT"/>
        </w:rPr>
        <w:t>643</w:t>
      </w: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96"/>
        <w:gridCol w:w="6390"/>
      </w:tblGrid>
      <w:tr w:rsidR="00AB7B9A" w:rsidRPr="00223AF1" w14:paraId="0BAB61BE" w14:textId="77777777" w:rsidTr="00BC4C63">
        <w:trPr>
          <w:trHeight w:val="164"/>
        </w:trPr>
        <w:tc>
          <w:tcPr>
            <w:tcW w:w="2528" w:type="dxa"/>
          </w:tcPr>
          <w:p w14:paraId="613FA01C" w14:textId="77777777" w:rsidR="00E6677F" w:rsidRPr="00121C96" w:rsidRDefault="00E6677F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pt-PT" w:eastAsia="es-CL"/>
              </w:rPr>
            </w:pPr>
          </w:p>
          <w:p w14:paraId="5375AE36" w14:textId="31AF86AC" w:rsidR="00AB7B9A" w:rsidRPr="00497175" w:rsidRDefault="00A55589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RESERVA</w:t>
            </w:r>
          </w:p>
        </w:tc>
        <w:tc>
          <w:tcPr>
            <w:tcW w:w="296" w:type="dxa"/>
          </w:tcPr>
          <w:p w14:paraId="2EF576EB" w14:textId="77777777" w:rsidR="00E6677F" w:rsidRDefault="00E6677F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</w:p>
          <w:p w14:paraId="64A92C40" w14:textId="60EE3F0B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155A595A" w14:textId="77777777" w:rsidR="0053397C" w:rsidRDefault="0053397C" w:rsidP="00055E0F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Arial"/>
                <w:color w:val="000000"/>
                <w:sz w:val="24"/>
                <w:szCs w:val="24"/>
                <w:shd w:val="clear" w:color="auto" w:fill="FFFFFF"/>
              </w:rPr>
            </w:pPr>
          </w:p>
          <w:p w14:paraId="49137CE6" w14:textId="516F1E2D" w:rsidR="00AB7B9A" w:rsidRPr="00B62FD4" w:rsidRDefault="0053397C" w:rsidP="00055E0F">
            <w:pPr>
              <w:shd w:val="clear" w:color="auto" w:fill="FFFFFF"/>
              <w:spacing w:line="240" w:lineRule="auto"/>
              <w:rPr>
                <w:rFonts w:ascii="Avenir Next LT Pro" w:eastAsia="Aptos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B62FD4">
              <w:rPr>
                <w:rFonts w:ascii="Avenir Next LT Pro" w:eastAsia="Times New Roman" w:hAnsi="Avenir Next LT Pro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62FD4" w:rsidRPr="00B62FD4">
              <w:rPr>
                <w:rFonts w:ascii="Avenir Next LT Pro" w:eastAsia="Times New Roman" w:hAnsi="Avenir Next LT Pro" w:cs="Arial"/>
                <w:color w:val="000000"/>
                <w:sz w:val="24"/>
                <w:szCs w:val="24"/>
                <w:shd w:val="clear" w:color="auto" w:fill="FFFFFF"/>
              </w:rPr>
              <w:t>265823972</w:t>
            </w:r>
          </w:p>
        </w:tc>
      </w:tr>
      <w:tr w:rsidR="00AB7B9A" w:rsidRPr="00223AF1" w14:paraId="715FFC8E" w14:textId="77777777" w:rsidTr="00BC4C63">
        <w:trPr>
          <w:trHeight w:val="173"/>
        </w:trPr>
        <w:tc>
          <w:tcPr>
            <w:tcW w:w="2528" w:type="dxa"/>
          </w:tcPr>
          <w:p w14:paraId="48D175DD" w14:textId="2A7BDBCF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EMBARCADOR</w:t>
            </w:r>
          </w:p>
        </w:tc>
        <w:tc>
          <w:tcPr>
            <w:tcW w:w="296" w:type="dxa"/>
          </w:tcPr>
          <w:p w14:paraId="26A36FD6" w14:textId="2FA8301B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67062255" w14:textId="2D2C506F" w:rsidR="00AB7B9A" w:rsidRPr="00081EB4" w:rsidRDefault="00A55589" w:rsidP="00B475FE">
            <w:pPr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 w:eastAsia="es-CL"/>
              </w:rPr>
              <w:t>MINERA EXAR S.Q</w:t>
            </w:r>
            <w:r w:rsidR="007D01B1"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</w:t>
            </w:r>
          </w:p>
        </w:tc>
      </w:tr>
      <w:tr w:rsidR="00AB7B9A" w:rsidRPr="00223AF1" w14:paraId="13C6C95F" w14:textId="77777777" w:rsidTr="007E68F7">
        <w:trPr>
          <w:trHeight w:val="93"/>
        </w:trPr>
        <w:tc>
          <w:tcPr>
            <w:tcW w:w="2528" w:type="dxa"/>
          </w:tcPr>
          <w:p w14:paraId="0A68C016" w14:textId="1E5878DF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CONSIGNATA</w:t>
            </w:r>
            <w:r w:rsidR="00055E0F"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RIO</w:t>
            </w: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RIO</w:t>
            </w:r>
          </w:p>
        </w:tc>
        <w:tc>
          <w:tcPr>
            <w:tcW w:w="296" w:type="dxa"/>
          </w:tcPr>
          <w:p w14:paraId="6F9DC011" w14:textId="624A5A37" w:rsidR="00AB7B9A" w:rsidRPr="00497175" w:rsidRDefault="00AB7B9A" w:rsidP="00B475FE">
            <w:pPr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</w:pPr>
            <w:r w:rsidRPr="00497175">
              <w:rPr>
                <w:rFonts w:ascii="Avenir Next LT Pro" w:eastAsia="Calibri" w:hAnsi="Avenir Next LT Pro" w:cs="Calibri"/>
                <w:b/>
                <w:bCs/>
                <w:color w:val="004CB0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2D2C8D67" w14:textId="292232A3" w:rsidR="00AD3DD0" w:rsidRPr="00081EB4" w:rsidRDefault="00A55589" w:rsidP="007D01B1">
            <w:pPr>
              <w:spacing w:line="240" w:lineRule="auto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GANFENG LITHIUM GROUP CO</w:t>
            </w:r>
            <w:r w:rsidR="007D01B1" w:rsidRPr="00081EB4"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eastAsia="es-CL"/>
              </w:rPr>
              <w:t>.</w:t>
            </w:r>
          </w:p>
          <w:p w14:paraId="11DE2F3C" w14:textId="7CCD2ED8" w:rsidR="00223AF1" w:rsidRPr="00081EB4" w:rsidRDefault="00223AF1" w:rsidP="00223AF1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</w:tr>
    </w:tbl>
    <w:p w14:paraId="20CA4795" w14:textId="77777777" w:rsidR="00E6677F" w:rsidRDefault="00E6677F" w:rsidP="00475F52">
      <w:pPr>
        <w:tabs>
          <w:tab w:val="left" w:pos="5021"/>
        </w:tabs>
        <w:rPr>
          <w:sz w:val="12"/>
          <w:szCs w:val="12"/>
          <w:lang w:val="es-419"/>
        </w:rPr>
      </w:pPr>
      <w:bookmarkStart w:id="0" w:name="_Hlk198042008"/>
    </w:p>
    <w:tbl>
      <w:tblPr>
        <w:tblpPr w:leftFromText="141" w:rightFromText="141" w:vertAnchor="text" w:horzAnchor="margin" w:tblpXSpec="center" w:tblpY="1"/>
        <w:tblOverlap w:val="never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A76E00" w:rsidRPr="003031F6" w14:paraId="5BB93296" w14:textId="77777777" w:rsidTr="0028276C">
        <w:trPr>
          <w:trHeight w:val="542"/>
        </w:trPr>
        <w:tc>
          <w:tcPr>
            <w:tcW w:w="9498" w:type="dxa"/>
            <w:shd w:val="clear" w:color="auto" w:fill="004CAB"/>
            <w:noWrap/>
            <w:vAlign w:val="center"/>
            <w:hideMark/>
          </w:tcPr>
          <w:p w14:paraId="1770C16D" w14:textId="5BF9BE37" w:rsidR="00A76E00" w:rsidRPr="00EF4589" w:rsidRDefault="00A76E00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</w:t>
            </w:r>
            <w:r w:rsidR="004676D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CAAU 936544-1</w:t>
            </w:r>
            <w:r w:rsidR="009A1AB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3171A1"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EF458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SELLO  </w:t>
            </w:r>
            <w:r w:rsidR="00754753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ML</w:t>
            </w:r>
            <w:r w:rsidR="00754753" w:rsidRPr="00613E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-CL</w:t>
            </w:r>
            <w:r w:rsidR="0049102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0549</w:t>
            </w:r>
            <w:r w:rsidR="004676D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242</w:t>
            </w:r>
          </w:p>
        </w:tc>
      </w:tr>
    </w:tbl>
    <w:p w14:paraId="6AD682F9" w14:textId="1D697D93" w:rsidR="00A76E00" w:rsidRDefault="00A76E00" w:rsidP="00A76E00">
      <w:pPr>
        <w:rPr>
          <w:sz w:val="24"/>
          <w:szCs w:val="24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8276C" w:rsidRPr="009A1AB6" w14:paraId="5D638342" w14:textId="77777777" w:rsidTr="0080459D">
        <w:trPr>
          <w:trHeight w:val="3480"/>
        </w:trPr>
        <w:tc>
          <w:tcPr>
            <w:tcW w:w="4819" w:type="dxa"/>
          </w:tcPr>
          <w:p w14:paraId="32447190" w14:textId="595E9AE2" w:rsidR="0028276C" w:rsidRPr="000A0512" w:rsidRDefault="0028276C" w:rsidP="0080459D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D68B5C8" wp14:editId="755852FD">
                  <wp:extent cx="3038475" cy="2466975"/>
                  <wp:effectExtent l="0" t="0" r="9525" b="9525"/>
                  <wp:docPr id="1948839609" name="Imagen 1" descr="Imagen que contiene gabinete, interior, refrigerador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839609" name="Imagen 1" descr="Imagen que contiene gabinete, interior, refrigerador, puerta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6C56294" w14:textId="095FD10D" w:rsidR="0028276C" w:rsidRPr="000A0512" w:rsidRDefault="0028276C" w:rsidP="0080459D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BE39A8B" wp14:editId="7273FEBF">
                  <wp:extent cx="3048000" cy="2466975"/>
                  <wp:effectExtent l="0" t="0" r="0" b="9525"/>
                  <wp:docPr id="764230718" name="Imagen 2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230718" name="Imagen 2" descr="Una puerta de madera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E6CC9C" w14:textId="77777777" w:rsidR="0028276C" w:rsidRDefault="0028276C" w:rsidP="00A76E00">
      <w:pPr>
        <w:rPr>
          <w:sz w:val="24"/>
          <w:szCs w:val="24"/>
          <w:lang w:val="es-CL"/>
        </w:rPr>
      </w:pPr>
    </w:p>
    <w:p w14:paraId="396AD974" w14:textId="77777777" w:rsidR="0028276C" w:rsidRDefault="0028276C" w:rsidP="00A76E00">
      <w:pPr>
        <w:rPr>
          <w:sz w:val="24"/>
          <w:szCs w:val="24"/>
          <w:lang w:val="es-CL"/>
        </w:rPr>
      </w:pPr>
    </w:p>
    <w:p w14:paraId="51315189" w14:textId="77777777" w:rsidR="0028276C" w:rsidRDefault="0028276C" w:rsidP="00A76E00">
      <w:pPr>
        <w:rPr>
          <w:sz w:val="24"/>
          <w:szCs w:val="24"/>
          <w:lang w:val="es-CL"/>
        </w:rPr>
      </w:pPr>
    </w:p>
    <w:p w14:paraId="01BFED64" w14:textId="77777777" w:rsidR="0028276C" w:rsidRPr="00C433A7" w:rsidRDefault="0028276C" w:rsidP="00A76E00">
      <w:pPr>
        <w:rPr>
          <w:sz w:val="24"/>
          <w:szCs w:val="24"/>
          <w:lang w:val="es-CL"/>
        </w:rPr>
      </w:pPr>
    </w:p>
    <w:p w14:paraId="2E59CDF9" w14:textId="77777777" w:rsidR="00A76E00" w:rsidRDefault="00A76E00" w:rsidP="00A76E00">
      <w:pPr>
        <w:rPr>
          <w:lang w:val="es-CL"/>
        </w:rPr>
      </w:pPr>
    </w:p>
    <w:p w14:paraId="7B0530D2" w14:textId="77777777" w:rsidR="0028276C" w:rsidRPr="00EF4589" w:rsidRDefault="0028276C" w:rsidP="00A76E00">
      <w:pPr>
        <w:rPr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A76E00" w:rsidRPr="009A1AB6" w14:paraId="43D0A69C" w14:textId="77777777" w:rsidTr="00C433A7">
        <w:trPr>
          <w:trHeight w:val="3480"/>
        </w:trPr>
        <w:tc>
          <w:tcPr>
            <w:tcW w:w="4819" w:type="dxa"/>
          </w:tcPr>
          <w:p w14:paraId="463F89E5" w14:textId="03CCEC7D" w:rsidR="00A76E00" w:rsidRPr="000A0512" w:rsidRDefault="004676D3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6799396B" wp14:editId="7F7D3CA9">
                  <wp:extent cx="3067050" cy="2571750"/>
                  <wp:effectExtent l="0" t="0" r="0" b="0"/>
                  <wp:docPr id="1266078213" name="Imagen 3" descr="Imagen que contiene caja, gabinete, puerta, computado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078213" name="Imagen 3" descr="Imagen que contiene caja, gabinete, puerta, computadora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E99F820" w14:textId="74F4BCC6" w:rsidR="00A76E00" w:rsidRPr="000A0512" w:rsidRDefault="004676D3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6BFAE7A5" wp14:editId="6A980A0E">
                  <wp:extent cx="3057525" cy="2571750"/>
                  <wp:effectExtent l="0" t="0" r="9525" b="0"/>
                  <wp:docPr id="1978363468" name="Imagen 4" descr="Imagen que contiene edificio, camioneta, tren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363468" name="Imagen 4" descr="Imagen que contiene edificio, camioneta, tren, coche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E35149" w14:textId="77777777" w:rsidR="00C433A7" w:rsidRDefault="00C433A7" w:rsidP="00A76E00">
      <w:pPr>
        <w:rPr>
          <w:sz w:val="12"/>
          <w:szCs w:val="12"/>
          <w:lang w:val="es-419"/>
        </w:rPr>
      </w:pPr>
    </w:p>
    <w:p w14:paraId="48962ED1" w14:textId="77777777" w:rsidR="00C433A7" w:rsidRPr="0071229D" w:rsidRDefault="00C433A7" w:rsidP="00A76E00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0"/>
      </w:tblGrid>
      <w:tr w:rsidR="00A76E00" w:rsidRPr="003031F6" w14:paraId="0CB7E573" w14:textId="77777777" w:rsidTr="001532B1">
        <w:trPr>
          <w:trHeight w:val="542"/>
        </w:trPr>
        <w:tc>
          <w:tcPr>
            <w:tcW w:w="9640" w:type="dxa"/>
            <w:shd w:val="clear" w:color="auto" w:fill="004CAB"/>
            <w:noWrap/>
            <w:vAlign w:val="center"/>
            <w:hideMark/>
          </w:tcPr>
          <w:p w14:paraId="27A8AB14" w14:textId="3EABC79A" w:rsidR="00A76E00" w:rsidRPr="0046006C" w:rsidRDefault="00A76E00" w:rsidP="002F1742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4676D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MRSU 539455-7</w:t>
            </w:r>
            <w:r w:rsidR="009C278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E9605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//</w:t>
            </w:r>
            <w:r w:rsidR="009C278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SELLO  </w:t>
            </w:r>
            <w:r w:rsidR="0075475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9605A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613EC1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</w:t>
            </w:r>
            <w:r w:rsidR="00613EC1" w:rsidRPr="00613E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-CL0549</w:t>
            </w:r>
            <w:r w:rsidR="004676D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300</w:t>
            </w:r>
          </w:p>
        </w:tc>
      </w:tr>
    </w:tbl>
    <w:p w14:paraId="051A4A4D" w14:textId="4DADA1DD" w:rsidR="00A76E00" w:rsidRDefault="00A76E00" w:rsidP="00A76E00">
      <w:pPr>
        <w:rPr>
          <w:sz w:val="12"/>
          <w:szCs w:val="12"/>
          <w:lang w:val="es-CL"/>
        </w:rPr>
      </w:pPr>
    </w:p>
    <w:p w14:paraId="600BE1DB" w14:textId="77777777" w:rsidR="009C278A" w:rsidRDefault="009C278A" w:rsidP="00A76E00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9C278A" w:rsidRPr="009A1AB6" w14:paraId="6640F8D1" w14:textId="77777777" w:rsidTr="0080459D">
        <w:trPr>
          <w:trHeight w:val="3480"/>
        </w:trPr>
        <w:tc>
          <w:tcPr>
            <w:tcW w:w="4819" w:type="dxa"/>
          </w:tcPr>
          <w:p w14:paraId="3CBA9384" w14:textId="306C2B79" w:rsidR="009C278A" w:rsidRPr="000A0512" w:rsidRDefault="009C278A" w:rsidP="0080459D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0CC84EB" wp14:editId="2AD09017">
                  <wp:extent cx="3038475" cy="2771775"/>
                  <wp:effectExtent l="0" t="0" r="9525" b="9525"/>
                  <wp:docPr id="95150479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504796" name="Imagen 5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CB9FD8D" w14:textId="090BB096" w:rsidR="009C278A" w:rsidRPr="000A0512" w:rsidRDefault="009C278A" w:rsidP="0080459D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0820F0F" wp14:editId="1830F394">
                  <wp:extent cx="3038475" cy="2771775"/>
                  <wp:effectExtent l="0" t="0" r="9525" b="9525"/>
                  <wp:docPr id="1860270326" name="Imagen 6" descr="Imagen que contiene pequeño, cua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270326" name="Imagen 6" descr="Imagen que contiene pequeño, cuarto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03DEFE" w14:textId="77777777" w:rsidR="009C278A" w:rsidRDefault="009C278A" w:rsidP="00A76E00">
      <w:pPr>
        <w:rPr>
          <w:sz w:val="12"/>
          <w:szCs w:val="12"/>
          <w:lang w:val="es-CL"/>
        </w:rPr>
      </w:pPr>
    </w:p>
    <w:p w14:paraId="5CAD6D22" w14:textId="77777777" w:rsidR="009057A1" w:rsidRPr="0046006C" w:rsidRDefault="009057A1" w:rsidP="00A76E00">
      <w:pPr>
        <w:rPr>
          <w:sz w:val="12"/>
          <w:szCs w:val="12"/>
          <w:lang w:val="es-CL"/>
        </w:rPr>
      </w:pPr>
    </w:p>
    <w:p w14:paraId="08D8AAC6" w14:textId="77777777" w:rsidR="00A76E00" w:rsidRPr="0046006C" w:rsidRDefault="00A76E00" w:rsidP="00A76E00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A76E00" w:rsidRPr="009A1AB6" w14:paraId="30B01C75" w14:textId="77777777" w:rsidTr="002F1742">
        <w:trPr>
          <w:trHeight w:val="3969"/>
        </w:trPr>
        <w:tc>
          <w:tcPr>
            <w:tcW w:w="4819" w:type="dxa"/>
          </w:tcPr>
          <w:p w14:paraId="7B1C11BE" w14:textId="5FEE7204" w:rsidR="00A76E00" w:rsidRPr="000A0512" w:rsidRDefault="004676D3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5998FF29" wp14:editId="0416EC43">
                  <wp:extent cx="3057525" cy="2733675"/>
                  <wp:effectExtent l="0" t="0" r="9525" b="9525"/>
                  <wp:docPr id="1562027803" name="Imagen 7" descr="Imagen que contiene caja, hecho de madera, tabla, ros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027803" name="Imagen 7" descr="Imagen que contiene caja, hecho de madera, tabla, rosa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EE19F7B" w14:textId="312CAA38" w:rsidR="00A76E00" w:rsidRPr="000A0512" w:rsidRDefault="004676D3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198AE729" wp14:editId="7B280242">
                  <wp:extent cx="3067050" cy="2733675"/>
                  <wp:effectExtent l="0" t="0" r="0" b="9525"/>
                  <wp:docPr id="1248227338" name="Imagen 8" descr="Imagen que contiene 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227338" name="Imagen 8" descr="Imagen que contiene Calendario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EAA1CD" w14:textId="50236B7C" w:rsidR="00A76E00" w:rsidRDefault="00A76E00" w:rsidP="00055E0F">
      <w:pPr>
        <w:rPr>
          <w:sz w:val="12"/>
          <w:szCs w:val="12"/>
          <w:lang w:val="es-419"/>
        </w:rPr>
      </w:pPr>
    </w:p>
    <w:p w14:paraId="522084AE" w14:textId="77777777" w:rsidR="001532B1" w:rsidRDefault="001532B1" w:rsidP="00055E0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87"/>
      </w:tblGrid>
      <w:tr w:rsidR="001532B1" w:rsidRPr="003031F6" w14:paraId="3695541D" w14:textId="77777777" w:rsidTr="001532B1">
        <w:trPr>
          <w:trHeight w:val="542"/>
        </w:trPr>
        <w:tc>
          <w:tcPr>
            <w:tcW w:w="9787" w:type="dxa"/>
            <w:shd w:val="clear" w:color="auto" w:fill="004CAB"/>
            <w:noWrap/>
            <w:vAlign w:val="center"/>
            <w:hideMark/>
          </w:tcPr>
          <w:p w14:paraId="5A7ADDA1" w14:textId="4B90C98E" w:rsidR="001532B1" w:rsidRPr="0046006C" w:rsidRDefault="001532B1" w:rsidP="0080459D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UETU 629781-3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// </w:t>
            </w:r>
            <w:r w:rsidR="00840D4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SELLO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ML</w:t>
            </w:r>
            <w:r w:rsidRPr="00613E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-CL0549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277</w:t>
            </w:r>
          </w:p>
        </w:tc>
      </w:tr>
    </w:tbl>
    <w:p w14:paraId="6F3189A8" w14:textId="77777777" w:rsidR="001532B1" w:rsidRPr="001532B1" w:rsidRDefault="001532B1" w:rsidP="00055E0F">
      <w:pPr>
        <w:rPr>
          <w:sz w:val="12"/>
          <w:szCs w:val="12"/>
          <w:lang w:val="es-CL"/>
        </w:rPr>
      </w:pPr>
    </w:p>
    <w:p w14:paraId="42C634BA" w14:textId="77777777" w:rsidR="00613EC1" w:rsidRPr="0071229D" w:rsidRDefault="00613EC1" w:rsidP="00055E0F">
      <w:pPr>
        <w:rPr>
          <w:sz w:val="12"/>
          <w:szCs w:val="12"/>
          <w:lang w:val="es-419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C67AC9" w:rsidRPr="009A1AB6" w14:paraId="61C64BFA" w14:textId="77777777" w:rsidTr="00C55E09">
        <w:trPr>
          <w:trHeight w:val="3969"/>
        </w:trPr>
        <w:tc>
          <w:tcPr>
            <w:tcW w:w="4819" w:type="dxa"/>
          </w:tcPr>
          <w:p w14:paraId="1675E265" w14:textId="3B0BC560" w:rsidR="00C67AC9" w:rsidRPr="000A0512" w:rsidRDefault="004676D3" w:rsidP="00C55E09">
            <w:pPr>
              <w:ind w:hanging="120"/>
              <w:rPr>
                <w:rFonts w:eastAsia="Calibri" w:cs="Arial"/>
                <w:noProof/>
                <w:lang w:val="es-419"/>
              </w:rPr>
            </w:pPr>
            <w:bookmarkStart w:id="1" w:name="_Hlk129163452"/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4D9FD090" wp14:editId="1188A496">
                  <wp:extent cx="3067050" cy="2638425"/>
                  <wp:effectExtent l="0" t="0" r="0" b="9525"/>
                  <wp:docPr id="891116583" name="Imagen 9" descr="Imagen que contiene interior, gabinete, ventana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116583" name="Imagen 9" descr="Imagen que contiene interior, gabinete, ventana, puerta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437B06F2" w14:textId="207B3C45" w:rsidR="00C67AC9" w:rsidRPr="000A0512" w:rsidRDefault="004676D3" w:rsidP="00C55E09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32C3EB86" wp14:editId="458B20E4">
                  <wp:extent cx="3076575" cy="2647950"/>
                  <wp:effectExtent l="0" t="0" r="9525" b="0"/>
                  <wp:docPr id="2015963217" name="Imagen 10" descr="Imagen que contiene interior, gabinete, refrigerador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963217" name="Imagen 10" descr="Imagen que contiene interior, gabinete, refrigerador, pequeño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91DF3" w14:textId="77777777" w:rsidR="0071229D" w:rsidRDefault="0071229D">
      <w:pPr>
        <w:rPr>
          <w:sz w:val="16"/>
          <w:szCs w:val="16"/>
          <w:lang w:val="es-CL"/>
        </w:rPr>
      </w:pPr>
    </w:p>
    <w:p w14:paraId="3D7D997B" w14:textId="77777777" w:rsidR="00C67AC9" w:rsidRPr="0046006C" w:rsidRDefault="00C67AC9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4B579F" w:rsidRPr="009A1AB6" w14:paraId="4126C9FE" w14:textId="77777777" w:rsidTr="002F1742">
        <w:trPr>
          <w:trHeight w:val="3969"/>
        </w:trPr>
        <w:tc>
          <w:tcPr>
            <w:tcW w:w="4819" w:type="dxa"/>
          </w:tcPr>
          <w:p w14:paraId="4DFB84C9" w14:textId="727B678F" w:rsidR="004B579F" w:rsidRPr="000A0512" w:rsidRDefault="004676D3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0340C141" wp14:editId="7C2228FB">
                  <wp:extent cx="3067050" cy="2714625"/>
                  <wp:effectExtent l="0" t="0" r="0" b="9525"/>
                  <wp:docPr id="1957442044" name="Imagen 11" descr="Imagen que contiene gabinete, refrigerador, puerta,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442044" name="Imagen 11" descr="Imagen que contiene gabinete, refrigerador, puerta, edificio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4521EA50" w14:textId="4A83C4F5" w:rsidR="004B579F" w:rsidRPr="000A0512" w:rsidRDefault="004676D3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3C27CFEF" wp14:editId="7519DC37">
                  <wp:extent cx="3038475" cy="2695575"/>
                  <wp:effectExtent l="0" t="0" r="9525" b="9525"/>
                  <wp:docPr id="1687078423" name="Imagen 12" descr="Imagen que contiene contenedor de carga, camioneta, coche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078423" name="Imagen 12" descr="Imagen que contiene contenedor de carga, camioneta, coche, tren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2675F7E1" w14:textId="6B80A915" w:rsidR="003171A1" w:rsidRDefault="003171A1" w:rsidP="00EE4A97">
      <w:pPr>
        <w:rPr>
          <w:lang w:val="es-CL"/>
        </w:rPr>
      </w:pPr>
    </w:p>
    <w:p w14:paraId="2CBFE269" w14:textId="77777777" w:rsidR="00C433A7" w:rsidRPr="0046006C" w:rsidRDefault="00C433A7" w:rsidP="00EE4A97">
      <w:pPr>
        <w:rPr>
          <w:lang w:val="es-CL"/>
        </w:rPr>
      </w:pPr>
    </w:p>
    <w:tbl>
      <w:tblPr>
        <w:tblpPr w:leftFromText="141" w:rightFromText="141" w:vertAnchor="text" w:horzAnchor="margin" w:tblpXSpec="center" w:tblpY="1"/>
        <w:tblOverlap w:val="never"/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82"/>
      </w:tblGrid>
      <w:tr w:rsidR="00EE4A97" w:rsidRPr="003031F6" w14:paraId="2A07D57D" w14:textId="77777777" w:rsidTr="00840D4A">
        <w:trPr>
          <w:trHeight w:val="542"/>
        </w:trPr>
        <w:tc>
          <w:tcPr>
            <w:tcW w:w="9782" w:type="dxa"/>
            <w:shd w:val="clear" w:color="auto" w:fill="004CAB"/>
            <w:noWrap/>
            <w:vAlign w:val="center"/>
            <w:hideMark/>
          </w:tcPr>
          <w:p w14:paraId="01B2237B" w14:textId="3FBCDDAB" w:rsidR="00EE4A97" w:rsidRPr="0046006C" w:rsidRDefault="00EE4A97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</w:t>
            </w:r>
            <w:r w:rsidR="0046006C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4676D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TCNU 280874-0  </w:t>
            </w:r>
            <w:r w:rsidR="0046006C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r w:rsidR="00840D4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 </w:t>
            </w:r>
            <w:r w:rsidR="0046006C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SELLO</w:t>
            </w:r>
            <w:r w:rsidR="0075475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9605A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613EC1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04730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</w:t>
            </w:r>
            <w:r w:rsidR="00404730" w:rsidRPr="00613E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-CL05492</w:t>
            </w:r>
            <w:r w:rsidR="004676D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41</w:t>
            </w:r>
          </w:p>
        </w:tc>
      </w:tr>
    </w:tbl>
    <w:p w14:paraId="0995F1E9" w14:textId="77777777" w:rsidR="00EE4A97" w:rsidRPr="0071229D" w:rsidRDefault="00EE4A97" w:rsidP="00EE4A97">
      <w:pPr>
        <w:rPr>
          <w:sz w:val="24"/>
          <w:szCs w:val="24"/>
          <w:lang w:val="es-419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EE4A97" w:rsidRPr="009A1AB6" w14:paraId="2463DB86" w14:textId="77777777" w:rsidTr="002F1742">
        <w:trPr>
          <w:trHeight w:val="3969"/>
        </w:trPr>
        <w:tc>
          <w:tcPr>
            <w:tcW w:w="4819" w:type="dxa"/>
          </w:tcPr>
          <w:p w14:paraId="586E256D" w14:textId="551030D6" w:rsidR="00EE4A97" w:rsidRPr="000A0512" w:rsidRDefault="004676D3" w:rsidP="004A226E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92E7342" wp14:editId="3AE90F76">
                  <wp:extent cx="3067050" cy="2695575"/>
                  <wp:effectExtent l="0" t="0" r="0" b="9525"/>
                  <wp:docPr id="23863245" name="Imagen 13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63245" name="Imagen 13" descr="Una puerta de madera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49E9FC4" w14:textId="3D3D57BF" w:rsidR="00EE4A97" w:rsidRPr="000A0512" w:rsidRDefault="004676D3" w:rsidP="004A226E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55C06A9" wp14:editId="25D5B809">
                  <wp:extent cx="3028950" cy="2695575"/>
                  <wp:effectExtent l="0" t="0" r="0" b="9525"/>
                  <wp:docPr id="2122187908" name="Imagen 14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187908" name="Imagen 14" descr="Una puerta de madera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E97BCC" w14:textId="77777777" w:rsidR="00EE4A97" w:rsidRPr="0046006C" w:rsidRDefault="00EE4A97" w:rsidP="00EE4A97">
      <w:pPr>
        <w:rPr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EE4A97" w:rsidRPr="009A1AB6" w14:paraId="62906288" w14:textId="77777777" w:rsidTr="002F1742">
        <w:trPr>
          <w:trHeight w:val="3969"/>
        </w:trPr>
        <w:tc>
          <w:tcPr>
            <w:tcW w:w="4819" w:type="dxa"/>
          </w:tcPr>
          <w:p w14:paraId="093F0BF7" w14:textId="3C122499" w:rsidR="00EE4A97" w:rsidRPr="000A0512" w:rsidRDefault="004676D3" w:rsidP="004A226E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1F12D74D" wp14:editId="44D0CC0E">
                  <wp:extent cx="3076575" cy="2733675"/>
                  <wp:effectExtent l="0" t="0" r="9525" b="9525"/>
                  <wp:docPr id="692132024" name="Imagen 15" descr="Imagen que contiene edificio, caja, puerta, computado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132024" name="Imagen 15" descr="Imagen que contiene edificio, caja, puerta, computadora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2BAC7D0" w14:textId="0E53ABEB" w:rsidR="00EE4A97" w:rsidRPr="000A0512" w:rsidRDefault="004676D3" w:rsidP="004A226E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3AF70DAB" wp14:editId="30FAC071">
                  <wp:extent cx="3067050" cy="2714625"/>
                  <wp:effectExtent l="0" t="0" r="0" b="9525"/>
                  <wp:docPr id="564810502" name="Imagen 16" descr="Imagen que contiene edificio, contenedor de carga, frente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810502" name="Imagen 16" descr="Imagen que contiene edificio, contenedor de carga, frente, camioneta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9AAE75" w14:textId="77777777" w:rsidR="00C67AC9" w:rsidRDefault="00C67AC9" w:rsidP="00E6677F">
      <w:pPr>
        <w:rPr>
          <w:sz w:val="12"/>
          <w:szCs w:val="12"/>
          <w:lang w:val="es-419"/>
        </w:rPr>
      </w:pPr>
    </w:p>
    <w:p w14:paraId="7F4B1736" w14:textId="77777777" w:rsidR="004676D3" w:rsidRPr="0071229D" w:rsidRDefault="004676D3" w:rsidP="00E6677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EE4A97" w:rsidRPr="002B0D2D" w14:paraId="55AF5EB9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54EAFB16" w14:textId="029FBB83" w:rsidR="00EE4A97" w:rsidRPr="00286087" w:rsidRDefault="00EE4A97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 </w:t>
            </w:r>
            <w:r w:rsidR="002122CC" w:rsidRPr="00286087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4676D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MRSU 487631-7</w:t>
            </w:r>
            <w:r w:rsidR="00575182"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C67AC9"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122CC"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E71F09" w:rsidRP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</w:t>
            </w:r>
            <w:r w:rsidR="00C67AC9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SELLO </w:t>
            </w:r>
            <w:r w:rsidR="0057518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122F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286087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ML-CL</w:t>
            </w:r>
            <w:r w:rsidR="0028608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0549</w:t>
            </w:r>
            <w:r w:rsidR="004676D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299</w:t>
            </w:r>
          </w:p>
        </w:tc>
      </w:tr>
    </w:tbl>
    <w:p w14:paraId="5E5902AE" w14:textId="72C33E5D" w:rsidR="00EE4A97" w:rsidRPr="00286087" w:rsidRDefault="00EE4A97" w:rsidP="00EE4A97">
      <w:pPr>
        <w:rPr>
          <w:sz w:val="12"/>
          <w:szCs w:val="12"/>
          <w:lang w:val="es-CL"/>
        </w:rPr>
      </w:pPr>
    </w:p>
    <w:p w14:paraId="571F7245" w14:textId="77777777" w:rsidR="000F1844" w:rsidRPr="00286087" w:rsidRDefault="000F1844" w:rsidP="00EE4A97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EE4A97" w:rsidRPr="000A0512" w14:paraId="057A69DA" w14:textId="77777777" w:rsidTr="002F1742">
        <w:trPr>
          <w:trHeight w:val="3969"/>
        </w:trPr>
        <w:tc>
          <w:tcPr>
            <w:tcW w:w="4819" w:type="dxa"/>
          </w:tcPr>
          <w:p w14:paraId="17C8A687" w14:textId="00ACF3A4" w:rsidR="00EE4A97" w:rsidRPr="00926EBD" w:rsidRDefault="004676D3" w:rsidP="004A226E">
            <w:pPr>
              <w:ind w:hanging="120"/>
            </w:pPr>
            <w:r>
              <w:rPr>
                <w:noProof/>
              </w:rPr>
              <w:drawing>
                <wp:inline distT="0" distB="0" distL="0" distR="0" wp14:anchorId="060B92B4" wp14:editId="00D580E5">
                  <wp:extent cx="3076575" cy="2609850"/>
                  <wp:effectExtent l="0" t="0" r="9525" b="0"/>
                  <wp:docPr id="488489462" name="Imagen 17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489462" name="Imagen 17" descr="Una puerta de madera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7A9504E" w14:textId="4D6FB5DE" w:rsidR="00EE4A97" w:rsidRPr="00926EBD" w:rsidRDefault="004676D3" w:rsidP="004A226E">
            <w:pPr>
              <w:ind w:hanging="98"/>
            </w:pPr>
            <w:r>
              <w:rPr>
                <w:noProof/>
              </w:rPr>
              <w:drawing>
                <wp:inline distT="0" distB="0" distL="0" distR="0" wp14:anchorId="51A0DBAA" wp14:editId="4AC479ED">
                  <wp:extent cx="3114675" cy="2600325"/>
                  <wp:effectExtent l="0" t="0" r="9525" b="9525"/>
                  <wp:docPr id="1393014090" name="Imagen 18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014090" name="Imagen 18" descr="Una puerta de madera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1507BB" w14:textId="77777777" w:rsidR="00EE4A97" w:rsidRPr="0071229D" w:rsidRDefault="00EE4A97" w:rsidP="00EE4A97">
      <w:pPr>
        <w:rPr>
          <w:sz w:val="16"/>
          <w:szCs w:val="16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571A5F" w:rsidRPr="000A0512" w14:paraId="1849B676" w14:textId="77777777" w:rsidTr="00C55E09">
        <w:trPr>
          <w:trHeight w:val="3969"/>
        </w:trPr>
        <w:tc>
          <w:tcPr>
            <w:tcW w:w="4819" w:type="dxa"/>
          </w:tcPr>
          <w:p w14:paraId="611E80F4" w14:textId="69A0A0C8" w:rsidR="00571A5F" w:rsidRPr="00926EBD" w:rsidRDefault="004676D3" w:rsidP="00C55E09">
            <w:pPr>
              <w:ind w:hanging="120"/>
            </w:pPr>
            <w:r>
              <w:rPr>
                <w:noProof/>
              </w:rPr>
              <w:lastRenderedPageBreak/>
              <w:drawing>
                <wp:inline distT="0" distB="0" distL="0" distR="0" wp14:anchorId="52450E5E" wp14:editId="5ECA220C">
                  <wp:extent cx="3086100" cy="2600325"/>
                  <wp:effectExtent l="0" t="0" r="0" b="9525"/>
                  <wp:docPr id="777594355" name="Imagen 19" descr="Imagen que contiene edificio, puerta, computadora,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594355" name="Imagen 19" descr="Imagen que contiene edificio, puerta, computadora, caja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A45F15F" w14:textId="2FBA669F" w:rsidR="00571A5F" w:rsidRPr="00926EBD" w:rsidRDefault="004676D3" w:rsidP="00C55E09">
            <w:pPr>
              <w:ind w:hanging="98"/>
            </w:pPr>
            <w:r>
              <w:rPr>
                <w:noProof/>
              </w:rPr>
              <w:drawing>
                <wp:inline distT="0" distB="0" distL="0" distR="0" wp14:anchorId="1CFFB4C9" wp14:editId="65B2A83C">
                  <wp:extent cx="3086100" cy="2609850"/>
                  <wp:effectExtent l="0" t="0" r="0" b="0"/>
                  <wp:docPr id="1151499894" name="Imagen 20" descr="Imagen que contiene 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499894" name="Imagen 20" descr="Imagen que contiene Calendario&#10;&#10;El contenido generado por IA puede ser incorrecto.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EDFA2" w14:textId="77777777" w:rsidR="00EE4A97" w:rsidRDefault="00EE4A97" w:rsidP="00EE4A97"/>
    <w:p w14:paraId="5B670326" w14:textId="6D287574" w:rsidR="00571A5F" w:rsidRPr="00AB7B9A" w:rsidRDefault="00571A5F" w:rsidP="00571A5F">
      <w:pPr>
        <w:tabs>
          <w:tab w:val="left" w:pos="5499"/>
        </w:tabs>
      </w:pPr>
      <w:r>
        <w:tab/>
      </w: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EE4A97" w:rsidRPr="002B0D2D" w14:paraId="29F33313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7B55E9B1" w14:textId="0CF6D9EC" w:rsidR="00EE4A97" w:rsidRPr="00763301" w:rsidRDefault="00EE4A97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bookmarkStart w:id="2" w:name="_Hlk202112369"/>
            <w:r w:rsidRPr="0076330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</w:t>
            </w:r>
            <w:r w:rsidR="00D277DD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CAAU 526246-6</w:t>
            </w:r>
            <w:r w:rsidR="004F3033" w:rsidRPr="0076330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F657D5" w:rsidRPr="0076330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76330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</w:t>
            </w:r>
            <w:r w:rsidR="004F3033" w:rsidRPr="0076330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76330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63301" w:rsidRPr="0076330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SELLO:</w:t>
            </w:r>
            <w:r w:rsidR="00571A5F"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575182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04730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</w:t>
            </w:r>
            <w:r w:rsidR="00404730" w:rsidRPr="00613E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-CL0549</w:t>
            </w:r>
            <w:r w:rsidR="00D277DD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279</w:t>
            </w:r>
          </w:p>
        </w:tc>
      </w:tr>
    </w:tbl>
    <w:p w14:paraId="18E283B5" w14:textId="77777777" w:rsidR="000F1844" w:rsidRPr="00763301" w:rsidRDefault="000F1844" w:rsidP="00EE4A97">
      <w:pPr>
        <w:rPr>
          <w:sz w:val="24"/>
          <w:szCs w:val="24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EE4A97" w:rsidRPr="000A0512" w14:paraId="1858F183" w14:textId="77777777" w:rsidTr="002F1742">
        <w:trPr>
          <w:trHeight w:val="3969"/>
        </w:trPr>
        <w:tc>
          <w:tcPr>
            <w:tcW w:w="4819" w:type="dxa"/>
          </w:tcPr>
          <w:p w14:paraId="4AA16533" w14:textId="6E00749E" w:rsidR="00EE4A97" w:rsidRPr="008B732E" w:rsidRDefault="00D277DD" w:rsidP="004A226E">
            <w:pPr>
              <w:ind w:hanging="120"/>
            </w:pPr>
            <w:r>
              <w:rPr>
                <w:noProof/>
              </w:rPr>
              <w:drawing>
                <wp:inline distT="0" distB="0" distL="0" distR="0" wp14:anchorId="2286B9A0" wp14:editId="7FF164FE">
                  <wp:extent cx="3051175" cy="2609850"/>
                  <wp:effectExtent l="0" t="0" r="0" b="0"/>
                  <wp:docPr id="3681378" name="Imagen 21" descr="Puerta de entrad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1378" name="Imagen 21" descr="Puerta de entrada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CB434C3" w14:textId="7C3A267B" w:rsidR="00EE4A97" w:rsidRPr="008B732E" w:rsidRDefault="00D277DD" w:rsidP="004A226E">
            <w:pPr>
              <w:ind w:hanging="98"/>
            </w:pPr>
            <w:r>
              <w:rPr>
                <w:noProof/>
              </w:rPr>
              <w:drawing>
                <wp:inline distT="0" distB="0" distL="0" distR="0" wp14:anchorId="5DE32668" wp14:editId="1106F664">
                  <wp:extent cx="3048000" cy="2619375"/>
                  <wp:effectExtent l="0" t="0" r="0" b="9525"/>
                  <wp:docPr id="518049379" name="Imagen 22" descr="Imagen que contiene interior, gabinete, ventana, refrigerad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049379" name="Imagen 22" descr="Imagen que contiene interior, gabinete, ventana, refrigerador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5EBCF" w14:textId="77777777" w:rsidR="00EE4A97" w:rsidRDefault="00EE4A97" w:rsidP="00EE4A97"/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EE4A97" w:rsidRPr="000A0512" w14:paraId="7F9BA84A" w14:textId="77777777" w:rsidTr="002F1742">
        <w:trPr>
          <w:trHeight w:val="3969"/>
        </w:trPr>
        <w:tc>
          <w:tcPr>
            <w:tcW w:w="4819" w:type="dxa"/>
          </w:tcPr>
          <w:p w14:paraId="5AA42709" w14:textId="4ED1BAFE" w:rsidR="00EE4A97" w:rsidRPr="008B732E" w:rsidRDefault="00D277DD" w:rsidP="004A226E">
            <w:pPr>
              <w:ind w:hanging="120"/>
              <w:rPr>
                <w:rFonts w:eastAsia="Calibri" w:cs="Arial"/>
                <w:noProof/>
              </w:rPr>
            </w:pPr>
            <w:r>
              <w:rPr>
                <w:rFonts w:eastAsia="Calibri" w:cs="Arial"/>
                <w:noProof/>
              </w:rPr>
              <w:lastRenderedPageBreak/>
              <w:drawing>
                <wp:inline distT="0" distB="0" distL="0" distR="0" wp14:anchorId="5EFF7EE2" wp14:editId="75ACCFB4">
                  <wp:extent cx="3067050" cy="2724150"/>
                  <wp:effectExtent l="0" t="0" r="0" b="0"/>
                  <wp:docPr id="1462525369" name="Imagen 23" descr="Imagen que contiene puerta, caja, refrigerador, ga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525369" name="Imagen 23" descr="Imagen que contiene puerta, caja, refrigerador, gato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67A5F01" w14:textId="29BE3810" w:rsidR="00EE4A97" w:rsidRPr="008B732E" w:rsidRDefault="00D277DD" w:rsidP="004A226E">
            <w:pPr>
              <w:ind w:left="-98"/>
              <w:jc w:val="center"/>
              <w:rPr>
                <w:rFonts w:eastAsia="Calibri" w:cs="Arial"/>
                <w:noProof/>
              </w:rPr>
            </w:pPr>
            <w:r>
              <w:rPr>
                <w:rFonts w:eastAsia="Calibri" w:cs="Arial"/>
                <w:noProof/>
              </w:rPr>
              <w:drawing>
                <wp:inline distT="0" distB="0" distL="0" distR="0" wp14:anchorId="017990EA" wp14:editId="16F8AF90">
                  <wp:extent cx="3038475" cy="2724150"/>
                  <wp:effectExtent l="0" t="0" r="9525" b="0"/>
                  <wp:docPr id="907787824" name="Imagen 24" descr="Imagen que contiene contenedor de carga, edificio, tren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787824" name="Imagen 24" descr="Imagen que contiene contenedor de carga, edificio, tren, coche&#10;&#10;El contenido generado por IA puede ser incorrecto.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bookmarkEnd w:id="2"/>
    </w:tbl>
    <w:p w14:paraId="619520F2" w14:textId="3A30F1E2" w:rsidR="007E7DB6" w:rsidRDefault="007E7DB6" w:rsidP="00AA4F67">
      <w:pPr>
        <w:rPr>
          <w:sz w:val="12"/>
          <w:szCs w:val="12"/>
        </w:rPr>
      </w:pPr>
    </w:p>
    <w:p w14:paraId="57CD188B" w14:textId="77777777" w:rsidR="00571A5F" w:rsidRPr="008B732E" w:rsidRDefault="00571A5F" w:rsidP="00AA4F67">
      <w:pPr>
        <w:rPr>
          <w:sz w:val="12"/>
          <w:szCs w:val="12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150B36" w:rsidRPr="003031F6" w14:paraId="5C0D761C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6E700F72" w14:textId="00B897CB" w:rsidR="00150B36" w:rsidRPr="00352DB2" w:rsidRDefault="00150B36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707C6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</w:t>
            </w:r>
            <w:r w:rsidR="00D277DD" w:rsidRPr="00707C6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CAAU </w:t>
            </w:r>
            <w:r w:rsidR="00707C6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703048-0</w:t>
            </w:r>
            <w:r w:rsidR="00C34FFF" w:rsidRPr="00707C6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04730" w:rsidRPr="00707C6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707C6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SELLO </w:t>
            </w:r>
            <w:r w:rsidR="00352DB2" w:rsidRPr="00707C6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605176" w:rsidRPr="00707C6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63301" w:rsidRPr="00707C6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572AEE" w:rsidRPr="00707C6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04730" w:rsidRPr="00707C6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ML-CL0549</w:t>
            </w:r>
            <w:r w:rsidR="00D277DD" w:rsidRPr="00707C6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2</w:t>
            </w:r>
            <w:r w:rsidR="00707C6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78</w:t>
            </w:r>
          </w:p>
        </w:tc>
      </w:tr>
    </w:tbl>
    <w:p w14:paraId="0055EA43" w14:textId="77777777" w:rsidR="000F1844" w:rsidRPr="0071229D" w:rsidRDefault="000F1844" w:rsidP="00150B36">
      <w:pPr>
        <w:rPr>
          <w:sz w:val="24"/>
          <w:szCs w:val="24"/>
          <w:lang w:val="es-419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150B36" w:rsidRPr="009A1AB6" w14:paraId="06E89D8D" w14:textId="77777777" w:rsidTr="002F1742">
        <w:trPr>
          <w:trHeight w:val="3969"/>
        </w:trPr>
        <w:tc>
          <w:tcPr>
            <w:tcW w:w="4819" w:type="dxa"/>
          </w:tcPr>
          <w:p w14:paraId="38434BEF" w14:textId="7706ED2B" w:rsidR="00150B36" w:rsidRPr="000A0512" w:rsidRDefault="00707C60" w:rsidP="004A226E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FC59310" wp14:editId="302F05A7">
                  <wp:extent cx="3054985" cy="2623820"/>
                  <wp:effectExtent l="0" t="0" r="0" b="5080"/>
                  <wp:docPr id="1654247964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247964" name="Imagen 1654247964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985" cy="262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8C4F49B" w14:textId="6D85816D" w:rsidR="00150B36" w:rsidRPr="000A0512" w:rsidRDefault="00707C60" w:rsidP="004A226E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5C31607" wp14:editId="11EF9B8C">
                  <wp:extent cx="3028950" cy="2623820"/>
                  <wp:effectExtent l="0" t="0" r="0" b="5080"/>
                  <wp:docPr id="251422659" name="Imagen 26" descr="Imagen que contiene interior, ventana, edificio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422659" name="Imagen 26" descr="Imagen que contiene interior, ventana, edificio, pequeño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62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F0E964" w14:textId="77777777" w:rsidR="00150B36" w:rsidRDefault="00150B36" w:rsidP="00150B36">
      <w:pPr>
        <w:rPr>
          <w:lang w:val="es-CL"/>
        </w:rPr>
      </w:pPr>
    </w:p>
    <w:p w14:paraId="05EDDDBD" w14:textId="77777777" w:rsidR="00C320C6" w:rsidRDefault="00C320C6" w:rsidP="00150B36">
      <w:pPr>
        <w:rPr>
          <w:lang w:val="es-CL"/>
        </w:rPr>
      </w:pPr>
    </w:p>
    <w:p w14:paraId="343F7C99" w14:textId="77777777" w:rsidR="00C320C6" w:rsidRDefault="00C320C6" w:rsidP="00150B36">
      <w:pPr>
        <w:rPr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C320C6" w:rsidRPr="009A1AB6" w14:paraId="02B461B1" w14:textId="77777777" w:rsidTr="0080459D">
        <w:trPr>
          <w:trHeight w:val="3969"/>
        </w:trPr>
        <w:tc>
          <w:tcPr>
            <w:tcW w:w="4819" w:type="dxa"/>
          </w:tcPr>
          <w:p w14:paraId="0E36E707" w14:textId="2453A6ED" w:rsidR="00C320C6" w:rsidRPr="000A0512" w:rsidRDefault="00C320C6" w:rsidP="0080459D">
            <w:pPr>
              <w:ind w:hanging="120"/>
              <w:rPr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lastRenderedPageBreak/>
              <w:drawing>
                <wp:inline distT="0" distB="0" distL="0" distR="0" wp14:anchorId="38379E00" wp14:editId="596642DD">
                  <wp:extent cx="3054985" cy="2876550"/>
                  <wp:effectExtent l="0" t="0" r="0" b="0"/>
                  <wp:docPr id="600455451" name="Imagen 27" descr="Imagen que contiene edificio, camión, puerta, tiend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455451" name="Imagen 27" descr="Imagen que contiene edificio, camión, puerta, tienda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98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B49A10D" w14:textId="75A52EA5" w:rsidR="00C320C6" w:rsidRPr="000A0512" w:rsidRDefault="00C320C6" w:rsidP="0080459D">
            <w:pPr>
              <w:ind w:hanging="98"/>
              <w:rPr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5CFB698C" wp14:editId="5E5D4A90">
                  <wp:extent cx="3038475" cy="2876550"/>
                  <wp:effectExtent l="0" t="0" r="9525" b="0"/>
                  <wp:docPr id="1874640859" name="Imagen 28" descr="Imagen que contiene 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640859" name="Imagen 28" descr="Imagen que contiene Diagrama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E9D12B" w14:textId="77777777" w:rsidR="00A75B92" w:rsidRDefault="00A75B92" w:rsidP="00E6677F">
      <w:pPr>
        <w:rPr>
          <w:sz w:val="12"/>
          <w:szCs w:val="12"/>
          <w:lang w:val="es-419"/>
        </w:rPr>
      </w:pPr>
    </w:p>
    <w:p w14:paraId="454475A4" w14:textId="77777777" w:rsidR="00C320C6" w:rsidRPr="0071229D" w:rsidRDefault="00C320C6" w:rsidP="00E6677F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7D01B1" w:rsidRPr="003031F6" w14:paraId="689CAAE6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4FD2E4B4" w14:textId="40BED11E" w:rsidR="007D01B1" w:rsidRPr="00BD661A" w:rsidRDefault="007D01B1" w:rsidP="004A226E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707C6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MRSU 742956-5</w:t>
            </w:r>
            <w:r w:rsidR="00886E08"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C320C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//</w:t>
            </w:r>
            <w:r w:rsidR="00C320C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SELLO  </w:t>
            </w:r>
            <w:r w:rsidR="0060517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6330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04730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</w:t>
            </w:r>
            <w:r w:rsidR="00404730" w:rsidRPr="00613E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-CL05492</w:t>
            </w:r>
            <w:r w:rsidR="00707C6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76</w:t>
            </w:r>
          </w:p>
        </w:tc>
      </w:tr>
    </w:tbl>
    <w:p w14:paraId="27C9ADD8" w14:textId="2E6F8DDC" w:rsidR="007D01B1" w:rsidRDefault="007D01B1" w:rsidP="007D01B1">
      <w:pPr>
        <w:rPr>
          <w:sz w:val="12"/>
          <w:szCs w:val="12"/>
          <w:lang w:val="es-CL"/>
        </w:rPr>
      </w:pPr>
    </w:p>
    <w:p w14:paraId="576ADA7F" w14:textId="77777777" w:rsidR="00A75B92" w:rsidRPr="00BD661A" w:rsidRDefault="00A75B92" w:rsidP="007D01B1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7D01B1" w:rsidRPr="009A1AB6" w14:paraId="41DEE90B" w14:textId="77777777" w:rsidTr="002F1742">
        <w:trPr>
          <w:trHeight w:val="3969"/>
        </w:trPr>
        <w:tc>
          <w:tcPr>
            <w:tcW w:w="4819" w:type="dxa"/>
          </w:tcPr>
          <w:p w14:paraId="7F1EF1AF" w14:textId="11D86C98" w:rsidR="007D01B1" w:rsidRPr="000A0512" w:rsidRDefault="00707C60" w:rsidP="004A226E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6CABC2A" wp14:editId="396CC06B">
                  <wp:extent cx="3048000" cy="2581275"/>
                  <wp:effectExtent l="0" t="0" r="0" b="9525"/>
                  <wp:docPr id="1029534430" name="Imagen 32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534430" name="Imagen 32" descr="Una puerta de madera&#10;&#10;El contenido generado por IA puede ser incorrecto.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12ACBF2" w14:textId="6F63B0E7" w:rsidR="007D01B1" w:rsidRPr="000A0512" w:rsidRDefault="00707C60" w:rsidP="004A226E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E867B3D" wp14:editId="1527F849">
                  <wp:extent cx="3057525" cy="2581275"/>
                  <wp:effectExtent l="0" t="0" r="9525" b="9525"/>
                  <wp:docPr id="1950720278" name="Imagen 31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720278" name="Imagen 31" descr="Una puerta de madera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E5337B" w14:textId="77777777" w:rsidR="007D01B1" w:rsidRDefault="007D01B1" w:rsidP="007D01B1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D410E9" w:rsidRPr="009A1AB6" w14:paraId="38686C3F" w14:textId="77777777" w:rsidTr="004D3530">
        <w:trPr>
          <w:trHeight w:val="3969"/>
        </w:trPr>
        <w:tc>
          <w:tcPr>
            <w:tcW w:w="4819" w:type="dxa"/>
          </w:tcPr>
          <w:p w14:paraId="363CFE65" w14:textId="12DFFBE9" w:rsidR="00D410E9" w:rsidRPr="000A0512" w:rsidRDefault="00707C60" w:rsidP="004D3530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lastRenderedPageBreak/>
              <w:drawing>
                <wp:inline distT="0" distB="0" distL="0" distR="0" wp14:anchorId="35CFE180" wp14:editId="3D12CBFA">
                  <wp:extent cx="3048000" cy="2695575"/>
                  <wp:effectExtent l="0" t="0" r="0" b="9525"/>
                  <wp:docPr id="141722844" name="Imagen 30" descr="Imagen que contiene caja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22844" name="Imagen 30" descr="Imagen que contiene caja, tren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CF83079" w14:textId="54805991" w:rsidR="00D410E9" w:rsidRPr="000A0512" w:rsidRDefault="00707C60" w:rsidP="004D3530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AF8FCB2" wp14:editId="7939E4FE">
                  <wp:extent cx="3044190" cy="2686050"/>
                  <wp:effectExtent l="0" t="0" r="3810" b="0"/>
                  <wp:docPr id="1001546024" name="Imagen 29" descr="Imagen que contiene Interfaz de usuario gráfi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46024" name="Imagen 29" descr="Imagen que contiene Interfaz de usuario gráfica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9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0099AF" w14:textId="77777777" w:rsidR="00D410E9" w:rsidRDefault="00D410E9" w:rsidP="007D01B1">
      <w:pPr>
        <w:rPr>
          <w:sz w:val="16"/>
          <w:szCs w:val="16"/>
          <w:lang w:val="es-CL"/>
        </w:rPr>
      </w:pPr>
    </w:p>
    <w:p w14:paraId="4EC62D12" w14:textId="77777777" w:rsidR="00BD661A" w:rsidRPr="0071229D" w:rsidRDefault="00BD661A" w:rsidP="00BD661A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BD661A" w:rsidRPr="003031F6" w14:paraId="1FB3404D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77840B52" w14:textId="7EA7AB68" w:rsidR="00BD661A" w:rsidRPr="00BD661A" w:rsidRDefault="00BD661A" w:rsidP="00252B9A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C34FF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MRSU </w:t>
            </w:r>
            <w:r w:rsidR="00707C6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548959-1</w:t>
            </w:r>
            <w:r w:rsidR="000554C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C61D4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SELLO  </w:t>
            </w:r>
            <w:r w:rsidR="0060517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554C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572AEE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ML-CL</w:t>
            </w:r>
            <w:r w:rsidR="00572AE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0549</w:t>
            </w:r>
            <w:r w:rsidR="00707C60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280</w:t>
            </w:r>
          </w:p>
        </w:tc>
      </w:tr>
    </w:tbl>
    <w:p w14:paraId="3AB69906" w14:textId="790A5435" w:rsidR="00BD661A" w:rsidRDefault="00BD661A" w:rsidP="00BD661A">
      <w:pPr>
        <w:rPr>
          <w:sz w:val="12"/>
          <w:szCs w:val="12"/>
          <w:lang w:val="es-CL"/>
        </w:rPr>
      </w:pPr>
    </w:p>
    <w:p w14:paraId="211F65C7" w14:textId="77777777" w:rsidR="005133A7" w:rsidRDefault="005133A7" w:rsidP="00BD661A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E67C16" w:rsidRPr="009A1AB6" w14:paraId="68BD66EF" w14:textId="77777777" w:rsidTr="00C55E09">
        <w:trPr>
          <w:trHeight w:val="3969"/>
        </w:trPr>
        <w:tc>
          <w:tcPr>
            <w:tcW w:w="4819" w:type="dxa"/>
          </w:tcPr>
          <w:p w14:paraId="7D444BD7" w14:textId="54DD4005" w:rsidR="00E67C16" w:rsidRPr="000A0512" w:rsidRDefault="00707C60" w:rsidP="00C55E09">
            <w:pPr>
              <w:ind w:hanging="120"/>
              <w:rPr>
                <w:lang w:val="es-419"/>
              </w:rPr>
            </w:pPr>
            <w:bookmarkStart w:id="3" w:name="_Hlk213846589"/>
            <w:r>
              <w:rPr>
                <w:noProof/>
                <w:lang w:val="es-419"/>
              </w:rPr>
              <w:drawing>
                <wp:inline distT="0" distB="0" distL="0" distR="0" wp14:anchorId="46EDEF89" wp14:editId="582E09C6">
                  <wp:extent cx="3038475" cy="2790825"/>
                  <wp:effectExtent l="0" t="0" r="9525" b="9525"/>
                  <wp:docPr id="1348157744" name="Imagen 36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157744" name="Imagen 36" descr="Una puerta de madera&#10;&#10;El contenido generado por IA puede ser incorrecto.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401E62B4" w14:textId="6B8B67A9" w:rsidR="00E67C16" w:rsidRPr="000A0512" w:rsidRDefault="00707C60" w:rsidP="00C55E09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E14B2FB" wp14:editId="66649C51">
                  <wp:extent cx="3044190" cy="2771775"/>
                  <wp:effectExtent l="0" t="0" r="3810" b="9525"/>
                  <wp:docPr id="1766498727" name="Imagen 35" descr="Imagen que contiene edificio, pequeño, ventana, pis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498727" name="Imagen 35" descr="Imagen que contiene edificio, pequeño, ventana, piso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9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"/>
      <w:tr w:rsidR="00D410E9" w:rsidRPr="009A1AB6" w14:paraId="60527F96" w14:textId="77777777" w:rsidTr="004D3530">
        <w:trPr>
          <w:trHeight w:val="3969"/>
        </w:trPr>
        <w:tc>
          <w:tcPr>
            <w:tcW w:w="4819" w:type="dxa"/>
          </w:tcPr>
          <w:p w14:paraId="4DFAF390" w14:textId="6F9304DB" w:rsidR="00D410E9" w:rsidRPr="000A0512" w:rsidRDefault="00707C60" w:rsidP="004D3530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lastRenderedPageBreak/>
              <w:drawing>
                <wp:inline distT="0" distB="0" distL="0" distR="0" wp14:anchorId="762E2910" wp14:editId="312E1EF3">
                  <wp:extent cx="3067050" cy="2657475"/>
                  <wp:effectExtent l="0" t="0" r="0" b="9525"/>
                  <wp:docPr id="1320165413" name="Imagen 34" descr="Imagen que contiene computadora, edificio, puerta,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165413" name="Imagen 34" descr="Imagen que contiene computadora, edificio, puerta, caja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F5EBBAC" w14:textId="1BE94CBD" w:rsidR="00D410E9" w:rsidRPr="000A0512" w:rsidRDefault="00707C60" w:rsidP="004D3530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031C276" wp14:editId="40A194E6">
                  <wp:extent cx="3038475" cy="2667000"/>
                  <wp:effectExtent l="0" t="0" r="9525" b="0"/>
                  <wp:docPr id="175906456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064563" name="Imagen 1759064563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241C5C" w14:textId="77777777" w:rsidR="00BD661A" w:rsidRDefault="00BD661A" w:rsidP="00BD661A">
      <w:pPr>
        <w:rPr>
          <w:sz w:val="12"/>
          <w:szCs w:val="12"/>
          <w:lang w:val="es-419"/>
        </w:rPr>
      </w:pPr>
    </w:p>
    <w:p w14:paraId="322F9DB7" w14:textId="77777777" w:rsidR="005133A7" w:rsidRPr="0071229D" w:rsidRDefault="005133A7" w:rsidP="00BD661A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BD661A" w:rsidRPr="003031F6" w14:paraId="502FF831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4460C9F1" w14:textId="4529DAB4" w:rsidR="00BD661A" w:rsidRPr="00BD661A" w:rsidRDefault="00BD661A" w:rsidP="00252B9A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9819A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CAAU 788037-6</w:t>
            </w: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//  SELLO  </w:t>
            </w:r>
            <w:r w:rsidR="00C61D4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554C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572AEE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41413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</w:t>
            </w:r>
            <w:r w:rsidR="0041413B" w:rsidRPr="00613E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-CL0549</w:t>
            </w:r>
            <w:r w:rsidR="009819A3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246</w:t>
            </w:r>
          </w:p>
        </w:tc>
      </w:tr>
    </w:tbl>
    <w:p w14:paraId="5B51613E" w14:textId="1EC47455" w:rsidR="00BD661A" w:rsidRDefault="00BD661A" w:rsidP="00BD661A">
      <w:pPr>
        <w:rPr>
          <w:sz w:val="12"/>
          <w:szCs w:val="12"/>
          <w:lang w:val="es-CL"/>
        </w:rPr>
      </w:pPr>
    </w:p>
    <w:p w14:paraId="0F07AC56" w14:textId="77777777" w:rsidR="005133A7" w:rsidRDefault="005133A7" w:rsidP="00BD661A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5133A7" w:rsidRPr="000A0512" w14:paraId="4D2C399F" w14:textId="77777777" w:rsidTr="0080459D">
        <w:trPr>
          <w:trHeight w:val="3969"/>
        </w:trPr>
        <w:tc>
          <w:tcPr>
            <w:tcW w:w="4819" w:type="dxa"/>
          </w:tcPr>
          <w:p w14:paraId="41C0C544" w14:textId="25B6F24C" w:rsidR="005133A7" w:rsidRPr="000A0512" w:rsidRDefault="005133A7" w:rsidP="0080459D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67A0C65" wp14:editId="1E346A7D">
                  <wp:extent cx="3076575" cy="2907102"/>
                  <wp:effectExtent l="0" t="0" r="0" b="7620"/>
                  <wp:docPr id="1541459429" name="Imagen 39" descr="Una puerta de meta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365460" name="Imagen 39" descr="Una puerta de metal&#10;&#10;El contenido generado por IA puede ser incorrecto.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49" cy="290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B5CAB81" w14:textId="46364EE3" w:rsidR="005133A7" w:rsidRPr="000A0512" w:rsidRDefault="005133A7" w:rsidP="0080459D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C7D3521" wp14:editId="63B580DB">
                  <wp:extent cx="3061970" cy="2915729"/>
                  <wp:effectExtent l="0" t="0" r="5080" b="0"/>
                  <wp:docPr id="1973141254" name="Imagen 41" descr="Imagen que contiene interior, gabinete, ventana, refrigerad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141254" name="Imagen 41" descr="Imagen que contiene interior, gabinete, ventana, refrigerador&#10;&#10;El contenido generado por IA puede ser incorrecto.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351" cy="291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FB74E8" w14:textId="77777777" w:rsidR="005133A7" w:rsidRDefault="005133A7" w:rsidP="00BD661A">
      <w:pPr>
        <w:rPr>
          <w:sz w:val="12"/>
          <w:szCs w:val="12"/>
          <w:lang w:val="es-CL"/>
        </w:rPr>
      </w:pPr>
    </w:p>
    <w:p w14:paraId="760EF9E3" w14:textId="77777777" w:rsidR="005133A7" w:rsidRPr="00BD661A" w:rsidRDefault="005133A7" w:rsidP="00BD661A">
      <w:pPr>
        <w:rPr>
          <w:sz w:val="12"/>
          <w:szCs w:val="12"/>
          <w:lang w:val="es-CL"/>
        </w:rPr>
      </w:pPr>
    </w:p>
    <w:p w14:paraId="70BB6AD2" w14:textId="77777777" w:rsidR="00BD661A" w:rsidRPr="00BD661A" w:rsidRDefault="00BD661A" w:rsidP="00BD661A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0B5D7B" w:rsidRPr="000A0512" w14:paraId="350B8993" w14:textId="77777777" w:rsidTr="004D3530">
        <w:trPr>
          <w:trHeight w:val="3969"/>
        </w:trPr>
        <w:tc>
          <w:tcPr>
            <w:tcW w:w="4819" w:type="dxa"/>
          </w:tcPr>
          <w:p w14:paraId="26A01BA5" w14:textId="7C9982B7" w:rsidR="000B5D7B" w:rsidRPr="000A0512" w:rsidRDefault="009819A3" w:rsidP="004D3530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lastRenderedPageBreak/>
              <w:drawing>
                <wp:inline distT="0" distB="0" distL="0" distR="0" wp14:anchorId="2838A5EF" wp14:editId="10553FDF">
                  <wp:extent cx="3067050" cy="2733040"/>
                  <wp:effectExtent l="0" t="0" r="0" b="0"/>
                  <wp:docPr id="389517598" name="Imagen 40" descr="Imagen que contiene gabinete, refrigerador, puerta, abri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17598" name="Imagen 40" descr="Imagen que contiene gabinete, refrigerador, puerta, abrir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73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7514D33" w14:textId="256CAB47" w:rsidR="000B5D7B" w:rsidRPr="000A0512" w:rsidRDefault="009819A3" w:rsidP="004D3530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4F391EB" wp14:editId="5251346E">
                  <wp:extent cx="3077845" cy="2733040"/>
                  <wp:effectExtent l="0" t="0" r="8255" b="0"/>
                  <wp:docPr id="2068332780" name="Imagen 38" descr="Un conjunto de imágenes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332780" name="Imagen 38" descr="Un conjunto de imágenes de un edificio&#10;&#10;El contenido generado por IA puede ser incorrecto.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845" cy="273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CB71B6" w14:textId="77777777" w:rsidR="000B5D7B" w:rsidRDefault="000B5D7B" w:rsidP="00F15132">
      <w:pPr>
        <w:rPr>
          <w:rFonts w:ascii="Avenir Next LT Pro" w:hAnsi="Avenir Next LT Pro"/>
          <w:noProof/>
          <w:lang w:val="es-CL"/>
        </w:rPr>
      </w:pPr>
    </w:p>
    <w:tbl>
      <w:tblPr>
        <w:tblW w:w="9640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0"/>
      </w:tblGrid>
      <w:tr w:rsidR="00F15132" w:rsidRPr="002B0D2D" w14:paraId="2372BDB2" w14:textId="77777777" w:rsidTr="002F1742">
        <w:trPr>
          <w:trHeight w:val="420"/>
        </w:trPr>
        <w:tc>
          <w:tcPr>
            <w:tcW w:w="9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865C63B" w14:textId="17EC9059" w:rsidR="00F15132" w:rsidRPr="00195176" w:rsidRDefault="00A75B92" w:rsidP="001E3F1E">
            <w:pPr>
              <w:spacing w:after="0"/>
              <w:ind w:left="-217" w:hanging="142"/>
              <w:jc w:val="center"/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</w:t>
            </w:r>
            <w:r w:rsidR="00F15132" w:rsidRPr="001E3F1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A2209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CAAU 904888-0</w:t>
            </w:r>
            <w:r w:rsidR="0056551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 </w:t>
            </w:r>
            <w:r w:rsidR="00F15132" w:rsidRPr="001E3F1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/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  </w:t>
            </w:r>
            <w:r w:rsidR="00F15132" w:rsidRPr="001E3F1E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SELLO </w:t>
            </w:r>
            <w:r w:rsidR="0041413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ML</w:t>
            </w:r>
            <w:r w:rsidR="0041413B" w:rsidRPr="00613E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-CL05492</w:t>
            </w:r>
            <w:r w:rsidR="00A2209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43</w:t>
            </w:r>
          </w:p>
        </w:tc>
      </w:tr>
    </w:tbl>
    <w:p w14:paraId="03E41D99" w14:textId="77777777" w:rsidR="00F15132" w:rsidRPr="004406DB" w:rsidRDefault="00F15132" w:rsidP="00F15132">
      <w:pPr>
        <w:spacing w:after="0" w:line="240" w:lineRule="auto"/>
        <w:contextualSpacing/>
        <w:jc w:val="center"/>
        <w:rPr>
          <w:rFonts w:cs="Arial"/>
          <w:b/>
          <w:color w:val="0047B0"/>
          <w:lang w:val="es-419"/>
        </w:rPr>
      </w:pPr>
    </w:p>
    <w:p w14:paraId="6C8013A1" w14:textId="03A4F275" w:rsidR="003E350C" w:rsidRDefault="003E350C" w:rsidP="003E350C">
      <w:pPr>
        <w:rPr>
          <w:sz w:val="12"/>
          <w:szCs w:val="12"/>
          <w:lang w:val="es-419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5133A7" w:rsidRPr="000A0512" w14:paraId="397DF863" w14:textId="77777777" w:rsidTr="0080459D">
        <w:trPr>
          <w:trHeight w:val="3969"/>
        </w:trPr>
        <w:tc>
          <w:tcPr>
            <w:tcW w:w="4819" w:type="dxa"/>
          </w:tcPr>
          <w:p w14:paraId="1E28BB49" w14:textId="3F041008" w:rsidR="005133A7" w:rsidRPr="000A0512" w:rsidRDefault="005133A7" w:rsidP="0080459D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9E7E943" wp14:editId="70EC6775">
                  <wp:extent cx="3051810" cy="2891307"/>
                  <wp:effectExtent l="0" t="0" r="0" b="4445"/>
                  <wp:docPr id="664993642" name="Imagen 47" descr="Una puerta de vid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993642" name="Imagen 47" descr="Una puerta de vidrio&#10;&#10;El contenido generado por IA puede ser incorrecto.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390" cy="289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BA58F7A" w14:textId="1F1EA8C9" w:rsidR="005133A7" w:rsidRPr="000A0512" w:rsidRDefault="005133A7" w:rsidP="0080459D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63DE97A" wp14:editId="5E6A1522">
                  <wp:extent cx="3028950" cy="2905125"/>
                  <wp:effectExtent l="0" t="0" r="0" b="9525"/>
                  <wp:docPr id="20838805" name="Imagen 46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8805" name="Imagen 46" descr="Una puerta de madera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384" cy="291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190591" w14:textId="77777777" w:rsidR="005133A7" w:rsidRDefault="005133A7" w:rsidP="003E350C">
      <w:pPr>
        <w:rPr>
          <w:sz w:val="12"/>
          <w:szCs w:val="12"/>
          <w:lang w:val="es-419"/>
        </w:rPr>
      </w:pPr>
    </w:p>
    <w:p w14:paraId="56C6A805" w14:textId="77777777" w:rsidR="005133A7" w:rsidRPr="005133A7" w:rsidRDefault="005133A7" w:rsidP="003E350C">
      <w:pPr>
        <w:rPr>
          <w:sz w:val="12"/>
          <w:szCs w:val="12"/>
          <w:lang w:val="es-419"/>
        </w:rPr>
      </w:pPr>
    </w:p>
    <w:p w14:paraId="68666857" w14:textId="77777777" w:rsidR="003E350C" w:rsidRPr="00BD661A" w:rsidRDefault="003E350C" w:rsidP="003E350C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56551B" w:rsidRPr="000A0512" w14:paraId="33190F7E" w14:textId="77777777" w:rsidTr="004D3530">
        <w:trPr>
          <w:trHeight w:val="3969"/>
        </w:trPr>
        <w:tc>
          <w:tcPr>
            <w:tcW w:w="4819" w:type="dxa"/>
          </w:tcPr>
          <w:p w14:paraId="1ED6B2C2" w14:textId="4758D58D" w:rsidR="0056551B" w:rsidRPr="000A0512" w:rsidRDefault="00A2209A" w:rsidP="004D3530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lastRenderedPageBreak/>
              <w:drawing>
                <wp:inline distT="0" distB="0" distL="0" distR="0" wp14:anchorId="36056C53" wp14:editId="1B812F60">
                  <wp:extent cx="3051537" cy="2738755"/>
                  <wp:effectExtent l="0" t="0" r="0" b="4445"/>
                  <wp:docPr id="441753052" name="Imagen 45" descr="Imagen que contiene gabinete, interior, puerta, refrigerad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753052" name="Imagen 45" descr="Imagen que contiene gabinete, interior, puerta, refrigerador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900" cy="274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D947353" w14:textId="67252EB1" w:rsidR="0056551B" w:rsidRPr="000A0512" w:rsidRDefault="00A2209A" w:rsidP="004D3530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87D1F82" wp14:editId="797BFB1A">
                  <wp:extent cx="3043555" cy="2739292"/>
                  <wp:effectExtent l="0" t="0" r="4445" b="4445"/>
                  <wp:docPr id="113349254" name="Imagen 44" descr="Imagen que contiene edificio, camioneta, coche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49254" name="Imagen 44" descr="Imagen que contiene edificio, camioneta, coche, tren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450" cy="275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052AA6" w14:textId="77777777" w:rsidR="0056551B" w:rsidRDefault="0056551B" w:rsidP="003E350C">
      <w:pPr>
        <w:rPr>
          <w:sz w:val="12"/>
          <w:szCs w:val="12"/>
          <w:lang w:val="es-419"/>
        </w:rPr>
      </w:pPr>
    </w:p>
    <w:p w14:paraId="42A5A58C" w14:textId="77777777" w:rsidR="00FD633C" w:rsidRPr="0071229D" w:rsidRDefault="00FD633C" w:rsidP="003E350C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3E350C" w:rsidRPr="002B0D2D" w14:paraId="611FF439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3DC59CDF" w14:textId="5CE5DFBF" w:rsidR="003E350C" w:rsidRPr="00BD661A" w:rsidRDefault="003E350C" w:rsidP="00252B9A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</w:t>
            </w:r>
            <w:r w:rsidR="00F704F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TCKU 752517-8</w:t>
            </w: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</w:t>
            </w:r>
            <w:r w:rsidR="006A11C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// </w:t>
            </w:r>
            <w:r w:rsidR="006A11C7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SELLO  </w:t>
            </w:r>
            <w:r w:rsidR="00C61D4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BD47B6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5376F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9972CB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</w:t>
            </w:r>
            <w:r w:rsidR="009972CB" w:rsidRPr="00613EC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-CL054</w:t>
            </w:r>
            <w:r w:rsidR="00843C4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9</w:t>
            </w:r>
            <w:r w:rsidR="00F704F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248</w:t>
            </w:r>
          </w:p>
        </w:tc>
      </w:tr>
    </w:tbl>
    <w:p w14:paraId="21E9070D" w14:textId="4BA8FCB8" w:rsidR="003E350C" w:rsidRDefault="003E350C" w:rsidP="003E350C">
      <w:pPr>
        <w:rPr>
          <w:sz w:val="12"/>
          <w:szCs w:val="12"/>
          <w:lang w:val="es-CL"/>
        </w:rPr>
      </w:pPr>
    </w:p>
    <w:p w14:paraId="23E6246D" w14:textId="77777777" w:rsidR="00EA4A01" w:rsidRDefault="00EA4A01" w:rsidP="003E350C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5133A7" w:rsidRPr="000A0512" w14:paraId="4E549C8D" w14:textId="77777777" w:rsidTr="0080459D">
        <w:trPr>
          <w:trHeight w:val="3969"/>
        </w:trPr>
        <w:tc>
          <w:tcPr>
            <w:tcW w:w="4819" w:type="dxa"/>
          </w:tcPr>
          <w:p w14:paraId="28376AF1" w14:textId="783CBD2B" w:rsidR="005133A7" w:rsidRPr="000A0512" w:rsidRDefault="005133A7" w:rsidP="0080459D">
            <w:pPr>
              <w:ind w:hanging="120"/>
              <w:rPr>
                <w:lang w:val="es-419"/>
              </w:rPr>
            </w:pPr>
            <w:r>
              <w:rPr>
                <w:noProof/>
                <w:lang w:val="es-CL"/>
              </w:rPr>
              <w:drawing>
                <wp:inline distT="0" distB="0" distL="0" distR="0" wp14:anchorId="4D3205B1" wp14:editId="131146DF">
                  <wp:extent cx="3045460" cy="2768957"/>
                  <wp:effectExtent l="0" t="0" r="2540" b="0"/>
                  <wp:docPr id="211733526" name="Imagen 51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33526" name="Imagen 51" descr="Una puerta de madera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550" cy="278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10E580B" w14:textId="16453510" w:rsidR="005133A7" w:rsidRPr="000A0512" w:rsidRDefault="005133A7" w:rsidP="0080459D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8115D6F" wp14:editId="6F4438FF">
                  <wp:extent cx="3043555" cy="2755900"/>
                  <wp:effectExtent l="0" t="0" r="4445" b="6350"/>
                  <wp:docPr id="1076072521" name="Imagen 50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072521" name="Imagen 50" descr="Una puerta de madera&#10;&#10;El contenido generado por IA puede ser incorrecto.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856" cy="276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53352D" w14:textId="77777777" w:rsidR="006A11C7" w:rsidRDefault="006A11C7" w:rsidP="003E350C">
      <w:pPr>
        <w:rPr>
          <w:sz w:val="12"/>
          <w:szCs w:val="12"/>
          <w:lang w:val="es-CL"/>
        </w:rPr>
      </w:pPr>
    </w:p>
    <w:p w14:paraId="27CE163A" w14:textId="77777777" w:rsidR="005133A7" w:rsidRPr="00BD661A" w:rsidRDefault="005133A7" w:rsidP="003E350C">
      <w:pPr>
        <w:rPr>
          <w:sz w:val="12"/>
          <w:szCs w:val="12"/>
          <w:lang w:val="es-CL"/>
        </w:rPr>
      </w:pPr>
    </w:p>
    <w:p w14:paraId="04F3C99F" w14:textId="77777777" w:rsidR="003E350C" w:rsidRPr="00BD661A" w:rsidRDefault="003E350C" w:rsidP="003E350C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56551B" w:rsidRPr="000A0512" w14:paraId="5BF8D596" w14:textId="77777777" w:rsidTr="004D3530">
        <w:trPr>
          <w:trHeight w:val="3969"/>
        </w:trPr>
        <w:tc>
          <w:tcPr>
            <w:tcW w:w="4819" w:type="dxa"/>
          </w:tcPr>
          <w:p w14:paraId="702A6923" w14:textId="23BE183C" w:rsidR="0056551B" w:rsidRPr="000A0512" w:rsidRDefault="00F704F9" w:rsidP="004D3530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lastRenderedPageBreak/>
              <w:drawing>
                <wp:inline distT="0" distB="0" distL="0" distR="0" wp14:anchorId="4EB487EB" wp14:editId="570C2691">
                  <wp:extent cx="3058160" cy="2691130"/>
                  <wp:effectExtent l="0" t="0" r="8890" b="0"/>
                  <wp:docPr id="1571494756" name="Imagen 49" descr="Imagen que contiene edificio, tren, hombre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494756" name="Imagen 49" descr="Imagen que contiene edificio, tren, hombre, parado&#10;&#10;El contenido generado por IA puede ser incorrecto.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539" cy="2699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610577B" w14:textId="63D84315" w:rsidR="0056551B" w:rsidRPr="000A0512" w:rsidRDefault="00F704F9" w:rsidP="004D3530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A926560" wp14:editId="42050E8E">
                  <wp:extent cx="3032760" cy="2691684"/>
                  <wp:effectExtent l="0" t="0" r="0" b="0"/>
                  <wp:docPr id="545729601" name="Imagen 48" descr="Imagen que contiene Interfaz de usuario gráfi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729601" name="Imagen 48" descr="Imagen que contiene Interfaz de usuario gráfica&#10;&#10;El contenido generado por IA puede ser incorrecto.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635" cy="270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7151DB" w14:textId="77777777" w:rsidR="00D470F3" w:rsidRDefault="00D470F3" w:rsidP="003E350C">
      <w:pPr>
        <w:rPr>
          <w:sz w:val="12"/>
          <w:szCs w:val="12"/>
          <w:lang w:val="es-419"/>
        </w:rPr>
      </w:pPr>
    </w:p>
    <w:p w14:paraId="4E7D25A3" w14:textId="77777777" w:rsidR="0005376F" w:rsidRPr="0071229D" w:rsidRDefault="0005376F" w:rsidP="003E350C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3E350C" w:rsidRPr="004676D3" w14:paraId="15156CBF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616C5C15" w14:textId="0A29210D" w:rsidR="003E350C" w:rsidRPr="00BD661A" w:rsidRDefault="003E350C" w:rsidP="00252B9A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F704F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BEAU 638763-5</w:t>
            </w: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 //  SELLO </w:t>
            </w:r>
            <w:r w:rsidR="00777C6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62AB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5376F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ML-CL</w:t>
            </w:r>
            <w:r w:rsidR="0005376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0549</w:t>
            </w:r>
            <w:r w:rsidR="00F704F9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245</w:t>
            </w:r>
          </w:p>
        </w:tc>
      </w:tr>
    </w:tbl>
    <w:p w14:paraId="71F98A10" w14:textId="5F480475" w:rsidR="003E350C" w:rsidRDefault="003E350C" w:rsidP="003E350C">
      <w:pPr>
        <w:rPr>
          <w:sz w:val="12"/>
          <w:szCs w:val="12"/>
          <w:lang w:val="es-CL"/>
        </w:rPr>
      </w:pPr>
    </w:p>
    <w:p w14:paraId="35D97625" w14:textId="77777777" w:rsidR="008C00C7" w:rsidRDefault="008C00C7" w:rsidP="003E350C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8C00C7" w:rsidRPr="000A0512" w14:paraId="213121F5" w14:textId="77777777" w:rsidTr="0080459D">
        <w:trPr>
          <w:trHeight w:val="3969"/>
        </w:trPr>
        <w:tc>
          <w:tcPr>
            <w:tcW w:w="4819" w:type="dxa"/>
          </w:tcPr>
          <w:p w14:paraId="638C8EF1" w14:textId="0AC72ECF" w:rsidR="008C00C7" w:rsidRPr="000A0512" w:rsidRDefault="008C00C7" w:rsidP="0080459D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65B671C" wp14:editId="4B8F6195">
                  <wp:extent cx="3051810" cy="2640169"/>
                  <wp:effectExtent l="0" t="0" r="0" b="8255"/>
                  <wp:docPr id="544836083" name="Imagen 55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836083" name="Imagen 55" descr="Una puerta de madera&#10;&#10;El contenido generado por IA puede ser incorrecto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123" cy="264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2549050" w14:textId="61B21789" w:rsidR="008C00C7" w:rsidRPr="000A0512" w:rsidRDefault="008C00C7" w:rsidP="0080459D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83DBB57" wp14:editId="41C40F50">
                  <wp:extent cx="3032760" cy="2659380"/>
                  <wp:effectExtent l="0" t="0" r="0" b="7620"/>
                  <wp:docPr id="1305605987" name="Imagen 54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605987" name="Imagen 54" descr="Una puerta de madera&#10;&#10;El contenido generado por IA puede ser incorrecto.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208" cy="266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292AE2" w14:textId="77777777" w:rsidR="006A11C7" w:rsidRDefault="006A11C7" w:rsidP="003E350C">
      <w:pPr>
        <w:rPr>
          <w:sz w:val="12"/>
          <w:szCs w:val="12"/>
          <w:lang w:val="es-CL"/>
        </w:rPr>
      </w:pPr>
    </w:p>
    <w:p w14:paraId="0FA90E0C" w14:textId="77777777" w:rsidR="008C00C7" w:rsidRPr="00BD661A" w:rsidRDefault="008C00C7" w:rsidP="003E350C">
      <w:pPr>
        <w:rPr>
          <w:sz w:val="12"/>
          <w:szCs w:val="12"/>
          <w:lang w:val="es-CL"/>
        </w:rPr>
      </w:pPr>
    </w:p>
    <w:p w14:paraId="4C03D84A" w14:textId="77777777" w:rsidR="003E350C" w:rsidRPr="00BD661A" w:rsidRDefault="003E350C" w:rsidP="003E350C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D470F3" w:rsidRPr="000A0512" w14:paraId="5E686343" w14:textId="77777777" w:rsidTr="004D3530">
        <w:trPr>
          <w:trHeight w:val="3969"/>
        </w:trPr>
        <w:tc>
          <w:tcPr>
            <w:tcW w:w="4819" w:type="dxa"/>
          </w:tcPr>
          <w:p w14:paraId="41739281" w14:textId="55CCDE03" w:rsidR="00D470F3" w:rsidRPr="000A0512" w:rsidRDefault="00F704F9" w:rsidP="004D3530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lastRenderedPageBreak/>
              <w:drawing>
                <wp:inline distT="0" distB="0" distL="0" distR="0" wp14:anchorId="2F6DFC85" wp14:editId="39C4858D">
                  <wp:extent cx="3070860" cy="2772410"/>
                  <wp:effectExtent l="0" t="0" r="0" b="8890"/>
                  <wp:docPr id="1571547220" name="Imagen 53" descr="Imagen que contiene gabinete, puerta, abrir, refrigerad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547220" name="Imagen 53" descr="Imagen que contiene gabinete, puerta, abrir, refrigerador&#10;&#10;El contenido generado por IA puede ser incorrecto.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17" cy="277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9C8260C" w14:textId="36BCCECE" w:rsidR="00D470F3" w:rsidRPr="000A0512" w:rsidRDefault="00F704F9" w:rsidP="004D3530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45679D9" wp14:editId="609213D5">
                  <wp:extent cx="3028950" cy="2771925"/>
                  <wp:effectExtent l="0" t="0" r="0" b="9525"/>
                  <wp:docPr id="1529533302" name="Imagen 52" descr="Imagen que contiene contenedor de carga, tren, coche,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533302" name="Imagen 52" descr="Imagen que contiene contenedor de carga, tren, coche, caja&#10;&#10;El contenido generado por IA puede ser incorrecto.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059" cy="278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A3E317" w14:textId="19070E6C" w:rsidR="003E350C" w:rsidRDefault="003E350C" w:rsidP="003E350C">
      <w:pPr>
        <w:rPr>
          <w:rFonts w:ascii="Avenir Next LT Pro" w:hAnsi="Avenir Next LT Pro"/>
          <w:noProof/>
          <w:lang w:val="es-CL"/>
        </w:rPr>
      </w:pPr>
    </w:p>
    <w:p w14:paraId="3ADE4A9D" w14:textId="77777777" w:rsidR="00D470F3" w:rsidRPr="0071229D" w:rsidRDefault="00D470F3" w:rsidP="003E350C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4"/>
      </w:tblGrid>
      <w:tr w:rsidR="003E350C" w:rsidRPr="003031F6" w14:paraId="63A540FD" w14:textId="77777777" w:rsidTr="002F1742">
        <w:trPr>
          <w:trHeight w:val="542"/>
        </w:trPr>
        <w:tc>
          <w:tcPr>
            <w:tcW w:w="9634" w:type="dxa"/>
            <w:shd w:val="clear" w:color="auto" w:fill="004CAB"/>
            <w:noWrap/>
            <w:vAlign w:val="center"/>
            <w:hideMark/>
          </w:tcPr>
          <w:p w14:paraId="0AA128C2" w14:textId="4B12B934" w:rsidR="003E350C" w:rsidRPr="00BD661A" w:rsidRDefault="003E350C" w:rsidP="00252B9A">
            <w:pPr>
              <w:spacing w:after="0"/>
              <w:ind w:left="-217" w:hanging="14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347E6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MRSU 783229-3</w:t>
            </w:r>
            <w:r w:rsidR="00062AB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777C6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Pr="00BD661A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SELLO  </w:t>
            </w:r>
            <w:r w:rsidR="00777C61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62AB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5376F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ML-CL</w:t>
            </w:r>
            <w:r w:rsidR="0005376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0549</w:t>
            </w:r>
            <w:r w:rsidR="00347E6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247</w:t>
            </w:r>
          </w:p>
        </w:tc>
      </w:tr>
    </w:tbl>
    <w:p w14:paraId="55BB11AF" w14:textId="02E9860A" w:rsidR="003E350C" w:rsidRDefault="003E350C" w:rsidP="003E350C">
      <w:pPr>
        <w:rPr>
          <w:sz w:val="12"/>
          <w:szCs w:val="12"/>
          <w:lang w:val="es-CL"/>
        </w:rPr>
      </w:pPr>
    </w:p>
    <w:p w14:paraId="3754F3BF" w14:textId="77777777" w:rsidR="00A06823" w:rsidRDefault="00A06823" w:rsidP="003E350C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A06823" w:rsidRPr="000A0512" w14:paraId="1AB03610" w14:textId="77777777" w:rsidTr="0080459D">
        <w:trPr>
          <w:trHeight w:val="3969"/>
        </w:trPr>
        <w:tc>
          <w:tcPr>
            <w:tcW w:w="4819" w:type="dxa"/>
          </w:tcPr>
          <w:p w14:paraId="6356EAF5" w14:textId="3681A103" w:rsidR="00A06823" w:rsidRPr="000A0512" w:rsidRDefault="00A06823" w:rsidP="0080459D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60ABD0B" wp14:editId="05031761">
                  <wp:extent cx="3051810" cy="2832100"/>
                  <wp:effectExtent l="0" t="0" r="0" b="6350"/>
                  <wp:docPr id="1730624816" name="Imagen 56" descr="Una puerta de vid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624816" name="Imagen 56" descr="Una puerta de vidrio&#10;&#10;El contenido generado por IA puede ser incorrecto.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312" cy="283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880A7C0" w14:textId="1C882DE1" w:rsidR="00A06823" w:rsidRPr="000A0512" w:rsidRDefault="00A06823" w:rsidP="0080459D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F54DC31" wp14:editId="092C4117">
                  <wp:extent cx="3038475" cy="2819400"/>
                  <wp:effectExtent l="0" t="0" r="9525" b="0"/>
                  <wp:docPr id="535586830" name="Imagen 57" descr="Imagen que contiene edificio, ventana, naranja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586830" name="Imagen 57" descr="Imagen que contiene edificio, ventana, naranja, tren&#10;&#10;El contenido generado por IA puede ser incorrecto.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507" cy="282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871EA" w14:textId="77777777" w:rsidR="00A06823" w:rsidRDefault="00A06823" w:rsidP="003E350C">
      <w:pPr>
        <w:rPr>
          <w:sz w:val="12"/>
          <w:szCs w:val="12"/>
          <w:lang w:val="es-CL"/>
        </w:rPr>
      </w:pPr>
    </w:p>
    <w:p w14:paraId="19A4845B" w14:textId="77777777" w:rsidR="006A11C7" w:rsidRPr="00BD661A" w:rsidRDefault="006A11C7" w:rsidP="003E350C">
      <w:pPr>
        <w:rPr>
          <w:sz w:val="12"/>
          <w:szCs w:val="12"/>
          <w:lang w:val="es-CL"/>
        </w:rPr>
      </w:pPr>
    </w:p>
    <w:p w14:paraId="05611916" w14:textId="77777777" w:rsidR="003E350C" w:rsidRPr="00BD661A" w:rsidRDefault="003E350C" w:rsidP="003E350C">
      <w:pPr>
        <w:rPr>
          <w:sz w:val="16"/>
          <w:szCs w:val="16"/>
          <w:lang w:val="es-CL"/>
        </w:rPr>
      </w:pPr>
    </w:p>
    <w:p w14:paraId="23FFDB83" w14:textId="77777777" w:rsidR="003E350C" w:rsidRDefault="003E350C" w:rsidP="003E350C">
      <w:pPr>
        <w:rPr>
          <w:rFonts w:ascii="Avenir Next LT Pro" w:hAnsi="Avenir Next LT Pro"/>
          <w:noProof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A06823" w:rsidRPr="000A0512" w14:paraId="37E67FE9" w14:textId="77777777" w:rsidTr="0080459D">
        <w:trPr>
          <w:trHeight w:val="3969"/>
        </w:trPr>
        <w:tc>
          <w:tcPr>
            <w:tcW w:w="4819" w:type="dxa"/>
          </w:tcPr>
          <w:p w14:paraId="786D71A5" w14:textId="34035741" w:rsidR="00A06823" w:rsidRPr="000A0512" w:rsidRDefault="00A06823" w:rsidP="0080459D">
            <w:pPr>
              <w:ind w:hanging="120"/>
              <w:rPr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F372244" wp14:editId="39B6ECE5">
                  <wp:extent cx="3057525" cy="2611120"/>
                  <wp:effectExtent l="0" t="0" r="9525" b="0"/>
                  <wp:docPr id="2018891261" name="Imagen 58" descr="Imagen que contiene computadora, edificio, puerta, ca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891261" name="Imagen 58" descr="Imagen que contiene computadora, edificio, puerta, caja&#10;&#10;El contenido generado por IA puede ser incorrecto.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841" cy="261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9ADB431" w14:textId="768FB2CF" w:rsidR="00A06823" w:rsidRPr="000A0512" w:rsidRDefault="00A06823" w:rsidP="0080459D">
            <w:pPr>
              <w:ind w:hanging="98"/>
              <w:rPr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1CBA72A" wp14:editId="01CACE9E">
                  <wp:extent cx="3028698" cy="2611120"/>
                  <wp:effectExtent l="0" t="0" r="635" b="0"/>
                  <wp:docPr id="1345696159" name="Imagen 59" descr="Imagen que contiene Pizar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696159" name="Imagen 59" descr="Imagen que contiene Pizarra&#10;&#10;El contenido generado por IA puede ser incorrecto.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572" cy="262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D675AF" w14:textId="77777777" w:rsidR="00A06823" w:rsidRDefault="00A06823" w:rsidP="003E350C">
      <w:pPr>
        <w:rPr>
          <w:rFonts w:ascii="Avenir Next LT Pro" w:hAnsi="Avenir Next LT Pro"/>
          <w:noProof/>
          <w:lang w:val="es-CL"/>
        </w:rPr>
      </w:pPr>
    </w:p>
    <w:p w14:paraId="45ADBEAA" w14:textId="77777777" w:rsidR="00337A2E" w:rsidRPr="0071229D" w:rsidRDefault="00337A2E" w:rsidP="00337A2E">
      <w:pPr>
        <w:rPr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1"/>
      </w:tblGrid>
      <w:tr w:rsidR="00337A2E" w:rsidRPr="003031F6" w14:paraId="62C1EEE5" w14:textId="77777777" w:rsidTr="00C21CA9">
        <w:trPr>
          <w:trHeight w:val="542"/>
        </w:trPr>
        <w:tc>
          <w:tcPr>
            <w:tcW w:w="9351" w:type="dxa"/>
            <w:shd w:val="clear" w:color="auto" w:fill="004CAB"/>
            <w:noWrap/>
            <w:vAlign w:val="center"/>
            <w:hideMark/>
          </w:tcPr>
          <w:p w14:paraId="35784A2A" w14:textId="6AC4233D" w:rsidR="00337A2E" w:rsidRPr="0046006C" w:rsidRDefault="00337A2E" w:rsidP="00C21CA9">
            <w:pPr>
              <w:spacing w:after="0"/>
              <w:ind w:left="-362"/>
              <w:jc w:val="center"/>
              <w:rPr>
                <w:rFonts w:eastAsia="Calibri" w:cs="Calibri"/>
                <w:b/>
                <w:bCs/>
                <w:color w:val="FFFFFF"/>
                <w:lang w:val="es-CL"/>
              </w:rPr>
            </w:pP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CONTENEDOR                </w:t>
            </w:r>
            <w:r w:rsidR="00347E6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MRSU 622315-8  </w:t>
            </w:r>
            <w:r w:rsidRPr="0046006C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//  SELLO 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62AB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</w:t>
            </w:r>
            <w:r w:rsidR="0005376F" w:rsidRPr="007122FB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 xml:space="preserve"> ML-CL</w:t>
            </w:r>
            <w:r w:rsidR="0005376F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0549</w:t>
            </w:r>
            <w:r w:rsidR="00347E64">
              <w:rPr>
                <w:rFonts w:ascii="Avenir Next LT Pro" w:eastAsia="Calibri" w:hAnsi="Avenir Next LT Pro" w:cs="Calibri"/>
                <w:b/>
                <w:bCs/>
                <w:color w:val="FFFFFF"/>
                <w:sz w:val="22"/>
                <w:szCs w:val="22"/>
                <w:lang w:val="es-CL"/>
              </w:rPr>
              <w:t>244</w:t>
            </w:r>
          </w:p>
        </w:tc>
      </w:tr>
    </w:tbl>
    <w:p w14:paraId="44F6A587" w14:textId="77777777" w:rsidR="00337A2E" w:rsidRDefault="00337A2E" w:rsidP="00337A2E">
      <w:pPr>
        <w:rPr>
          <w:sz w:val="12"/>
          <w:szCs w:val="12"/>
          <w:lang w:val="es-CL"/>
        </w:rPr>
      </w:pPr>
    </w:p>
    <w:p w14:paraId="601ECAF4" w14:textId="77777777" w:rsidR="00130E30" w:rsidRDefault="00130E30" w:rsidP="00337A2E">
      <w:pPr>
        <w:rPr>
          <w:sz w:val="12"/>
          <w:szCs w:val="12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130E30" w:rsidRPr="009A1AB6" w14:paraId="5A08999B" w14:textId="77777777" w:rsidTr="0080459D">
        <w:trPr>
          <w:trHeight w:val="3969"/>
        </w:trPr>
        <w:tc>
          <w:tcPr>
            <w:tcW w:w="4819" w:type="dxa"/>
          </w:tcPr>
          <w:p w14:paraId="0636546A" w14:textId="3196C87F" w:rsidR="00130E30" w:rsidRPr="000A0512" w:rsidRDefault="00130E30" w:rsidP="0080459D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0966BDC" wp14:editId="25B4817C">
                  <wp:extent cx="3060700" cy="2769577"/>
                  <wp:effectExtent l="0" t="0" r="6350" b="0"/>
                  <wp:docPr id="1044207580" name="Imagen 60" descr="Una puerta de vid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207580" name="Imagen 60" descr="Una puerta de vidrio&#10;&#10;El contenido generado por IA puede ser incorrecto.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155" cy="277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D511111" w14:textId="54AFB9F2" w:rsidR="00130E30" w:rsidRPr="000A0512" w:rsidRDefault="00130E30" w:rsidP="0080459D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47D506D" wp14:editId="06836BCC">
                  <wp:extent cx="3024505" cy="2769235"/>
                  <wp:effectExtent l="0" t="0" r="4445" b="0"/>
                  <wp:docPr id="1984527998" name="Imagen 61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527998" name="Imagen 61" descr="Una puerta de madera&#10;&#10;El contenido generado por IA puede ser incorrecto.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786" cy="277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38F9D2" w14:textId="77777777" w:rsidR="00337A2E" w:rsidRDefault="00337A2E" w:rsidP="00337A2E">
      <w:pPr>
        <w:rPr>
          <w:sz w:val="12"/>
          <w:szCs w:val="12"/>
          <w:lang w:val="es-CL"/>
        </w:rPr>
      </w:pPr>
    </w:p>
    <w:p w14:paraId="26B281A2" w14:textId="77777777" w:rsidR="008C5FA6" w:rsidRPr="0046006C" w:rsidRDefault="008C5FA6" w:rsidP="00337A2E">
      <w:pPr>
        <w:rPr>
          <w:sz w:val="12"/>
          <w:szCs w:val="12"/>
          <w:lang w:val="es-CL"/>
        </w:rPr>
      </w:pPr>
    </w:p>
    <w:p w14:paraId="2CC44B4C" w14:textId="77777777" w:rsidR="00337A2E" w:rsidRPr="0046006C" w:rsidRDefault="00337A2E" w:rsidP="00337A2E">
      <w:pPr>
        <w:rPr>
          <w:sz w:val="16"/>
          <w:szCs w:val="16"/>
          <w:lang w:val="es-CL"/>
        </w:rPr>
      </w:pPr>
    </w:p>
    <w:tbl>
      <w:tblPr>
        <w:tblStyle w:val="Tablaconcuadrcula"/>
        <w:tblW w:w="963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337A2E" w:rsidRPr="009A1AB6" w14:paraId="2B03A21C" w14:textId="77777777" w:rsidTr="00C21CA9">
        <w:trPr>
          <w:trHeight w:val="3969"/>
        </w:trPr>
        <w:tc>
          <w:tcPr>
            <w:tcW w:w="4819" w:type="dxa"/>
          </w:tcPr>
          <w:p w14:paraId="01896274" w14:textId="5C351E26" w:rsidR="00337A2E" w:rsidRPr="000A0512" w:rsidRDefault="00347E64" w:rsidP="00C21CA9">
            <w:pPr>
              <w:ind w:hanging="120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7CD28F03" wp14:editId="697140C9">
                  <wp:extent cx="3060290" cy="2827655"/>
                  <wp:effectExtent l="0" t="0" r="6985" b="0"/>
                  <wp:docPr id="92387862" name="Imagen 63" descr="Imagen que contiene caja, abrir, puerta, refrigerad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87862" name="Imagen 63" descr="Imagen que contiene caja, abrir, puerta, refrigerador&#10;&#10;El contenido generado por IA puede ser incorrecto.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033" cy="2836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0E92A654" w14:textId="4A0C4586" w:rsidR="00337A2E" w:rsidRPr="000A0512" w:rsidRDefault="00347E64" w:rsidP="00C21CA9">
            <w:pPr>
              <w:ind w:left="-98"/>
              <w:jc w:val="center"/>
              <w:rPr>
                <w:rFonts w:eastAsia="Calibri" w:cs="Arial"/>
                <w:noProof/>
                <w:lang w:val="es-419"/>
              </w:rPr>
            </w:pPr>
            <w:r>
              <w:rPr>
                <w:rFonts w:eastAsia="Calibri" w:cs="Arial"/>
                <w:noProof/>
                <w:lang w:val="es-419"/>
              </w:rPr>
              <w:drawing>
                <wp:inline distT="0" distB="0" distL="0" distR="0" wp14:anchorId="53D3F148" wp14:editId="340B82C7">
                  <wp:extent cx="3011805" cy="2827724"/>
                  <wp:effectExtent l="0" t="0" r="0" b="0"/>
                  <wp:docPr id="144794691" name="Imagen 62" descr="Imagen que contiene Dibujo de ingenierí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94691" name="Imagen 62" descr="Imagen que contiene Dibujo de ingeniería&#10;&#10;El contenido generado por IA puede ser incorrecto.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526" cy="283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6ED6FD" w14:textId="77777777" w:rsidR="00337A2E" w:rsidRDefault="00337A2E" w:rsidP="00337A2E">
      <w:pPr>
        <w:rPr>
          <w:sz w:val="12"/>
          <w:szCs w:val="12"/>
          <w:lang w:val="es-419"/>
        </w:rPr>
      </w:pPr>
    </w:p>
    <w:p w14:paraId="2B07A5DD" w14:textId="77777777" w:rsidR="006332B6" w:rsidRPr="0071229D" w:rsidRDefault="006332B6" w:rsidP="003E350C">
      <w:pPr>
        <w:rPr>
          <w:sz w:val="12"/>
          <w:szCs w:val="12"/>
          <w:lang w:val="es-419"/>
        </w:rPr>
      </w:pPr>
    </w:p>
    <w:p w14:paraId="5E374010" w14:textId="520F22CB" w:rsidR="008C3AE0" w:rsidRPr="00E6677F" w:rsidRDefault="008C3AE0" w:rsidP="002F1742">
      <w:pPr>
        <w:shd w:val="clear" w:color="auto" w:fill="004CB0"/>
        <w:spacing w:line="360" w:lineRule="auto"/>
        <w:ind w:left="-284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Observaci</w:t>
      </w:r>
      <w:r w:rsidR="00AB7B9A"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ones</w:t>
      </w:r>
      <w:r w:rsidRPr="00E6677F">
        <w:rPr>
          <w:rFonts w:ascii="Avenir Next LT Pro" w:hAnsi="Avenir Next LT Pro"/>
          <w:b/>
          <w:bCs/>
          <w:color w:val="FFFFFF" w:themeColor="background1"/>
          <w:lang w:val="es-419"/>
        </w:rPr>
        <w:t>:</w:t>
      </w:r>
    </w:p>
    <w:p w14:paraId="33DDC944" w14:textId="77777777" w:rsidR="00445AF6" w:rsidRPr="000A0512" w:rsidRDefault="00445AF6" w:rsidP="00B475FE">
      <w:pPr>
        <w:rPr>
          <w:b/>
          <w:bCs/>
          <w:lang w:val="es-419"/>
        </w:rPr>
      </w:pP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9745D3" w:rsidRPr="000A0512" w14:paraId="3C771C5E" w14:textId="77777777" w:rsidTr="007B2C99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60EE29A0" w14:textId="5D44FF43" w:rsidR="009745D3" w:rsidRPr="00E6677F" w:rsidRDefault="009745D3" w:rsidP="009745D3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>N° Contenedor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2BBFCD59" w14:textId="4996C8BD" w:rsidR="009745D3" w:rsidRPr="00E6677F" w:rsidRDefault="009745D3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E6677F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Observación</w:t>
            </w:r>
          </w:p>
        </w:tc>
      </w:tr>
      <w:tr w:rsidR="009745D3" w:rsidRPr="00E9605A" w14:paraId="3CD62EA8" w14:textId="77777777" w:rsidTr="0093007A">
        <w:trPr>
          <w:trHeight w:val="488"/>
        </w:trPr>
        <w:tc>
          <w:tcPr>
            <w:tcW w:w="1985" w:type="dxa"/>
            <w:shd w:val="clear" w:color="000000" w:fill="FFFFFF"/>
            <w:noWrap/>
            <w:vAlign w:val="center"/>
          </w:tcPr>
          <w:p w14:paraId="40880403" w14:textId="08BABEEE" w:rsidR="009745D3" w:rsidRPr="004F3033" w:rsidRDefault="00FA37DD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Times New Roman"/>
                <w:sz w:val="22"/>
                <w:szCs w:val="22"/>
                <w:lang w:val="es-CL" w:eastAsia="es-CL"/>
              </w:rPr>
              <w:t>-</w:t>
            </w:r>
          </w:p>
        </w:tc>
        <w:tc>
          <w:tcPr>
            <w:tcW w:w="4374" w:type="dxa"/>
            <w:shd w:val="clear" w:color="000000" w:fill="FFFFFF"/>
            <w:vAlign w:val="center"/>
          </w:tcPr>
          <w:p w14:paraId="3D0EB3F7" w14:textId="48A37E15" w:rsidR="009745D3" w:rsidRPr="004F3033" w:rsidRDefault="00130E30" w:rsidP="00062ABF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eastAsia="Calibri" w:hAnsi="Avenir Next LT Pro" w:cs="Calibri"/>
                <w:color w:val="000000"/>
                <w:sz w:val="22"/>
                <w:szCs w:val="22"/>
                <w:lang w:val="es-CL"/>
              </w:rPr>
              <w:t>Sin Observaciones</w:t>
            </w:r>
          </w:p>
        </w:tc>
      </w:tr>
    </w:tbl>
    <w:p w14:paraId="2839AB72" w14:textId="156BF515" w:rsidR="00C75F0E" w:rsidRDefault="00C75F0E" w:rsidP="00C75F0E">
      <w:pPr>
        <w:rPr>
          <w:lang w:val="es-419"/>
        </w:rPr>
      </w:pPr>
    </w:p>
    <w:p w14:paraId="52D54D27" w14:textId="6C45E809" w:rsidR="008C3AE0" w:rsidRPr="00E6677F" w:rsidRDefault="008C3AE0" w:rsidP="00E6677F">
      <w:pPr>
        <w:jc w:val="center"/>
        <w:rPr>
          <w:rFonts w:ascii="Avenir Next LT Pro" w:hAnsi="Avenir Next LT Pro"/>
          <w:lang w:val="es-419"/>
        </w:rPr>
      </w:pPr>
      <w:r w:rsidRPr="00E6677F">
        <w:rPr>
          <w:rFonts w:ascii="Avenir Next LT Pro" w:hAnsi="Avenir Next LT Pro"/>
          <w:lang w:val="es-419"/>
        </w:rPr>
        <w:t>Registro fotográfico emitido sin p</w:t>
      </w:r>
      <w:r w:rsidR="00E6677F" w:rsidRPr="00E6677F">
        <w:rPr>
          <w:rFonts w:ascii="Avenir Next LT Pro" w:hAnsi="Avenir Next LT Pro"/>
          <w:lang w:val="es-419"/>
        </w:rPr>
        <w:t>er</w:t>
      </w:r>
      <w:r w:rsidRPr="00E6677F">
        <w:rPr>
          <w:rFonts w:ascii="Avenir Next LT Pro" w:hAnsi="Avenir Next LT Pro"/>
          <w:lang w:val="es-419"/>
        </w:rPr>
        <w:t xml:space="preserve">juicios </w:t>
      </w:r>
      <w:r w:rsidR="007E26E1" w:rsidRPr="00E6677F">
        <w:rPr>
          <w:rFonts w:ascii="Avenir Next LT Pro" w:hAnsi="Avenir Next LT Pro"/>
          <w:lang w:val="es-419"/>
        </w:rPr>
        <w:t>y en interés de quién concierna</w:t>
      </w:r>
    </w:p>
    <w:p w14:paraId="0A486250" w14:textId="77777777" w:rsidR="00E6677F" w:rsidRDefault="00E6677F" w:rsidP="00E6677F">
      <w:pPr>
        <w:jc w:val="center"/>
        <w:rPr>
          <w:lang w:val="es-419"/>
        </w:rPr>
      </w:pPr>
    </w:p>
    <w:p w14:paraId="1012286A" w14:textId="77777777" w:rsidR="00130E30" w:rsidRPr="00E6677F" w:rsidRDefault="00130E30" w:rsidP="00E6677F">
      <w:pPr>
        <w:jc w:val="center"/>
        <w:rPr>
          <w:lang w:val="es-419"/>
        </w:rPr>
      </w:pPr>
    </w:p>
    <w:p w14:paraId="349B969C" w14:textId="22A4D337" w:rsidR="003D288A" w:rsidRPr="009745D3" w:rsidRDefault="003D288A" w:rsidP="00AB7B9A">
      <w:pPr>
        <w:spacing w:after="0" w:line="240" w:lineRule="auto"/>
        <w:contextualSpacing/>
        <w:jc w:val="center"/>
        <w:rPr>
          <w:b/>
          <w:bCs/>
          <w:color w:val="004CB0"/>
          <w:sz w:val="26"/>
          <w:szCs w:val="26"/>
          <w:lang w:val="es-CL"/>
        </w:rPr>
      </w:pPr>
    </w:p>
    <w:p w14:paraId="431DF62D" w14:textId="212828E9" w:rsidR="003D288A" w:rsidRPr="00926EBD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926EBD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Surveyor</w:t>
      </w:r>
    </w:p>
    <w:p w14:paraId="143D47ED" w14:textId="1CB64239" w:rsidR="003D288A" w:rsidRPr="00926EBD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926EBD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4987CC88" w14:textId="77777777" w:rsidR="00445AF6" w:rsidRPr="00926EBD" w:rsidRDefault="00445AF6" w:rsidP="003D288A">
      <w:pPr>
        <w:spacing w:after="0" w:line="240" w:lineRule="auto"/>
        <w:rPr>
          <w:rFonts w:eastAsia="Calibri" w:cs="Arial"/>
          <w:lang w:val="es-CL"/>
        </w:rPr>
      </w:pPr>
    </w:p>
    <w:p w14:paraId="14D2ACD2" w14:textId="77777777" w:rsidR="00445AF6" w:rsidRPr="00926EBD" w:rsidRDefault="00445AF6" w:rsidP="003D288A">
      <w:pPr>
        <w:spacing w:after="0" w:line="240" w:lineRule="auto"/>
        <w:rPr>
          <w:rFonts w:eastAsia="Calibri" w:cs="Arial"/>
          <w:lang w:val="es-CL"/>
        </w:rPr>
      </w:pPr>
    </w:p>
    <w:p w14:paraId="3CE00404" w14:textId="07E3D557" w:rsidR="003D288A" w:rsidRPr="006A11C7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CL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CL"/>
        </w:rPr>
        <w:t>Realizado por</w:t>
      </w:r>
      <w:r w:rsidR="00AB7B9A" w:rsidRPr="006A11C7">
        <w:rPr>
          <w:rFonts w:ascii="Avenir Next LT Pro" w:eastAsia="Calibri" w:hAnsi="Avenir Next LT Pro" w:cs="Arial"/>
          <w:sz w:val="18"/>
          <w:szCs w:val="18"/>
          <w:lang w:val="es-CL"/>
        </w:rPr>
        <w:tab/>
        <w:t xml:space="preserve">: </w:t>
      </w:r>
      <w:r w:rsidR="007E26E1" w:rsidRPr="006A11C7">
        <w:rPr>
          <w:rFonts w:ascii="Avenir Next LT Pro" w:eastAsia="Calibri" w:hAnsi="Avenir Next LT Pro" w:cs="Arial"/>
          <w:sz w:val="18"/>
          <w:szCs w:val="18"/>
          <w:lang w:val="es-CL"/>
        </w:rPr>
        <w:t>G. Baci</w:t>
      </w:r>
      <w:r w:rsidR="00E6677F" w:rsidRPr="006A11C7">
        <w:rPr>
          <w:rFonts w:ascii="Avenir Next LT Pro" w:eastAsia="Calibri" w:hAnsi="Avenir Next LT Pro" w:cs="Arial"/>
          <w:sz w:val="18"/>
          <w:szCs w:val="18"/>
          <w:lang w:val="es-CL"/>
        </w:rPr>
        <w:t>á</w:t>
      </w:r>
      <w:r w:rsidR="007E26E1" w:rsidRPr="006A11C7">
        <w:rPr>
          <w:rFonts w:ascii="Avenir Next LT Pro" w:eastAsia="Calibri" w:hAnsi="Avenir Next LT Pro" w:cs="Arial"/>
          <w:sz w:val="18"/>
          <w:szCs w:val="18"/>
          <w:lang w:val="es-CL"/>
        </w:rPr>
        <w:t>n</w:t>
      </w:r>
    </w:p>
    <w:p w14:paraId="7906E99D" w14:textId="7145B9A8" w:rsidR="003D288A" w:rsidRPr="006A11C7" w:rsidRDefault="003D288A" w:rsidP="003D288A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>Revisado por</w:t>
      </w:r>
      <w:r w:rsidR="00AB7B9A" w:rsidRPr="006A11C7">
        <w:rPr>
          <w:rFonts w:ascii="Avenir Next LT Pro" w:eastAsia="Calibri" w:hAnsi="Avenir Next LT Pro" w:cs="Arial"/>
          <w:sz w:val="18"/>
          <w:szCs w:val="18"/>
          <w:lang w:val="es-419"/>
        </w:rPr>
        <w:tab/>
        <w:t xml:space="preserve">: </w:t>
      </w:r>
      <w:r w:rsidR="00223AF1" w:rsidRPr="006A11C7">
        <w:rPr>
          <w:rFonts w:ascii="Avenir Next LT Pro" w:eastAsia="Calibri" w:hAnsi="Avenir Next LT Pro" w:cs="Arial"/>
          <w:sz w:val="18"/>
          <w:szCs w:val="18"/>
          <w:lang w:val="es-419"/>
        </w:rPr>
        <w:t>M</w:t>
      </w:r>
      <w:r w:rsidR="007E26E1"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. </w:t>
      </w:r>
      <w:r w:rsidR="00223AF1" w:rsidRPr="006A11C7">
        <w:rPr>
          <w:rFonts w:ascii="Avenir Next LT Pro" w:eastAsia="Calibri" w:hAnsi="Avenir Next LT Pro" w:cs="Arial"/>
          <w:sz w:val="18"/>
          <w:szCs w:val="18"/>
          <w:lang w:val="es-419"/>
        </w:rPr>
        <w:t>Palma</w:t>
      </w:r>
    </w:p>
    <w:p w14:paraId="69CFD92C" w14:textId="6875501E" w:rsidR="003D288A" w:rsidRPr="006A11C7" w:rsidRDefault="00275812" w:rsidP="00E6677F">
      <w:pPr>
        <w:spacing w:after="0" w:line="240" w:lineRule="auto"/>
        <w:rPr>
          <w:rFonts w:ascii="Avenir Next LT Pro" w:eastAsia="Calibri" w:hAnsi="Avenir Next LT Pro" w:cs="Arial"/>
          <w:sz w:val="18"/>
          <w:szCs w:val="18"/>
          <w:lang w:val="es-419"/>
        </w:rPr>
      </w:pP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Visado     por   </w:t>
      </w:r>
      <w:r w:rsidR="00F07764"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</w:t>
      </w:r>
      <w:r w:rsidRPr="006A11C7">
        <w:rPr>
          <w:rFonts w:ascii="Avenir Next LT Pro" w:eastAsia="Calibri" w:hAnsi="Avenir Next LT Pro" w:cs="Arial"/>
          <w:sz w:val="18"/>
          <w:szCs w:val="18"/>
          <w:lang w:val="es-419"/>
        </w:rPr>
        <w:t xml:space="preserve"> : J. Lopez</w:t>
      </w:r>
    </w:p>
    <w:sectPr w:rsidR="003D288A" w:rsidRPr="006A11C7" w:rsidSect="002F1742">
      <w:headerReference w:type="default" r:id="rId71"/>
      <w:footerReference w:type="default" r:id="rId72"/>
      <w:footerReference w:type="first" r:id="rId73"/>
      <w:pgSz w:w="11906" w:h="16838" w:code="9"/>
      <w:pgMar w:top="567" w:right="1133" w:bottom="1134" w:left="144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DD305" w14:textId="77777777" w:rsidR="002F7936" w:rsidRDefault="002F7936" w:rsidP="006B5BED">
      <w:r>
        <w:separator/>
      </w:r>
    </w:p>
  </w:endnote>
  <w:endnote w:type="continuationSeparator" w:id="0">
    <w:p w14:paraId="3DB1EDB9" w14:textId="77777777" w:rsidR="002F7936" w:rsidRDefault="002F7936" w:rsidP="006B5BED">
      <w:r>
        <w:continuationSeparator/>
      </w:r>
    </w:p>
  </w:endnote>
  <w:endnote w:type="continuationNotice" w:id="1">
    <w:p w14:paraId="1C1F52FE" w14:textId="77777777" w:rsidR="002F7936" w:rsidRDefault="002F793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97106" w14:textId="77777777" w:rsidR="00DC5D4D" w:rsidRDefault="00DC5D4D"/>
  <w:p w14:paraId="5F4DF709" w14:textId="77777777" w:rsidR="00DC5D4D" w:rsidRDefault="00DC5D4D"/>
  <w:tbl>
    <w:tblPr>
      <w:tblStyle w:val="Tablaconcuadrcula"/>
      <w:tblW w:w="555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376"/>
    </w:tblGrid>
    <w:tr w:rsidR="00CD6B5A" w14:paraId="0F7CC80C" w14:textId="77777777" w:rsidTr="00DC5D4D">
      <w:trPr>
        <w:trHeight w:val="241"/>
      </w:trPr>
      <w:tc>
        <w:tcPr>
          <w:tcW w:w="5000" w:type="pct"/>
          <w:tcMar>
            <w:top w:w="57" w:type="dxa"/>
          </w:tcMar>
        </w:tcPr>
        <w:p w14:paraId="1C795D35" w14:textId="77777777" w:rsidR="00DC5D4D" w:rsidRDefault="00DC5D4D"/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7E68F7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4A98C5A8" w:rsidR="00074E51" w:rsidRPr="00197E95" w:rsidRDefault="00074E51" w:rsidP="007E68F7">
                <w:pPr>
                  <w:pStyle w:val="Website-Right"/>
                  <w:ind w:left="-284" w:right="143" w:firstLine="284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</w:t>
                </w:r>
                <w:r w:rsidR="00E6677F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alsglobal.com</w:t>
                </w:r>
              </w:p>
            </w:tc>
          </w:tr>
        </w:tbl>
        <w:p w14:paraId="435E2AFD" w14:textId="5A391428" w:rsidR="00074E51" w:rsidRPr="00AB7B9A" w:rsidRDefault="007E68F7" w:rsidP="007E68F7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569"/>
            <w:rPr>
              <w:rFonts w:ascii="Avenir Next" w:hAnsi="Avenir Next"/>
              <w:sz w:val="16"/>
              <w:szCs w:val="16"/>
            </w:rPr>
          </w:pPr>
          <w:r w:rsidRPr="007E68F7">
            <w:rPr>
              <w:rFonts w:ascii="Avenir Next" w:hAnsi="Avenir Next"/>
              <w:sz w:val="16"/>
              <w:szCs w:val="16"/>
            </w:rPr>
            <w:t xml:space="preserve">    </w:t>
          </w:r>
          <w:r>
            <w:rPr>
              <w:rFonts w:ascii="Avenir Next" w:hAnsi="Avenir Next"/>
              <w:sz w:val="16"/>
              <w:szCs w:val="16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>P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ágina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instrText>PAGE  \* Arabic  \* MERGEFORMAT</w:instrTex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de</w:t>
          </w:r>
          <w:r w:rsidR="00074E51"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instrText>NUMPAGES  \* Arabic  \* MERGEFORMAT</w:instrTex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="00074E51"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7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0C4F3" w14:textId="77777777" w:rsidR="002F7936" w:rsidRDefault="002F7936" w:rsidP="006B5BED">
      <w:r>
        <w:separator/>
      </w:r>
    </w:p>
  </w:footnote>
  <w:footnote w:type="continuationSeparator" w:id="0">
    <w:p w14:paraId="1F9E8325" w14:textId="77777777" w:rsidR="002F7936" w:rsidRDefault="002F7936" w:rsidP="006B5BED">
      <w:r>
        <w:continuationSeparator/>
      </w:r>
    </w:p>
  </w:footnote>
  <w:footnote w:type="continuationNotice" w:id="1">
    <w:p w14:paraId="3D4A48E1" w14:textId="77777777" w:rsidR="002F7936" w:rsidRDefault="002F793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23"/>
      <w:gridCol w:w="8117"/>
    </w:tblGrid>
    <w:tr w:rsidR="00F95182" w:rsidRPr="003031F6" w14:paraId="138950CB" w14:textId="77777777" w:rsidTr="00497175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4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35D1E3B5">
                <wp:simplePos x="0" y="0"/>
                <wp:positionH relativeFrom="column">
                  <wp:posOffset>219368</wp:posOffset>
                </wp:positionH>
                <wp:positionV relativeFrom="paragraph">
                  <wp:posOffset>-43542</wp:posOffset>
                </wp:positionV>
                <wp:extent cx="1037492" cy="1051336"/>
                <wp:effectExtent l="0" t="0" r="0" b="0"/>
                <wp:wrapNone/>
                <wp:docPr id="1262299806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041389" cy="1055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</w:rPr>
          </w:pPr>
          <w:r w:rsidRPr="00223AF1">
            <w:rPr>
              <w:rFonts w:ascii="Avenir Next LT Pro Light" w:hAnsi="Avenir Next LT Pro Light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223AF1">
            <w:rPr>
              <w:rFonts w:ascii="Avenir Next LT Pro Light" w:hAnsi="Avenir Next LT Pro Light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223AF1">
            <w:rPr>
              <w:rFonts w:ascii="Avenir Next LT Pro Light" w:hAnsi="Avenir Next LT Pro Light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223AF1">
            <w:rPr>
              <w:rFonts w:ascii="Avenir Next LT Pro Light" w:hAnsi="Avenir Next LT Pro Light"/>
              <w:b/>
              <w:bCs/>
              <w:sz w:val="18"/>
              <w:szCs w:val="18"/>
            </w:rPr>
            <w:br/>
          </w:r>
          <w:r w:rsidRPr="00223AF1">
            <w:rPr>
              <w:rFonts w:ascii="Avenir Next LT Pro Light" w:hAnsi="Avenir Next LT Pro Light"/>
              <w:sz w:val="18"/>
              <w:szCs w:val="18"/>
            </w:rPr>
            <w:t>Limache 3405, Office 61</w:t>
          </w:r>
          <w:r w:rsidRPr="00223AF1">
            <w:rPr>
              <w:rFonts w:ascii="Avenir Next LT Pro Light" w:hAnsi="Avenir Next LT Pro Light"/>
              <w:sz w:val="18"/>
              <w:szCs w:val="18"/>
            </w:rPr>
            <w:br/>
            <w:t>Viña del Mar, CHILE</w:t>
          </w:r>
        </w:p>
        <w:p w14:paraId="0765D6F4" w14:textId="77777777" w:rsidR="00AB7B9A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</w:p>
        <w:p w14:paraId="61734275" w14:textId="2F080DB1" w:rsidR="00AB7B9A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>Informe: IQQ-2</w:t>
          </w:r>
          <w:r w:rsidR="00337A2E">
            <w:rPr>
              <w:rFonts w:ascii="Avenir Next LT Pro Light" w:hAnsi="Avenir Next LT Pro Light"/>
              <w:sz w:val="18"/>
              <w:szCs w:val="18"/>
              <w:lang w:val="es-CL"/>
            </w:rPr>
            <w:t>60</w:t>
          </w:r>
          <w:r w:rsidR="0053397C">
            <w:rPr>
              <w:rFonts w:ascii="Avenir Next LT Pro Light" w:hAnsi="Avenir Next LT Pro Light"/>
              <w:sz w:val="18"/>
              <w:szCs w:val="18"/>
              <w:lang w:val="es-CL"/>
            </w:rPr>
            <w:t>2-0</w:t>
          </w:r>
          <w:r w:rsidR="00B62FD4">
            <w:rPr>
              <w:rFonts w:ascii="Avenir Next LT Pro Light" w:hAnsi="Avenir Next LT Pro Light"/>
              <w:sz w:val="18"/>
              <w:szCs w:val="18"/>
              <w:lang w:val="es-CL"/>
            </w:rPr>
            <w:t>643</w:t>
          </w:r>
        </w:p>
        <w:p w14:paraId="6CDEBCE0" w14:textId="6957D1BA" w:rsidR="00F95182" w:rsidRPr="00223AF1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8"/>
              <w:szCs w:val="18"/>
              <w:lang w:val="es-CL"/>
            </w:rPr>
          </w:pP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Fecha: </w:t>
          </w:r>
          <w:r w:rsidR="0053397C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Febrero </w:t>
          </w:r>
          <w:r w:rsidR="00771579">
            <w:rPr>
              <w:rFonts w:ascii="Avenir Next LT Pro Light" w:hAnsi="Avenir Next LT Pro Light"/>
              <w:sz w:val="18"/>
              <w:szCs w:val="18"/>
              <w:lang w:val="es-CL"/>
            </w:rPr>
            <w:t>1</w:t>
          </w:r>
          <w:r w:rsidR="009C278A">
            <w:rPr>
              <w:rFonts w:ascii="Avenir Next LT Pro Light" w:hAnsi="Avenir Next LT Pro Light"/>
              <w:sz w:val="18"/>
              <w:szCs w:val="18"/>
              <w:lang w:val="es-CL"/>
            </w:rPr>
            <w:t>3</w:t>
          </w:r>
          <w:r w:rsidR="0053397C">
            <w:rPr>
              <w:rFonts w:ascii="Avenir Next LT Pro Light" w:hAnsi="Avenir Next LT Pro Light"/>
              <w:sz w:val="18"/>
              <w:szCs w:val="18"/>
              <w:lang w:val="es-CL"/>
            </w:rPr>
            <w:t>,</w:t>
          </w:r>
          <w:r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202</w:t>
          </w:r>
          <w:r w:rsidR="00146854">
            <w:rPr>
              <w:rFonts w:ascii="Avenir Next LT Pro Light" w:hAnsi="Avenir Next LT Pro Light"/>
              <w:sz w:val="18"/>
              <w:szCs w:val="18"/>
              <w:lang w:val="es-CL"/>
            </w:rPr>
            <w:t>6</w:t>
          </w:r>
          <w:r w:rsidR="00F95182" w:rsidRPr="00223AF1">
            <w:rPr>
              <w:rFonts w:ascii="Avenir Next LT Pro Light" w:hAnsi="Avenir Next LT Pro Light"/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223AF1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 Light" w:hAnsi="Avenir Next LT Pro Light"/>
              <w:sz w:val="16"/>
              <w:szCs w:val="16"/>
              <w:lang w:val="es-CL"/>
            </w:rPr>
          </w:pPr>
        </w:p>
      </w:tc>
    </w:tr>
    <w:bookmarkEnd w:id="4"/>
  </w:tbl>
  <w:p w14:paraId="636D9160" w14:textId="77777777" w:rsidR="005B0AFE" w:rsidRPr="00A5699E" w:rsidRDefault="005B0AFE" w:rsidP="00AB7B9A">
    <w:pPr>
      <w:pStyle w:val="Encabezado"/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54788564">
    <w:abstractNumId w:val="1"/>
  </w:num>
  <w:num w:numId="2" w16cid:durableId="35981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1590"/>
    <w:rsid w:val="00002EC1"/>
    <w:rsid w:val="00003AF6"/>
    <w:rsid w:val="00004719"/>
    <w:rsid w:val="00004C70"/>
    <w:rsid w:val="00005843"/>
    <w:rsid w:val="00021027"/>
    <w:rsid w:val="00021046"/>
    <w:rsid w:val="000232B4"/>
    <w:rsid w:val="00024E5C"/>
    <w:rsid w:val="00030D32"/>
    <w:rsid w:val="00035671"/>
    <w:rsid w:val="000405AC"/>
    <w:rsid w:val="000452B0"/>
    <w:rsid w:val="00045A9F"/>
    <w:rsid w:val="000472C3"/>
    <w:rsid w:val="000477C0"/>
    <w:rsid w:val="00047AC1"/>
    <w:rsid w:val="00052BBC"/>
    <w:rsid w:val="00053095"/>
    <w:rsid w:val="0005376F"/>
    <w:rsid w:val="000543D9"/>
    <w:rsid w:val="000554CF"/>
    <w:rsid w:val="00055E0F"/>
    <w:rsid w:val="00057554"/>
    <w:rsid w:val="00060783"/>
    <w:rsid w:val="00062003"/>
    <w:rsid w:val="00062ABF"/>
    <w:rsid w:val="0006552B"/>
    <w:rsid w:val="0006696A"/>
    <w:rsid w:val="00074093"/>
    <w:rsid w:val="00074E51"/>
    <w:rsid w:val="00076F60"/>
    <w:rsid w:val="00081188"/>
    <w:rsid w:val="000816C4"/>
    <w:rsid w:val="00081EB4"/>
    <w:rsid w:val="00082C1C"/>
    <w:rsid w:val="00085385"/>
    <w:rsid w:val="00086DA0"/>
    <w:rsid w:val="000871B8"/>
    <w:rsid w:val="00091B5D"/>
    <w:rsid w:val="00095299"/>
    <w:rsid w:val="00095375"/>
    <w:rsid w:val="00097823"/>
    <w:rsid w:val="000A0512"/>
    <w:rsid w:val="000A14D8"/>
    <w:rsid w:val="000A1FA8"/>
    <w:rsid w:val="000A2229"/>
    <w:rsid w:val="000A28C5"/>
    <w:rsid w:val="000A504F"/>
    <w:rsid w:val="000A54D0"/>
    <w:rsid w:val="000A56F6"/>
    <w:rsid w:val="000B5D7B"/>
    <w:rsid w:val="000B6D94"/>
    <w:rsid w:val="000B7FB5"/>
    <w:rsid w:val="000C6ED6"/>
    <w:rsid w:val="000E2ACC"/>
    <w:rsid w:val="000E51B2"/>
    <w:rsid w:val="000E6C7B"/>
    <w:rsid w:val="000F0402"/>
    <w:rsid w:val="000F1844"/>
    <w:rsid w:val="000F3A52"/>
    <w:rsid w:val="000F4495"/>
    <w:rsid w:val="000F526D"/>
    <w:rsid w:val="000F7D7C"/>
    <w:rsid w:val="001008DD"/>
    <w:rsid w:val="001045F1"/>
    <w:rsid w:val="0011190F"/>
    <w:rsid w:val="001141D0"/>
    <w:rsid w:val="00115262"/>
    <w:rsid w:val="00121C96"/>
    <w:rsid w:val="00124A71"/>
    <w:rsid w:val="00124EC3"/>
    <w:rsid w:val="00125618"/>
    <w:rsid w:val="0012675A"/>
    <w:rsid w:val="00127691"/>
    <w:rsid w:val="001300C4"/>
    <w:rsid w:val="00130831"/>
    <w:rsid w:val="00130E30"/>
    <w:rsid w:val="001351EA"/>
    <w:rsid w:val="00135A8E"/>
    <w:rsid w:val="001401FE"/>
    <w:rsid w:val="00146854"/>
    <w:rsid w:val="001504F7"/>
    <w:rsid w:val="00150B36"/>
    <w:rsid w:val="001532B1"/>
    <w:rsid w:val="0016270B"/>
    <w:rsid w:val="001675AB"/>
    <w:rsid w:val="00170ED4"/>
    <w:rsid w:val="00173B33"/>
    <w:rsid w:val="00174BEC"/>
    <w:rsid w:val="001761C3"/>
    <w:rsid w:val="001773B7"/>
    <w:rsid w:val="00180450"/>
    <w:rsid w:val="001808AB"/>
    <w:rsid w:val="00183941"/>
    <w:rsid w:val="00184614"/>
    <w:rsid w:val="001942FB"/>
    <w:rsid w:val="001947A5"/>
    <w:rsid w:val="001959B2"/>
    <w:rsid w:val="00196DBE"/>
    <w:rsid w:val="0019782A"/>
    <w:rsid w:val="00197E95"/>
    <w:rsid w:val="001A16DE"/>
    <w:rsid w:val="001A5B31"/>
    <w:rsid w:val="001A5B47"/>
    <w:rsid w:val="001A6B96"/>
    <w:rsid w:val="001B0938"/>
    <w:rsid w:val="001B306D"/>
    <w:rsid w:val="001B5AE1"/>
    <w:rsid w:val="001B6C61"/>
    <w:rsid w:val="001C45A7"/>
    <w:rsid w:val="001C59D4"/>
    <w:rsid w:val="001C5DDD"/>
    <w:rsid w:val="001C6FA2"/>
    <w:rsid w:val="001D09B8"/>
    <w:rsid w:val="001D1312"/>
    <w:rsid w:val="001D1CD8"/>
    <w:rsid w:val="001D40D0"/>
    <w:rsid w:val="001D690A"/>
    <w:rsid w:val="001E3F1E"/>
    <w:rsid w:val="001E6A70"/>
    <w:rsid w:val="00203401"/>
    <w:rsid w:val="00206C29"/>
    <w:rsid w:val="002122CC"/>
    <w:rsid w:val="002157C0"/>
    <w:rsid w:val="00215D47"/>
    <w:rsid w:val="00215FFA"/>
    <w:rsid w:val="002162C9"/>
    <w:rsid w:val="0022000A"/>
    <w:rsid w:val="0022167C"/>
    <w:rsid w:val="002218BA"/>
    <w:rsid w:val="00222248"/>
    <w:rsid w:val="00223AF1"/>
    <w:rsid w:val="00230F60"/>
    <w:rsid w:val="00235D8B"/>
    <w:rsid w:val="00241DD0"/>
    <w:rsid w:val="00242DD1"/>
    <w:rsid w:val="002433ED"/>
    <w:rsid w:val="00247DD7"/>
    <w:rsid w:val="00250FB2"/>
    <w:rsid w:val="00255C8C"/>
    <w:rsid w:val="00255CE2"/>
    <w:rsid w:val="00255DB0"/>
    <w:rsid w:val="002574B3"/>
    <w:rsid w:val="00260610"/>
    <w:rsid w:val="002624CA"/>
    <w:rsid w:val="00275812"/>
    <w:rsid w:val="0028276C"/>
    <w:rsid w:val="00285470"/>
    <w:rsid w:val="00286087"/>
    <w:rsid w:val="002878CE"/>
    <w:rsid w:val="002945D4"/>
    <w:rsid w:val="002959B5"/>
    <w:rsid w:val="002967B2"/>
    <w:rsid w:val="002A0EC3"/>
    <w:rsid w:val="002A29D7"/>
    <w:rsid w:val="002A3DC3"/>
    <w:rsid w:val="002A4FD1"/>
    <w:rsid w:val="002A69D9"/>
    <w:rsid w:val="002A7FB2"/>
    <w:rsid w:val="002B0557"/>
    <w:rsid w:val="002B0D2D"/>
    <w:rsid w:val="002B6AC1"/>
    <w:rsid w:val="002C326A"/>
    <w:rsid w:val="002C4273"/>
    <w:rsid w:val="002C51A1"/>
    <w:rsid w:val="002C5876"/>
    <w:rsid w:val="002C5B38"/>
    <w:rsid w:val="002C6AC5"/>
    <w:rsid w:val="002E3624"/>
    <w:rsid w:val="002E6689"/>
    <w:rsid w:val="002F1742"/>
    <w:rsid w:val="002F4235"/>
    <w:rsid w:val="002F63E3"/>
    <w:rsid w:val="002F7936"/>
    <w:rsid w:val="00300A08"/>
    <w:rsid w:val="003031F6"/>
    <w:rsid w:val="0030509E"/>
    <w:rsid w:val="00312B4C"/>
    <w:rsid w:val="00315135"/>
    <w:rsid w:val="003171A1"/>
    <w:rsid w:val="00320751"/>
    <w:rsid w:val="0032493A"/>
    <w:rsid w:val="003305B9"/>
    <w:rsid w:val="00333DCF"/>
    <w:rsid w:val="00334C2C"/>
    <w:rsid w:val="00337A2E"/>
    <w:rsid w:val="00342333"/>
    <w:rsid w:val="00347E64"/>
    <w:rsid w:val="00350A65"/>
    <w:rsid w:val="00352DB2"/>
    <w:rsid w:val="0035549E"/>
    <w:rsid w:val="00361968"/>
    <w:rsid w:val="00365AFA"/>
    <w:rsid w:val="00370FDB"/>
    <w:rsid w:val="00392F21"/>
    <w:rsid w:val="00396F17"/>
    <w:rsid w:val="003A6153"/>
    <w:rsid w:val="003A7EB2"/>
    <w:rsid w:val="003B0752"/>
    <w:rsid w:val="003B0843"/>
    <w:rsid w:val="003B42F6"/>
    <w:rsid w:val="003B47E8"/>
    <w:rsid w:val="003B795E"/>
    <w:rsid w:val="003C1DDC"/>
    <w:rsid w:val="003C2518"/>
    <w:rsid w:val="003D071F"/>
    <w:rsid w:val="003D1C87"/>
    <w:rsid w:val="003D288A"/>
    <w:rsid w:val="003D6826"/>
    <w:rsid w:val="003D6FAB"/>
    <w:rsid w:val="003D7DEE"/>
    <w:rsid w:val="003E350C"/>
    <w:rsid w:val="003E5BDD"/>
    <w:rsid w:val="003F23D2"/>
    <w:rsid w:val="003F3B75"/>
    <w:rsid w:val="003F4693"/>
    <w:rsid w:val="003F5466"/>
    <w:rsid w:val="00400256"/>
    <w:rsid w:val="004002E7"/>
    <w:rsid w:val="00404730"/>
    <w:rsid w:val="00405FA5"/>
    <w:rsid w:val="0041413B"/>
    <w:rsid w:val="004152AD"/>
    <w:rsid w:val="00416728"/>
    <w:rsid w:val="00417642"/>
    <w:rsid w:val="00427167"/>
    <w:rsid w:val="00432895"/>
    <w:rsid w:val="00433BA5"/>
    <w:rsid w:val="00441C09"/>
    <w:rsid w:val="0044374E"/>
    <w:rsid w:val="004446B1"/>
    <w:rsid w:val="004459FB"/>
    <w:rsid w:val="00445AF6"/>
    <w:rsid w:val="00447DA2"/>
    <w:rsid w:val="00450E3D"/>
    <w:rsid w:val="004525A9"/>
    <w:rsid w:val="0045623F"/>
    <w:rsid w:val="0046006C"/>
    <w:rsid w:val="0046116E"/>
    <w:rsid w:val="004676D3"/>
    <w:rsid w:val="00471E72"/>
    <w:rsid w:val="004731B2"/>
    <w:rsid w:val="00475F52"/>
    <w:rsid w:val="00483169"/>
    <w:rsid w:val="00491020"/>
    <w:rsid w:val="004932D6"/>
    <w:rsid w:val="00493FA9"/>
    <w:rsid w:val="00494342"/>
    <w:rsid w:val="00495D3C"/>
    <w:rsid w:val="00497175"/>
    <w:rsid w:val="004A2125"/>
    <w:rsid w:val="004A226E"/>
    <w:rsid w:val="004A393D"/>
    <w:rsid w:val="004A4977"/>
    <w:rsid w:val="004A5F83"/>
    <w:rsid w:val="004B45BC"/>
    <w:rsid w:val="004B579F"/>
    <w:rsid w:val="004C0728"/>
    <w:rsid w:val="004C7A2A"/>
    <w:rsid w:val="004D0426"/>
    <w:rsid w:val="004F133B"/>
    <w:rsid w:val="004F3033"/>
    <w:rsid w:val="004F373A"/>
    <w:rsid w:val="004F6508"/>
    <w:rsid w:val="00500683"/>
    <w:rsid w:val="005031B4"/>
    <w:rsid w:val="00506B89"/>
    <w:rsid w:val="00510291"/>
    <w:rsid w:val="005133A7"/>
    <w:rsid w:val="00515000"/>
    <w:rsid w:val="0051594B"/>
    <w:rsid w:val="00517CE7"/>
    <w:rsid w:val="00520B5C"/>
    <w:rsid w:val="005218B0"/>
    <w:rsid w:val="0052244E"/>
    <w:rsid w:val="00523F8D"/>
    <w:rsid w:val="005240BF"/>
    <w:rsid w:val="00525ACE"/>
    <w:rsid w:val="00526EFA"/>
    <w:rsid w:val="00530F81"/>
    <w:rsid w:val="0053397C"/>
    <w:rsid w:val="00541272"/>
    <w:rsid w:val="0054285F"/>
    <w:rsid w:val="00544E0B"/>
    <w:rsid w:val="005452D7"/>
    <w:rsid w:val="00550241"/>
    <w:rsid w:val="00553035"/>
    <w:rsid w:val="005545E9"/>
    <w:rsid w:val="005554AB"/>
    <w:rsid w:val="00557681"/>
    <w:rsid w:val="00563AD3"/>
    <w:rsid w:val="0056551B"/>
    <w:rsid w:val="00571A5F"/>
    <w:rsid w:val="00572AEE"/>
    <w:rsid w:val="00575182"/>
    <w:rsid w:val="00577E07"/>
    <w:rsid w:val="00582B8D"/>
    <w:rsid w:val="00584366"/>
    <w:rsid w:val="005871C1"/>
    <w:rsid w:val="00595E27"/>
    <w:rsid w:val="00596E17"/>
    <w:rsid w:val="00596FE2"/>
    <w:rsid w:val="005A0CC9"/>
    <w:rsid w:val="005A307B"/>
    <w:rsid w:val="005A33D2"/>
    <w:rsid w:val="005B0A82"/>
    <w:rsid w:val="005B0AFE"/>
    <w:rsid w:val="005B4A58"/>
    <w:rsid w:val="005B591A"/>
    <w:rsid w:val="005B5B7F"/>
    <w:rsid w:val="005B7E29"/>
    <w:rsid w:val="005C1C29"/>
    <w:rsid w:val="005C6BA0"/>
    <w:rsid w:val="005C6D93"/>
    <w:rsid w:val="005D523D"/>
    <w:rsid w:val="005D6971"/>
    <w:rsid w:val="005E6FF4"/>
    <w:rsid w:val="005F0522"/>
    <w:rsid w:val="005F0A39"/>
    <w:rsid w:val="005F22FD"/>
    <w:rsid w:val="005F3258"/>
    <w:rsid w:val="005F5928"/>
    <w:rsid w:val="005F7B67"/>
    <w:rsid w:val="006012CE"/>
    <w:rsid w:val="006029E4"/>
    <w:rsid w:val="00602C27"/>
    <w:rsid w:val="00604538"/>
    <w:rsid w:val="00605176"/>
    <w:rsid w:val="0060558A"/>
    <w:rsid w:val="00605A42"/>
    <w:rsid w:val="0061091A"/>
    <w:rsid w:val="006110B7"/>
    <w:rsid w:val="006133DF"/>
    <w:rsid w:val="00613EC1"/>
    <w:rsid w:val="00614673"/>
    <w:rsid w:val="00615368"/>
    <w:rsid w:val="0061545A"/>
    <w:rsid w:val="006164EE"/>
    <w:rsid w:val="00617EB3"/>
    <w:rsid w:val="006227D1"/>
    <w:rsid w:val="006308C6"/>
    <w:rsid w:val="00632534"/>
    <w:rsid w:val="006325F9"/>
    <w:rsid w:val="006328BD"/>
    <w:rsid w:val="00632DAD"/>
    <w:rsid w:val="006332B6"/>
    <w:rsid w:val="006366C8"/>
    <w:rsid w:val="00640255"/>
    <w:rsid w:val="00644218"/>
    <w:rsid w:val="006554C5"/>
    <w:rsid w:val="00657F77"/>
    <w:rsid w:val="006601FA"/>
    <w:rsid w:val="00663124"/>
    <w:rsid w:val="006646BE"/>
    <w:rsid w:val="00665343"/>
    <w:rsid w:val="00665CBE"/>
    <w:rsid w:val="00666ED7"/>
    <w:rsid w:val="006730FF"/>
    <w:rsid w:val="00673AEA"/>
    <w:rsid w:val="006776F7"/>
    <w:rsid w:val="00680FF3"/>
    <w:rsid w:val="00681221"/>
    <w:rsid w:val="00686128"/>
    <w:rsid w:val="00691224"/>
    <w:rsid w:val="006921B1"/>
    <w:rsid w:val="00694872"/>
    <w:rsid w:val="006A11C7"/>
    <w:rsid w:val="006A3A3F"/>
    <w:rsid w:val="006A4B24"/>
    <w:rsid w:val="006B0B15"/>
    <w:rsid w:val="006B194F"/>
    <w:rsid w:val="006B30F7"/>
    <w:rsid w:val="006B5AB3"/>
    <w:rsid w:val="006B5BED"/>
    <w:rsid w:val="006C42AB"/>
    <w:rsid w:val="006C537D"/>
    <w:rsid w:val="006C5558"/>
    <w:rsid w:val="006C6A3C"/>
    <w:rsid w:val="006D1792"/>
    <w:rsid w:val="006D278F"/>
    <w:rsid w:val="006D331D"/>
    <w:rsid w:val="006D4A0B"/>
    <w:rsid w:val="006D7A6C"/>
    <w:rsid w:val="006D7C02"/>
    <w:rsid w:val="006E0F29"/>
    <w:rsid w:val="006E101C"/>
    <w:rsid w:val="006E1D5D"/>
    <w:rsid w:val="006E2990"/>
    <w:rsid w:val="006E47E9"/>
    <w:rsid w:val="006F4C8D"/>
    <w:rsid w:val="006F5598"/>
    <w:rsid w:val="006F5C77"/>
    <w:rsid w:val="006F685A"/>
    <w:rsid w:val="00703022"/>
    <w:rsid w:val="007073E4"/>
    <w:rsid w:val="00707C60"/>
    <w:rsid w:val="0071229D"/>
    <w:rsid w:val="007122FB"/>
    <w:rsid w:val="00712893"/>
    <w:rsid w:val="00720AFB"/>
    <w:rsid w:val="0073587A"/>
    <w:rsid w:val="007368C4"/>
    <w:rsid w:val="007430FA"/>
    <w:rsid w:val="00750E68"/>
    <w:rsid w:val="00751696"/>
    <w:rsid w:val="00752994"/>
    <w:rsid w:val="00753A30"/>
    <w:rsid w:val="00754473"/>
    <w:rsid w:val="00754753"/>
    <w:rsid w:val="007557FA"/>
    <w:rsid w:val="00760335"/>
    <w:rsid w:val="00763301"/>
    <w:rsid w:val="00771579"/>
    <w:rsid w:val="00777C61"/>
    <w:rsid w:val="007848AA"/>
    <w:rsid w:val="0078532F"/>
    <w:rsid w:val="00790647"/>
    <w:rsid w:val="0079087D"/>
    <w:rsid w:val="0079204C"/>
    <w:rsid w:val="00792F5A"/>
    <w:rsid w:val="00795A7E"/>
    <w:rsid w:val="007A2539"/>
    <w:rsid w:val="007A2B12"/>
    <w:rsid w:val="007A377D"/>
    <w:rsid w:val="007A448A"/>
    <w:rsid w:val="007A58F4"/>
    <w:rsid w:val="007A5C29"/>
    <w:rsid w:val="007B2C99"/>
    <w:rsid w:val="007B611A"/>
    <w:rsid w:val="007C1B2D"/>
    <w:rsid w:val="007C2F40"/>
    <w:rsid w:val="007C66BC"/>
    <w:rsid w:val="007D01B1"/>
    <w:rsid w:val="007D1855"/>
    <w:rsid w:val="007D2E37"/>
    <w:rsid w:val="007D30AD"/>
    <w:rsid w:val="007E12D3"/>
    <w:rsid w:val="007E1A12"/>
    <w:rsid w:val="007E26E1"/>
    <w:rsid w:val="007E47AA"/>
    <w:rsid w:val="007E55F3"/>
    <w:rsid w:val="007E68F7"/>
    <w:rsid w:val="007E7DB6"/>
    <w:rsid w:val="007F1528"/>
    <w:rsid w:val="007F1D33"/>
    <w:rsid w:val="007F73A0"/>
    <w:rsid w:val="007F7E25"/>
    <w:rsid w:val="008025F2"/>
    <w:rsid w:val="008036E3"/>
    <w:rsid w:val="00805008"/>
    <w:rsid w:val="00807EFC"/>
    <w:rsid w:val="00812E9A"/>
    <w:rsid w:val="00814C50"/>
    <w:rsid w:val="008170B6"/>
    <w:rsid w:val="008210BE"/>
    <w:rsid w:val="008217F6"/>
    <w:rsid w:val="00824712"/>
    <w:rsid w:val="00824C10"/>
    <w:rsid w:val="00825A70"/>
    <w:rsid w:val="00827044"/>
    <w:rsid w:val="00830042"/>
    <w:rsid w:val="0083574B"/>
    <w:rsid w:val="00836FD5"/>
    <w:rsid w:val="00840636"/>
    <w:rsid w:val="00840D4A"/>
    <w:rsid w:val="00841B95"/>
    <w:rsid w:val="00841F1D"/>
    <w:rsid w:val="00843C4F"/>
    <w:rsid w:val="008472D5"/>
    <w:rsid w:val="00847C07"/>
    <w:rsid w:val="008506DF"/>
    <w:rsid w:val="00851EC1"/>
    <w:rsid w:val="008535E2"/>
    <w:rsid w:val="008548C8"/>
    <w:rsid w:val="0085591A"/>
    <w:rsid w:val="00874077"/>
    <w:rsid w:val="00874151"/>
    <w:rsid w:val="008764B1"/>
    <w:rsid w:val="00884F48"/>
    <w:rsid w:val="00886E08"/>
    <w:rsid w:val="00886E6C"/>
    <w:rsid w:val="00887E53"/>
    <w:rsid w:val="00891CE6"/>
    <w:rsid w:val="00891E0C"/>
    <w:rsid w:val="00892ACC"/>
    <w:rsid w:val="008A50AF"/>
    <w:rsid w:val="008B0543"/>
    <w:rsid w:val="008B24E6"/>
    <w:rsid w:val="008B2642"/>
    <w:rsid w:val="008B2D2F"/>
    <w:rsid w:val="008B506C"/>
    <w:rsid w:val="008B732E"/>
    <w:rsid w:val="008C00C7"/>
    <w:rsid w:val="008C097C"/>
    <w:rsid w:val="008C13C7"/>
    <w:rsid w:val="008C3AE0"/>
    <w:rsid w:val="008C5FA6"/>
    <w:rsid w:val="008C7F30"/>
    <w:rsid w:val="008D41AC"/>
    <w:rsid w:val="008E23B2"/>
    <w:rsid w:val="008E4567"/>
    <w:rsid w:val="008E4B99"/>
    <w:rsid w:val="008F5AD3"/>
    <w:rsid w:val="009014CB"/>
    <w:rsid w:val="009017F6"/>
    <w:rsid w:val="00902AD8"/>
    <w:rsid w:val="00904854"/>
    <w:rsid w:val="009057A1"/>
    <w:rsid w:val="00906C32"/>
    <w:rsid w:val="00912D93"/>
    <w:rsid w:val="00913957"/>
    <w:rsid w:val="00913FDB"/>
    <w:rsid w:val="00921439"/>
    <w:rsid w:val="00923145"/>
    <w:rsid w:val="00926EBD"/>
    <w:rsid w:val="0093007A"/>
    <w:rsid w:val="0093248C"/>
    <w:rsid w:val="0093751D"/>
    <w:rsid w:val="009375F6"/>
    <w:rsid w:val="00940B6D"/>
    <w:rsid w:val="00940EF6"/>
    <w:rsid w:val="00947602"/>
    <w:rsid w:val="00951A08"/>
    <w:rsid w:val="00953DBF"/>
    <w:rsid w:val="009540A1"/>
    <w:rsid w:val="0096120F"/>
    <w:rsid w:val="00961EB5"/>
    <w:rsid w:val="009629A4"/>
    <w:rsid w:val="00970765"/>
    <w:rsid w:val="00972134"/>
    <w:rsid w:val="009742D0"/>
    <w:rsid w:val="009745D3"/>
    <w:rsid w:val="00975074"/>
    <w:rsid w:val="00977196"/>
    <w:rsid w:val="00980A11"/>
    <w:rsid w:val="009819A3"/>
    <w:rsid w:val="00983BB4"/>
    <w:rsid w:val="009862AD"/>
    <w:rsid w:val="00994150"/>
    <w:rsid w:val="009972CB"/>
    <w:rsid w:val="009A1AB6"/>
    <w:rsid w:val="009A4084"/>
    <w:rsid w:val="009A5DCA"/>
    <w:rsid w:val="009B0E47"/>
    <w:rsid w:val="009B26F1"/>
    <w:rsid w:val="009B2B13"/>
    <w:rsid w:val="009B49BD"/>
    <w:rsid w:val="009B5363"/>
    <w:rsid w:val="009C12CD"/>
    <w:rsid w:val="009C2189"/>
    <w:rsid w:val="009C2539"/>
    <w:rsid w:val="009C278A"/>
    <w:rsid w:val="009C29EB"/>
    <w:rsid w:val="009C5A10"/>
    <w:rsid w:val="009D36BF"/>
    <w:rsid w:val="009D4BC0"/>
    <w:rsid w:val="009E0923"/>
    <w:rsid w:val="009E2BC7"/>
    <w:rsid w:val="009E4B32"/>
    <w:rsid w:val="009F356E"/>
    <w:rsid w:val="009F3BFA"/>
    <w:rsid w:val="009F7ACB"/>
    <w:rsid w:val="00A06823"/>
    <w:rsid w:val="00A16BD5"/>
    <w:rsid w:val="00A2209A"/>
    <w:rsid w:val="00A326EC"/>
    <w:rsid w:val="00A32F0E"/>
    <w:rsid w:val="00A35D24"/>
    <w:rsid w:val="00A36BDF"/>
    <w:rsid w:val="00A36DD7"/>
    <w:rsid w:val="00A41753"/>
    <w:rsid w:val="00A4790E"/>
    <w:rsid w:val="00A517B0"/>
    <w:rsid w:val="00A5220C"/>
    <w:rsid w:val="00A55589"/>
    <w:rsid w:val="00A55CF5"/>
    <w:rsid w:val="00A5699E"/>
    <w:rsid w:val="00A5734F"/>
    <w:rsid w:val="00A604DB"/>
    <w:rsid w:val="00A63A1F"/>
    <w:rsid w:val="00A70BEB"/>
    <w:rsid w:val="00A72E7B"/>
    <w:rsid w:val="00A75B92"/>
    <w:rsid w:val="00A76E00"/>
    <w:rsid w:val="00A80C9D"/>
    <w:rsid w:val="00A8491D"/>
    <w:rsid w:val="00A86DA4"/>
    <w:rsid w:val="00A92B56"/>
    <w:rsid w:val="00A94F2E"/>
    <w:rsid w:val="00AA0FC2"/>
    <w:rsid w:val="00AA3729"/>
    <w:rsid w:val="00AA4F67"/>
    <w:rsid w:val="00AB2A53"/>
    <w:rsid w:val="00AB7B9A"/>
    <w:rsid w:val="00AC0F4F"/>
    <w:rsid w:val="00AC0F94"/>
    <w:rsid w:val="00AC41B0"/>
    <w:rsid w:val="00AC582B"/>
    <w:rsid w:val="00AC5926"/>
    <w:rsid w:val="00AD121A"/>
    <w:rsid w:val="00AD3DD0"/>
    <w:rsid w:val="00AD4FC7"/>
    <w:rsid w:val="00AE1F1F"/>
    <w:rsid w:val="00AE4DC7"/>
    <w:rsid w:val="00AF1F67"/>
    <w:rsid w:val="00AF321D"/>
    <w:rsid w:val="00AF52C7"/>
    <w:rsid w:val="00AF75E1"/>
    <w:rsid w:val="00B04129"/>
    <w:rsid w:val="00B05C10"/>
    <w:rsid w:val="00B1023A"/>
    <w:rsid w:val="00B119C1"/>
    <w:rsid w:val="00B1226C"/>
    <w:rsid w:val="00B133BC"/>
    <w:rsid w:val="00B1398E"/>
    <w:rsid w:val="00B14389"/>
    <w:rsid w:val="00B17959"/>
    <w:rsid w:val="00B2568D"/>
    <w:rsid w:val="00B276AE"/>
    <w:rsid w:val="00B34012"/>
    <w:rsid w:val="00B36D33"/>
    <w:rsid w:val="00B4159E"/>
    <w:rsid w:val="00B42E00"/>
    <w:rsid w:val="00B475FE"/>
    <w:rsid w:val="00B53EF1"/>
    <w:rsid w:val="00B55B6C"/>
    <w:rsid w:val="00B5799A"/>
    <w:rsid w:val="00B61C95"/>
    <w:rsid w:val="00B61FC6"/>
    <w:rsid w:val="00B62FD4"/>
    <w:rsid w:val="00B634CE"/>
    <w:rsid w:val="00B6604D"/>
    <w:rsid w:val="00B66D1A"/>
    <w:rsid w:val="00B71F84"/>
    <w:rsid w:val="00B72F56"/>
    <w:rsid w:val="00B75E00"/>
    <w:rsid w:val="00B77578"/>
    <w:rsid w:val="00B82645"/>
    <w:rsid w:val="00B87707"/>
    <w:rsid w:val="00B903F9"/>
    <w:rsid w:val="00BB086B"/>
    <w:rsid w:val="00BB10E7"/>
    <w:rsid w:val="00BB72BD"/>
    <w:rsid w:val="00BB7B19"/>
    <w:rsid w:val="00BC09C3"/>
    <w:rsid w:val="00BC4C63"/>
    <w:rsid w:val="00BC648A"/>
    <w:rsid w:val="00BC6E4D"/>
    <w:rsid w:val="00BC7177"/>
    <w:rsid w:val="00BC7436"/>
    <w:rsid w:val="00BD1B56"/>
    <w:rsid w:val="00BD35D7"/>
    <w:rsid w:val="00BD47B6"/>
    <w:rsid w:val="00BD661A"/>
    <w:rsid w:val="00BD7972"/>
    <w:rsid w:val="00BE1842"/>
    <w:rsid w:val="00BE3E11"/>
    <w:rsid w:val="00BE51D7"/>
    <w:rsid w:val="00BE6464"/>
    <w:rsid w:val="00BE730E"/>
    <w:rsid w:val="00BE7D79"/>
    <w:rsid w:val="00BF0CC8"/>
    <w:rsid w:val="00BF1E37"/>
    <w:rsid w:val="00BF4518"/>
    <w:rsid w:val="00BF4974"/>
    <w:rsid w:val="00BF5BB6"/>
    <w:rsid w:val="00BF6546"/>
    <w:rsid w:val="00BF71AC"/>
    <w:rsid w:val="00C00118"/>
    <w:rsid w:val="00C0410C"/>
    <w:rsid w:val="00C04445"/>
    <w:rsid w:val="00C10671"/>
    <w:rsid w:val="00C10F45"/>
    <w:rsid w:val="00C110D0"/>
    <w:rsid w:val="00C129AC"/>
    <w:rsid w:val="00C14E6D"/>
    <w:rsid w:val="00C15824"/>
    <w:rsid w:val="00C177B3"/>
    <w:rsid w:val="00C216A7"/>
    <w:rsid w:val="00C3043B"/>
    <w:rsid w:val="00C3170B"/>
    <w:rsid w:val="00C320C6"/>
    <w:rsid w:val="00C32EFE"/>
    <w:rsid w:val="00C34FFF"/>
    <w:rsid w:val="00C36E1A"/>
    <w:rsid w:val="00C3755D"/>
    <w:rsid w:val="00C42828"/>
    <w:rsid w:val="00C431A0"/>
    <w:rsid w:val="00C433A7"/>
    <w:rsid w:val="00C462C1"/>
    <w:rsid w:val="00C46BF5"/>
    <w:rsid w:val="00C50D3E"/>
    <w:rsid w:val="00C51622"/>
    <w:rsid w:val="00C55A02"/>
    <w:rsid w:val="00C568FA"/>
    <w:rsid w:val="00C57384"/>
    <w:rsid w:val="00C61D4B"/>
    <w:rsid w:val="00C65882"/>
    <w:rsid w:val="00C67AC9"/>
    <w:rsid w:val="00C71745"/>
    <w:rsid w:val="00C75F0E"/>
    <w:rsid w:val="00C81072"/>
    <w:rsid w:val="00C82417"/>
    <w:rsid w:val="00C94352"/>
    <w:rsid w:val="00C96482"/>
    <w:rsid w:val="00CA5D52"/>
    <w:rsid w:val="00CA6D8F"/>
    <w:rsid w:val="00CA731D"/>
    <w:rsid w:val="00CB30ED"/>
    <w:rsid w:val="00CB66CE"/>
    <w:rsid w:val="00CB6C71"/>
    <w:rsid w:val="00CC66D8"/>
    <w:rsid w:val="00CD1F15"/>
    <w:rsid w:val="00CD6B5A"/>
    <w:rsid w:val="00CE0F1A"/>
    <w:rsid w:val="00CE4AF7"/>
    <w:rsid w:val="00CE510C"/>
    <w:rsid w:val="00CE6898"/>
    <w:rsid w:val="00CE6B10"/>
    <w:rsid w:val="00CF3948"/>
    <w:rsid w:val="00CF72FD"/>
    <w:rsid w:val="00D00FEC"/>
    <w:rsid w:val="00D02C24"/>
    <w:rsid w:val="00D160B0"/>
    <w:rsid w:val="00D234D3"/>
    <w:rsid w:val="00D24BF4"/>
    <w:rsid w:val="00D24E5E"/>
    <w:rsid w:val="00D25072"/>
    <w:rsid w:val="00D26F4B"/>
    <w:rsid w:val="00D277DD"/>
    <w:rsid w:val="00D354D7"/>
    <w:rsid w:val="00D35D35"/>
    <w:rsid w:val="00D37ADD"/>
    <w:rsid w:val="00D410E9"/>
    <w:rsid w:val="00D41ED6"/>
    <w:rsid w:val="00D470F3"/>
    <w:rsid w:val="00D56F96"/>
    <w:rsid w:val="00D709F7"/>
    <w:rsid w:val="00D718B9"/>
    <w:rsid w:val="00D727A2"/>
    <w:rsid w:val="00D72F16"/>
    <w:rsid w:val="00D77EFA"/>
    <w:rsid w:val="00D81B98"/>
    <w:rsid w:val="00D821D9"/>
    <w:rsid w:val="00D9579A"/>
    <w:rsid w:val="00D9586E"/>
    <w:rsid w:val="00DA377C"/>
    <w:rsid w:val="00DA3E31"/>
    <w:rsid w:val="00DA63C3"/>
    <w:rsid w:val="00DB0DA7"/>
    <w:rsid w:val="00DB3747"/>
    <w:rsid w:val="00DB3CA2"/>
    <w:rsid w:val="00DB5873"/>
    <w:rsid w:val="00DB5A02"/>
    <w:rsid w:val="00DB73AF"/>
    <w:rsid w:val="00DC2E3F"/>
    <w:rsid w:val="00DC5D4D"/>
    <w:rsid w:val="00DC62D7"/>
    <w:rsid w:val="00DC69B4"/>
    <w:rsid w:val="00DD29CA"/>
    <w:rsid w:val="00DD4959"/>
    <w:rsid w:val="00DD4D71"/>
    <w:rsid w:val="00DD6273"/>
    <w:rsid w:val="00DD7FE9"/>
    <w:rsid w:val="00DE023B"/>
    <w:rsid w:val="00DE1751"/>
    <w:rsid w:val="00DE64E6"/>
    <w:rsid w:val="00DE79FF"/>
    <w:rsid w:val="00DF0890"/>
    <w:rsid w:val="00DF2C49"/>
    <w:rsid w:val="00DF673F"/>
    <w:rsid w:val="00E00DD4"/>
    <w:rsid w:val="00E03B41"/>
    <w:rsid w:val="00E0578D"/>
    <w:rsid w:val="00E13EB1"/>
    <w:rsid w:val="00E15A51"/>
    <w:rsid w:val="00E16356"/>
    <w:rsid w:val="00E24502"/>
    <w:rsid w:val="00E2526E"/>
    <w:rsid w:val="00E27E74"/>
    <w:rsid w:val="00E313F4"/>
    <w:rsid w:val="00E37320"/>
    <w:rsid w:val="00E469F8"/>
    <w:rsid w:val="00E60D7A"/>
    <w:rsid w:val="00E61077"/>
    <w:rsid w:val="00E651C3"/>
    <w:rsid w:val="00E6677F"/>
    <w:rsid w:val="00E675EC"/>
    <w:rsid w:val="00E67A75"/>
    <w:rsid w:val="00E67B7B"/>
    <w:rsid w:val="00E67C16"/>
    <w:rsid w:val="00E67D2F"/>
    <w:rsid w:val="00E70814"/>
    <w:rsid w:val="00E7141C"/>
    <w:rsid w:val="00E71F09"/>
    <w:rsid w:val="00E740A8"/>
    <w:rsid w:val="00E74C6F"/>
    <w:rsid w:val="00E7513D"/>
    <w:rsid w:val="00E800AC"/>
    <w:rsid w:val="00E807BD"/>
    <w:rsid w:val="00E82E81"/>
    <w:rsid w:val="00E84310"/>
    <w:rsid w:val="00E9605A"/>
    <w:rsid w:val="00E97ED4"/>
    <w:rsid w:val="00EA06AF"/>
    <w:rsid w:val="00EA4A01"/>
    <w:rsid w:val="00EA5E12"/>
    <w:rsid w:val="00EB0847"/>
    <w:rsid w:val="00EB1384"/>
    <w:rsid w:val="00EB152B"/>
    <w:rsid w:val="00EB6307"/>
    <w:rsid w:val="00EC02E1"/>
    <w:rsid w:val="00EC49B0"/>
    <w:rsid w:val="00EC4FB9"/>
    <w:rsid w:val="00EC685B"/>
    <w:rsid w:val="00EC7812"/>
    <w:rsid w:val="00ED06BE"/>
    <w:rsid w:val="00ED2C0C"/>
    <w:rsid w:val="00ED4BC1"/>
    <w:rsid w:val="00ED7573"/>
    <w:rsid w:val="00EE07E2"/>
    <w:rsid w:val="00EE0B44"/>
    <w:rsid w:val="00EE16BC"/>
    <w:rsid w:val="00EE4A97"/>
    <w:rsid w:val="00EE7986"/>
    <w:rsid w:val="00EF0E1C"/>
    <w:rsid w:val="00EF22DE"/>
    <w:rsid w:val="00EF4589"/>
    <w:rsid w:val="00F011AD"/>
    <w:rsid w:val="00F07764"/>
    <w:rsid w:val="00F1003C"/>
    <w:rsid w:val="00F107CB"/>
    <w:rsid w:val="00F12B5F"/>
    <w:rsid w:val="00F15132"/>
    <w:rsid w:val="00F2436A"/>
    <w:rsid w:val="00F27A44"/>
    <w:rsid w:val="00F30D3B"/>
    <w:rsid w:val="00F3655C"/>
    <w:rsid w:val="00F437DD"/>
    <w:rsid w:val="00F43B99"/>
    <w:rsid w:val="00F51F92"/>
    <w:rsid w:val="00F5471B"/>
    <w:rsid w:val="00F56143"/>
    <w:rsid w:val="00F654D1"/>
    <w:rsid w:val="00F655C3"/>
    <w:rsid w:val="00F657D5"/>
    <w:rsid w:val="00F673CC"/>
    <w:rsid w:val="00F704F9"/>
    <w:rsid w:val="00F72B9C"/>
    <w:rsid w:val="00F749D1"/>
    <w:rsid w:val="00F75CB2"/>
    <w:rsid w:val="00F84C63"/>
    <w:rsid w:val="00F93117"/>
    <w:rsid w:val="00F95182"/>
    <w:rsid w:val="00F95DE5"/>
    <w:rsid w:val="00F965D4"/>
    <w:rsid w:val="00F97081"/>
    <w:rsid w:val="00F97AF0"/>
    <w:rsid w:val="00F97DAA"/>
    <w:rsid w:val="00FA04FC"/>
    <w:rsid w:val="00FA21B9"/>
    <w:rsid w:val="00FA360F"/>
    <w:rsid w:val="00FA37DD"/>
    <w:rsid w:val="00FA5026"/>
    <w:rsid w:val="00FA636F"/>
    <w:rsid w:val="00FB26D5"/>
    <w:rsid w:val="00FB5AB4"/>
    <w:rsid w:val="00FB7355"/>
    <w:rsid w:val="00FC0537"/>
    <w:rsid w:val="00FD1565"/>
    <w:rsid w:val="00FD1DB0"/>
    <w:rsid w:val="00FD222E"/>
    <w:rsid w:val="00FD225E"/>
    <w:rsid w:val="00FD2FA7"/>
    <w:rsid w:val="00FD4D0D"/>
    <w:rsid w:val="00FD56DE"/>
    <w:rsid w:val="00FD633C"/>
    <w:rsid w:val="00FE18D9"/>
    <w:rsid w:val="00FE2D15"/>
    <w:rsid w:val="00FE3BF1"/>
    <w:rsid w:val="00FE5083"/>
    <w:rsid w:val="00FF09D2"/>
    <w:rsid w:val="00FF2B62"/>
    <w:rsid w:val="00FF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5BD08401-B90C-4E5F-AA92-CED2EC41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64"/>
  </w:style>
  <w:style w:type="paragraph" w:styleId="Ttulo1">
    <w:name w:val="heading 1"/>
    <w:basedOn w:val="Normal"/>
    <w:next w:val="Normal"/>
    <w:link w:val="Ttulo1Car"/>
    <w:uiPriority w:val="9"/>
    <w:qFormat/>
    <w:rsid w:val="00F07764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776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0776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0776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77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77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77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77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77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">
    <w:name w:val="Title"/>
    <w:basedOn w:val="Normal"/>
    <w:next w:val="Normal"/>
    <w:link w:val="TtuloCar"/>
    <w:uiPriority w:val="10"/>
    <w:qFormat/>
    <w:rsid w:val="00F077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F07764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2Car">
    <w:name w:val="Título 2 Car"/>
    <w:basedOn w:val="Fuentedeprrafopredeter"/>
    <w:link w:val="Ttulo2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07764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qFormat/>
    <w:rsid w:val="00F0776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F07764"/>
    <w:rPr>
      <w:rFonts w:asciiTheme="majorHAnsi" w:eastAsiaTheme="majorEastAsia" w:hAnsiTheme="majorHAnsi" w:cstheme="majorBidi"/>
      <w:sz w:val="30"/>
      <w:szCs w:val="30"/>
    </w:rPr>
  </w:style>
  <w:style w:type="character" w:styleId="nfasissutil">
    <w:name w:val="Subtle Emphasis"/>
    <w:basedOn w:val="Fuentedeprrafopredeter"/>
    <w:uiPriority w:val="19"/>
    <w:qFormat/>
    <w:rsid w:val="00F07764"/>
    <w:rPr>
      <w:i/>
      <w:iCs/>
    </w:rPr>
  </w:style>
  <w:style w:type="character" w:styleId="nfasis">
    <w:name w:val="Emphasis"/>
    <w:basedOn w:val="Fuentedeprrafopredeter"/>
    <w:uiPriority w:val="20"/>
    <w:qFormat/>
    <w:rsid w:val="00F07764"/>
    <w:rPr>
      <w:i/>
      <w:iCs/>
      <w:color w:val="70AD47" w:themeColor="accent6"/>
    </w:rPr>
  </w:style>
  <w:style w:type="character" w:styleId="nfasisintenso">
    <w:name w:val="Intense Emphasis"/>
    <w:basedOn w:val="Fuentedeprrafopredeter"/>
    <w:uiPriority w:val="21"/>
    <w:qFormat/>
    <w:rsid w:val="00F07764"/>
    <w:rPr>
      <w:b/>
      <w:bCs/>
      <w:i/>
      <w:iCs/>
    </w:rPr>
  </w:style>
  <w:style w:type="character" w:styleId="Fuerte">
    <w:name w:val="Strong"/>
    <w:basedOn w:val="Fuentedeprrafopredeter"/>
    <w:uiPriority w:val="22"/>
    <w:qFormat/>
    <w:rsid w:val="00F0776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F07764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F07764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7764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7764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F07764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F07764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F07764"/>
    <w:rPr>
      <w:b/>
      <w:bCs/>
      <w:caps w:val="0"/>
      <w:smallCaps/>
      <w:spacing w:val="7"/>
      <w:sz w:val="21"/>
      <w:szCs w:val="21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7764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7764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7764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7764"/>
    <w:pPr>
      <w:spacing w:line="240" w:lineRule="auto"/>
    </w:pPr>
    <w:rPr>
      <w:b/>
      <w:bCs/>
      <w:smallCaps/>
      <w:color w:val="595959" w:themeColor="text1" w:themeTint="A6"/>
    </w:rPr>
  </w:style>
  <w:style w:type="paragraph" w:styleId="Sinespaciado">
    <w:name w:val="No Spacing"/>
    <w:uiPriority w:val="1"/>
    <w:qFormat/>
    <w:rsid w:val="00F07764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F0776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settings" Target="settings.xml"/><Relationship Id="rId7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19</TotalTime>
  <Pages>16</Pages>
  <Words>243</Words>
  <Characters>1525</Characters>
  <Application>Microsoft Office Word</Application>
  <DocSecurity>0</DocSecurity>
  <Lines>381</Lines>
  <Paragraphs>67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IQQ-2510-2290   Informe Ecos CEC</vt:lpstr>
      <vt:lpstr/>
    </vt:vector>
  </TitlesOfParts>
  <Company>ALS Global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IQQ-2510-2290   Informe Ecos CEC</dc:title>
  <dc:subject/>
  <dc:creator>Milvia Pascenti</dc:creator>
  <cp:keywords/>
  <dc:description/>
  <cp:lastModifiedBy>Maria Palma</cp:lastModifiedBy>
  <cp:revision>14</cp:revision>
  <cp:lastPrinted>2025-10-30T20:40:00Z</cp:lastPrinted>
  <dcterms:created xsi:type="dcterms:W3CDTF">2026-02-13T03:33:00Z</dcterms:created>
  <dcterms:modified xsi:type="dcterms:W3CDTF">2026-02-13T03:51:00Z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