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69156778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10D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16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195AE6FC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64410D">
        <w:rPr>
          <w:rFonts w:ascii="Avenir Next LT Pro" w:hAnsi="Avenir Next LT Pro"/>
          <w:b/>
          <w:bCs/>
          <w:color w:val="FFFFFF" w:themeColor="background1"/>
          <w:lang w:val="es-419"/>
        </w:rPr>
        <w:t>17</w:t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de </w:t>
      </w:r>
      <w:proofErr w:type="gramStart"/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Feb</w:t>
      </w:r>
      <w:r w:rsidR="00A317B0">
        <w:rPr>
          <w:rFonts w:ascii="Avenir Next LT Pro" w:hAnsi="Avenir Next LT Pro"/>
          <w:b/>
          <w:bCs/>
          <w:color w:val="FFFFFF" w:themeColor="background1"/>
          <w:lang w:val="es-419"/>
        </w:rPr>
        <w:t>rero</w:t>
      </w:r>
      <w:proofErr w:type="gramEnd"/>
      <w:r w:rsidR="00A317B0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proofErr w:type="gramStart"/>
      <w:r w:rsidR="00A317B0">
        <w:rPr>
          <w:rFonts w:ascii="Avenir Next LT Pro" w:hAnsi="Avenir Next LT Pro"/>
          <w:b/>
          <w:bCs/>
          <w:color w:val="FFFFFF" w:themeColor="background1"/>
          <w:lang w:val="es-419"/>
        </w:rPr>
        <w:t>2026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End"/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proofErr w:type="gramStart"/>
      <w:r w:rsidR="00FE7116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1er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</w:t>
      </w:r>
      <w:proofErr w:type="gramEnd"/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Start"/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REF</w:t>
      </w:r>
      <w:proofErr w:type="gramEnd"/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60</w:t>
      </w:r>
      <w:r w:rsidR="0064410D">
        <w:rPr>
          <w:rFonts w:ascii="Avenir Next LT Pro" w:hAnsi="Avenir Next LT Pro"/>
          <w:b/>
          <w:bCs/>
          <w:color w:val="FFFFFF" w:themeColor="background1"/>
          <w:lang w:val="es-419"/>
        </w:rPr>
        <w:t>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-0</w:t>
      </w:r>
      <w:r w:rsidR="0064410D">
        <w:rPr>
          <w:rFonts w:ascii="Avenir Next LT Pro" w:hAnsi="Avenir Next LT Pro"/>
          <w:b/>
          <w:bCs/>
          <w:color w:val="FFFFFF" w:themeColor="background1"/>
          <w:lang w:val="es-419"/>
        </w:rPr>
        <w:t>708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085D43" w:rsidRDefault="00CF72FD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085D43" w:rsidRDefault="00AB7B9A" w:rsidP="00B475FE">
            <w:pPr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273DB875" w:rsidR="00AB7B9A" w:rsidRPr="0064410D" w:rsidRDefault="0064410D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64410D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MAEU263833034 - MAEU263833020</w:t>
            </w:r>
          </w:p>
        </w:tc>
      </w:tr>
      <w:tr w:rsidR="00AB7B9A" w:rsidRPr="00085D43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5F5284E6" w:rsidR="00AB7B9A" w:rsidRPr="00085D43" w:rsidRDefault="00CF72FD" w:rsidP="00B475FE">
            <w:pPr>
              <w:rPr>
                <w:rFonts w:ascii="Avenir Next LT Pro" w:hAnsi="Avenir Next LT Pro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</w:t>
            </w:r>
            <w:r w:rsidR="00055E0F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 xml:space="preserve">IN </w:t>
            </w:r>
            <w:r w:rsidR="00AD3DD0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NORTH AMERICA INC</w:t>
            </w:r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CONSIGNATA</w:t>
            </w:r>
            <w:r w:rsidR="00055E0F"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085D43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MICHELIN CHILE LTDA</w:t>
            </w:r>
            <w:r w:rsidR="007D01B1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  <w:p w14:paraId="11DE2F3C" w14:textId="7CCD2ED8" w:rsidR="00223AF1" w:rsidRPr="00085D43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70240B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3FEFC21C" w:rsidR="00A76E00" w:rsidRPr="0070240B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</w:t>
            </w:r>
            <w:r w:rsidR="0064410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MAEU 414138-6</w:t>
            </w:r>
            <w:r w:rsidR="00A408AF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//</w:t>
            </w:r>
            <w:r w:rsidR="00A408AF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 w:rsidRPr="0070240B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64410D" w:rsidRPr="0070240B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4"/>
                <w:szCs w:val="24"/>
              </w:rPr>
              <w:t>1459</w:t>
            </w:r>
          </w:p>
        </w:tc>
      </w:tr>
    </w:tbl>
    <w:p w14:paraId="6AD682F9" w14:textId="672EC693" w:rsidR="00A76E00" w:rsidRPr="0070240B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70240B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43A0409D" w:rsidR="00A76E00" w:rsidRPr="0070240B" w:rsidRDefault="005A59A4" w:rsidP="004A226E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75DBA73D" wp14:editId="5EEF7DAB">
                  <wp:extent cx="2892425" cy="2373923"/>
                  <wp:effectExtent l="0" t="0" r="3175" b="7620"/>
                  <wp:docPr id="1981797677" name="Imagen 1" descr="Imagen que contiene exterior, caja, frent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97677" name="Imagen 1" descr="Imagen que contiene exterior, caja, frente, parado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27" cy="238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65B44EA9" w:rsidR="00A76E00" w:rsidRPr="0070240B" w:rsidRDefault="005A59A4" w:rsidP="004A226E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13A8E79" wp14:editId="10B3DB44">
                  <wp:extent cx="2874645" cy="2373630"/>
                  <wp:effectExtent l="0" t="0" r="1905" b="7620"/>
                  <wp:docPr id="1806488032" name="Imagen 2" descr="Imagen que contiene edificio, camioneta, caj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88032" name="Imagen 2" descr="Imagen que contiene edificio, camioneta, caja, estacionad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30" cy="238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70240B" w:rsidRDefault="00A76E00" w:rsidP="00A76E00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70240B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7A524E1C" w:rsidR="00A76E00" w:rsidRPr="0070240B" w:rsidRDefault="005A59A4" w:rsidP="004A226E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28B73B2" wp14:editId="3CC5F0CE">
                  <wp:extent cx="2865755" cy="2453054"/>
                  <wp:effectExtent l="0" t="0" r="0" b="4445"/>
                  <wp:docPr id="992621210" name="Imagen 3" descr="Imagen que contiene edificio, exterior, lado, estrech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621210" name="Imagen 3" descr="Imagen que contiene edificio, exterior, lado, estrecho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31" cy="246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0EDDFEB5" w:rsidR="00A76E00" w:rsidRPr="0070240B" w:rsidRDefault="005A59A4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75810FC9" wp14:editId="64EF04E0">
                  <wp:extent cx="2865351" cy="2453005"/>
                  <wp:effectExtent l="0" t="0" r="0" b="4445"/>
                  <wp:docPr id="943615049" name="Imagen 4" descr="Imagen que contiene edificio, porche, puert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15049" name="Imagen 4" descr="Imagen que contiene edificio, porche, puerta, pequeñ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99" cy="246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0EF1678B" w:rsidR="00A76E00" w:rsidRPr="0070240B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70240B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62A0E23A" w:rsidR="00A76E00" w:rsidRPr="0070240B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     </w:t>
            </w:r>
            <w:r w:rsidR="0064410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SUDU 981242-6 </w:t>
            </w:r>
            <w:r w:rsidR="009222B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/</w:t>
            </w:r>
            <w:proofErr w:type="gramStart"/>
            <w:r w:rsidR="0064410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</w:t>
            </w:r>
            <w:r w:rsidR="009222B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SELLO</w:t>
            </w:r>
            <w:proofErr w:type="gramEnd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64410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1452</w:t>
            </w:r>
          </w:p>
        </w:tc>
      </w:tr>
    </w:tbl>
    <w:p w14:paraId="05EA35B0" w14:textId="77777777" w:rsidR="00A76E00" w:rsidRPr="0070240B" w:rsidRDefault="00A76E00" w:rsidP="00A76E00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70240B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01ECF632" w:rsidR="00A76E00" w:rsidRPr="0070240B" w:rsidRDefault="005A59A4" w:rsidP="004A226E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7AAD9C13" wp14:editId="0F0E6069">
                  <wp:extent cx="2892425" cy="2655277"/>
                  <wp:effectExtent l="0" t="0" r="3175" b="0"/>
                  <wp:docPr id="902325307" name="Imagen 5" descr="Imagen que contiene edificio, exterior, coch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325307" name="Imagen 5" descr="Imagen que contiene edificio, exterior, coche, tren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30" cy="266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42271C8E" w:rsidR="00A76E00" w:rsidRPr="0070240B" w:rsidRDefault="005A59A4" w:rsidP="004A226E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717F3A3E" wp14:editId="3298129A">
                  <wp:extent cx="2883535" cy="2664069"/>
                  <wp:effectExtent l="0" t="0" r="0" b="3175"/>
                  <wp:docPr id="119384602" name="Imagen 6" descr="Imagen que contiene edificio, exterior, tren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84602" name="Imagen 6" descr="Imagen que contiene edificio, exterior, tren, call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81" cy="267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70240B" w:rsidRDefault="00A76E00" w:rsidP="00A76E00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70240B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3F2E7C15" w:rsidR="00A76E00" w:rsidRPr="0070240B" w:rsidRDefault="005A59A4" w:rsidP="004A226E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755B052C" wp14:editId="725E9C1E">
                  <wp:extent cx="2892425" cy="2523392"/>
                  <wp:effectExtent l="0" t="0" r="3175" b="0"/>
                  <wp:docPr id="1823930161" name="Imagen 7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930161" name="Imagen 7" descr="Puente de made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81" cy="25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79018E68" w:rsidR="00A76E00" w:rsidRPr="0070240B" w:rsidRDefault="005A59A4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BC119ED" wp14:editId="4EFA8872">
                  <wp:extent cx="2867025" cy="2522855"/>
                  <wp:effectExtent l="0" t="0" r="9525" b="0"/>
                  <wp:docPr id="2004936659" name="Imagen 8" descr="Imagen que contiene edificio, naranja, azul, corti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936659" name="Imagen 8" descr="Imagen que contiene edificio, naranja, azul, cortin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08" cy="252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70240B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p w14:paraId="22EAA1CD" w14:textId="77777777" w:rsidR="00A76E00" w:rsidRPr="0070240B" w:rsidRDefault="00A76E00" w:rsidP="00055E0F">
      <w:pPr>
        <w:rPr>
          <w:rFonts w:ascii="Avenir Next LT Pro" w:hAnsi="Avenir Next LT Pro"/>
          <w:sz w:val="24"/>
          <w:szCs w:val="24"/>
          <w:lang w:val="es-419"/>
        </w:rPr>
      </w:pPr>
    </w:p>
    <w:p w14:paraId="265813EC" w14:textId="77777777" w:rsidR="000A5CDA" w:rsidRPr="0070240B" w:rsidRDefault="000A5CDA" w:rsidP="00055E0F">
      <w:pPr>
        <w:rPr>
          <w:rFonts w:ascii="Avenir Next LT Pro" w:hAnsi="Avenir Next LT Pro"/>
          <w:sz w:val="24"/>
          <w:szCs w:val="24"/>
          <w:lang w:val="es-419"/>
        </w:rPr>
      </w:pPr>
    </w:p>
    <w:p w14:paraId="6E4D099F" w14:textId="77777777" w:rsidR="000A5CDA" w:rsidRPr="0070240B" w:rsidRDefault="000A5CDA" w:rsidP="00055E0F">
      <w:pPr>
        <w:rPr>
          <w:rFonts w:ascii="Avenir Next LT Pro" w:hAnsi="Avenir Next LT Pro"/>
          <w:sz w:val="24"/>
          <w:szCs w:val="24"/>
          <w:lang w:val="es-419"/>
        </w:rPr>
      </w:pPr>
    </w:p>
    <w:p w14:paraId="710E8DF1" w14:textId="77777777" w:rsidR="000A5CDA" w:rsidRPr="0070240B" w:rsidRDefault="000A5CDA" w:rsidP="00055E0F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70240B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21E53F8B" w:rsidR="00B17959" w:rsidRPr="0070240B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bookmarkStart w:id="1" w:name="_Hlk129163452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   </w:t>
            </w:r>
            <w:r w:rsidR="003E5BD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0A1FA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FE012A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MAEU 4</w:t>
            </w:r>
            <w:r w:rsidR="0064410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17498-6</w:t>
            </w:r>
            <w:r w:rsidR="00D404C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4A5E7C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="002C2C09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0A1FA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//</w:t>
            </w:r>
            <w:r w:rsidR="007B2C99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4A5E7C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="000A1FA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SELLO </w:t>
            </w:r>
            <w:r w:rsidR="00FE012A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64410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1499</w:t>
            </w:r>
          </w:p>
        </w:tc>
      </w:tr>
    </w:tbl>
    <w:p w14:paraId="1F2270F9" w14:textId="12293CE2" w:rsidR="0071229D" w:rsidRPr="0070240B" w:rsidRDefault="0071229D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70240B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5DC9F8DF" w:rsidR="004B579F" w:rsidRPr="0070240B" w:rsidRDefault="005A59A4" w:rsidP="004A226E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285D6FF6" wp14:editId="65D23D56">
                  <wp:extent cx="2874645" cy="2760785"/>
                  <wp:effectExtent l="0" t="0" r="1905" b="1905"/>
                  <wp:docPr id="934828618" name="Imagen 9" descr="Imagen que contiene edificio, exterior, coche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828618" name="Imagen 9" descr="Imagen que contiene edificio, exterior, coche, viej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98" cy="277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6622A611" w:rsidR="004B579F" w:rsidRPr="0070240B" w:rsidRDefault="005A59A4" w:rsidP="004A226E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A49B955" wp14:editId="03B5BF91">
                  <wp:extent cx="2857500" cy="2760345"/>
                  <wp:effectExtent l="0" t="0" r="0" b="1905"/>
                  <wp:docPr id="1691217302" name="Imagen 10" descr="Tienda con ventanas grand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217302" name="Imagen 10" descr="Tienda con ventanas grandes&#10;&#10;El contenido generado por IA puede ser incorrecto.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6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70240B" w:rsidRDefault="0071229D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70240B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22C4C377" w:rsidR="004B579F" w:rsidRPr="0070240B" w:rsidRDefault="005A59A4" w:rsidP="004A226E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718B8278" wp14:editId="1B741228">
                  <wp:extent cx="2874645" cy="2514600"/>
                  <wp:effectExtent l="0" t="0" r="1905" b="0"/>
                  <wp:docPr id="924826186" name="Imagen 11" descr="Imagen que contiene edificio, exterior, suci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26186" name="Imagen 11" descr="Imagen que contiene edificio, exterior, sucio, lad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75" cy="251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0B9AF085" w:rsidR="004B579F" w:rsidRPr="0070240B" w:rsidRDefault="005A59A4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5209D131" wp14:editId="6BCC2B1D">
                  <wp:extent cx="2867025" cy="2505710"/>
                  <wp:effectExtent l="0" t="0" r="9525" b="8890"/>
                  <wp:docPr id="2005330510" name="Imagen 12" descr="Imagen que contiene edificio, pequeño, puert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30510" name="Imagen 12" descr="Imagen que contiene edificio, pequeño, puerta, lad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27" cy="251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70240B" w:rsidRDefault="00A76E00" w:rsidP="00EE4A97">
      <w:pPr>
        <w:rPr>
          <w:rFonts w:ascii="Avenir Next LT Pro" w:hAnsi="Avenir Next LT Pro"/>
          <w:sz w:val="24"/>
          <w:szCs w:val="24"/>
        </w:rPr>
      </w:pPr>
    </w:p>
    <w:p w14:paraId="67EE48C2" w14:textId="77777777" w:rsidR="00A76E00" w:rsidRPr="0070240B" w:rsidRDefault="00A76E00" w:rsidP="00EE4A97">
      <w:pPr>
        <w:rPr>
          <w:rFonts w:ascii="Avenir Next LT Pro" w:hAnsi="Avenir Next LT Pro"/>
          <w:sz w:val="24"/>
          <w:szCs w:val="24"/>
        </w:rPr>
      </w:pPr>
    </w:p>
    <w:p w14:paraId="1C7C2E41" w14:textId="77777777" w:rsidR="003171A1" w:rsidRPr="0070240B" w:rsidRDefault="003171A1" w:rsidP="00EE4A97">
      <w:pPr>
        <w:rPr>
          <w:rFonts w:ascii="Avenir Next LT Pro" w:hAnsi="Avenir Next LT Pro"/>
          <w:sz w:val="24"/>
          <w:szCs w:val="24"/>
        </w:rPr>
      </w:pPr>
    </w:p>
    <w:p w14:paraId="2675F7E1" w14:textId="77777777" w:rsidR="003171A1" w:rsidRPr="0070240B" w:rsidRDefault="003171A1" w:rsidP="00EE4A97">
      <w:pPr>
        <w:rPr>
          <w:rFonts w:ascii="Avenir Next LT Pro" w:hAnsi="Avenir Next LT Pro"/>
          <w:sz w:val="24"/>
          <w:szCs w:val="24"/>
        </w:rPr>
      </w:pPr>
    </w:p>
    <w:p w14:paraId="211027C5" w14:textId="77777777" w:rsidR="000A5CDA" w:rsidRPr="0070240B" w:rsidRDefault="000A5CDA" w:rsidP="00EE4A97">
      <w:pPr>
        <w:rPr>
          <w:rFonts w:ascii="Avenir Next LT Pro" w:hAnsi="Avenir Next LT Pro"/>
          <w:sz w:val="24"/>
          <w:szCs w:val="24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70240B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257F6D3C" w:rsidR="00EE4A97" w:rsidRPr="0070240B" w:rsidRDefault="00EE4A97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</w:t>
            </w:r>
            <w:r w:rsidR="005C03A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MAEU </w:t>
            </w:r>
            <w:r w:rsidR="00FE012A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41</w:t>
            </w:r>
            <w:r w:rsidR="0064410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5973-9</w:t>
            </w:r>
            <w:r w:rsidR="00FE012A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CC0563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="00A0055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</w:t>
            </w:r>
            <w:proofErr w:type="gramStart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  SELLO</w:t>
            </w:r>
            <w:proofErr w:type="gramEnd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64410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1515</w:t>
            </w:r>
          </w:p>
        </w:tc>
      </w:tr>
    </w:tbl>
    <w:p w14:paraId="0995F1E9" w14:textId="730DBCD1" w:rsidR="00EE4A97" w:rsidRPr="0070240B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70240B" w14:paraId="2463DB86" w14:textId="77777777" w:rsidTr="000A5CDA">
        <w:trPr>
          <w:trHeight w:val="3969"/>
        </w:trPr>
        <w:tc>
          <w:tcPr>
            <w:tcW w:w="4535" w:type="dxa"/>
          </w:tcPr>
          <w:p w14:paraId="586E256D" w14:textId="406CAB4B" w:rsidR="00EE4A97" w:rsidRPr="0070240B" w:rsidRDefault="005A59A4" w:rsidP="004A226E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2CC1DCDD" wp14:editId="1506E8CC">
                  <wp:extent cx="2879725" cy="2699238"/>
                  <wp:effectExtent l="0" t="0" r="0" b="6350"/>
                  <wp:docPr id="394406867" name="Imagen 14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06867" name="Imagen 14" descr="Imagen que contiene Calendari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78" cy="27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9E9FC4" w14:textId="1D8DAB5B" w:rsidR="00EE4A97" w:rsidRPr="0070240B" w:rsidRDefault="005A59A4" w:rsidP="004A226E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EF38ABD" wp14:editId="059DE27F">
                  <wp:extent cx="2879725" cy="2698750"/>
                  <wp:effectExtent l="0" t="0" r="0" b="6350"/>
                  <wp:docPr id="29175946" name="Imagen 15" descr="Imagen que contiene edificio, camioneta, viejo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5946" name="Imagen 15" descr="Imagen que contiene edificio, camioneta, viejo, suci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59" cy="270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2E87ACB3" w:rsidR="00EE4A97" w:rsidRPr="0070240B" w:rsidRDefault="00EE4A97" w:rsidP="00EE4A97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70240B" w14:paraId="62906288" w14:textId="77777777" w:rsidTr="000A5CDA">
        <w:trPr>
          <w:trHeight w:val="3969"/>
        </w:trPr>
        <w:tc>
          <w:tcPr>
            <w:tcW w:w="4535" w:type="dxa"/>
          </w:tcPr>
          <w:p w14:paraId="093F0BF7" w14:textId="46D97F64" w:rsidR="00EE4A97" w:rsidRPr="0070240B" w:rsidRDefault="005A59A4" w:rsidP="004A226E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2BB5FB47" wp14:editId="70AF069F">
                  <wp:extent cx="2892425" cy="2646485"/>
                  <wp:effectExtent l="0" t="0" r="3175" b="1905"/>
                  <wp:docPr id="1454923271" name="Imagen 17" descr="Imagen que contiene edificio, lado, pequeño,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23271" name="Imagen 17" descr="Imagen que contiene edificio, lado, pequeño, puent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25" cy="265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2BAC7D0" w14:textId="3B7DA10A" w:rsidR="00EE4A97" w:rsidRPr="0070240B" w:rsidRDefault="005A59A4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5D97DC2A" wp14:editId="7E3FCD2C">
                  <wp:extent cx="2853055" cy="2646045"/>
                  <wp:effectExtent l="0" t="0" r="4445" b="1905"/>
                  <wp:docPr id="636661858" name="Imagen 18" descr="Imagen que contiene edificio, pequeño, lado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661858" name="Imagen 18" descr="Imagen que contiene edificio, pequeño, lado, ladrill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79" cy="265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70240B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p w14:paraId="02E8D24A" w14:textId="77777777" w:rsidR="00EE4A97" w:rsidRPr="0070240B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p w14:paraId="1359C760" w14:textId="77777777" w:rsidR="000C5F66" w:rsidRPr="0070240B" w:rsidRDefault="000C5F66" w:rsidP="00EE4A97">
      <w:pPr>
        <w:rPr>
          <w:rFonts w:ascii="Avenir Next LT Pro" w:hAnsi="Avenir Next LT Pro"/>
          <w:sz w:val="24"/>
          <w:szCs w:val="24"/>
          <w:lang w:val="es-419"/>
        </w:rPr>
      </w:pPr>
    </w:p>
    <w:p w14:paraId="3FC88A62" w14:textId="77777777" w:rsidR="001E39E9" w:rsidRPr="0070240B" w:rsidRDefault="001E39E9" w:rsidP="001E39E9">
      <w:pPr>
        <w:tabs>
          <w:tab w:val="left" w:pos="5021"/>
        </w:tabs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70240B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7042A717" w:rsidR="001E39E9" w:rsidRPr="0070240B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</w:t>
            </w:r>
            <w:r w:rsidR="00EA247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MAEU </w:t>
            </w:r>
            <w:r w:rsidR="002C2C09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4</w:t>
            </w:r>
            <w:r w:rsidR="0064410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15524-5</w:t>
            </w:r>
            <w:r w:rsidR="00A0055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2C2C09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980CEE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//  </w:t>
            </w:r>
            <w:r w:rsidR="00980CEE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64410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1517</w:t>
            </w:r>
          </w:p>
        </w:tc>
      </w:tr>
    </w:tbl>
    <w:p w14:paraId="57E99341" w14:textId="4F6F6682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70240B" w14:paraId="0E77D132" w14:textId="77777777" w:rsidTr="000A5CDA">
        <w:trPr>
          <w:trHeight w:val="3969"/>
        </w:trPr>
        <w:tc>
          <w:tcPr>
            <w:tcW w:w="4535" w:type="dxa"/>
          </w:tcPr>
          <w:p w14:paraId="36C30892" w14:textId="59C005FF" w:rsidR="001E39E9" w:rsidRPr="0070240B" w:rsidRDefault="005A59A4" w:rsidP="00931DC1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36B2F57C" wp14:editId="472C016F">
                  <wp:extent cx="2936240" cy="2532185"/>
                  <wp:effectExtent l="0" t="0" r="0" b="1905"/>
                  <wp:docPr id="224075135" name="Imagen 19" descr="Imagen que contiene edificio, camioneta, frente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75135" name="Imagen 19" descr="Imagen que contiene edificio, camioneta, frente, viej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47" cy="254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2C885A" w14:textId="56D010BD" w:rsidR="001E39E9" w:rsidRPr="0070240B" w:rsidRDefault="005A59A4" w:rsidP="00931DC1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071F1095" wp14:editId="6BE83AFE">
                  <wp:extent cx="2865755" cy="2531745"/>
                  <wp:effectExtent l="0" t="0" r="0" b="1905"/>
                  <wp:docPr id="1897329574" name="Imagen 20" descr="Imagen que contiene edificio, camioneta, exterior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29574" name="Imagen 20" descr="Imagen que contiene edificio, camioneta, exterior, calle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04" cy="254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374965C4" w:rsidR="001E39E9" w:rsidRPr="0070240B" w:rsidRDefault="001E39E9" w:rsidP="001E39E9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70240B" w14:paraId="7DD1766C" w14:textId="77777777" w:rsidTr="000A5CDA">
        <w:trPr>
          <w:trHeight w:val="3969"/>
        </w:trPr>
        <w:tc>
          <w:tcPr>
            <w:tcW w:w="4535" w:type="dxa"/>
          </w:tcPr>
          <w:p w14:paraId="31384A37" w14:textId="63E9DD46" w:rsidR="001E39E9" w:rsidRPr="0070240B" w:rsidRDefault="005A59A4" w:rsidP="00931DC1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1DDAB0FB" wp14:editId="06970D5C">
                  <wp:extent cx="2892425" cy="2480310"/>
                  <wp:effectExtent l="0" t="0" r="3175" b="0"/>
                  <wp:docPr id="859690166" name="Imagen 21" descr="Puer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90166" name="Imagen 21" descr="Puerta de un edificio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66" cy="248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83FEC3" w14:textId="5EB06267" w:rsidR="001E39E9" w:rsidRPr="0070240B" w:rsidRDefault="005A59A4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2FBBEDE6" wp14:editId="7173E7F8">
                  <wp:extent cx="2857500" cy="2480310"/>
                  <wp:effectExtent l="0" t="0" r="0" b="0"/>
                  <wp:docPr id="1807745264" name="Imagen 22" descr="Imagen que contiene edificio, pequeño, lad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745264" name="Imagen 22" descr="Imagen que contiene edificio, pequeño, lado, puert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36" cy="248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5DB73CB9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1FBC760A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27D01812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5EB8F7B9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70240B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30B775E3" w:rsidR="001E39E9" w:rsidRPr="0070240B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     </w:t>
            </w:r>
            <w:r w:rsidR="005A442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SUDU 980330-0 </w:t>
            </w:r>
            <w:r w:rsidR="002830DF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980CEE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//</w:t>
            </w:r>
            <w:r w:rsidR="00980CEE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5A4428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1453</w:t>
            </w:r>
          </w:p>
        </w:tc>
      </w:tr>
    </w:tbl>
    <w:p w14:paraId="5370E826" w14:textId="1A7387B0" w:rsidR="001E39E9" w:rsidRPr="0070240B" w:rsidRDefault="001E39E9" w:rsidP="001E39E9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70240B" w14:paraId="5B2977BF" w14:textId="77777777" w:rsidTr="000A5CDA">
        <w:trPr>
          <w:trHeight w:val="3969"/>
        </w:trPr>
        <w:tc>
          <w:tcPr>
            <w:tcW w:w="4535" w:type="dxa"/>
          </w:tcPr>
          <w:p w14:paraId="2D86E5ED" w14:textId="6A73FE62" w:rsidR="001E39E9" w:rsidRPr="0070240B" w:rsidRDefault="005A4428" w:rsidP="00931DC1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36A7199D" wp14:editId="0333B358">
                  <wp:extent cx="2857500" cy="2716823"/>
                  <wp:effectExtent l="0" t="0" r="0" b="7620"/>
                  <wp:docPr id="122403358" name="Imagen 23" descr="Imagen que contiene edificio, calle, caj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03358" name="Imagen 23" descr="Imagen que contiene edificio, calle, caja, coche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95" cy="272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B2F930F" w14:textId="0A857B6B" w:rsidR="001E39E9" w:rsidRPr="0070240B" w:rsidRDefault="005A4428" w:rsidP="00931DC1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3DDC655A" wp14:editId="50E52E72">
                  <wp:extent cx="2901315" cy="2734407"/>
                  <wp:effectExtent l="0" t="0" r="0" b="8890"/>
                  <wp:docPr id="1906140082" name="Imagen 24" descr="Imagen que contiene edificio, calle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140082" name="Imagen 24" descr="Imagen que contiene edificio, calle, camioneta, coche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66" cy="274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D70E5BB" w:rsidR="001E39E9" w:rsidRPr="0070240B" w:rsidRDefault="001E39E9" w:rsidP="001E39E9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70240B" w14:paraId="6A73E90B" w14:textId="77777777" w:rsidTr="000A5CDA">
        <w:trPr>
          <w:trHeight w:val="3969"/>
        </w:trPr>
        <w:tc>
          <w:tcPr>
            <w:tcW w:w="4535" w:type="dxa"/>
          </w:tcPr>
          <w:p w14:paraId="1AFBC171" w14:textId="341B69B6" w:rsidR="001E39E9" w:rsidRPr="0070240B" w:rsidRDefault="005A4428" w:rsidP="00931DC1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1AB343E9" wp14:editId="31F64C98">
                  <wp:extent cx="2910205" cy="2611315"/>
                  <wp:effectExtent l="0" t="0" r="4445" b="0"/>
                  <wp:docPr id="237348391" name="Imagen 25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48391" name="Imagen 25" descr="Una puerta de mader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42" cy="261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738D5EE" w14:textId="2DCB570D" w:rsidR="001E39E9" w:rsidRPr="0070240B" w:rsidRDefault="005A4428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6CD74AC9" wp14:editId="617B1C6F">
                  <wp:extent cx="2874213" cy="2611120"/>
                  <wp:effectExtent l="0" t="0" r="2540" b="0"/>
                  <wp:docPr id="237910287" name="Imagen 26" descr="Imagen que contiene naranja, edificio, rampa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10287" name="Imagen 26" descr="Imagen que contiene naranja, edificio, rampa, café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81" cy="261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62D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1A511DDE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15C69A4F" w14:textId="77777777" w:rsidR="001E39E9" w:rsidRPr="0070240B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p w14:paraId="2F388BF6" w14:textId="77777777" w:rsidR="00FE012A" w:rsidRPr="0070240B" w:rsidRDefault="00FE012A" w:rsidP="00FE012A">
      <w:pPr>
        <w:tabs>
          <w:tab w:val="left" w:pos="5021"/>
        </w:tabs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70240B" w14:paraId="63300DFC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5E2EA4" w14:textId="57487537" w:rsidR="00FE012A" w:rsidRPr="0070240B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CONTENEDOR            MAEU 4</w:t>
            </w:r>
            <w:r w:rsidR="005A442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06081-2</w:t>
            </w:r>
            <w:r w:rsidR="00D57FDA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//  </w:t>
            </w:r>
            <w:r w:rsidR="00D57FDA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5A4428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1481</w:t>
            </w:r>
          </w:p>
        </w:tc>
      </w:tr>
    </w:tbl>
    <w:p w14:paraId="45957688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70240B" w14:paraId="3C10AA85" w14:textId="77777777" w:rsidTr="0095711B">
        <w:trPr>
          <w:trHeight w:val="3969"/>
        </w:trPr>
        <w:tc>
          <w:tcPr>
            <w:tcW w:w="4535" w:type="dxa"/>
          </w:tcPr>
          <w:p w14:paraId="11F10E29" w14:textId="33ADC369" w:rsidR="00FE012A" w:rsidRPr="0070240B" w:rsidRDefault="005A4428" w:rsidP="0095711B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2C2E50E3" wp14:editId="5ECC507C">
                  <wp:extent cx="2858770" cy="3019425"/>
                  <wp:effectExtent l="0" t="0" r="0" b="9525"/>
                  <wp:docPr id="1776172859" name="Imagen 27" descr="Imagen que contiene camioneta, coche, viejo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172859" name="Imagen 27" descr="Imagen que contiene camioneta, coche, viejo, caj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33" cy="30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7B8EAB2" w14:textId="311C0918" w:rsidR="00FE012A" w:rsidRPr="0070240B" w:rsidRDefault="005A4428" w:rsidP="0095711B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1B959937" wp14:editId="18002D36">
                  <wp:extent cx="2858770" cy="3006969"/>
                  <wp:effectExtent l="0" t="0" r="0" b="3175"/>
                  <wp:docPr id="1600540009" name="Imagen 28" descr="Imagen que contiene edificio, camioneta, cama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540009" name="Imagen 28" descr="Imagen que contiene edificio, camioneta, cama, suci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37" cy="301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A93D2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70240B" w14:paraId="7A9D9889" w14:textId="77777777" w:rsidTr="0095711B">
        <w:trPr>
          <w:trHeight w:val="3969"/>
        </w:trPr>
        <w:tc>
          <w:tcPr>
            <w:tcW w:w="4535" w:type="dxa"/>
          </w:tcPr>
          <w:p w14:paraId="21B5C186" w14:textId="7DB94D1D" w:rsidR="00FE012A" w:rsidRPr="0070240B" w:rsidRDefault="005A4428" w:rsidP="0095711B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8D044A0" wp14:editId="7CAD1B60">
                  <wp:extent cx="2910205" cy="2769577"/>
                  <wp:effectExtent l="0" t="0" r="4445" b="0"/>
                  <wp:docPr id="2068675820" name="Imagen 29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675820" name="Imagen 29" descr="Puente de mader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365" cy="277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4CDEA2D" w14:textId="48CDA1CE" w:rsidR="00FE012A" w:rsidRPr="0070240B" w:rsidRDefault="005A4428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13C52D96" wp14:editId="2A724425">
                  <wp:extent cx="2848610" cy="2769235"/>
                  <wp:effectExtent l="0" t="0" r="8890" b="0"/>
                  <wp:docPr id="78158878" name="Imagen 30" descr="Imagen que contiene edificio, pequeño, lado, jov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58878" name="Imagen 30" descr="Imagen que contiene edificio, pequeño, lado, joven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06" cy="277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1B7F5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p w14:paraId="762AF2F7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p w14:paraId="41C3FF94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70240B" w14:paraId="4224A170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30B1E0" w14:textId="6E925342" w:rsidR="00FE012A" w:rsidRPr="0070240B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CONTENEDOR                 MAEU 4</w:t>
            </w:r>
            <w:r w:rsidR="005A442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16450-</w:t>
            </w:r>
            <w:proofErr w:type="gramStart"/>
            <w:r w:rsidR="005A442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3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/</w:t>
            </w:r>
            <w:proofErr w:type="gramEnd"/>
            <w:r w:rsidR="009F245E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</w:t>
            </w:r>
            <w:r w:rsidR="009F245E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5A4428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1514</w:t>
            </w:r>
          </w:p>
        </w:tc>
      </w:tr>
    </w:tbl>
    <w:p w14:paraId="12520EF8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70240B" w14:paraId="51CD146D" w14:textId="77777777" w:rsidTr="0095711B">
        <w:trPr>
          <w:trHeight w:val="3969"/>
        </w:trPr>
        <w:tc>
          <w:tcPr>
            <w:tcW w:w="4535" w:type="dxa"/>
          </w:tcPr>
          <w:p w14:paraId="71150C4B" w14:textId="4ACD9809" w:rsidR="00FE012A" w:rsidRPr="0070240B" w:rsidRDefault="005A4428" w:rsidP="0095711B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4C4E77FF" wp14:editId="52D4028A">
                  <wp:extent cx="2870835" cy="2637790"/>
                  <wp:effectExtent l="0" t="0" r="5715" b="0"/>
                  <wp:docPr id="1680969111" name="Imagen 31" descr="Imagen que contiene interior, llenado, enter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69111" name="Imagen 31" descr="Imagen que contiene interior, llenado, entero, viejo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51" cy="264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F858F08" w14:textId="145F1F9A" w:rsidR="00FE012A" w:rsidRPr="0070240B" w:rsidRDefault="005A4428" w:rsidP="0095711B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204C1C1B" wp14:editId="12AB5B23">
                  <wp:extent cx="2857500" cy="2664069"/>
                  <wp:effectExtent l="0" t="0" r="0" b="3175"/>
                  <wp:docPr id="1951198493" name="Imagen 32" descr="Imagen que contiene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198493" name="Imagen 32" descr="Imagen que contiene cuarto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58" cy="267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705D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70240B" w14:paraId="485F2479" w14:textId="77777777" w:rsidTr="0095711B">
        <w:trPr>
          <w:trHeight w:val="3969"/>
        </w:trPr>
        <w:tc>
          <w:tcPr>
            <w:tcW w:w="4535" w:type="dxa"/>
          </w:tcPr>
          <w:p w14:paraId="570486A9" w14:textId="62B777E3" w:rsidR="00FE012A" w:rsidRPr="0070240B" w:rsidRDefault="005A4428" w:rsidP="0095711B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337F17A8" wp14:editId="36090256">
                  <wp:extent cx="2892425" cy="2522220"/>
                  <wp:effectExtent l="0" t="0" r="3175" b="0"/>
                  <wp:docPr id="835491955" name="Imagen 33" descr="Puer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491955" name="Imagen 33" descr="Puerta de un edificio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03" cy="252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AEEA4B" w14:textId="2C57ABFE" w:rsidR="00FE012A" w:rsidRPr="0070240B" w:rsidRDefault="005A4428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3A6DE9F1" wp14:editId="06D0B21A">
                  <wp:extent cx="2867025" cy="2505710"/>
                  <wp:effectExtent l="0" t="0" r="9525" b="8890"/>
                  <wp:docPr id="914204360" name="Imagen 34" descr="Puerta de entrada a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04360" name="Imagen 34" descr="Puerta de entrada a edifici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87" cy="25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71F03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p w14:paraId="7D3D5C86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p w14:paraId="361387DA" w14:textId="77777777" w:rsidR="00FE012A" w:rsidRPr="0070240B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p w14:paraId="51637C42" w14:textId="77777777" w:rsidR="005A4428" w:rsidRPr="0070240B" w:rsidRDefault="005A4428" w:rsidP="00FE012A">
      <w:pPr>
        <w:rPr>
          <w:rFonts w:ascii="Avenir Next LT Pro" w:hAnsi="Avenir Next LT Pro"/>
          <w:sz w:val="24"/>
          <w:szCs w:val="24"/>
          <w:lang w:val="es-419"/>
        </w:rPr>
      </w:pPr>
    </w:p>
    <w:p w14:paraId="1160581C" w14:textId="77777777" w:rsidR="005A4428" w:rsidRPr="0070240B" w:rsidRDefault="005A4428" w:rsidP="005A4428">
      <w:pPr>
        <w:tabs>
          <w:tab w:val="left" w:pos="5021"/>
        </w:tabs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5E3D6DFC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820D2A2" w14:textId="3A71EB5E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MAEU 415427-5 </w:t>
            </w:r>
            <w:r w:rsidR="001740F3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</w:t>
            </w:r>
            <w:proofErr w:type="gramStart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  SELLO</w:t>
            </w:r>
            <w:proofErr w:type="gramEnd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4"/>
                <w:szCs w:val="24"/>
              </w:rPr>
              <w:t>001456</w:t>
            </w:r>
          </w:p>
        </w:tc>
      </w:tr>
    </w:tbl>
    <w:p w14:paraId="75B15448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30AD844F" w14:textId="77777777" w:rsidTr="00222E09">
        <w:trPr>
          <w:trHeight w:val="3685"/>
        </w:trPr>
        <w:tc>
          <w:tcPr>
            <w:tcW w:w="4535" w:type="dxa"/>
          </w:tcPr>
          <w:p w14:paraId="2EFB3209" w14:textId="6283DD67" w:rsidR="005A4428" w:rsidRPr="0070240B" w:rsidRDefault="005A4428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77D1A8BB" wp14:editId="3849D616">
                  <wp:extent cx="2883535" cy="2382715"/>
                  <wp:effectExtent l="0" t="0" r="0" b="0"/>
                  <wp:docPr id="490234499" name="Imagen 35" descr="Imagen que contiene edificio, frente, caja, lle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34499" name="Imagen 35" descr="Imagen que contiene edificio, frente, caja, llenado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15" cy="238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5BB620D" w14:textId="0C207878" w:rsidR="005A4428" w:rsidRPr="0070240B" w:rsidRDefault="005A4428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4BA4D36" wp14:editId="0BCC50F1">
                  <wp:extent cx="2865755" cy="2382520"/>
                  <wp:effectExtent l="0" t="0" r="0" b="0"/>
                  <wp:docPr id="665857020" name="Imagen 36" descr="Imagen que contiene edificio, exterior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57020" name="Imagen 36" descr="Imagen que contiene edificio, exterior, calle, camionet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84" cy="239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9A0A5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0396F7D5" w14:textId="77777777" w:rsidTr="00222E09">
        <w:trPr>
          <w:trHeight w:val="3685"/>
        </w:trPr>
        <w:tc>
          <w:tcPr>
            <w:tcW w:w="4535" w:type="dxa"/>
          </w:tcPr>
          <w:p w14:paraId="6B549A87" w14:textId="303691A4" w:rsidR="005A4428" w:rsidRPr="0070240B" w:rsidRDefault="005A4428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387E0BBB" wp14:editId="63F6BD62">
                  <wp:extent cx="2901315" cy="2540977"/>
                  <wp:effectExtent l="0" t="0" r="0" b="0"/>
                  <wp:docPr id="623795494" name="Imagen 37" descr="Imagen que contiene edificio, exterior, puente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95494" name="Imagen 37" descr="Imagen que contiene edificio, exterior, puente, lad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93" cy="254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7B91CEA" w14:textId="76C22BCB" w:rsidR="005A4428" w:rsidRPr="0070240B" w:rsidRDefault="005A4428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121707E1" wp14:editId="1FFA64B9">
                  <wp:extent cx="2848610" cy="2558561"/>
                  <wp:effectExtent l="0" t="0" r="8890" b="0"/>
                  <wp:docPr id="124190059" name="Imagen 38" descr="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90059" name="Imagen 38" descr="Puerta de mader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25" cy="256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E4A0B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607460F1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0A302214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2933BD75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0642875F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3E9FE35D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1D6B81E5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65B7385" w14:textId="757BC6A9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     MAEU 412385-0  </w:t>
            </w:r>
            <w:r w:rsidR="001740F3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</w:t>
            </w:r>
            <w:r w:rsidR="001740F3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/ 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001511</w:t>
            </w:r>
          </w:p>
        </w:tc>
      </w:tr>
    </w:tbl>
    <w:p w14:paraId="4062FA18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7D8C9A98" w14:textId="77777777" w:rsidTr="00222E09">
        <w:trPr>
          <w:trHeight w:val="3969"/>
        </w:trPr>
        <w:tc>
          <w:tcPr>
            <w:tcW w:w="4535" w:type="dxa"/>
          </w:tcPr>
          <w:p w14:paraId="0752D37F" w14:textId="1AFF8B8F" w:rsidR="005A4428" w:rsidRPr="0070240B" w:rsidRDefault="005A4428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C02834F" wp14:editId="38A15303">
                  <wp:extent cx="2901315" cy="2690446"/>
                  <wp:effectExtent l="0" t="0" r="0" b="0"/>
                  <wp:docPr id="528922154" name="Imagen 39" descr="Imagen que contiene edificio, interior, estante, lle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922154" name="Imagen 39" descr="Imagen que contiene edificio, interior, estante, llenad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33" cy="269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F885E0C" w14:textId="4893C693" w:rsidR="005A4428" w:rsidRPr="0070240B" w:rsidRDefault="005A4428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6835CAE5" wp14:editId="55F87B5C">
                  <wp:extent cx="2848610" cy="2689860"/>
                  <wp:effectExtent l="0" t="0" r="8890" b="0"/>
                  <wp:docPr id="692806226" name="Imagen 40" descr="Puer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06226" name="Imagen 40" descr="Puerta de un edifici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88" cy="269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3A7D1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0A629B10" w14:textId="77777777" w:rsidTr="00222E09">
        <w:trPr>
          <w:trHeight w:val="3969"/>
        </w:trPr>
        <w:tc>
          <w:tcPr>
            <w:tcW w:w="4535" w:type="dxa"/>
          </w:tcPr>
          <w:p w14:paraId="0B19B44D" w14:textId="3858B071" w:rsidR="005A4428" w:rsidRPr="0070240B" w:rsidRDefault="005A4428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3D75BFDC" wp14:editId="3B556460">
                  <wp:extent cx="2883535" cy="2690446"/>
                  <wp:effectExtent l="0" t="0" r="0" b="0"/>
                  <wp:docPr id="2068921428" name="Imagen 42" descr="Puente de concre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1428" name="Imagen 42" descr="Puente de concret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47" cy="270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426AA5D" w14:textId="2BA72DD8" w:rsidR="005A4428" w:rsidRPr="0070240B" w:rsidRDefault="005A4428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79690B5" wp14:editId="059835D2">
                  <wp:extent cx="2848610" cy="2689860"/>
                  <wp:effectExtent l="0" t="0" r="8890" b="0"/>
                  <wp:docPr id="1619594573" name="Imagen 43" descr="Puerta de entrada a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94573" name="Imagen 43" descr="Puerta de entrada a edificio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95" cy="269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3703C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475562D9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31BDE963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1E1D8D99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6C442B53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ECDE7D8" w14:textId="3FCEA573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     </w:t>
            </w:r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MAEU 418991-8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="0094212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//</w:t>
            </w:r>
            <w:r w:rsidR="0094212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0014</w:t>
            </w:r>
            <w:r w:rsidR="00E9536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65</w:t>
            </w:r>
          </w:p>
        </w:tc>
      </w:tr>
    </w:tbl>
    <w:p w14:paraId="0E3EF1B0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21A2F9FA" w14:textId="77777777" w:rsidTr="00222E09">
        <w:trPr>
          <w:trHeight w:val="3969"/>
        </w:trPr>
        <w:tc>
          <w:tcPr>
            <w:tcW w:w="4535" w:type="dxa"/>
          </w:tcPr>
          <w:p w14:paraId="1FCA9B05" w14:textId="44DA49B3" w:rsidR="005A4428" w:rsidRPr="0070240B" w:rsidRDefault="00BD3373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054A42A7" wp14:editId="7AAE2396">
                  <wp:extent cx="2892425" cy="2813538"/>
                  <wp:effectExtent l="0" t="0" r="3175" b="6350"/>
                  <wp:docPr id="694638030" name="Imagen 48" descr="Imagen que contiene grande, tabla, parad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638030" name="Imagen 48" descr="Imagen que contiene grande, tabla, parado, hombre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18" cy="281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AA9DD7E" w14:textId="3FE0B830" w:rsidR="005A4428" w:rsidRPr="0070240B" w:rsidRDefault="00BD3373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2B06D498" wp14:editId="5AA4ADD8">
                  <wp:extent cx="2848610" cy="2813050"/>
                  <wp:effectExtent l="0" t="0" r="8890" b="6350"/>
                  <wp:docPr id="1711372252" name="Imagen 49" descr="Una persona parado enfrente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372252" name="Imagen 49" descr="Una persona parado enfrente de un edificio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36" cy="281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C9F13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1A2EC7A1" w14:textId="77777777" w:rsidTr="00222E09">
        <w:trPr>
          <w:trHeight w:val="3969"/>
        </w:trPr>
        <w:tc>
          <w:tcPr>
            <w:tcW w:w="4535" w:type="dxa"/>
          </w:tcPr>
          <w:p w14:paraId="704F58AB" w14:textId="78D16D00" w:rsidR="005A4428" w:rsidRPr="0070240B" w:rsidRDefault="00BD3373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154F85B9" wp14:editId="1308FB7D">
                  <wp:extent cx="2892425" cy="2620108"/>
                  <wp:effectExtent l="0" t="0" r="3175" b="8890"/>
                  <wp:docPr id="973075708" name="Imagen 51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075708" name="Imagen 51" descr="Puente de madera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35" cy="262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F097DE0" w14:textId="67832396" w:rsidR="005A4428" w:rsidRPr="0070240B" w:rsidRDefault="00BD337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2CF9307F" wp14:editId="491DB080">
                  <wp:extent cx="2874645" cy="2628900"/>
                  <wp:effectExtent l="0" t="0" r="1905" b="0"/>
                  <wp:docPr id="533954975" name="Imagen 52" descr="Imagen que contiene edificio, naranja, café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954975" name="Imagen 52" descr="Imagen que contiene edificio, naranja, café, lado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95" cy="263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D2962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p w14:paraId="0119496E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p w14:paraId="4222B69C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p w14:paraId="177F23E2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5450C400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3905D1D" w14:textId="4C4D5143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MAEU </w:t>
            </w:r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411150-3</w:t>
            </w:r>
            <w:r w:rsidR="0094212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//</w:t>
            </w:r>
            <w:r w:rsidR="00942126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001</w:t>
            </w:r>
            <w:r w:rsidR="00E9536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454</w:t>
            </w:r>
          </w:p>
        </w:tc>
      </w:tr>
    </w:tbl>
    <w:p w14:paraId="397C231F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05477264" w14:textId="77777777" w:rsidTr="00222E09">
        <w:trPr>
          <w:trHeight w:val="3969"/>
        </w:trPr>
        <w:tc>
          <w:tcPr>
            <w:tcW w:w="4535" w:type="dxa"/>
          </w:tcPr>
          <w:p w14:paraId="6A5C1E0C" w14:textId="737446C3" w:rsidR="005A4428" w:rsidRPr="0070240B" w:rsidRDefault="00BD3373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ECB9A9A" wp14:editId="52B371B3">
                  <wp:extent cx="2874645" cy="2743200"/>
                  <wp:effectExtent l="0" t="0" r="1905" b="0"/>
                  <wp:docPr id="1448348265" name="Imagen 50" descr="Imagen que contiene viejo, parado, caj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293541" name="Imagen 50" descr="Imagen que contiene viejo, parado, caja, camionet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46" cy="275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AF99EA1" w14:textId="09C4A860" w:rsidR="005A4428" w:rsidRPr="0070240B" w:rsidRDefault="00BD3373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87C2BD6" wp14:editId="2D45329D">
                  <wp:extent cx="2865755" cy="2725615"/>
                  <wp:effectExtent l="0" t="0" r="0" b="0"/>
                  <wp:docPr id="566590093" name="Imagen 53" descr="Imagen que contiene edificio, sucio, viej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590093" name="Imagen 53" descr="Imagen que contiene edificio, sucio, viejo, camionet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28" cy="273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C0906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79467F47" w14:textId="77777777" w:rsidTr="00222E09">
        <w:trPr>
          <w:trHeight w:val="3969"/>
        </w:trPr>
        <w:tc>
          <w:tcPr>
            <w:tcW w:w="4535" w:type="dxa"/>
          </w:tcPr>
          <w:p w14:paraId="7FF2E279" w14:textId="57A4D727" w:rsidR="005A4428" w:rsidRPr="0070240B" w:rsidRDefault="00BD3373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69DEE6DB" wp14:editId="1E653F96">
                  <wp:extent cx="2892425" cy="2646045"/>
                  <wp:effectExtent l="0" t="0" r="3175" b="1905"/>
                  <wp:docPr id="2112103237" name="Imagen 54" descr="Imagen que contiene exterior, edificio, puente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103237" name="Imagen 54" descr="Imagen que contiene exterior, edificio, puente, pequeñ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74" cy="265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3E73E1C" w14:textId="06675C54" w:rsidR="005A4428" w:rsidRPr="0070240B" w:rsidRDefault="00BD337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64DB192" wp14:editId="2ED78DBC">
                  <wp:extent cx="2857500" cy="2646045"/>
                  <wp:effectExtent l="0" t="0" r="0" b="1905"/>
                  <wp:docPr id="954973210" name="Imagen 55" descr="Imagen que contiene edificio, pequeño, puer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973210" name="Imagen 55" descr="Imagen que contiene edificio, pequeño, puerta, calle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61" cy="265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DAF18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7682FF8F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4431E7B5" w14:textId="77777777" w:rsidR="005A4428" w:rsidRPr="0070240B" w:rsidRDefault="005A4428" w:rsidP="00BD3373">
      <w:pPr>
        <w:rPr>
          <w:rFonts w:ascii="Avenir Next LT Pro" w:hAnsi="Avenir Next LT Pro"/>
          <w:sz w:val="24"/>
          <w:szCs w:val="24"/>
          <w:lang w:val="es-419"/>
        </w:rPr>
      </w:pPr>
    </w:p>
    <w:p w14:paraId="4992D648" w14:textId="77777777" w:rsidR="005A4428" w:rsidRPr="0070240B" w:rsidRDefault="005A4428" w:rsidP="005A4428">
      <w:pPr>
        <w:tabs>
          <w:tab w:val="left" w:pos="5021"/>
        </w:tabs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4BCD3F1A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1336598" w14:textId="14F99C0F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CONTENEDOR            MAEU 415</w:t>
            </w:r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149-2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2A6D42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// </w:t>
            </w:r>
            <w:r w:rsidR="002A6D42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001</w:t>
            </w:r>
            <w:r w:rsidR="00E9536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458</w:t>
            </w:r>
          </w:p>
        </w:tc>
      </w:tr>
    </w:tbl>
    <w:p w14:paraId="1BFA9BD8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43637DAA" w14:textId="77777777" w:rsidTr="00222E09">
        <w:trPr>
          <w:trHeight w:val="3969"/>
        </w:trPr>
        <w:tc>
          <w:tcPr>
            <w:tcW w:w="4535" w:type="dxa"/>
          </w:tcPr>
          <w:p w14:paraId="7839674F" w14:textId="4AD49F83" w:rsidR="005A4428" w:rsidRPr="0070240B" w:rsidRDefault="00BD3373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59F83E0E" wp14:editId="723D2594">
                  <wp:extent cx="2892425" cy="2549769"/>
                  <wp:effectExtent l="0" t="0" r="3175" b="3175"/>
                  <wp:docPr id="903090409" name="Imagen 56" descr="Imagen que contiene edificio, lado, frent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90409" name="Imagen 56" descr="Imagen que contiene edificio, lado, frente, hombre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003" cy="255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D3D4A98" w14:textId="2BBE115E" w:rsidR="005A4428" w:rsidRPr="0070240B" w:rsidRDefault="00BD3373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35AD18A4" wp14:editId="2FC6A1E2">
                  <wp:extent cx="2874645" cy="2567353"/>
                  <wp:effectExtent l="0" t="0" r="1905" b="4445"/>
                  <wp:docPr id="1831573353" name="Imagen 57" descr="Imagen que contiene edificio, camioneta, suci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573353" name="Imagen 57" descr="Imagen que contiene edificio, camioneta, sucio, viejo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98" cy="257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8B16E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2270C461" w14:textId="77777777" w:rsidTr="00222E09">
        <w:trPr>
          <w:trHeight w:val="3969"/>
        </w:trPr>
        <w:tc>
          <w:tcPr>
            <w:tcW w:w="4535" w:type="dxa"/>
          </w:tcPr>
          <w:p w14:paraId="461BBE86" w14:textId="7738AE75" w:rsidR="005A4428" w:rsidRPr="0070240B" w:rsidRDefault="00BD3373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5489A588" wp14:editId="6A6E97E8">
                  <wp:extent cx="2857499" cy="2470639"/>
                  <wp:effectExtent l="0" t="0" r="635" b="6350"/>
                  <wp:docPr id="733432631" name="Imagen 58" descr="Imagen que contiene edificio, exterior, sucio, pied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432631" name="Imagen 58" descr="Imagen que contiene edificio, exterior, sucio, piedr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83" cy="247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168F44C" w14:textId="22AC6766" w:rsidR="005A4428" w:rsidRPr="0070240B" w:rsidRDefault="00BD337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B07734B" wp14:editId="786233EA">
                  <wp:extent cx="2865755" cy="2488223"/>
                  <wp:effectExtent l="0" t="0" r="0" b="7620"/>
                  <wp:docPr id="374442978" name="Imagen 59" descr="Imagen que contiene edificio, pequeño, puert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42978" name="Imagen 59" descr="Imagen que contiene edificio, pequeño, puerta, lado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61" cy="24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A7CA0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07FBF998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68A2EC2C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4D4B376A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36704C31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4A65059F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D27C95F" w14:textId="6BF1366B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CONTENEDOR                 MAEU 41</w:t>
            </w:r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5372-</w:t>
            </w:r>
            <w:proofErr w:type="gramStart"/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5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//  SELLO</w:t>
            </w:r>
            <w:proofErr w:type="gramEnd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E9536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14</w:t>
            </w:r>
            <w:r w:rsidR="003B1EC8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66</w:t>
            </w:r>
          </w:p>
        </w:tc>
      </w:tr>
    </w:tbl>
    <w:p w14:paraId="209582E0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10ECE02B" w14:textId="77777777" w:rsidTr="00222E09">
        <w:trPr>
          <w:trHeight w:val="3969"/>
        </w:trPr>
        <w:tc>
          <w:tcPr>
            <w:tcW w:w="4535" w:type="dxa"/>
          </w:tcPr>
          <w:p w14:paraId="22CA843F" w14:textId="0C866268" w:rsidR="005A4428" w:rsidRPr="0070240B" w:rsidRDefault="00F02EDB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1A79E8CE" wp14:editId="153A4B29">
                  <wp:extent cx="2879725" cy="2655277"/>
                  <wp:effectExtent l="0" t="0" r="0" b="0"/>
                  <wp:docPr id="1167363386" name="Imagen 60" descr="Imagen que contiene edificio, interior, llenad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363386" name="Imagen 60" descr="Imagen que contiene edificio, interior, llenado, parado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75" cy="26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E40398E" w14:textId="73BF9187" w:rsidR="005A4428" w:rsidRPr="0070240B" w:rsidRDefault="004523B3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173EDE35" wp14:editId="0B26A9C3">
                  <wp:extent cx="2876550" cy="2637155"/>
                  <wp:effectExtent l="0" t="0" r="0" b="0"/>
                  <wp:docPr id="1585420432" name="Imagen 61" descr="Imagen que contiene edificio, calle, camioneta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420432" name="Imagen 61" descr="Imagen que contiene edificio, calle, camioneta, sucio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50" cy="264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09474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55C296A8" w14:textId="77777777" w:rsidTr="00222E09">
        <w:trPr>
          <w:trHeight w:val="3969"/>
        </w:trPr>
        <w:tc>
          <w:tcPr>
            <w:tcW w:w="4535" w:type="dxa"/>
          </w:tcPr>
          <w:p w14:paraId="162C273F" w14:textId="08EF4776" w:rsidR="005A4428" w:rsidRPr="0070240B" w:rsidRDefault="004523B3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5E953CDA" wp14:editId="1E417F97">
                  <wp:extent cx="2892425" cy="2540977"/>
                  <wp:effectExtent l="0" t="0" r="3175" b="0"/>
                  <wp:docPr id="859909389" name="Imagen 62" descr="Imagen que contiene edificio, exterior, lad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909389" name="Imagen 62" descr="Imagen que contiene edificio, exterior, lado, pequeño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28" cy="255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6EA4E17" w14:textId="1F06A645" w:rsidR="005A4428" w:rsidRPr="0070240B" w:rsidRDefault="004523B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5D256940" wp14:editId="5EB343EB">
                  <wp:extent cx="2865755" cy="2540635"/>
                  <wp:effectExtent l="0" t="0" r="0" b="0"/>
                  <wp:docPr id="915761792" name="Imagen 63" descr="Imagen que contiene exterior, edifici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761792" name="Imagen 63" descr="Imagen que contiene exterior, edificio, camioneta, coche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41" cy="25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A7DC1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04571CF9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1CFF375A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05FB48B2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4BE235E0" w14:textId="77777777" w:rsidR="005A4428" w:rsidRPr="0070240B" w:rsidRDefault="005A4428" w:rsidP="005A4428">
      <w:pPr>
        <w:tabs>
          <w:tab w:val="left" w:pos="5021"/>
        </w:tabs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01FD6FB9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39BC66" w14:textId="6EBD0AD6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CONTENEDOR            MAEU 4</w:t>
            </w:r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16382-6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3B1EC8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/</w:t>
            </w:r>
            <w:proofErr w:type="gramStart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  SELLO</w:t>
            </w:r>
            <w:proofErr w:type="gramEnd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E9536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1457</w:t>
            </w:r>
          </w:p>
        </w:tc>
      </w:tr>
    </w:tbl>
    <w:p w14:paraId="72B3B770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4B5893F5" w14:textId="77777777" w:rsidTr="00222E09">
        <w:trPr>
          <w:trHeight w:val="3969"/>
        </w:trPr>
        <w:tc>
          <w:tcPr>
            <w:tcW w:w="4535" w:type="dxa"/>
          </w:tcPr>
          <w:p w14:paraId="73913C79" w14:textId="61A60DC2" w:rsidR="005A4428" w:rsidRPr="0070240B" w:rsidRDefault="004523B3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3A6AA3BE" wp14:editId="73640225">
                  <wp:extent cx="2892330" cy="2980592"/>
                  <wp:effectExtent l="0" t="0" r="3810" b="0"/>
                  <wp:docPr id="298900871" name="Imagen 64" descr="Imagen que contiene interior, estante, llenado, ent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00871" name="Imagen 64" descr="Imagen que contiene interior, estante, llenado, enter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646" cy="299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5C9D762" w14:textId="6E922DE6" w:rsidR="005A4428" w:rsidRPr="0070240B" w:rsidRDefault="004523B3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78F7BACD" wp14:editId="23BBB6E4">
                  <wp:extent cx="2858770" cy="2963008"/>
                  <wp:effectExtent l="0" t="0" r="0" b="8890"/>
                  <wp:docPr id="1271438511" name="Imagen 65" descr="Imagen que contiene edificio, camioneta, computador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438511" name="Imagen 65" descr="Imagen que contiene edificio, camioneta, computadora, refrigerador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28" cy="29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0F12D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7A42F0C5" w14:textId="77777777" w:rsidTr="00222E09">
        <w:trPr>
          <w:trHeight w:val="3969"/>
        </w:trPr>
        <w:tc>
          <w:tcPr>
            <w:tcW w:w="4535" w:type="dxa"/>
          </w:tcPr>
          <w:p w14:paraId="10A116A7" w14:textId="73B1C524" w:rsidR="005A4428" w:rsidRPr="0070240B" w:rsidRDefault="004523B3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05E4FC5A" wp14:editId="7C31F61D">
                  <wp:extent cx="2910205" cy="2804746"/>
                  <wp:effectExtent l="0" t="0" r="4445" b="0"/>
                  <wp:docPr id="441383980" name="Imagen 66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83980" name="Imagen 66" descr="Puente de madera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175" cy="281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EECD34" w14:textId="38F1C976" w:rsidR="005A4428" w:rsidRPr="0070240B" w:rsidRDefault="004523B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2ECA7F65" wp14:editId="2083D292">
                  <wp:extent cx="2865755" cy="2822331"/>
                  <wp:effectExtent l="0" t="0" r="0" b="0"/>
                  <wp:docPr id="1539414608" name="Imagen 67" descr="Imagen que contiene edificio, pequeño, ladrill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414608" name="Imagen 67" descr="Imagen que contiene edificio, pequeño, ladrillo, lad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66" cy="283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BAE33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41F6C573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628CBF9E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70240B" w14:paraId="329B81C6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CA0098F" w14:textId="6A842A63" w:rsidR="005A4428" w:rsidRPr="0070240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CONTENEDOR                 MAEU </w:t>
            </w:r>
            <w:r w:rsidR="00E9536D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423333-2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70240B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>//</w:t>
            </w:r>
            <w:r w:rsidR="0070240B"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4"/>
                <w:szCs w:val="24"/>
              </w:rPr>
              <w:t xml:space="preserve">  SELLO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="00E9536D" w:rsidRPr="0070240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4"/>
                <w:szCs w:val="24"/>
              </w:rPr>
              <w:t>1513</w:t>
            </w:r>
          </w:p>
        </w:tc>
      </w:tr>
    </w:tbl>
    <w:p w14:paraId="12CE6612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26DBDA5F" w14:textId="77777777" w:rsidTr="00222E09">
        <w:trPr>
          <w:trHeight w:val="3969"/>
        </w:trPr>
        <w:tc>
          <w:tcPr>
            <w:tcW w:w="4535" w:type="dxa"/>
          </w:tcPr>
          <w:p w14:paraId="132E6B8D" w14:textId="2E43665C" w:rsidR="005A4428" w:rsidRPr="0070240B" w:rsidRDefault="004523B3" w:rsidP="00222E09">
            <w:pPr>
              <w:ind w:hanging="120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6ABA93A9" wp14:editId="1685A7D2">
                  <wp:extent cx="2883535" cy="2637790"/>
                  <wp:effectExtent l="0" t="0" r="0" b="0"/>
                  <wp:docPr id="885149008" name="Imagen 69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49008" name="Imagen 69" descr="Imagen que contiene Calendari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54" cy="264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6E0BDBC" w14:textId="3BA43F06" w:rsidR="005A4428" w:rsidRPr="0070240B" w:rsidRDefault="004523B3" w:rsidP="00222E09">
            <w:pPr>
              <w:ind w:hanging="98"/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27128D84" wp14:editId="52D6D3BC">
                  <wp:extent cx="2865755" cy="2637790"/>
                  <wp:effectExtent l="0" t="0" r="0" b="0"/>
                  <wp:docPr id="2026011839" name="Imagen 70" descr="Imagen que contiene exterior, edificio, camioneta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011839" name="Imagen 70" descr="Imagen que contiene exterior, edificio, camioneta, camino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413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538C4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70240B" w14:paraId="6B8ACB41" w14:textId="77777777" w:rsidTr="00222E09">
        <w:trPr>
          <w:trHeight w:val="3969"/>
        </w:trPr>
        <w:tc>
          <w:tcPr>
            <w:tcW w:w="4535" w:type="dxa"/>
          </w:tcPr>
          <w:p w14:paraId="6F6F9144" w14:textId="78ACB615" w:rsidR="005A4428" w:rsidRPr="0070240B" w:rsidRDefault="004523B3" w:rsidP="00222E09">
            <w:pPr>
              <w:ind w:hanging="120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hAnsi="Avenir Next LT Pro"/>
                <w:noProof/>
                <w:sz w:val="24"/>
                <w:szCs w:val="24"/>
                <w:lang w:val="es-419"/>
              </w:rPr>
              <w:drawing>
                <wp:inline distT="0" distB="0" distL="0" distR="0" wp14:anchorId="14D2469B" wp14:editId="5A859CA2">
                  <wp:extent cx="2857500" cy="2637790"/>
                  <wp:effectExtent l="0" t="0" r="0" b="0"/>
                  <wp:docPr id="1039399347" name="Imagen 68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606864" name="Imagen 68" descr="Puente de madera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45" cy="264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624C448" w14:textId="36BEC76E" w:rsidR="005A4428" w:rsidRPr="0070240B" w:rsidRDefault="004523B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</w:pPr>
            <w:r w:rsidRPr="0070240B">
              <w:rPr>
                <w:rFonts w:ascii="Avenir Next LT Pro" w:eastAsia="Calibri" w:hAnsi="Avenir Next LT Pro" w:cs="Arial"/>
                <w:noProof/>
                <w:sz w:val="24"/>
                <w:szCs w:val="24"/>
                <w:lang w:val="es-419"/>
              </w:rPr>
              <w:drawing>
                <wp:inline distT="0" distB="0" distL="0" distR="0" wp14:anchorId="4FF58A52" wp14:editId="6668B8C7">
                  <wp:extent cx="2883535" cy="2655277"/>
                  <wp:effectExtent l="0" t="0" r="0" b="0"/>
                  <wp:docPr id="1259120189" name="Imagen 71" descr="Imagen que contiene edificio, exterior, camioneta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20189" name="Imagen 71" descr="Imagen que contiene edificio, exterior, camioneta, frente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72" cy="266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4794B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2ECE15AD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3322691D" w14:textId="77777777" w:rsidR="005A4428" w:rsidRPr="0070240B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p w14:paraId="1F72C79B" w14:textId="77777777" w:rsidR="005A4428" w:rsidRPr="0070240B" w:rsidRDefault="005A4428" w:rsidP="00FE012A">
      <w:pPr>
        <w:rPr>
          <w:rFonts w:ascii="Avenir Next LT Pro" w:hAnsi="Avenir Next LT Pro"/>
          <w:sz w:val="24"/>
          <w:szCs w:val="24"/>
          <w:lang w:val="es-419"/>
        </w:rPr>
      </w:pPr>
    </w:p>
    <w:bookmarkEnd w:id="0"/>
    <w:p w14:paraId="33DDC944" w14:textId="0855F4B0" w:rsidR="00445AF6" w:rsidRPr="0070240B" w:rsidRDefault="008C3AE0" w:rsidP="00BD3373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</w:pPr>
      <w:r w:rsidRPr="0070240B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lastRenderedPageBreak/>
        <w:t>Observaci</w:t>
      </w:r>
      <w:r w:rsidR="00AB7B9A" w:rsidRPr="0070240B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ones</w:t>
      </w:r>
      <w:r w:rsidRPr="0070240B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:</w:t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70240B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70240B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N° </w:t>
            </w:r>
            <w:proofErr w:type="spellStart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70240B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70240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Observación</w:t>
            </w:r>
            <w:proofErr w:type="spellEnd"/>
          </w:p>
        </w:tc>
      </w:tr>
      <w:tr w:rsidR="009745D3" w:rsidRPr="0070240B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6B5AFA58" w:rsidR="009745D3" w:rsidRPr="0070240B" w:rsidRDefault="00BD337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 w:rsidRPr="0070240B"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  <w:t>MAEU</w:t>
            </w:r>
            <w:r w:rsidR="0070240B" w:rsidRPr="0070240B"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  <w:t xml:space="preserve"> </w:t>
            </w:r>
            <w:r w:rsidRPr="0070240B"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  <w:t>415372-5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6BD6742D" w:rsidR="009745D3" w:rsidRPr="0070240B" w:rsidRDefault="0070240B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 w:rsidRPr="0070240B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Carpa rota, no se encarpa.</w:t>
            </w:r>
          </w:p>
        </w:tc>
      </w:tr>
    </w:tbl>
    <w:p w14:paraId="168F6F05" w14:textId="77777777" w:rsidR="00B9598D" w:rsidRPr="00085D43" w:rsidRDefault="00B9598D" w:rsidP="00B9598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BD3373" w:rsidRPr="00085D43" w14:paraId="188109DD" w14:textId="77777777" w:rsidTr="00222E09">
        <w:trPr>
          <w:trHeight w:val="3969"/>
        </w:trPr>
        <w:tc>
          <w:tcPr>
            <w:tcW w:w="4535" w:type="dxa"/>
          </w:tcPr>
          <w:p w14:paraId="486516EF" w14:textId="7B5E4944" w:rsidR="00BD3373" w:rsidRPr="00085D43" w:rsidRDefault="00BD3373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B2DAC76" wp14:editId="0D00E4CB">
                  <wp:extent cx="2901315" cy="2558415"/>
                  <wp:effectExtent l="0" t="0" r="0" b="0"/>
                  <wp:docPr id="1866962641" name="Imagen 46" descr="Un par de zapatos sobre superfici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62641" name="Imagen 46" descr="Un par de zapatos sobre superficie de madera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64" cy="256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92DAE35" w14:textId="4A619EEB" w:rsidR="00BD3373" w:rsidRPr="00085D43" w:rsidRDefault="00BD337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E1A824D" wp14:editId="60680CCC">
                  <wp:extent cx="2848610" cy="2558562"/>
                  <wp:effectExtent l="0" t="0" r="8890" b="0"/>
                  <wp:docPr id="975291657" name="Imagen 47" descr="Imagen que contiene exterior, edifici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291657" name="Imagen 47" descr="Imagen que contiene exterior, edificio, camioneta, coche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81" cy="256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8B231" w14:textId="77777777" w:rsidR="00BD3373" w:rsidRDefault="00BD3373" w:rsidP="00BD3373">
      <w:pPr>
        <w:rPr>
          <w:rFonts w:ascii="Avenir Next LT Pro" w:hAnsi="Avenir Next LT Pro"/>
          <w:lang w:val="es-419"/>
        </w:rPr>
      </w:pPr>
    </w:p>
    <w:p w14:paraId="068A7167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48BB740D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306575EA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469B20B3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31C83B1E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6E3ADE25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54EA60F7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383578BD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366A341E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6E8F8FE3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6D82A1E4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p w14:paraId="0279A0B3" w14:textId="77777777" w:rsidR="0070240B" w:rsidRDefault="0070240B" w:rsidP="00BD3373">
      <w:pPr>
        <w:rPr>
          <w:rFonts w:ascii="Avenir Next LT Pro" w:hAnsi="Avenir Next LT Pro"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70240B" w:rsidRPr="00085D43" w14:paraId="3094426B" w14:textId="77777777" w:rsidTr="00555AAD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40C1F40C" w14:textId="77777777" w:rsidR="0070240B" w:rsidRPr="00085D43" w:rsidRDefault="0070240B" w:rsidP="00555AAD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lastRenderedPageBreak/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6BBC4447" w14:textId="77777777" w:rsidR="0070240B" w:rsidRPr="00085D43" w:rsidRDefault="0070240B" w:rsidP="00555AAD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70240B" w:rsidRPr="00A317B0" w14:paraId="616B5B13" w14:textId="77777777" w:rsidTr="00555AAD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2C4C8A1" w14:textId="77777777" w:rsidR="0070240B" w:rsidRPr="00085D43" w:rsidRDefault="0070240B" w:rsidP="00555AAD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MAEU 423333-2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1251A674" w14:textId="77777777" w:rsidR="0070240B" w:rsidRPr="00085D43" w:rsidRDefault="0070240B" w:rsidP="00555AAD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 w:rsidRPr="0070240B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Carpa rota, no se encarpa.</w:t>
            </w:r>
          </w:p>
        </w:tc>
      </w:tr>
    </w:tbl>
    <w:p w14:paraId="21A4FBB0" w14:textId="77777777" w:rsidR="0070240B" w:rsidRPr="0070240B" w:rsidRDefault="0070240B" w:rsidP="00BD3373">
      <w:pPr>
        <w:rPr>
          <w:rFonts w:ascii="Avenir Next LT Pro" w:hAnsi="Avenir Next LT Pro"/>
          <w:lang w:val="es-CL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BD3373" w:rsidRPr="00085D43" w14:paraId="3B10B2F2" w14:textId="77777777" w:rsidTr="00222E09">
        <w:trPr>
          <w:trHeight w:val="3969"/>
        </w:trPr>
        <w:tc>
          <w:tcPr>
            <w:tcW w:w="4535" w:type="dxa"/>
          </w:tcPr>
          <w:p w14:paraId="09E8CC5C" w14:textId="6BE01747" w:rsidR="00BD3373" w:rsidRPr="00085D43" w:rsidRDefault="00BD3373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EE9DF3B" wp14:editId="24B4EB47">
                  <wp:extent cx="2901315" cy="2522220"/>
                  <wp:effectExtent l="0" t="0" r="0" b="0"/>
                  <wp:docPr id="1136694871" name="Imagen 44" descr="Imagen que contiene edificio, azul, cam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94871" name="Imagen 44" descr="Imagen que contiene edificio, azul, cama, tabla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021" cy="252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2F48EA2" w14:textId="261CE4AF" w:rsidR="00BD3373" w:rsidRPr="00085D43" w:rsidRDefault="00BD337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D7DE5EA" wp14:editId="32B7F305">
                  <wp:extent cx="2865755" cy="2532185"/>
                  <wp:effectExtent l="0" t="0" r="0" b="1905"/>
                  <wp:docPr id="1330643909" name="Imagen 45" descr="Imagen que contiene edificio, exterior, camioneta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643909" name="Imagen 45" descr="Imagen que contiene edificio, exterior, camioneta, frente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86" cy="254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3E984" w14:textId="77777777" w:rsidR="001C6FA2" w:rsidRDefault="001C6FA2" w:rsidP="00B475FE">
      <w:pPr>
        <w:rPr>
          <w:rFonts w:ascii="Avenir Next LT Pro" w:hAnsi="Avenir Next LT Pro"/>
          <w:lang w:val="es-419"/>
        </w:rPr>
      </w:pPr>
    </w:p>
    <w:p w14:paraId="1FC78C6D" w14:textId="77777777" w:rsidR="0070240B" w:rsidRPr="00085D43" w:rsidRDefault="0070240B" w:rsidP="00B475FE">
      <w:pPr>
        <w:rPr>
          <w:rFonts w:ascii="Avenir Next LT Pro" w:hAnsi="Avenir Next LT Pro"/>
          <w:lang w:val="es-419"/>
        </w:rPr>
      </w:pP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5A44345A" w14:textId="77777777" w:rsidR="0070240B" w:rsidRDefault="0070240B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6205AFD6" w14:textId="77777777" w:rsidR="0070240B" w:rsidRDefault="0070240B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62AEC161" w14:textId="77777777" w:rsidR="0070240B" w:rsidRPr="00085D43" w:rsidRDefault="0070240B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007BDEBD" w14:textId="77777777" w:rsidR="0070240B" w:rsidRPr="00F40C54" w:rsidRDefault="0070240B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CE00404" w14:textId="3EB5CF02" w:rsidR="003D288A" w:rsidRPr="0070240B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70240B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70240B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70240B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70240B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7035A" w:rsidRPr="0070240B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70240B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7145B9A8" w:rsidR="003D288A" w:rsidRPr="0070240B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70240B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70240B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70240B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7E26E1" w:rsidRPr="0070240B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70240B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736801EF" w14:textId="4A379EFF" w:rsidR="00275812" w:rsidRPr="0070240B" w:rsidRDefault="00275812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70240B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70240B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proofErr w:type="gramStart"/>
      <w:r w:rsidR="00F07764" w:rsidRPr="0070240B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70240B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70240B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79"/>
      <w:footerReference w:type="default" r:id="rId80"/>
      <w:footerReference w:type="first" r:id="rId81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D7168" w14:textId="77777777" w:rsidR="002E35C7" w:rsidRDefault="002E35C7" w:rsidP="006B5BED">
      <w:r>
        <w:separator/>
      </w:r>
    </w:p>
  </w:endnote>
  <w:endnote w:type="continuationSeparator" w:id="0">
    <w:p w14:paraId="22CA0011" w14:textId="77777777" w:rsidR="002E35C7" w:rsidRDefault="002E35C7" w:rsidP="006B5BED">
      <w:r>
        <w:continuationSeparator/>
      </w:r>
    </w:p>
  </w:endnote>
  <w:endnote w:type="continuationNotice" w:id="1">
    <w:p w14:paraId="275E676D" w14:textId="77777777" w:rsidR="002E35C7" w:rsidRDefault="002E35C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44E8F" w14:textId="77777777" w:rsidR="002E35C7" w:rsidRDefault="002E35C7" w:rsidP="006B5BED">
      <w:r>
        <w:separator/>
      </w:r>
    </w:p>
  </w:footnote>
  <w:footnote w:type="continuationSeparator" w:id="0">
    <w:p w14:paraId="3D63AC11" w14:textId="77777777" w:rsidR="002E35C7" w:rsidRDefault="002E35C7" w:rsidP="006B5BED">
      <w:r>
        <w:continuationSeparator/>
      </w:r>
    </w:p>
  </w:footnote>
  <w:footnote w:type="continuationNotice" w:id="1">
    <w:p w14:paraId="54E8120E" w14:textId="77777777" w:rsidR="002E35C7" w:rsidRDefault="002E35C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A317B0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7BE5D151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602-</w:t>
          </w:r>
          <w:r w:rsidR="0064410D">
            <w:rPr>
              <w:rFonts w:ascii="Avenir Next LT Pro" w:hAnsi="Avenir Next LT Pro"/>
              <w:sz w:val="18"/>
              <w:szCs w:val="18"/>
              <w:lang w:val="es-CL"/>
            </w:rPr>
            <w:t>0708</w:t>
          </w:r>
        </w:p>
        <w:p w14:paraId="6CDEBCE0" w14:textId="3E0E24CA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Febrero</w:t>
          </w:r>
          <w:proofErr w:type="gramEnd"/>
          <w:r w:rsidR="00C568FA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64410D">
            <w:rPr>
              <w:rFonts w:ascii="Avenir Next LT Pro" w:hAnsi="Avenir Next LT Pro"/>
              <w:sz w:val="18"/>
              <w:szCs w:val="18"/>
              <w:lang w:val="es-CL"/>
            </w:rPr>
            <w:t>17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E738B0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7FC7"/>
    <w:rsid w:val="00021027"/>
    <w:rsid w:val="00021046"/>
    <w:rsid w:val="000232B4"/>
    <w:rsid w:val="00030D32"/>
    <w:rsid w:val="00035671"/>
    <w:rsid w:val="00042717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35A"/>
    <w:rsid w:val="00074093"/>
    <w:rsid w:val="00074E51"/>
    <w:rsid w:val="00076F60"/>
    <w:rsid w:val="00081188"/>
    <w:rsid w:val="000816C4"/>
    <w:rsid w:val="00082C1C"/>
    <w:rsid w:val="00085D43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D94"/>
    <w:rsid w:val="000B7FB5"/>
    <w:rsid w:val="000C5BB6"/>
    <w:rsid w:val="000C5F66"/>
    <w:rsid w:val="000C6ED6"/>
    <w:rsid w:val="000E1381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A8E"/>
    <w:rsid w:val="001401FE"/>
    <w:rsid w:val="00146D8A"/>
    <w:rsid w:val="001504F7"/>
    <w:rsid w:val="00150B36"/>
    <w:rsid w:val="00164B8D"/>
    <w:rsid w:val="001675AB"/>
    <w:rsid w:val="00170ED4"/>
    <w:rsid w:val="00173B33"/>
    <w:rsid w:val="001740F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5AE1"/>
    <w:rsid w:val="001B6C61"/>
    <w:rsid w:val="001C59D4"/>
    <w:rsid w:val="001C6FA2"/>
    <w:rsid w:val="001D09B8"/>
    <w:rsid w:val="001D1312"/>
    <w:rsid w:val="001D40D0"/>
    <w:rsid w:val="001D690A"/>
    <w:rsid w:val="001E102C"/>
    <w:rsid w:val="001E39E9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24CA"/>
    <w:rsid w:val="00275812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FD1"/>
    <w:rsid w:val="002A69D9"/>
    <w:rsid w:val="002A6D42"/>
    <w:rsid w:val="002A7FB2"/>
    <w:rsid w:val="002B0557"/>
    <w:rsid w:val="002B6AC1"/>
    <w:rsid w:val="002C1E75"/>
    <w:rsid w:val="002C2C09"/>
    <w:rsid w:val="002C4273"/>
    <w:rsid w:val="002C51A1"/>
    <w:rsid w:val="002C5876"/>
    <w:rsid w:val="002C5B38"/>
    <w:rsid w:val="002C6AC5"/>
    <w:rsid w:val="002E35C7"/>
    <w:rsid w:val="002E3624"/>
    <w:rsid w:val="002E6689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255A"/>
    <w:rsid w:val="0032493A"/>
    <w:rsid w:val="00325E15"/>
    <w:rsid w:val="003305B9"/>
    <w:rsid w:val="00333DCF"/>
    <w:rsid w:val="00334C2C"/>
    <w:rsid w:val="00342333"/>
    <w:rsid w:val="0035549E"/>
    <w:rsid w:val="00361968"/>
    <w:rsid w:val="00365AFA"/>
    <w:rsid w:val="0036664C"/>
    <w:rsid w:val="00373A81"/>
    <w:rsid w:val="00392F21"/>
    <w:rsid w:val="0039343E"/>
    <w:rsid w:val="00396F17"/>
    <w:rsid w:val="003A7EB2"/>
    <w:rsid w:val="003B1EC8"/>
    <w:rsid w:val="003B42F6"/>
    <w:rsid w:val="003B4776"/>
    <w:rsid w:val="003B47E8"/>
    <w:rsid w:val="003B795E"/>
    <w:rsid w:val="003C2518"/>
    <w:rsid w:val="003C4439"/>
    <w:rsid w:val="003D071F"/>
    <w:rsid w:val="003D1C87"/>
    <w:rsid w:val="003D288A"/>
    <w:rsid w:val="003D6826"/>
    <w:rsid w:val="003D6FAB"/>
    <w:rsid w:val="003D7DEE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3B3"/>
    <w:rsid w:val="004525A9"/>
    <w:rsid w:val="0045623F"/>
    <w:rsid w:val="0046116E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2912"/>
    <w:rsid w:val="004A393D"/>
    <w:rsid w:val="004A4977"/>
    <w:rsid w:val="004A5E7C"/>
    <w:rsid w:val="004A5F83"/>
    <w:rsid w:val="004B45BC"/>
    <w:rsid w:val="004B579F"/>
    <w:rsid w:val="004C0728"/>
    <w:rsid w:val="004C7A2A"/>
    <w:rsid w:val="004D0426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28F6"/>
    <w:rsid w:val="005545E9"/>
    <w:rsid w:val="005554AB"/>
    <w:rsid w:val="00557681"/>
    <w:rsid w:val="00561355"/>
    <w:rsid w:val="00563AD3"/>
    <w:rsid w:val="00577E07"/>
    <w:rsid w:val="00580EAB"/>
    <w:rsid w:val="00582B8D"/>
    <w:rsid w:val="00584366"/>
    <w:rsid w:val="005871C1"/>
    <w:rsid w:val="00596ADD"/>
    <w:rsid w:val="00596E17"/>
    <w:rsid w:val="005A307B"/>
    <w:rsid w:val="005A33D2"/>
    <w:rsid w:val="005A4428"/>
    <w:rsid w:val="005A59A4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410D"/>
    <w:rsid w:val="00644218"/>
    <w:rsid w:val="00652154"/>
    <w:rsid w:val="006554C5"/>
    <w:rsid w:val="00657F77"/>
    <w:rsid w:val="006601FA"/>
    <w:rsid w:val="00660652"/>
    <w:rsid w:val="00660F0D"/>
    <w:rsid w:val="00663124"/>
    <w:rsid w:val="006646BE"/>
    <w:rsid w:val="00665343"/>
    <w:rsid w:val="00665CBE"/>
    <w:rsid w:val="00666ED7"/>
    <w:rsid w:val="006730FF"/>
    <w:rsid w:val="00673AEA"/>
    <w:rsid w:val="006778C1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240B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E12D3"/>
    <w:rsid w:val="007E1A12"/>
    <w:rsid w:val="007E26E1"/>
    <w:rsid w:val="007E37B1"/>
    <w:rsid w:val="007E4350"/>
    <w:rsid w:val="007E55F3"/>
    <w:rsid w:val="007F1528"/>
    <w:rsid w:val="007F1D33"/>
    <w:rsid w:val="007F73A0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A50AF"/>
    <w:rsid w:val="008B0543"/>
    <w:rsid w:val="008B2642"/>
    <w:rsid w:val="008B2D2F"/>
    <w:rsid w:val="008B506C"/>
    <w:rsid w:val="008C097C"/>
    <w:rsid w:val="008C13C7"/>
    <w:rsid w:val="008C3AE0"/>
    <w:rsid w:val="008D41AC"/>
    <w:rsid w:val="008E4567"/>
    <w:rsid w:val="008E4B99"/>
    <w:rsid w:val="008F5205"/>
    <w:rsid w:val="008F5AD3"/>
    <w:rsid w:val="009014CB"/>
    <w:rsid w:val="009017F6"/>
    <w:rsid w:val="00902811"/>
    <w:rsid w:val="00904854"/>
    <w:rsid w:val="00906C32"/>
    <w:rsid w:val="00912D93"/>
    <w:rsid w:val="00913957"/>
    <w:rsid w:val="00913FDB"/>
    <w:rsid w:val="009222B6"/>
    <w:rsid w:val="00922371"/>
    <w:rsid w:val="00923145"/>
    <w:rsid w:val="0093248C"/>
    <w:rsid w:val="0093751D"/>
    <w:rsid w:val="009375F6"/>
    <w:rsid w:val="00940B6D"/>
    <w:rsid w:val="00940EF6"/>
    <w:rsid w:val="0094212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7196"/>
    <w:rsid w:val="00980A11"/>
    <w:rsid w:val="00980CEE"/>
    <w:rsid w:val="00983BB4"/>
    <w:rsid w:val="009862AD"/>
    <w:rsid w:val="00994150"/>
    <w:rsid w:val="009A4084"/>
    <w:rsid w:val="009A5DCA"/>
    <w:rsid w:val="009A7CBD"/>
    <w:rsid w:val="009B0E47"/>
    <w:rsid w:val="009B26F1"/>
    <w:rsid w:val="009B2B13"/>
    <w:rsid w:val="009B49BD"/>
    <w:rsid w:val="009B5363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245E"/>
    <w:rsid w:val="009F356E"/>
    <w:rsid w:val="009F3BFA"/>
    <w:rsid w:val="00A0055D"/>
    <w:rsid w:val="00A16BD5"/>
    <w:rsid w:val="00A2493D"/>
    <w:rsid w:val="00A317B0"/>
    <w:rsid w:val="00A326EC"/>
    <w:rsid w:val="00A35D24"/>
    <w:rsid w:val="00A35E45"/>
    <w:rsid w:val="00A36BDF"/>
    <w:rsid w:val="00A36DD7"/>
    <w:rsid w:val="00A36E00"/>
    <w:rsid w:val="00A401A8"/>
    <w:rsid w:val="00A408AF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72906"/>
    <w:rsid w:val="00A72E7B"/>
    <w:rsid w:val="00A76E00"/>
    <w:rsid w:val="00A80C9D"/>
    <w:rsid w:val="00A8491D"/>
    <w:rsid w:val="00A86DA4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52C7"/>
    <w:rsid w:val="00AF75E1"/>
    <w:rsid w:val="00B04129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7B19"/>
    <w:rsid w:val="00BC09C3"/>
    <w:rsid w:val="00BC4C63"/>
    <w:rsid w:val="00BC4E33"/>
    <w:rsid w:val="00BC648A"/>
    <w:rsid w:val="00BC6E4D"/>
    <w:rsid w:val="00BC7177"/>
    <w:rsid w:val="00BC7436"/>
    <w:rsid w:val="00BD1B56"/>
    <w:rsid w:val="00BD3373"/>
    <w:rsid w:val="00BD35D7"/>
    <w:rsid w:val="00BD38E4"/>
    <w:rsid w:val="00BD7972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5A02"/>
    <w:rsid w:val="00C568FA"/>
    <w:rsid w:val="00C57384"/>
    <w:rsid w:val="00C65882"/>
    <w:rsid w:val="00C67E17"/>
    <w:rsid w:val="00C71745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0563"/>
    <w:rsid w:val="00CC66D8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60B0"/>
    <w:rsid w:val="00D234D3"/>
    <w:rsid w:val="00D24BF4"/>
    <w:rsid w:val="00D24E5E"/>
    <w:rsid w:val="00D25072"/>
    <w:rsid w:val="00D26F4B"/>
    <w:rsid w:val="00D354D7"/>
    <w:rsid w:val="00D35D35"/>
    <w:rsid w:val="00D37ADD"/>
    <w:rsid w:val="00D404CD"/>
    <w:rsid w:val="00D41ED6"/>
    <w:rsid w:val="00D56F96"/>
    <w:rsid w:val="00D57FDA"/>
    <w:rsid w:val="00D709F7"/>
    <w:rsid w:val="00D718B9"/>
    <w:rsid w:val="00D727A2"/>
    <w:rsid w:val="00D72F16"/>
    <w:rsid w:val="00D77EFA"/>
    <w:rsid w:val="00D81B98"/>
    <w:rsid w:val="00D8781A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1751"/>
    <w:rsid w:val="00DE64E6"/>
    <w:rsid w:val="00DE79FF"/>
    <w:rsid w:val="00DF0890"/>
    <w:rsid w:val="00DF673F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38B0"/>
    <w:rsid w:val="00E740A8"/>
    <w:rsid w:val="00E74C6F"/>
    <w:rsid w:val="00E82E81"/>
    <w:rsid w:val="00E84310"/>
    <w:rsid w:val="00E9536D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4A97"/>
    <w:rsid w:val="00EE7668"/>
    <w:rsid w:val="00EE7986"/>
    <w:rsid w:val="00EF0E1C"/>
    <w:rsid w:val="00EF22DE"/>
    <w:rsid w:val="00EF3724"/>
    <w:rsid w:val="00EF5616"/>
    <w:rsid w:val="00F011AD"/>
    <w:rsid w:val="00F02EDB"/>
    <w:rsid w:val="00F07764"/>
    <w:rsid w:val="00F1003C"/>
    <w:rsid w:val="00F107CB"/>
    <w:rsid w:val="00F12B5F"/>
    <w:rsid w:val="00F2237C"/>
    <w:rsid w:val="00F227B0"/>
    <w:rsid w:val="00F27A44"/>
    <w:rsid w:val="00F30D3B"/>
    <w:rsid w:val="00F40C54"/>
    <w:rsid w:val="00F437DD"/>
    <w:rsid w:val="00F51F92"/>
    <w:rsid w:val="00F5471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12</TotalTime>
  <Pages>18</Pages>
  <Words>274</Words>
  <Characters>1593</Characters>
  <Application>Microsoft Office Word</Application>
  <DocSecurity>0</DocSecurity>
  <Lines>398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26</cp:revision>
  <cp:lastPrinted>2025-11-25T20:08:00Z</cp:lastPrinted>
  <dcterms:created xsi:type="dcterms:W3CDTF">2026-02-17T22:10:00Z</dcterms:created>
  <dcterms:modified xsi:type="dcterms:W3CDTF">2026-02-17T22:24:00Z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