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64A62229" w:rsidR="00B475FE" w:rsidRPr="00121C96" w:rsidRDefault="00B475FE" w:rsidP="00C433A7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REPORTE FOTOGR</w:t>
      </w:r>
      <w:r w:rsidR="00AB7B9A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Á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FICO</w:t>
      </w:r>
      <w:r w:rsidR="00FF09D2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  <w:r w:rsidR="00930C8A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DESCARGA DE CAMION A SUELO Y </w:t>
      </w:r>
      <w:r w:rsidR="00FF09D2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CONSOLIDADO</w:t>
      </w:r>
    </w:p>
    <w:p w14:paraId="0327BFD0" w14:textId="34EC414A" w:rsidR="00BC7436" w:rsidRPr="00121C96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FAENA </w:t>
      </w:r>
      <w:r w:rsidR="00644218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CFS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  <w:r w:rsidR="00047AC1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1</w:t>
      </w:r>
      <w:r w:rsidR="00337A2E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5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x40</w:t>
      </w:r>
      <w:r w:rsidR="00AF1F67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</w:p>
    <w:p w14:paraId="2ACCC6B9" w14:textId="77777777" w:rsidR="00E6677F" w:rsidRPr="00121C96" w:rsidRDefault="00E6677F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</w:p>
    <w:p w14:paraId="7F8E2065" w14:textId="31AD6CC6" w:rsidR="00DC62D7" w:rsidRPr="00E6677F" w:rsidRDefault="00001590" w:rsidP="00001590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ind w:left="-142" w:right="-22"/>
        <w:rPr>
          <w:rFonts w:ascii="Avenir Next LT Pro" w:hAnsi="Avenir Next LT Pro"/>
          <w:b/>
          <w:bCs/>
          <w:color w:val="FFFFFF" w:themeColor="background1"/>
          <w:lang w:val="pt-PT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Iquique, </w:t>
      </w:r>
      <w:r w:rsidR="00930C8A">
        <w:rPr>
          <w:rFonts w:ascii="Avenir Next LT Pro" w:hAnsi="Avenir Next LT Pro"/>
          <w:b/>
          <w:bCs/>
          <w:color w:val="FFFFFF" w:themeColor="background1"/>
          <w:lang w:val="pt-PT"/>
        </w:rPr>
        <w:t>04 Marzo</w:t>
      </w:r>
      <w:r w:rsidR="00944510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2026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2624CA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930C8A">
        <w:rPr>
          <w:rFonts w:ascii="Avenir Next LT Pro" w:hAnsi="Avenir Next LT Pro"/>
          <w:b/>
          <w:bCs/>
          <w:color w:val="FFFFFF" w:themeColor="background1"/>
          <w:lang w:val="pt-PT"/>
        </w:rPr>
        <w:t>1er</w:t>
      </w:r>
      <w:r w:rsidR="003F0674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.</w:t>
      </w:r>
      <w:r w:rsidR="007E26E1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Turno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REF: IQQ</w:t>
      </w:r>
      <w:r w:rsidR="008C097C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-2</w:t>
      </w:r>
      <w:r w:rsidR="00146854">
        <w:rPr>
          <w:rFonts w:ascii="Avenir Next LT Pro" w:hAnsi="Avenir Next LT Pro"/>
          <w:b/>
          <w:bCs/>
          <w:color w:val="FFFFFF" w:themeColor="background1"/>
          <w:lang w:val="pt-PT"/>
        </w:rPr>
        <w:t>60</w:t>
      </w:r>
      <w:r w:rsidR="00930C8A">
        <w:rPr>
          <w:rFonts w:ascii="Avenir Next LT Pro" w:hAnsi="Avenir Next LT Pro"/>
          <w:b/>
          <w:bCs/>
          <w:color w:val="FFFFFF" w:themeColor="background1"/>
          <w:lang w:val="pt-PT"/>
        </w:rPr>
        <w:t>3</w:t>
      </w:r>
      <w:r w:rsidR="0053397C">
        <w:rPr>
          <w:rFonts w:ascii="Avenir Next LT Pro" w:hAnsi="Avenir Next LT Pro"/>
          <w:b/>
          <w:bCs/>
          <w:color w:val="FFFFFF" w:themeColor="background1"/>
          <w:lang w:val="pt-PT"/>
        </w:rPr>
        <w:t>-0</w:t>
      </w:r>
      <w:r w:rsidR="005C6A39">
        <w:rPr>
          <w:rFonts w:ascii="Avenir Next LT Pro" w:hAnsi="Avenir Next LT Pro"/>
          <w:b/>
          <w:bCs/>
          <w:color w:val="FFFFFF" w:themeColor="background1"/>
          <w:lang w:val="pt-PT"/>
        </w:rPr>
        <w:t>8</w:t>
      </w:r>
      <w:r w:rsidR="00930C8A">
        <w:rPr>
          <w:rFonts w:ascii="Avenir Next LT Pro" w:hAnsi="Avenir Next LT Pro"/>
          <w:b/>
          <w:bCs/>
          <w:color w:val="FFFFFF" w:themeColor="background1"/>
          <w:lang w:val="pt-PT"/>
        </w:rPr>
        <w:t>57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223AF1" w14:paraId="0BAB61BE" w14:textId="77777777" w:rsidTr="00BC4C63">
        <w:trPr>
          <w:trHeight w:val="164"/>
        </w:trPr>
        <w:tc>
          <w:tcPr>
            <w:tcW w:w="2528" w:type="dxa"/>
          </w:tcPr>
          <w:p w14:paraId="613FA01C" w14:textId="77777777" w:rsidR="00E6677F" w:rsidRPr="00121C96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pt-PT" w:eastAsia="es-CL"/>
              </w:rPr>
            </w:pPr>
          </w:p>
          <w:p w14:paraId="5375AE36" w14:textId="31AF86AC" w:rsidR="00AB7B9A" w:rsidRPr="00497175" w:rsidRDefault="00A55589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RESERVA</w:t>
            </w:r>
          </w:p>
        </w:tc>
        <w:tc>
          <w:tcPr>
            <w:tcW w:w="296" w:type="dxa"/>
          </w:tcPr>
          <w:p w14:paraId="2EF576EB" w14:textId="77777777" w:rsidR="00E6677F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</w:p>
          <w:p w14:paraId="64A92C40" w14:textId="60EE3F0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36F1F8AD" w14:textId="77777777" w:rsidR="00930C8A" w:rsidRPr="005579E0" w:rsidRDefault="00930C8A" w:rsidP="00055E0F">
            <w:pPr>
              <w:shd w:val="clear" w:color="auto" w:fill="FFFFFF"/>
              <w:spacing w:line="240" w:lineRule="auto"/>
              <w:rPr>
                <w:rFonts w:ascii="Aptos" w:eastAsia="Times New Roman" w:hAnsi="Aptos" w:cs="Arial"/>
                <w:color w:val="000000"/>
                <w:sz w:val="22"/>
                <w:szCs w:val="22"/>
                <w:shd w:val="clear" w:color="auto" w:fill="FFFFFF"/>
              </w:rPr>
            </w:pPr>
          </w:p>
          <w:p w14:paraId="49137CE6" w14:textId="22A88B3A" w:rsidR="00AB7B9A" w:rsidRPr="005579E0" w:rsidRDefault="00930C8A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5579E0">
              <w:rPr>
                <w:rFonts w:ascii="Aptos" w:eastAsia="Times New Roman" w:hAnsi="Aptos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5579E0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shd w:val="clear" w:color="auto" w:fill="FFFFFF"/>
              </w:rPr>
              <w:t>266360814</w:t>
            </w:r>
          </w:p>
        </w:tc>
      </w:tr>
      <w:tr w:rsidR="00AB7B9A" w:rsidRPr="00223AF1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2D2C506F" w:rsidR="00AB7B9A" w:rsidRPr="005579E0" w:rsidRDefault="00A55589" w:rsidP="00B475FE">
            <w:pPr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579E0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>MINERA EXAR S.Q</w:t>
            </w:r>
            <w:r w:rsidR="007D01B1" w:rsidRPr="005579E0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AB7B9A" w:rsidRPr="00223AF1" w14:paraId="13C6C95F" w14:textId="77777777" w:rsidTr="007E68F7">
        <w:trPr>
          <w:trHeight w:val="93"/>
        </w:trPr>
        <w:tc>
          <w:tcPr>
            <w:tcW w:w="2528" w:type="dxa"/>
          </w:tcPr>
          <w:p w14:paraId="0A68C016" w14:textId="53A3A218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292232A3" w:rsidR="00AD3DD0" w:rsidRDefault="00A55589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579E0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GANFENG LITHIUM GROUP CO</w:t>
            </w:r>
            <w:r w:rsidR="007D01B1" w:rsidRPr="005579E0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228676E0" w14:textId="77777777" w:rsidR="00F957E0" w:rsidRPr="005579E0" w:rsidRDefault="00F957E0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</w:p>
          <w:p w14:paraId="11DE2F3C" w14:textId="7CCD2ED8" w:rsidR="00223AF1" w:rsidRPr="005579E0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F957E0" w:rsidRPr="00944510" w14:paraId="37A0940E" w14:textId="77777777" w:rsidTr="008D3D2B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52C8096E" w14:textId="0C59363A" w:rsidR="00F957E0" w:rsidRPr="00F81C4A" w:rsidRDefault="00F957E0" w:rsidP="00F957E0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bookmarkStart w:id="0" w:name="_Hlk198042008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DESCARGA 02-03-2026</w:t>
            </w:r>
          </w:p>
          <w:p w14:paraId="5F1EB207" w14:textId="77777777" w:rsidR="00F957E0" w:rsidRPr="00EF4589" w:rsidRDefault="00F957E0" w:rsidP="008D3D2B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20CA4795" w14:textId="77777777" w:rsidR="00E6677F" w:rsidRPr="00F957E0" w:rsidRDefault="00E6677F" w:rsidP="00475F52">
      <w:pPr>
        <w:tabs>
          <w:tab w:val="left" w:pos="5021"/>
        </w:tabs>
        <w:rPr>
          <w:sz w:val="12"/>
          <w:szCs w:val="12"/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A76E00" w:rsidRPr="00944510" w14:paraId="5BB93296" w14:textId="77777777" w:rsidTr="00001590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717A770D" w14:textId="6E9AD276" w:rsidR="00F81C4A" w:rsidRPr="00F81C4A" w:rsidRDefault="00F81C4A" w:rsidP="00F81C4A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 </w:t>
            </w:r>
            <w:r w:rsidR="00A71BD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CAMION </w:t>
            </w:r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</w:t>
            </w:r>
            <w:r w:rsidR="00A71BD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PATENTE: AH264PS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A71BD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3171A1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Start"/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 w:rsidR="00A71BD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 w:rsidR="00A71BD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CLETO CARRANZA</w:t>
            </w:r>
          </w:p>
          <w:p w14:paraId="1770C16D" w14:textId="46FC68AC" w:rsidR="00A76E00" w:rsidRPr="00EF4589" w:rsidRDefault="00A76E00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6AD682F9" w14:textId="1D697D93" w:rsidR="00A76E00" w:rsidRDefault="00A76E00" w:rsidP="00A76E00">
      <w:pPr>
        <w:rPr>
          <w:sz w:val="24"/>
          <w:szCs w:val="24"/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5579E0" w:rsidRPr="009A1AB6" w14:paraId="6C8BBA20" w14:textId="77777777" w:rsidTr="008D3D2B">
        <w:trPr>
          <w:trHeight w:val="3480"/>
        </w:trPr>
        <w:tc>
          <w:tcPr>
            <w:tcW w:w="4819" w:type="dxa"/>
          </w:tcPr>
          <w:p w14:paraId="7CAD8604" w14:textId="1A41DAF0" w:rsidR="005579E0" w:rsidRPr="000A0512" w:rsidRDefault="005579E0" w:rsidP="008D3D2B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B78E594" wp14:editId="34887C80">
                  <wp:extent cx="3053751" cy="2660650"/>
                  <wp:effectExtent l="0" t="0" r="0" b="6350"/>
                  <wp:docPr id="1965188917" name="Imagen 1" descr="Un camión de color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188917" name="Imagen 1" descr="Un camión de color azul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404" cy="267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27FB3E24" w14:textId="1A9D6D4F" w:rsidR="005579E0" w:rsidRPr="000A0512" w:rsidRDefault="005579E0" w:rsidP="008D3D2B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4772713" wp14:editId="0C68F6BD">
                  <wp:extent cx="3122762" cy="2660650"/>
                  <wp:effectExtent l="0" t="0" r="1905" b="6350"/>
                  <wp:docPr id="1528005744" name="Imagen 2" descr="Un camión de color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005744" name="Imagen 2" descr="Un camión de color azul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30" cy="267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9E59A1" w14:textId="77777777" w:rsidR="005579E0" w:rsidRDefault="005579E0" w:rsidP="00A76E00">
      <w:pPr>
        <w:rPr>
          <w:sz w:val="24"/>
          <w:szCs w:val="24"/>
          <w:lang w:val="es-CL"/>
        </w:rPr>
      </w:pPr>
    </w:p>
    <w:p w14:paraId="68E38D38" w14:textId="77777777" w:rsidR="005579E0" w:rsidRPr="00C433A7" w:rsidRDefault="005579E0" w:rsidP="00A76E00">
      <w:pPr>
        <w:rPr>
          <w:sz w:val="24"/>
          <w:szCs w:val="24"/>
          <w:lang w:val="es-CL"/>
        </w:rPr>
      </w:pPr>
    </w:p>
    <w:p w14:paraId="2E59CDF9" w14:textId="77777777" w:rsidR="00A76E00" w:rsidRPr="00EF4589" w:rsidRDefault="00A76E00" w:rsidP="00A76E00">
      <w:pPr>
        <w:rPr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A76E00" w:rsidRPr="009A1AB6" w14:paraId="43D0A69C" w14:textId="77777777" w:rsidTr="00644ADA">
        <w:trPr>
          <w:trHeight w:val="3480"/>
        </w:trPr>
        <w:tc>
          <w:tcPr>
            <w:tcW w:w="4819" w:type="dxa"/>
          </w:tcPr>
          <w:p w14:paraId="463F89E5" w14:textId="43DC2D82" w:rsidR="00A76E00" w:rsidRPr="000A0512" w:rsidRDefault="00A71BDA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70CAA479" wp14:editId="29D8AC45">
                  <wp:extent cx="3063875" cy="2817340"/>
                  <wp:effectExtent l="0" t="0" r="3175" b="2540"/>
                  <wp:docPr id="1229301409" name="Imagen 3" descr="Un camión de color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01409" name="Imagen 3" descr="Un camión de color azul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723" cy="282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0E99F820" w14:textId="648F23BC" w:rsidR="00A76E00" w:rsidRPr="000A0512" w:rsidRDefault="00A71BDA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25AC500" wp14:editId="5AC3EFF0">
                  <wp:extent cx="3129915" cy="2816860"/>
                  <wp:effectExtent l="0" t="0" r="0" b="2540"/>
                  <wp:docPr id="549941572" name="Imagen 4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941572" name="Imagen 4" descr="Camión de carg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085" cy="282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35149" w14:textId="77777777" w:rsidR="00C433A7" w:rsidRDefault="00C433A7" w:rsidP="00A76E00">
      <w:pPr>
        <w:rPr>
          <w:sz w:val="12"/>
          <w:szCs w:val="12"/>
          <w:lang w:val="es-419"/>
        </w:rPr>
      </w:pPr>
    </w:p>
    <w:p w14:paraId="48962ED1" w14:textId="77777777" w:rsidR="00C433A7" w:rsidRPr="0071229D" w:rsidRDefault="00C433A7" w:rsidP="00A76E00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A76E00" w:rsidRPr="00944510" w14:paraId="0CB7E573" w14:textId="77777777" w:rsidTr="00E807BD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27A8AB14" w14:textId="66C83B9F" w:rsidR="00A76E00" w:rsidRPr="0046006C" w:rsidRDefault="00CD6DED" w:rsidP="002F17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CAMION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PATENTE:  OVC110 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</w:t>
            </w:r>
            <w:proofErr w:type="gramStart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ORLANDO TOCONAS</w:t>
            </w:r>
          </w:p>
        </w:tc>
      </w:tr>
    </w:tbl>
    <w:p w14:paraId="051A4A4D" w14:textId="4DADA1DD" w:rsidR="00A76E00" w:rsidRDefault="00A76E00" w:rsidP="00A76E00">
      <w:pPr>
        <w:rPr>
          <w:sz w:val="12"/>
          <w:szCs w:val="12"/>
          <w:lang w:val="es-CL"/>
        </w:rPr>
      </w:pPr>
    </w:p>
    <w:p w14:paraId="481CC7D3" w14:textId="77777777" w:rsidR="005579E0" w:rsidRDefault="005579E0" w:rsidP="00A76E00">
      <w:pPr>
        <w:rPr>
          <w:sz w:val="12"/>
          <w:szCs w:val="12"/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5579E0" w:rsidRPr="009A1AB6" w14:paraId="031417B6" w14:textId="77777777" w:rsidTr="008D3D2B">
        <w:trPr>
          <w:trHeight w:val="3480"/>
        </w:trPr>
        <w:tc>
          <w:tcPr>
            <w:tcW w:w="4819" w:type="dxa"/>
          </w:tcPr>
          <w:p w14:paraId="61B4C9DF" w14:textId="337F7AAF" w:rsidR="005579E0" w:rsidRPr="000A0512" w:rsidRDefault="005579E0" w:rsidP="008D3D2B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C924904" wp14:editId="5307F631">
                  <wp:extent cx="3080385" cy="2940909"/>
                  <wp:effectExtent l="0" t="0" r="5715" b="0"/>
                  <wp:docPr id="165566003" name="Imagen 5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66003" name="Imagen 5" descr="Un camión de carga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635" cy="294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6FB16246" w14:textId="18A09E15" w:rsidR="005579E0" w:rsidRPr="000A0512" w:rsidRDefault="005579E0" w:rsidP="008D3D2B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4DD5428" wp14:editId="23EA0863">
                  <wp:extent cx="3114040" cy="2940685"/>
                  <wp:effectExtent l="0" t="0" r="0" b="0"/>
                  <wp:docPr id="1334859484" name="Imagen 6" descr="Imagen que contiene exterior, camioneta, camino, transpor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859484" name="Imagen 6" descr="Imagen que contiene exterior, camioneta, camino, transporte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051" cy="295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C05BB" w14:textId="77777777" w:rsidR="005579E0" w:rsidRDefault="005579E0" w:rsidP="00A76E00">
      <w:pPr>
        <w:rPr>
          <w:sz w:val="12"/>
          <w:szCs w:val="12"/>
          <w:lang w:val="es-CL"/>
        </w:rPr>
      </w:pPr>
    </w:p>
    <w:p w14:paraId="5CAD6D22" w14:textId="77777777" w:rsidR="009057A1" w:rsidRPr="0046006C" w:rsidRDefault="009057A1" w:rsidP="00A76E00">
      <w:pPr>
        <w:rPr>
          <w:sz w:val="12"/>
          <w:szCs w:val="12"/>
          <w:lang w:val="es-CL"/>
        </w:rPr>
      </w:pPr>
    </w:p>
    <w:p w14:paraId="08D8AAC6" w14:textId="77777777" w:rsidR="00A76E00" w:rsidRPr="0046006C" w:rsidRDefault="00A76E00" w:rsidP="00A76E00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76E00" w:rsidRPr="009A1AB6" w14:paraId="30B01C75" w14:textId="77777777" w:rsidTr="002F1742">
        <w:trPr>
          <w:trHeight w:val="3969"/>
        </w:trPr>
        <w:tc>
          <w:tcPr>
            <w:tcW w:w="4819" w:type="dxa"/>
          </w:tcPr>
          <w:p w14:paraId="7B1C11BE" w14:textId="5A00A53E" w:rsidR="00A76E00" w:rsidRPr="000A0512" w:rsidRDefault="00CD6DED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5D01416" wp14:editId="322F01FD">
                  <wp:extent cx="3056890" cy="2743200"/>
                  <wp:effectExtent l="0" t="0" r="0" b="0"/>
                  <wp:docPr id="1329417521" name="Imagen 7" descr="Un camión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417521" name="Imagen 7" descr="Un camión en la calle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477" cy="274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E19F7B" w14:textId="6C90FE71" w:rsidR="00A76E00" w:rsidRPr="000A0512" w:rsidRDefault="00CD6DED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17E1530" wp14:editId="2A2E92F5">
                  <wp:extent cx="3039745" cy="2734962"/>
                  <wp:effectExtent l="0" t="0" r="8255" b="8255"/>
                  <wp:docPr id="1694572149" name="Imagen 8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572149" name="Imagen 8" descr="Un camión de carga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249" cy="273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AA1CD" w14:textId="50236B7C" w:rsidR="00A76E00" w:rsidRDefault="00A76E00" w:rsidP="00055E0F">
      <w:pPr>
        <w:rPr>
          <w:sz w:val="12"/>
          <w:szCs w:val="12"/>
          <w:lang w:val="es-419"/>
        </w:rPr>
      </w:pPr>
    </w:p>
    <w:p w14:paraId="0116BD8D" w14:textId="77777777" w:rsidR="00855D12" w:rsidRDefault="00855D12" w:rsidP="00055E0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855D12" w:rsidRPr="00944510" w14:paraId="63CD50BF" w14:textId="77777777" w:rsidTr="008D3D2B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3A3D7C10" w14:textId="3B347BA7" w:rsidR="00855D12" w:rsidRPr="0046006C" w:rsidRDefault="00855D12" w:rsidP="008D3D2B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CAMION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PATENTE:  AH 139GT  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</w:t>
            </w:r>
            <w:proofErr w:type="gramStart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ALDO RUIZ</w:t>
            </w:r>
          </w:p>
        </w:tc>
      </w:tr>
    </w:tbl>
    <w:p w14:paraId="1BDC8598" w14:textId="77777777" w:rsidR="00C433A7" w:rsidRPr="00855D12" w:rsidRDefault="00C433A7" w:rsidP="00055E0F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C67AC9" w:rsidRPr="009A1AB6" w14:paraId="61C64BFA" w14:textId="77777777" w:rsidTr="00C55E09">
        <w:trPr>
          <w:trHeight w:val="3969"/>
        </w:trPr>
        <w:tc>
          <w:tcPr>
            <w:tcW w:w="4819" w:type="dxa"/>
          </w:tcPr>
          <w:p w14:paraId="1675E265" w14:textId="62B8B0CA" w:rsidR="00C67AC9" w:rsidRPr="000A0512" w:rsidRDefault="007033C8" w:rsidP="00C55E09">
            <w:pPr>
              <w:ind w:hanging="120"/>
              <w:rPr>
                <w:rFonts w:eastAsia="Calibri" w:cs="Arial"/>
                <w:noProof/>
                <w:lang w:val="es-419"/>
              </w:rPr>
            </w:pPr>
            <w:bookmarkStart w:id="1" w:name="_Hlk129163452"/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2632087" wp14:editId="29469E6C">
                  <wp:extent cx="3056890" cy="2718435"/>
                  <wp:effectExtent l="0" t="0" r="0" b="5715"/>
                  <wp:docPr id="202398681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986819" name="Imagen 2023986819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551" cy="272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37B06F2" w14:textId="3BCF68DC" w:rsidR="00C67AC9" w:rsidRPr="000A0512" w:rsidRDefault="007033C8" w:rsidP="00C55E09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EF68C34" wp14:editId="21E6F2E6">
                  <wp:extent cx="3063362" cy="2718486"/>
                  <wp:effectExtent l="0" t="0" r="3810" b="5715"/>
                  <wp:docPr id="1244353024" name="Imagen 1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353024" name="Imagen 10" descr="Camión de carga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65" cy="272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77777777" w:rsidR="0071229D" w:rsidRDefault="0071229D">
      <w:pPr>
        <w:rPr>
          <w:sz w:val="16"/>
          <w:szCs w:val="16"/>
          <w:lang w:val="es-CL"/>
        </w:rPr>
      </w:pPr>
    </w:p>
    <w:p w14:paraId="3D7D997B" w14:textId="77777777" w:rsidR="00C67AC9" w:rsidRPr="0046006C" w:rsidRDefault="00C67AC9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4B579F" w:rsidRPr="009A1AB6" w14:paraId="4126C9FE" w14:textId="77777777" w:rsidTr="002F1742">
        <w:trPr>
          <w:trHeight w:val="3969"/>
        </w:trPr>
        <w:tc>
          <w:tcPr>
            <w:tcW w:w="4819" w:type="dxa"/>
          </w:tcPr>
          <w:p w14:paraId="4DFB84C9" w14:textId="1A46AFF5" w:rsidR="004B579F" w:rsidRPr="000A0512" w:rsidRDefault="007033C8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24D91ADB" wp14:editId="0117EA04">
                  <wp:extent cx="3048000" cy="2668905"/>
                  <wp:effectExtent l="0" t="0" r="0" b="0"/>
                  <wp:docPr id="1643832796" name="Imagen 11" descr="Imagen que contiene exterior, camioneta, camino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832796" name="Imagen 11" descr="Imagen que contiene exterior, camioneta, camino, coche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735" cy="267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521EA50" w14:textId="423C60B3" w:rsidR="004B579F" w:rsidRPr="000A0512" w:rsidRDefault="007033C8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1569BDB" wp14:editId="26870D76">
                  <wp:extent cx="3039745" cy="2668905"/>
                  <wp:effectExtent l="0" t="0" r="8255" b="0"/>
                  <wp:docPr id="2076821137" name="Imagen 12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821137" name="Imagen 12" descr="Un camión de carga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463" cy="267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43393230" w14:textId="77777777" w:rsidR="00644ADA" w:rsidRPr="0046006C" w:rsidRDefault="00644ADA" w:rsidP="00EE4A97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EE4A97" w:rsidRPr="00944510" w14:paraId="2A07D57D" w14:textId="77777777" w:rsidTr="002F1742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01B2237B" w14:textId="029AE83D" w:rsidR="00EE4A97" w:rsidRPr="0046006C" w:rsidRDefault="007033C8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CAMION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PATENTE:  AH264</w:t>
            </w:r>
            <w:proofErr w:type="gramStart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PG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VICTOR SANCHEZ</w:t>
            </w:r>
          </w:p>
        </w:tc>
      </w:tr>
    </w:tbl>
    <w:p w14:paraId="0995F1E9" w14:textId="77777777" w:rsidR="00EE4A97" w:rsidRPr="0071229D" w:rsidRDefault="00EE4A97" w:rsidP="00EE4A97">
      <w:pPr>
        <w:rPr>
          <w:sz w:val="24"/>
          <w:szCs w:val="24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9A1AB6" w14:paraId="2463DB86" w14:textId="77777777" w:rsidTr="002F1742">
        <w:trPr>
          <w:trHeight w:val="3969"/>
        </w:trPr>
        <w:tc>
          <w:tcPr>
            <w:tcW w:w="4819" w:type="dxa"/>
          </w:tcPr>
          <w:p w14:paraId="586E256D" w14:textId="61042CA0" w:rsidR="00EE4A97" w:rsidRPr="000A0512" w:rsidRDefault="007033C8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830E188" wp14:editId="18BC063D">
                  <wp:extent cx="3048000" cy="2759075"/>
                  <wp:effectExtent l="0" t="0" r="0" b="3175"/>
                  <wp:docPr id="8493999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39995" name="Imagen 84939995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864" cy="276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49E9FC4" w14:textId="640005F2" w:rsidR="00EE4A97" w:rsidRPr="000A0512" w:rsidRDefault="007033C8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FF10BBF" wp14:editId="1658F24F">
                  <wp:extent cx="3039745" cy="2759075"/>
                  <wp:effectExtent l="0" t="0" r="8255" b="3175"/>
                  <wp:docPr id="299097314" name="Imagen 14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097314" name="Imagen 14" descr="Camión de carga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67" cy="276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97BCC" w14:textId="77777777" w:rsidR="00EE4A97" w:rsidRPr="0046006C" w:rsidRDefault="00EE4A97" w:rsidP="00EE4A97">
      <w:pPr>
        <w:rPr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9A1AB6" w14:paraId="62906288" w14:textId="77777777" w:rsidTr="002F1742">
        <w:trPr>
          <w:trHeight w:val="3969"/>
        </w:trPr>
        <w:tc>
          <w:tcPr>
            <w:tcW w:w="4819" w:type="dxa"/>
          </w:tcPr>
          <w:p w14:paraId="093F0BF7" w14:textId="3B0E4FE7" w:rsidR="00EE4A97" w:rsidRPr="000A0512" w:rsidRDefault="007033C8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2F1C2789" wp14:editId="30B1E709">
                  <wp:extent cx="3088256" cy="2743200"/>
                  <wp:effectExtent l="0" t="0" r="0" b="0"/>
                  <wp:docPr id="1547619891" name="Imagen 17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619891" name="Imagen 17" descr="Un camión de construcción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153" cy="274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2BAC7D0" w14:textId="0F4F7BCB" w:rsidR="00EE4A97" w:rsidRPr="000A0512" w:rsidRDefault="007033C8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74CD4BD" wp14:editId="2768D473">
                  <wp:extent cx="3045125" cy="2743200"/>
                  <wp:effectExtent l="0" t="0" r="3175" b="0"/>
                  <wp:docPr id="2082470432" name="Imagen 1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70432" name="Imagen 16" descr="Camión de carga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730" cy="274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816AF" w14:textId="4EEF9672" w:rsidR="00EE4A97" w:rsidRDefault="00EE4A97" w:rsidP="00E6677F">
      <w:pPr>
        <w:rPr>
          <w:sz w:val="12"/>
          <w:szCs w:val="12"/>
          <w:lang w:val="es-419"/>
        </w:rPr>
      </w:pPr>
    </w:p>
    <w:p w14:paraId="7F4B1736" w14:textId="77777777" w:rsidR="004676D3" w:rsidRPr="0071229D" w:rsidRDefault="004676D3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944510" w14:paraId="55AF5EB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54EAFB16" w14:textId="425F4E07" w:rsidR="00EE4A97" w:rsidRPr="00286087" w:rsidRDefault="007949F2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CAMION           PATENTE:  </w:t>
            </w:r>
            <w:r w:rsidR="000D17C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NOJ036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</w:t>
            </w:r>
            <w:proofErr w:type="gramStart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: </w:t>
            </w:r>
            <w:r w:rsidR="000D17C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ESTEBAN CEJAS</w:t>
            </w:r>
          </w:p>
        </w:tc>
      </w:tr>
    </w:tbl>
    <w:p w14:paraId="5E5902AE" w14:textId="72C33E5D" w:rsidR="00EE4A97" w:rsidRPr="00286087" w:rsidRDefault="00EE4A97" w:rsidP="00EE4A97">
      <w:pPr>
        <w:rPr>
          <w:sz w:val="12"/>
          <w:szCs w:val="12"/>
          <w:lang w:val="es-CL"/>
        </w:rPr>
      </w:pPr>
    </w:p>
    <w:p w14:paraId="571F7245" w14:textId="77777777" w:rsidR="000F1844" w:rsidRPr="00286087" w:rsidRDefault="000F1844" w:rsidP="00EE4A97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0A0512" w14:paraId="057A69DA" w14:textId="77777777" w:rsidTr="002F1742">
        <w:trPr>
          <w:trHeight w:val="3969"/>
        </w:trPr>
        <w:tc>
          <w:tcPr>
            <w:tcW w:w="4819" w:type="dxa"/>
          </w:tcPr>
          <w:p w14:paraId="17C8A687" w14:textId="771CFFC0" w:rsidR="00EE4A97" w:rsidRPr="00926EBD" w:rsidRDefault="007949F2" w:rsidP="004A226E">
            <w:pPr>
              <w:ind w:hanging="120"/>
            </w:pPr>
            <w:r>
              <w:rPr>
                <w:noProof/>
              </w:rPr>
              <w:drawing>
                <wp:inline distT="0" distB="0" distL="0" distR="0" wp14:anchorId="2E8C7372" wp14:editId="2B777401">
                  <wp:extent cx="3072130" cy="2677298"/>
                  <wp:effectExtent l="0" t="0" r="0" b="8890"/>
                  <wp:docPr id="18811826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182691" name="Imagen 1881182691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391" cy="268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7A9504E" w14:textId="3F31CA56" w:rsidR="00EE4A97" w:rsidRPr="00926EBD" w:rsidRDefault="007949F2" w:rsidP="004A226E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742C2453" wp14:editId="5503EFF9">
                  <wp:extent cx="3044825" cy="2677160"/>
                  <wp:effectExtent l="0" t="0" r="3175" b="8890"/>
                  <wp:docPr id="2136235142" name="Imagen 2" descr="Imagen que contiene exterior, camioneta, camino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235142" name="Imagen 2" descr="Imagen que contiene exterior, camioneta, camino, estacionado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49" cy="267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507BB" w14:textId="77777777" w:rsidR="00EE4A97" w:rsidRPr="0071229D" w:rsidRDefault="00EE4A97" w:rsidP="00EE4A97">
      <w:pPr>
        <w:rPr>
          <w:sz w:val="16"/>
          <w:szCs w:val="16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71A5F" w:rsidRPr="000A0512" w14:paraId="1849B676" w14:textId="77777777" w:rsidTr="00C55E09">
        <w:trPr>
          <w:trHeight w:val="3969"/>
        </w:trPr>
        <w:tc>
          <w:tcPr>
            <w:tcW w:w="4819" w:type="dxa"/>
          </w:tcPr>
          <w:p w14:paraId="611E80F4" w14:textId="25A9E7B6" w:rsidR="00571A5F" w:rsidRPr="00926EBD" w:rsidRDefault="007949F2" w:rsidP="00C55E09">
            <w:pPr>
              <w:ind w:hanging="120"/>
            </w:pPr>
            <w:r>
              <w:rPr>
                <w:noProof/>
              </w:rPr>
              <w:lastRenderedPageBreak/>
              <w:drawing>
                <wp:inline distT="0" distB="0" distL="0" distR="0" wp14:anchorId="022AFE39" wp14:editId="638D0B86">
                  <wp:extent cx="3062377" cy="2681605"/>
                  <wp:effectExtent l="0" t="0" r="5080" b="4445"/>
                  <wp:docPr id="1965093981" name="Imagen 3" descr="Tren de carga pasando por un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093981" name="Imagen 3" descr="Tren de carga pasando por un puente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738" cy="268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A45F15F" w14:textId="213EF5B4" w:rsidR="00571A5F" w:rsidRPr="00926EBD" w:rsidRDefault="007949F2" w:rsidP="00C55E09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0764C70C" wp14:editId="0865DE86">
                  <wp:extent cx="3039745" cy="2693773"/>
                  <wp:effectExtent l="0" t="0" r="8255" b="0"/>
                  <wp:docPr id="618008410" name="Imagen 4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008410" name="Imagen 4" descr="Un camión de construcción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763" cy="269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70326" w14:textId="77177449" w:rsidR="00571A5F" w:rsidRPr="00AB7B9A" w:rsidRDefault="00571A5F" w:rsidP="00571A5F">
      <w:pPr>
        <w:tabs>
          <w:tab w:val="left" w:pos="5499"/>
        </w:tabs>
      </w:pPr>
      <w:r>
        <w:tab/>
      </w: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944510" w14:paraId="29F33313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7B55E9B1" w14:textId="165B1FA5" w:rsidR="00EE4A97" w:rsidRPr="00763301" w:rsidRDefault="007949F2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bookmarkStart w:id="2" w:name="_Hlk202112369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CAMION           PATENTE:  </w:t>
            </w:r>
            <w:r w:rsidR="000D17C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AH13960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</w:t>
            </w:r>
            <w:proofErr w:type="gramStart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: </w:t>
            </w:r>
            <w:r w:rsidR="000D17C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JAVIER GAL</w:t>
            </w:r>
            <w:r w:rsidR="00DF611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ARDO</w:t>
            </w:r>
          </w:p>
        </w:tc>
      </w:tr>
    </w:tbl>
    <w:p w14:paraId="18E283B5" w14:textId="77777777" w:rsidR="000F1844" w:rsidRPr="00763301" w:rsidRDefault="000F1844" w:rsidP="00EE4A97">
      <w:pPr>
        <w:rPr>
          <w:sz w:val="24"/>
          <w:szCs w:val="24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0A0512" w14:paraId="1858F183" w14:textId="77777777" w:rsidTr="002F1742">
        <w:trPr>
          <w:trHeight w:val="3969"/>
        </w:trPr>
        <w:tc>
          <w:tcPr>
            <w:tcW w:w="4819" w:type="dxa"/>
          </w:tcPr>
          <w:p w14:paraId="4AA16533" w14:textId="17ED2108" w:rsidR="00EE4A97" w:rsidRPr="008B732E" w:rsidRDefault="007949F2" w:rsidP="004A226E">
            <w:pPr>
              <w:ind w:hanging="120"/>
            </w:pPr>
            <w:r>
              <w:rPr>
                <w:noProof/>
              </w:rPr>
              <w:drawing>
                <wp:inline distT="0" distB="0" distL="0" distR="0" wp14:anchorId="7F18F07E" wp14:editId="0F689FA2">
                  <wp:extent cx="3071004" cy="2644140"/>
                  <wp:effectExtent l="0" t="0" r="0" b="3810"/>
                  <wp:docPr id="2109016265" name="Imagen 5" descr="Un camión de color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016265" name="Imagen 5" descr="Un camión de color azul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122" cy="265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CB434C3" w14:textId="3008D28B" w:rsidR="00EE4A97" w:rsidRPr="008B732E" w:rsidRDefault="007949F2" w:rsidP="004A226E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5D81E84D" wp14:editId="248A4AFE">
                  <wp:extent cx="3034665" cy="2627870"/>
                  <wp:effectExtent l="0" t="0" r="0" b="1270"/>
                  <wp:docPr id="742553389" name="Imagen 6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53389" name="Imagen 6" descr="Un camión de construcción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555" cy="263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5EBCF" w14:textId="77777777" w:rsidR="00EE4A97" w:rsidRDefault="00EE4A97" w:rsidP="00EE4A97"/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0A0512" w14:paraId="7F9BA84A" w14:textId="77777777" w:rsidTr="002F1742">
        <w:trPr>
          <w:trHeight w:val="3969"/>
        </w:trPr>
        <w:tc>
          <w:tcPr>
            <w:tcW w:w="4819" w:type="dxa"/>
          </w:tcPr>
          <w:p w14:paraId="5AA42709" w14:textId="75DEC9D5" w:rsidR="00EE4A97" w:rsidRPr="008B732E" w:rsidRDefault="007949F2" w:rsidP="004A226E">
            <w:pPr>
              <w:ind w:hanging="120"/>
              <w:rPr>
                <w:rFonts w:eastAsia="Calibri" w:cs="Arial"/>
                <w:noProof/>
              </w:rPr>
            </w:pPr>
            <w:r>
              <w:rPr>
                <w:rFonts w:eastAsia="Calibri" w:cs="Arial"/>
                <w:noProof/>
              </w:rPr>
              <w:lastRenderedPageBreak/>
              <w:drawing>
                <wp:inline distT="0" distB="0" distL="0" distR="0" wp14:anchorId="7EF1EF74" wp14:editId="4B348AE5">
                  <wp:extent cx="3063875" cy="2759075"/>
                  <wp:effectExtent l="0" t="0" r="3175" b="3175"/>
                  <wp:docPr id="521317473" name="Imagen 7" descr="Tren de carga pasando por un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317473" name="Imagen 7" descr="Tren de carga pasando por un puente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49" cy="277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67A5F01" w14:textId="5DB30C5C" w:rsidR="00EE4A97" w:rsidRPr="008B732E" w:rsidRDefault="007949F2" w:rsidP="004A226E">
            <w:pPr>
              <w:ind w:left="-98"/>
              <w:jc w:val="center"/>
              <w:rPr>
                <w:rFonts w:eastAsia="Calibri" w:cs="Arial"/>
                <w:noProof/>
              </w:rPr>
            </w:pPr>
            <w:r>
              <w:rPr>
                <w:rFonts w:eastAsia="Calibri" w:cs="Arial"/>
                <w:noProof/>
              </w:rPr>
              <w:drawing>
                <wp:inline distT="0" distB="0" distL="0" distR="0" wp14:anchorId="38EE1B23" wp14:editId="376453E0">
                  <wp:extent cx="3039110" cy="2758548"/>
                  <wp:effectExtent l="0" t="0" r="8890" b="3810"/>
                  <wp:docPr id="1721865593" name="Imagen 8" descr="Imagen que contiene exterior, camioneta, estacionado, su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865593" name="Imagen 8" descr="Imagen que contiene exterior, camioneta, estacionado, sucio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371" cy="276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2"/>
    </w:tbl>
    <w:p w14:paraId="619520F2" w14:textId="3A30F1E2" w:rsidR="007E7DB6" w:rsidRDefault="007E7DB6" w:rsidP="00AA4F67">
      <w:pPr>
        <w:rPr>
          <w:sz w:val="12"/>
          <w:szCs w:val="12"/>
        </w:rPr>
      </w:pPr>
    </w:p>
    <w:p w14:paraId="57CD188B" w14:textId="77777777" w:rsidR="00571A5F" w:rsidRPr="008B732E" w:rsidRDefault="00571A5F" w:rsidP="00AA4F67">
      <w:pPr>
        <w:rPr>
          <w:sz w:val="12"/>
          <w:szCs w:val="12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50B36" w:rsidRPr="00944510" w14:paraId="5C0D761C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6E700F72" w14:textId="195CFF46" w:rsidR="00150B36" w:rsidRPr="00352DB2" w:rsidRDefault="000D17C5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CAMION           PATENTE:  MRC744 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</w:t>
            </w:r>
            <w:proofErr w:type="gramStart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MIGUEL CHAPARRO</w:t>
            </w:r>
          </w:p>
        </w:tc>
      </w:tr>
    </w:tbl>
    <w:p w14:paraId="0055EA43" w14:textId="77777777" w:rsidR="000F1844" w:rsidRPr="00B93F08" w:rsidRDefault="000F1844" w:rsidP="00150B36">
      <w:pPr>
        <w:rPr>
          <w:sz w:val="24"/>
          <w:szCs w:val="24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50B36" w:rsidRPr="009A1AB6" w14:paraId="06E89D8D" w14:textId="77777777" w:rsidTr="002F1742">
        <w:trPr>
          <w:trHeight w:val="3969"/>
        </w:trPr>
        <w:tc>
          <w:tcPr>
            <w:tcW w:w="4819" w:type="dxa"/>
          </w:tcPr>
          <w:p w14:paraId="38434BEF" w14:textId="7281B4D4" w:rsidR="00150B36" w:rsidRPr="000A0512" w:rsidRDefault="000D17C5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5032B50" wp14:editId="7C0C52DC">
                  <wp:extent cx="3063875" cy="2677297"/>
                  <wp:effectExtent l="0" t="0" r="3175" b="8890"/>
                  <wp:docPr id="15882561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256157" name="Imagen 1588256157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695" cy="268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8C4F49B" w14:textId="27DF74F2" w:rsidR="00150B36" w:rsidRPr="000A0512" w:rsidRDefault="000D17C5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2964294" wp14:editId="4252C2EA">
                  <wp:extent cx="3039110" cy="2677160"/>
                  <wp:effectExtent l="0" t="0" r="8890" b="8890"/>
                  <wp:docPr id="107142757" name="Imagen 2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42757" name="Imagen 2" descr="Un camión de construcción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077" cy="268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0E964" w14:textId="77777777" w:rsidR="00150B36" w:rsidRDefault="00150B36" w:rsidP="00150B36">
      <w:pPr>
        <w:rPr>
          <w:lang w:val="es-CL"/>
        </w:rPr>
      </w:pPr>
    </w:p>
    <w:p w14:paraId="09D303C9" w14:textId="77777777" w:rsidR="00B93F08" w:rsidRDefault="00B93F08" w:rsidP="00150B36">
      <w:pPr>
        <w:rPr>
          <w:lang w:val="es-CL"/>
        </w:rPr>
      </w:pPr>
    </w:p>
    <w:p w14:paraId="145680F0" w14:textId="77777777" w:rsidR="00B93F08" w:rsidRDefault="00B93F08" w:rsidP="00150B36">
      <w:pPr>
        <w:rPr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93F08" w:rsidRPr="009A1AB6" w14:paraId="1F38AF65" w14:textId="77777777" w:rsidTr="008D3D2B">
        <w:trPr>
          <w:trHeight w:val="3969"/>
        </w:trPr>
        <w:tc>
          <w:tcPr>
            <w:tcW w:w="4819" w:type="dxa"/>
          </w:tcPr>
          <w:p w14:paraId="52290164" w14:textId="16AACB8F" w:rsidR="00B93F08" w:rsidRPr="000A0512" w:rsidRDefault="00B93F08" w:rsidP="008D3D2B">
            <w:pPr>
              <w:ind w:hanging="120"/>
              <w:rPr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314FFA80" wp14:editId="54F91821">
                  <wp:extent cx="3063240" cy="2907102"/>
                  <wp:effectExtent l="0" t="0" r="3810" b="7620"/>
                  <wp:docPr id="751498134" name="Imagen 3" descr="Un grupo de personas alrededor de una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498134" name="Imagen 3" descr="Un grupo de personas alrededor de una camionet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931" cy="292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A2742C1" w14:textId="270C698D" w:rsidR="00B93F08" w:rsidRPr="000A0512" w:rsidRDefault="00B93F08" w:rsidP="008D3D2B">
            <w:pPr>
              <w:ind w:hanging="98"/>
              <w:rPr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23A1E44" wp14:editId="31540C9A">
                  <wp:extent cx="3035935" cy="2907030"/>
                  <wp:effectExtent l="0" t="0" r="0" b="7620"/>
                  <wp:docPr id="182351367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513676" name="Imagen 1823513676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644" cy="292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B1CD8C" w14:textId="77777777" w:rsidR="00571A5F" w:rsidRDefault="00571A5F" w:rsidP="00E6677F">
      <w:pPr>
        <w:rPr>
          <w:sz w:val="12"/>
          <w:szCs w:val="12"/>
          <w:lang w:val="es-419"/>
        </w:rPr>
      </w:pPr>
    </w:p>
    <w:p w14:paraId="01E9D12B" w14:textId="77777777" w:rsidR="00A75B92" w:rsidRPr="0071229D" w:rsidRDefault="00A75B92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7D01B1" w:rsidRPr="00944510" w14:paraId="689CAAE6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4FD2E4B4" w14:textId="454F5571" w:rsidR="007D01B1" w:rsidRPr="00BD661A" w:rsidRDefault="000D17C5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CAMION           PATENTE:  AE835JK 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</w:t>
            </w:r>
            <w:proofErr w:type="gramStart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ORLANDO AMADO</w:t>
            </w:r>
          </w:p>
        </w:tc>
      </w:tr>
    </w:tbl>
    <w:p w14:paraId="27C9ADD8" w14:textId="2E6F8DDC" w:rsidR="007D01B1" w:rsidRDefault="007D01B1" w:rsidP="007D01B1">
      <w:pPr>
        <w:rPr>
          <w:sz w:val="12"/>
          <w:szCs w:val="12"/>
          <w:lang w:val="es-CL"/>
        </w:rPr>
      </w:pPr>
    </w:p>
    <w:p w14:paraId="576ADA7F" w14:textId="77777777" w:rsidR="00A75B92" w:rsidRPr="00BD661A" w:rsidRDefault="00A75B92" w:rsidP="007D01B1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7D01B1" w:rsidRPr="009A1AB6" w14:paraId="41DEE90B" w14:textId="77777777" w:rsidTr="002F1742">
        <w:trPr>
          <w:trHeight w:val="3969"/>
        </w:trPr>
        <w:tc>
          <w:tcPr>
            <w:tcW w:w="4819" w:type="dxa"/>
          </w:tcPr>
          <w:p w14:paraId="7F1EF1AF" w14:textId="01FB3D46" w:rsidR="007D01B1" w:rsidRPr="000A0512" w:rsidRDefault="00C51964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E6A63B9" wp14:editId="43413248">
                  <wp:extent cx="3088256" cy="2604770"/>
                  <wp:effectExtent l="0" t="0" r="0" b="5080"/>
                  <wp:docPr id="129498338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983386" name="Imagen 1294983386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253" cy="261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12ACBF2" w14:textId="3DD341E9" w:rsidR="007D01B1" w:rsidRPr="000A0512" w:rsidRDefault="00C51964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C945F15" wp14:editId="5A17C2C5">
                  <wp:extent cx="3047999" cy="2604770"/>
                  <wp:effectExtent l="0" t="0" r="635" b="5080"/>
                  <wp:docPr id="853834782" name="Imagen 6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34782" name="Imagen 6" descr="Un camión de construcción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919" cy="261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5337B" w14:textId="77777777" w:rsidR="007D01B1" w:rsidRDefault="007D01B1" w:rsidP="007D01B1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D410E9" w:rsidRPr="009A1AB6" w14:paraId="38686C3F" w14:textId="77777777" w:rsidTr="004D3530">
        <w:trPr>
          <w:trHeight w:val="3969"/>
        </w:trPr>
        <w:tc>
          <w:tcPr>
            <w:tcW w:w="4819" w:type="dxa"/>
          </w:tcPr>
          <w:p w14:paraId="363CFE65" w14:textId="6D73EA53" w:rsidR="00D410E9" w:rsidRPr="000A0512" w:rsidRDefault="00C51964" w:rsidP="004D35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12F15237" wp14:editId="2B118493">
                  <wp:extent cx="3055620" cy="2669059"/>
                  <wp:effectExtent l="0" t="0" r="0" b="0"/>
                  <wp:docPr id="131444852" name="Imagen 7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44852" name="Imagen 7" descr="Camión de carga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534" cy="267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CF83079" w14:textId="584CC9A6" w:rsidR="00D410E9" w:rsidRPr="000A0512" w:rsidRDefault="00C51964" w:rsidP="004D3530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4E0DCD1" wp14:editId="2456A555">
                  <wp:extent cx="3047365" cy="2652584"/>
                  <wp:effectExtent l="0" t="0" r="635" b="0"/>
                  <wp:docPr id="1465913127" name="Imagen 9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913127" name="Imagen 9" descr="Camión de carga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24" cy="266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099AF" w14:textId="77777777" w:rsidR="00D410E9" w:rsidRDefault="00D410E9" w:rsidP="007D01B1">
      <w:pPr>
        <w:rPr>
          <w:sz w:val="16"/>
          <w:szCs w:val="16"/>
          <w:lang w:val="es-CL"/>
        </w:rPr>
      </w:pPr>
    </w:p>
    <w:p w14:paraId="4EC62D12" w14:textId="77777777" w:rsidR="00BD661A" w:rsidRPr="0071229D" w:rsidRDefault="00BD661A" w:rsidP="00BD661A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BD661A" w:rsidRPr="00944510" w14:paraId="1FB3404D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77840B52" w14:textId="5F084994" w:rsidR="00BD661A" w:rsidRPr="00BD661A" w:rsidRDefault="007F60A1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CAMION           PATENTE:  AE953</w:t>
            </w:r>
            <w:proofErr w:type="gramStart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KL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ALFREDO SARDINA</w:t>
            </w:r>
          </w:p>
        </w:tc>
      </w:tr>
    </w:tbl>
    <w:p w14:paraId="3AB69906" w14:textId="790A5435" w:rsidR="00BD661A" w:rsidRDefault="00BD661A" w:rsidP="00BD661A">
      <w:pPr>
        <w:rPr>
          <w:sz w:val="12"/>
          <w:szCs w:val="12"/>
          <w:lang w:val="es-CL"/>
        </w:rPr>
      </w:pPr>
    </w:p>
    <w:p w14:paraId="62608722" w14:textId="77777777" w:rsidR="003A3CB5" w:rsidRDefault="003A3CB5" w:rsidP="00BD661A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67C16" w:rsidRPr="009A1AB6" w14:paraId="68BD66EF" w14:textId="77777777" w:rsidTr="00C55E09">
        <w:trPr>
          <w:trHeight w:val="3969"/>
        </w:trPr>
        <w:tc>
          <w:tcPr>
            <w:tcW w:w="4819" w:type="dxa"/>
          </w:tcPr>
          <w:p w14:paraId="7D444BD7" w14:textId="5B3A5CCE" w:rsidR="00E67C16" w:rsidRPr="000A0512" w:rsidRDefault="007F60A1" w:rsidP="00C55E09">
            <w:pPr>
              <w:ind w:hanging="120"/>
              <w:rPr>
                <w:lang w:val="es-419"/>
              </w:rPr>
            </w:pPr>
            <w:bookmarkStart w:id="3" w:name="_Hlk213846589"/>
            <w:r>
              <w:rPr>
                <w:noProof/>
                <w:lang w:val="es-419"/>
              </w:rPr>
              <w:drawing>
                <wp:inline distT="0" distB="0" distL="0" distR="0" wp14:anchorId="690730E3" wp14:editId="00039423">
                  <wp:extent cx="3055620" cy="2850292"/>
                  <wp:effectExtent l="0" t="0" r="0" b="7620"/>
                  <wp:docPr id="3824767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47678" name="Imagen 38247678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642" cy="285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01E62B4" w14:textId="1F763CE0" w:rsidR="00E67C16" w:rsidRPr="000A0512" w:rsidRDefault="007F60A1" w:rsidP="00C55E09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60A150D" wp14:editId="1AA6DEB2">
                  <wp:extent cx="3036498" cy="2863731"/>
                  <wp:effectExtent l="0" t="0" r="0" b="0"/>
                  <wp:docPr id="108466243" name="Imagen 11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66243" name="Imagen 11" descr="Un camión de construcción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668" cy="287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D410E9" w:rsidRPr="009A1AB6" w14:paraId="60527F96" w14:textId="77777777" w:rsidTr="004D3530">
        <w:trPr>
          <w:trHeight w:val="3969"/>
        </w:trPr>
        <w:tc>
          <w:tcPr>
            <w:tcW w:w="4819" w:type="dxa"/>
          </w:tcPr>
          <w:p w14:paraId="4DFAF390" w14:textId="1CEE4F04" w:rsidR="00D410E9" w:rsidRPr="000A0512" w:rsidRDefault="007F60A1" w:rsidP="004D35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7D5A16C7" wp14:editId="2A6697DE">
                  <wp:extent cx="3055620" cy="2710249"/>
                  <wp:effectExtent l="0" t="0" r="0" b="0"/>
                  <wp:docPr id="924740270" name="Imagen 12" descr="Imagen que contiene exterior, camioneta, camino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740270" name="Imagen 12" descr="Imagen que contiene exterior, camioneta, camino, estacionado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026" cy="271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F5EBBAC" w14:textId="323C95EE" w:rsidR="00D410E9" w:rsidRPr="000A0512" w:rsidRDefault="007F60A1" w:rsidP="004D3530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9509C02" wp14:editId="34E38EB5">
                  <wp:extent cx="3053751" cy="2709768"/>
                  <wp:effectExtent l="0" t="0" r="0" b="0"/>
                  <wp:docPr id="242728392" name="Imagen 13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728392" name="Imagen 13" descr="Camión de carg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081" cy="272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2CCF8" w14:textId="77777777" w:rsidR="00E67C16" w:rsidRDefault="00E67C16" w:rsidP="00E67C16">
      <w:pPr>
        <w:rPr>
          <w:lang w:val="es-CL"/>
        </w:rPr>
      </w:pPr>
    </w:p>
    <w:p w14:paraId="40241C5C" w14:textId="77777777" w:rsidR="00BD661A" w:rsidRPr="0071229D" w:rsidRDefault="00BD661A" w:rsidP="00BD661A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BD661A" w:rsidRPr="00944510" w14:paraId="502FF831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4460C9F1" w14:textId="5F61DF25" w:rsidR="00BD661A" w:rsidRPr="00BD661A" w:rsidRDefault="007F60A1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CAMION           PATENTE:  A</w:t>
            </w:r>
            <w:r w:rsidR="009F5CC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E080BX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</w:t>
            </w:r>
            <w:proofErr w:type="gramStart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: </w:t>
            </w:r>
            <w:r w:rsidR="009F5CC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CARLOS PEREZ</w:t>
            </w:r>
          </w:p>
        </w:tc>
      </w:tr>
    </w:tbl>
    <w:p w14:paraId="5B51613E" w14:textId="1EC47455" w:rsidR="00BD661A" w:rsidRDefault="00BD661A" w:rsidP="00BD661A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31577C" w:rsidRPr="009A1AB6" w14:paraId="2194CD2D" w14:textId="77777777" w:rsidTr="008D3D2B">
        <w:trPr>
          <w:trHeight w:val="3969"/>
        </w:trPr>
        <w:tc>
          <w:tcPr>
            <w:tcW w:w="4819" w:type="dxa"/>
          </w:tcPr>
          <w:p w14:paraId="2FE8D196" w14:textId="41ABAD25" w:rsidR="0031577C" w:rsidRPr="000A0512" w:rsidRDefault="0031577C" w:rsidP="008D3D2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21E4D43" wp14:editId="37F2C4D5">
                  <wp:extent cx="3087724" cy="2907030"/>
                  <wp:effectExtent l="0" t="0" r="0" b="7620"/>
                  <wp:docPr id="770557425" name="Imagen 14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557425" name="Imagen 14" descr="Un camión de construcción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250" cy="291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1BD2DDA" w14:textId="18AE07C9" w:rsidR="0031577C" w:rsidRPr="000A0512" w:rsidRDefault="0031577C" w:rsidP="008D3D2B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76D6E21" wp14:editId="23F37A8E">
                  <wp:extent cx="3053397" cy="2907102"/>
                  <wp:effectExtent l="0" t="0" r="0" b="7620"/>
                  <wp:docPr id="87596613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66130" name="Imagen 875966130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651" cy="292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5335C" w14:textId="77777777" w:rsidR="0031577C" w:rsidRDefault="0031577C" w:rsidP="00BD661A">
      <w:pPr>
        <w:rPr>
          <w:sz w:val="12"/>
          <w:szCs w:val="12"/>
          <w:lang w:val="es-CL"/>
        </w:rPr>
      </w:pPr>
    </w:p>
    <w:p w14:paraId="69350A8B" w14:textId="77777777" w:rsidR="0031577C" w:rsidRPr="00BD661A" w:rsidRDefault="0031577C" w:rsidP="00BD661A">
      <w:pPr>
        <w:rPr>
          <w:sz w:val="12"/>
          <w:szCs w:val="12"/>
          <w:lang w:val="es-CL"/>
        </w:rPr>
      </w:pPr>
    </w:p>
    <w:p w14:paraId="70BB6AD2" w14:textId="77777777" w:rsidR="00BD661A" w:rsidRPr="00BD661A" w:rsidRDefault="00BD661A" w:rsidP="00BD661A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B5D7B" w:rsidRPr="000A0512" w14:paraId="350B8993" w14:textId="77777777" w:rsidTr="004D3530">
        <w:trPr>
          <w:trHeight w:val="3969"/>
        </w:trPr>
        <w:tc>
          <w:tcPr>
            <w:tcW w:w="4819" w:type="dxa"/>
          </w:tcPr>
          <w:p w14:paraId="26A01BA5" w14:textId="6C60CB35" w:rsidR="000B5D7B" w:rsidRPr="000A0512" w:rsidRDefault="0038796B" w:rsidP="004D35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5860B3C0" wp14:editId="76EC7A9F">
                  <wp:extent cx="3053715" cy="2824480"/>
                  <wp:effectExtent l="0" t="0" r="0" b="0"/>
                  <wp:docPr id="1596308520" name="Imagen 16" descr="Imagen que contiene exterior, camioneta, camino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308520" name="Imagen 16" descr="Imagen que contiene exterior, camioneta, camino, coche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361" cy="283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7514D33" w14:textId="3BDB123D" w:rsidR="000B5D7B" w:rsidRPr="000A0512" w:rsidRDefault="0038796B" w:rsidP="004D3530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E57774A" wp14:editId="5702AD1C">
                  <wp:extent cx="3045125" cy="2824538"/>
                  <wp:effectExtent l="0" t="0" r="3175" b="0"/>
                  <wp:docPr id="1275281353" name="Imagen 17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281353" name="Imagen 17" descr="Camión de carg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310" cy="283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B71B6" w14:textId="77777777" w:rsidR="000B5D7B" w:rsidRDefault="000B5D7B" w:rsidP="00F15132">
      <w:pPr>
        <w:rPr>
          <w:rFonts w:ascii="Avenir Next LT Pro" w:hAnsi="Avenir Next LT Pro"/>
          <w:noProof/>
          <w:lang w:val="es-CL"/>
        </w:rPr>
      </w:pPr>
    </w:p>
    <w:p w14:paraId="72354390" w14:textId="77777777" w:rsidR="0041413B" w:rsidRDefault="0041413B" w:rsidP="00F15132">
      <w:pPr>
        <w:rPr>
          <w:lang w:val="es-419"/>
        </w:rPr>
      </w:pPr>
    </w:p>
    <w:tbl>
      <w:tblPr>
        <w:tblW w:w="9640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</w:tblGrid>
      <w:tr w:rsidR="00F15132" w:rsidRPr="00944510" w14:paraId="2372BDB2" w14:textId="77777777" w:rsidTr="002F1742">
        <w:trPr>
          <w:trHeight w:val="420"/>
        </w:trPr>
        <w:tc>
          <w:tcPr>
            <w:tcW w:w="9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865C63B" w14:textId="094EB057" w:rsidR="00F15132" w:rsidRPr="00195176" w:rsidRDefault="0038796B" w:rsidP="001E3F1E">
            <w:pPr>
              <w:spacing w:after="0"/>
              <w:ind w:left="-217" w:hanging="142"/>
              <w:jc w:val="center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CAMION           PATENTE:  AA661</w:t>
            </w:r>
            <w:proofErr w:type="gramStart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AO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JOSE MONZON</w:t>
            </w:r>
          </w:p>
        </w:tc>
      </w:tr>
    </w:tbl>
    <w:p w14:paraId="03E41D99" w14:textId="77777777" w:rsidR="00F15132" w:rsidRPr="004406DB" w:rsidRDefault="00F15132" w:rsidP="00F15132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p w14:paraId="6C8013A1" w14:textId="03A4F275" w:rsidR="003E350C" w:rsidRDefault="003E350C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374F5D" w:rsidRPr="009A1AB6" w14:paraId="66E49738" w14:textId="77777777" w:rsidTr="008D3D2B">
        <w:trPr>
          <w:trHeight w:val="3969"/>
        </w:trPr>
        <w:tc>
          <w:tcPr>
            <w:tcW w:w="4819" w:type="dxa"/>
          </w:tcPr>
          <w:p w14:paraId="0229944F" w14:textId="52880DE8" w:rsidR="00374F5D" w:rsidRPr="000A0512" w:rsidRDefault="00374F5D" w:rsidP="008D3D2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88A5A1E" wp14:editId="7EB00CC2">
                  <wp:extent cx="3063295" cy="2821964"/>
                  <wp:effectExtent l="0" t="0" r="3810" b="0"/>
                  <wp:docPr id="352446237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446237" name="Imagen 352446237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584" cy="283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02B4436" w14:textId="45BFC064" w:rsidR="00374F5D" w:rsidRPr="000A0512" w:rsidRDefault="00374F5D" w:rsidP="008D3D2B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844A17B" wp14:editId="2BF3CDC4">
                  <wp:extent cx="3044825" cy="2823210"/>
                  <wp:effectExtent l="0" t="0" r="3175" b="0"/>
                  <wp:docPr id="1190049834" name="Imagen 19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049834" name="Imagen 19" descr="Camión de carg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361" cy="283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F5D" w:rsidRPr="009A1AB6" w14:paraId="212454CC" w14:textId="77777777" w:rsidTr="008D3D2B">
        <w:trPr>
          <w:trHeight w:val="3969"/>
        </w:trPr>
        <w:tc>
          <w:tcPr>
            <w:tcW w:w="4819" w:type="dxa"/>
          </w:tcPr>
          <w:p w14:paraId="6A8A3AC0" w14:textId="50A6C352" w:rsidR="00374F5D" w:rsidRPr="000A0512" w:rsidRDefault="00374F5D" w:rsidP="008D3D2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28A00904" wp14:editId="1E86AB55">
                  <wp:extent cx="3062377" cy="2767330"/>
                  <wp:effectExtent l="0" t="0" r="5080" b="0"/>
                  <wp:docPr id="930328507" name="Imagen 21" descr="Imagen que contiene exterior, camioneta, camino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328507" name="Imagen 21" descr="Imagen que contiene exterior, camioneta, camino, coche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17" cy="277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3FCB7CF" w14:textId="72A91CEC" w:rsidR="00374F5D" w:rsidRPr="000A0512" w:rsidRDefault="00374F5D" w:rsidP="008D3D2B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CC774CE" wp14:editId="6AD8F267">
                  <wp:extent cx="3036498" cy="2759075"/>
                  <wp:effectExtent l="0" t="0" r="0" b="3175"/>
                  <wp:docPr id="1512334529" name="Imagen 2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334529" name="Imagen 20" descr="Camión de carga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69" cy="276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541A8" w14:textId="77777777" w:rsidR="00374F5D" w:rsidRDefault="00374F5D" w:rsidP="003E350C">
      <w:pPr>
        <w:rPr>
          <w:sz w:val="12"/>
          <w:szCs w:val="12"/>
          <w:lang w:val="es-CL"/>
        </w:rPr>
      </w:pPr>
    </w:p>
    <w:p w14:paraId="42A5A58C" w14:textId="77777777" w:rsidR="00FD633C" w:rsidRPr="0071229D" w:rsidRDefault="00FD633C" w:rsidP="003E350C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944510" w14:paraId="611FF43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3DC59CDF" w14:textId="15AD4125" w:rsidR="003E350C" w:rsidRPr="00BD661A" w:rsidRDefault="00F55D1B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CAMION           PATENTE:  AE080</w:t>
            </w:r>
            <w:proofErr w:type="gramStart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BA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RUBEN SALAZAR</w:t>
            </w:r>
          </w:p>
        </w:tc>
      </w:tr>
    </w:tbl>
    <w:p w14:paraId="21E9070D" w14:textId="4BA8FCB8" w:rsidR="003E350C" w:rsidRDefault="003E350C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F957E0" w:rsidRPr="009A1AB6" w14:paraId="74E11EE4" w14:textId="77777777" w:rsidTr="008D3D2B">
        <w:trPr>
          <w:trHeight w:val="3969"/>
        </w:trPr>
        <w:tc>
          <w:tcPr>
            <w:tcW w:w="4819" w:type="dxa"/>
          </w:tcPr>
          <w:p w14:paraId="1472CE06" w14:textId="7B1663FD" w:rsidR="00F957E0" w:rsidRPr="000A0512" w:rsidRDefault="00F957E0" w:rsidP="008D3D2B">
            <w:pPr>
              <w:ind w:hanging="120"/>
              <w:rPr>
                <w:lang w:val="es-419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506D43A" wp14:editId="12087D87">
                  <wp:extent cx="3096895" cy="2866768"/>
                  <wp:effectExtent l="0" t="0" r="8255" b="0"/>
                  <wp:docPr id="1104666375" name="Imagen 22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666375" name="Imagen 22" descr="Un camión de construcción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10" cy="287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3566804" w14:textId="46517971" w:rsidR="00F957E0" w:rsidRPr="000A0512" w:rsidRDefault="00F957E0" w:rsidP="008D3D2B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EACCEAD" wp14:editId="61EFBEA9">
                  <wp:extent cx="3045125" cy="2866390"/>
                  <wp:effectExtent l="0" t="0" r="3175" b="0"/>
                  <wp:docPr id="134449804" name="Imagen 25" descr="Imagen que contiene exterior, camioneta, transporte, su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49804" name="Imagen 25" descr="Imagen que contiene exterior, camioneta, transporte, sucio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319" cy="287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7E0" w:rsidRPr="009A1AB6" w14:paraId="15BF1F2A" w14:textId="77777777" w:rsidTr="008D3D2B">
        <w:trPr>
          <w:trHeight w:val="3969"/>
        </w:trPr>
        <w:tc>
          <w:tcPr>
            <w:tcW w:w="4819" w:type="dxa"/>
          </w:tcPr>
          <w:p w14:paraId="7B6B0EEE" w14:textId="54AF06E8" w:rsidR="00F957E0" w:rsidRPr="000A0512" w:rsidRDefault="00F957E0" w:rsidP="008D3D2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59A8C3F4" wp14:editId="3A724108">
                  <wp:extent cx="3055620" cy="2677297"/>
                  <wp:effectExtent l="0" t="0" r="0" b="8890"/>
                  <wp:docPr id="946948268" name="Imagen 24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948268" name="Imagen 24" descr="Camión de carga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177" cy="268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528B546" w14:textId="5C99DC54" w:rsidR="00F957E0" w:rsidRPr="000A0512" w:rsidRDefault="00F957E0" w:rsidP="008D3D2B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5A67409" wp14:editId="41387D92">
                  <wp:extent cx="3054985" cy="2677160"/>
                  <wp:effectExtent l="0" t="0" r="0" b="8890"/>
                  <wp:docPr id="977234302" name="Imagen 23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234302" name="Imagen 23" descr="Camión de carga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04" cy="268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3352D" w14:textId="77777777" w:rsidR="006A11C7" w:rsidRDefault="006A11C7" w:rsidP="003E350C">
      <w:pPr>
        <w:rPr>
          <w:sz w:val="12"/>
          <w:szCs w:val="12"/>
          <w:lang w:val="es-CL"/>
        </w:rPr>
      </w:pPr>
    </w:p>
    <w:p w14:paraId="4E7D25A3" w14:textId="77777777" w:rsidR="0005376F" w:rsidRPr="0071229D" w:rsidRDefault="0005376F" w:rsidP="003E350C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944510" w14:paraId="15156CBF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616C5C15" w14:textId="4DC00884" w:rsidR="003E350C" w:rsidRPr="00DF6118" w:rsidRDefault="00DF6118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DF611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CAMION           PATENTE:  AD818CY   /</w:t>
            </w:r>
            <w:proofErr w:type="gramStart"/>
            <w:r w:rsidRPr="00DF611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CONDUCTOR</w:t>
            </w:r>
            <w:proofErr w:type="gramEnd"/>
            <w:r w:rsidRPr="00DF611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LEANDRO MAL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DONADO</w:t>
            </w:r>
          </w:p>
        </w:tc>
      </w:tr>
    </w:tbl>
    <w:p w14:paraId="71F98A10" w14:textId="5F480475" w:rsidR="003E350C" w:rsidRDefault="003E350C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F957E0" w:rsidRPr="009A1AB6" w14:paraId="20823469" w14:textId="77777777" w:rsidTr="008D3D2B">
        <w:trPr>
          <w:trHeight w:val="3969"/>
        </w:trPr>
        <w:tc>
          <w:tcPr>
            <w:tcW w:w="4819" w:type="dxa"/>
          </w:tcPr>
          <w:p w14:paraId="1BC60346" w14:textId="63D49670" w:rsidR="00F957E0" w:rsidRPr="000A0512" w:rsidRDefault="00F957E0" w:rsidP="008D3D2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D9C32F5" wp14:editId="1C5BCCE7">
                  <wp:extent cx="3063875" cy="2734962"/>
                  <wp:effectExtent l="0" t="0" r="3175" b="8255"/>
                  <wp:docPr id="880628805" name="Imagen 26" descr="Un camión de color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628805" name="Imagen 26" descr="Un camión de color azul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712" cy="273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6784F2D" w14:textId="0958ACA4" w:rsidR="00F957E0" w:rsidRPr="000A0512" w:rsidRDefault="00F957E0" w:rsidP="008D3D2B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9E3D38A" wp14:editId="74802E47">
                  <wp:extent cx="3036498" cy="2734945"/>
                  <wp:effectExtent l="0" t="0" r="0" b="8255"/>
                  <wp:docPr id="1875626029" name="Imagen 28" descr="Imagen que contiene exterior, camino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626029" name="Imagen 28" descr="Imagen que contiene exterior, camino, camioneta, coche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519" cy="273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7E0" w:rsidRPr="009A1AB6" w14:paraId="1166F5E6" w14:textId="77777777" w:rsidTr="008D3D2B">
        <w:trPr>
          <w:trHeight w:val="3969"/>
        </w:trPr>
        <w:tc>
          <w:tcPr>
            <w:tcW w:w="4819" w:type="dxa"/>
          </w:tcPr>
          <w:p w14:paraId="3E21696D" w14:textId="6DB42BDE" w:rsidR="00F957E0" w:rsidRPr="000A0512" w:rsidRDefault="00F957E0" w:rsidP="008D3D2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3403CFB2" wp14:editId="1143B6CF">
                  <wp:extent cx="3048000" cy="2751438"/>
                  <wp:effectExtent l="0" t="0" r="0" b="0"/>
                  <wp:docPr id="1994643817" name="Imagen 29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643817" name="Imagen 29" descr="Camión de carga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775" cy="275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2D646CD" w14:textId="0CA9BA21" w:rsidR="00F957E0" w:rsidRPr="000A0512" w:rsidRDefault="00F957E0" w:rsidP="008D3D2B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65638BC" wp14:editId="69F1EA05">
                  <wp:extent cx="3053751" cy="2750323"/>
                  <wp:effectExtent l="0" t="0" r="0" b="0"/>
                  <wp:docPr id="1084243243" name="Imagen 3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243243" name="Imagen 30" descr="Camión de carga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645" cy="27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60450" w14:textId="77777777" w:rsidR="00F957E0" w:rsidRDefault="00F957E0" w:rsidP="003E350C">
      <w:pPr>
        <w:rPr>
          <w:sz w:val="12"/>
          <w:szCs w:val="12"/>
          <w:lang w:val="es-CL"/>
        </w:rPr>
      </w:pPr>
    </w:p>
    <w:p w14:paraId="3ADE4A9D" w14:textId="77777777" w:rsidR="00D470F3" w:rsidRPr="0071229D" w:rsidRDefault="00D470F3" w:rsidP="003E350C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944510" w14:paraId="63A540FD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0AA128C2" w14:textId="70B26283" w:rsidR="003E350C" w:rsidRPr="00BD661A" w:rsidRDefault="00F4461C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CAMION           PATENTE:  KAU 501 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</w:t>
            </w:r>
            <w:proofErr w:type="gramStart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JOSE TAPIA</w:t>
            </w:r>
          </w:p>
        </w:tc>
      </w:tr>
    </w:tbl>
    <w:p w14:paraId="55BB11AF" w14:textId="02E9860A" w:rsidR="003E350C" w:rsidRDefault="003E350C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F957E0" w:rsidRPr="009A1AB6" w14:paraId="3908D0FF" w14:textId="77777777" w:rsidTr="008D3D2B">
        <w:trPr>
          <w:trHeight w:val="3969"/>
        </w:trPr>
        <w:tc>
          <w:tcPr>
            <w:tcW w:w="4819" w:type="dxa"/>
          </w:tcPr>
          <w:p w14:paraId="5A1867BE" w14:textId="2311AD20" w:rsidR="00F957E0" w:rsidRPr="000A0512" w:rsidRDefault="00F957E0" w:rsidP="008D3D2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82B6EE0" wp14:editId="354987CE">
                  <wp:extent cx="3070225" cy="2866768"/>
                  <wp:effectExtent l="0" t="0" r="0" b="0"/>
                  <wp:docPr id="981074276" name="Imagen 31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74276" name="Imagen 31" descr="Camión de carga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777" cy="287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550D503" w14:textId="00184C0E" w:rsidR="00F957E0" w:rsidRPr="000A0512" w:rsidRDefault="00F957E0" w:rsidP="008D3D2B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F2A5F7F" wp14:editId="341EFE1B">
                  <wp:extent cx="3036498" cy="2866390"/>
                  <wp:effectExtent l="0" t="0" r="0" b="0"/>
                  <wp:docPr id="455658605" name="Imagen 33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658605" name="Imagen 33" descr="Un camión de construcción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564" cy="287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7E0" w:rsidRPr="009A1AB6" w14:paraId="342D9A09" w14:textId="77777777" w:rsidTr="008D3D2B">
        <w:trPr>
          <w:trHeight w:val="3969"/>
        </w:trPr>
        <w:tc>
          <w:tcPr>
            <w:tcW w:w="4819" w:type="dxa"/>
          </w:tcPr>
          <w:p w14:paraId="224698AF" w14:textId="14E9E946" w:rsidR="00F957E0" w:rsidRPr="000A0512" w:rsidRDefault="00F957E0" w:rsidP="008D3D2B">
            <w:pPr>
              <w:ind w:hanging="120"/>
              <w:rPr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lastRenderedPageBreak/>
              <w:drawing>
                <wp:inline distT="0" distB="0" distL="0" distR="0" wp14:anchorId="6CA6EEC7" wp14:editId="39A89ADA">
                  <wp:extent cx="3079630" cy="2767330"/>
                  <wp:effectExtent l="0" t="0" r="6985" b="0"/>
                  <wp:docPr id="1863239862" name="Imagen 34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239862" name="Imagen 34" descr="Un camión de carga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168" cy="277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95C4772" w14:textId="19003F42" w:rsidR="00F957E0" w:rsidRPr="000A0512" w:rsidRDefault="00F957E0" w:rsidP="008D3D2B">
            <w:pPr>
              <w:ind w:hanging="98"/>
              <w:rPr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9879474" wp14:editId="793F26C2">
                  <wp:extent cx="3062377" cy="2767286"/>
                  <wp:effectExtent l="0" t="0" r="5080" b="0"/>
                  <wp:docPr id="1907986634" name="Imagen 32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986634" name="Imagen 32" descr="Camión de carga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969" cy="278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4845B" w14:textId="77777777" w:rsidR="006A11C7" w:rsidRDefault="006A11C7" w:rsidP="003E350C">
      <w:pPr>
        <w:rPr>
          <w:sz w:val="12"/>
          <w:szCs w:val="12"/>
          <w:lang w:val="es-CL"/>
        </w:rPr>
      </w:pPr>
    </w:p>
    <w:p w14:paraId="45ADBEAA" w14:textId="77777777" w:rsidR="00337A2E" w:rsidRPr="0071229D" w:rsidRDefault="00337A2E" w:rsidP="00337A2E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337A2E" w:rsidRPr="00944510" w14:paraId="62C1EEE5" w14:textId="77777777" w:rsidTr="00C21CA9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35784A2A" w14:textId="10B8454A" w:rsidR="00337A2E" w:rsidRPr="0046006C" w:rsidRDefault="00F4461C" w:rsidP="00C21CA9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CAMION           PATENTE:  AD818CZ 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</w:t>
            </w:r>
            <w:proofErr w:type="gramStart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CONDUCTOR</w:t>
            </w:r>
            <w:proofErr w:type="gramEnd"/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: JUAN ZARATE</w:t>
            </w:r>
          </w:p>
        </w:tc>
      </w:tr>
    </w:tbl>
    <w:p w14:paraId="44F6A587" w14:textId="77777777" w:rsidR="00337A2E" w:rsidRDefault="00337A2E" w:rsidP="00337A2E">
      <w:pPr>
        <w:rPr>
          <w:sz w:val="12"/>
          <w:szCs w:val="12"/>
          <w:lang w:val="es-CL"/>
        </w:rPr>
      </w:pPr>
    </w:p>
    <w:p w14:paraId="2B5E8E0A" w14:textId="77777777" w:rsidR="00F957E0" w:rsidRDefault="00F957E0" w:rsidP="00337A2E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F957E0" w:rsidRPr="009A1AB6" w14:paraId="1980EC2E" w14:textId="77777777" w:rsidTr="008D3D2B">
        <w:trPr>
          <w:trHeight w:val="3969"/>
        </w:trPr>
        <w:tc>
          <w:tcPr>
            <w:tcW w:w="4819" w:type="dxa"/>
          </w:tcPr>
          <w:p w14:paraId="1E6CF26B" w14:textId="1DB8FBD0" w:rsidR="00F957E0" w:rsidRPr="000A0512" w:rsidRDefault="00F957E0" w:rsidP="008D3D2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CA1203F" wp14:editId="2C5EE7E1">
                  <wp:extent cx="3121660" cy="2734963"/>
                  <wp:effectExtent l="0" t="0" r="2540" b="8255"/>
                  <wp:docPr id="41854794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54794" name="Imagen 41854794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75" cy="274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49CAC0A" w14:textId="055C8E8B" w:rsidR="00F957E0" w:rsidRPr="000A0512" w:rsidRDefault="00F957E0" w:rsidP="008D3D2B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AD52996" wp14:editId="59AADE6A">
                  <wp:extent cx="3035935" cy="2734945"/>
                  <wp:effectExtent l="0" t="0" r="0" b="8255"/>
                  <wp:docPr id="266100263" name="Imagen 36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100263" name="Imagen 36" descr="Un camión de construcción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968" cy="274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7E0" w:rsidRPr="009A1AB6" w14:paraId="0285DC68" w14:textId="77777777" w:rsidTr="008D3D2B">
        <w:trPr>
          <w:trHeight w:val="3969"/>
        </w:trPr>
        <w:tc>
          <w:tcPr>
            <w:tcW w:w="4819" w:type="dxa"/>
          </w:tcPr>
          <w:p w14:paraId="01F14D72" w14:textId="27E7631C" w:rsidR="00F957E0" w:rsidRPr="000A0512" w:rsidRDefault="00F957E0" w:rsidP="008D3D2B">
            <w:pPr>
              <w:ind w:hanging="120"/>
              <w:rPr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72D1FF43" wp14:editId="7D3AA239">
                  <wp:extent cx="3055620" cy="2842054"/>
                  <wp:effectExtent l="0" t="0" r="0" b="0"/>
                  <wp:docPr id="1643794993" name="Imagen 38" descr="Imagen que contiene exterior, camioneta, camino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794993" name="Imagen 38" descr="Imagen que contiene exterior, camioneta, camino, coche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43" cy="284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134D2C0" w14:textId="6E296ADD" w:rsidR="00F957E0" w:rsidRPr="000A0512" w:rsidRDefault="00F957E0" w:rsidP="00F957E0">
            <w:pPr>
              <w:ind w:hanging="98"/>
              <w:jc w:val="center"/>
              <w:rPr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5F59267" wp14:editId="68147346">
                  <wp:extent cx="3030855" cy="2829464"/>
                  <wp:effectExtent l="0" t="0" r="0" b="9525"/>
                  <wp:docPr id="1188030688" name="Imagen 37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030688" name="Imagen 37" descr="Un camión de construcción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829" cy="283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08862" w14:textId="77777777" w:rsidR="00F957E0" w:rsidRDefault="00F957E0" w:rsidP="00337A2E">
      <w:pPr>
        <w:rPr>
          <w:sz w:val="12"/>
          <w:szCs w:val="12"/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F957E0" w:rsidRPr="00944510" w14:paraId="5E94235D" w14:textId="77777777" w:rsidTr="008D3D2B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2BDDC449" w14:textId="73973F02" w:rsidR="00F957E0" w:rsidRPr="00F81C4A" w:rsidRDefault="00F957E0" w:rsidP="00F957E0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CONSOLIDADO DIA 04-03-2026</w:t>
            </w:r>
          </w:p>
          <w:p w14:paraId="75BFEA80" w14:textId="77777777" w:rsidR="00F957E0" w:rsidRPr="00EF4589" w:rsidRDefault="00F957E0" w:rsidP="008D3D2B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4F564393" w14:textId="77777777" w:rsidR="00173154" w:rsidRDefault="00173154" w:rsidP="00173154">
      <w:pPr>
        <w:tabs>
          <w:tab w:val="left" w:pos="5021"/>
        </w:tabs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173154" w:rsidRPr="00F957E0" w14:paraId="0088E30D" w14:textId="77777777" w:rsidTr="007B76CD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3B6B4D26" w14:textId="0A7B470C" w:rsidR="00173154" w:rsidRPr="00904B59" w:rsidRDefault="00173154" w:rsidP="007B76CD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  </w:t>
            </w:r>
            <w:r w:rsidRPr="00904B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CONTENEDOR           MRKU 416826-</w:t>
            </w:r>
            <w:proofErr w:type="gramStart"/>
            <w:r w:rsidRPr="00904B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7  //  SELLO</w:t>
            </w:r>
            <w:proofErr w:type="gramEnd"/>
            <w:r w:rsidRPr="00904B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904B59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ML-CL0549444</w:t>
            </w:r>
          </w:p>
          <w:p w14:paraId="1E7B701E" w14:textId="77777777" w:rsidR="00173154" w:rsidRPr="00EF4589" w:rsidRDefault="00173154" w:rsidP="007B76C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1E7B2D63" w14:textId="77777777" w:rsidR="00173154" w:rsidRDefault="00173154" w:rsidP="00173154">
      <w:pPr>
        <w:rPr>
          <w:sz w:val="24"/>
          <w:szCs w:val="24"/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F957E0" w:rsidRPr="009A1AB6" w14:paraId="5AC93FBE" w14:textId="77777777" w:rsidTr="008D3D2B">
        <w:trPr>
          <w:trHeight w:val="3480"/>
        </w:trPr>
        <w:tc>
          <w:tcPr>
            <w:tcW w:w="4819" w:type="dxa"/>
          </w:tcPr>
          <w:p w14:paraId="74C2EBCC" w14:textId="27464116" w:rsidR="00F957E0" w:rsidRPr="000A0512" w:rsidRDefault="00F957E0" w:rsidP="008D3D2B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D3BA05D" wp14:editId="484C2B40">
                  <wp:extent cx="3055620" cy="2672715"/>
                  <wp:effectExtent l="0" t="0" r="0" b="0"/>
                  <wp:docPr id="768686007" name="Imagen 1" descr="Imagen que contiene edificio, pequeño, caminand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686007" name="Imagen 1" descr="Imagen que contiene edificio, pequeño, caminando, lado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709" cy="267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74DCEEFC" w14:textId="2F6B5DA5" w:rsidR="00F957E0" w:rsidRPr="000A0512" w:rsidRDefault="00F957E0" w:rsidP="008D3D2B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4F45AD5" wp14:editId="3148F6C3">
                  <wp:extent cx="3122763" cy="2672715"/>
                  <wp:effectExtent l="0" t="0" r="1905" b="0"/>
                  <wp:docPr id="623516300" name="Imagen 2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516300" name="Imagen 2" descr="Una puerta de madera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062" cy="268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DF73E" w14:textId="77777777" w:rsidR="00F957E0" w:rsidRDefault="00F957E0" w:rsidP="00173154">
      <w:pPr>
        <w:rPr>
          <w:sz w:val="24"/>
          <w:szCs w:val="24"/>
          <w:lang w:val="es-CL"/>
        </w:rPr>
      </w:pPr>
    </w:p>
    <w:p w14:paraId="556003C4" w14:textId="77777777" w:rsidR="00F957E0" w:rsidRDefault="00F957E0" w:rsidP="00173154">
      <w:pPr>
        <w:rPr>
          <w:sz w:val="24"/>
          <w:szCs w:val="24"/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F957E0" w:rsidRPr="009A1AB6" w14:paraId="49F7A702" w14:textId="77777777" w:rsidTr="008D3D2B">
        <w:trPr>
          <w:trHeight w:val="3480"/>
        </w:trPr>
        <w:tc>
          <w:tcPr>
            <w:tcW w:w="4819" w:type="dxa"/>
          </w:tcPr>
          <w:p w14:paraId="1386167A" w14:textId="240C58C0" w:rsidR="00F957E0" w:rsidRPr="000A0512" w:rsidRDefault="00F957E0" w:rsidP="008D3D2B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08B57906" wp14:editId="4D72C354">
                  <wp:extent cx="3061441" cy="2785745"/>
                  <wp:effectExtent l="0" t="0" r="5715" b="0"/>
                  <wp:docPr id="1105854859" name="Imagen 3" descr="Imagen que contiene interior, abrir, puerta, refrige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854859" name="Imagen 3" descr="Imagen que contiene interior, abrir, puerta, refrigerador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605" cy="279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1A18F18E" w14:textId="25ADC563" w:rsidR="00F957E0" w:rsidRPr="000A0512" w:rsidRDefault="00F957E0" w:rsidP="008D3D2B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67A3053" wp14:editId="6815A68C">
                  <wp:extent cx="3121147" cy="2786332"/>
                  <wp:effectExtent l="0" t="0" r="3175" b="0"/>
                  <wp:docPr id="1553090961" name="Imagen 4" descr="Imagen que contiene camioneta, viejo, grande, abri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090961" name="Imagen 4" descr="Imagen que contiene camioneta, viejo, grande, abrir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34" cy="279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C3DAF" w14:textId="16EC4C3F" w:rsidR="00173154" w:rsidRPr="0071229D" w:rsidRDefault="00F957E0" w:rsidP="00173154">
      <w:pPr>
        <w:rPr>
          <w:sz w:val="12"/>
          <w:szCs w:val="12"/>
          <w:lang w:val="es-419"/>
        </w:rPr>
      </w:pPr>
      <w:r>
        <w:rPr>
          <w:sz w:val="12"/>
          <w:szCs w:val="12"/>
          <w:lang w:val="es-419"/>
        </w:rPr>
        <w:t xml:space="preserve">  </w:t>
      </w:r>
      <w:r>
        <w:rPr>
          <w:sz w:val="12"/>
          <w:szCs w:val="12"/>
          <w:lang w:val="es-419"/>
        </w:rPr>
        <w:br/>
      </w: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173154" w:rsidRPr="00944510" w14:paraId="0DE87B03" w14:textId="77777777" w:rsidTr="007B76CD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63173F69" w14:textId="01C982ED" w:rsidR="00173154" w:rsidRPr="00904B59" w:rsidRDefault="00173154" w:rsidP="007B76CD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904B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CONTENEDOR                MRKU 585063-3 /</w:t>
            </w:r>
            <w:proofErr w:type="gramStart"/>
            <w:r w:rsidRPr="00904B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904B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</w:t>
            </w:r>
            <w:r w:rsidRPr="00904B59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ML-CL0549445</w:t>
            </w:r>
          </w:p>
        </w:tc>
      </w:tr>
    </w:tbl>
    <w:p w14:paraId="2AC3C9BB" w14:textId="77777777" w:rsidR="00173154" w:rsidRDefault="00173154" w:rsidP="00173154">
      <w:pPr>
        <w:rPr>
          <w:sz w:val="12"/>
          <w:szCs w:val="12"/>
          <w:lang w:val="es-CL"/>
        </w:rPr>
      </w:pPr>
    </w:p>
    <w:p w14:paraId="0D9767DF" w14:textId="77777777" w:rsidR="00F957E0" w:rsidRDefault="00F957E0" w:rsidP="00173154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F957E0" w:rsidRPr="009A1AB6" w14:paraId="4AF426FD" w14:textId="77777777" w:rsidTr="00F957E0">
        <w:trPr>
          <w:trHeight w:val="3480"/>
        </w:trPr>
        <w:tc>
          <w:tcPr>
            <w:tcW w:w="4819" w:type="dxa"/>
          </w:tcPr>
          <w:p w14:paraId="36AD3B32" w14:textId="33D1684E" w:rsidR="00F957E0" w:rsidRPr="000A0512" w:rsidRDefault="00F957E0" w:rsidP="008D3D2B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39B5986" wp14:editId="79C60D58">
                  <wp:extent cx="3063875" cy="2833817"/>
                  <wp:effectExtent l="0" t="0" r="3175" b="5080"/>
                  <wp:docPr id="1199427042" name="Imagen 5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427042" name="Imagen 5" descr="Una puerta de madera&#10;&#10;El contenido generado por IA puede ser incorrecto.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655" cy="284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EC4B22D" w14:textId="60AAA5D1" w:rsidR="00F957E0" w:rsidRPr="000A0512" w:rsidRDefault="00F957E0" w:rsidP="008D3D2B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DA83366" wp14:editId="4DB6A50B">
                  <wp:extent cx="3035935" cy="2820838"/>
                  <wp:effectExtent l="0" t="0" r="0" b="0"/>
                  <wp:docPr id="154317542" name="Imagen 6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17542" name="Imagen 6" descr="Una puerta de madera&#10;&#10;El contenido generado por IA puede ser incorrecto.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171" cy="283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1FAE0" w14:textId="77777777" w:rsidR="00173154" w:rsidRPr="0046006C" w:rsidRDefault="00173154" w:rsidP="00173154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9A1AB6" w14:paraId="5E7F6697" w14:textId="77777777" w:rsidTr="007B76CD">
        <w:trPr>
          <w:trHeight w:val="3969"/>
        </w:trPr>
        <w:tc>
          <w:tcPr>
            <w:tcW w:w="4819" w:type="dxa"/>
          </w:tcPr>
          <w:p w14:paraId="67022157" w14:textId="297CAC9D" w:rsidR="00173154" w:rsidRPr="000A0512" w:rsidRDefault="00173154" w:rsidP="007B76CD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2EF6CDBD" wp14:editId="6E19015E">
                  <wp:extent cx="3062377" cy="2718435"/>
                  <wp:effectExtent l="0" t="0" r="5080" b="5715"/>
                  <wp:docPr id="1354221557" name="Imagen 7" descr="Imagen que contiene edificio, ventana, viej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221557" name="Imagen 7" descr="Imagen que contiene edificio, ventana, viejo, puerta&#10;&#10;El contenido generado por IA puede ser incorrecto.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613" cy="272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7C5E8C3" w14:textId="64305DE7" w:rsidR="00173154" w:rsidRPr="000A0512" w:rsidRDefault="00173154" w:rsidP="007B76CD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E8F4807" wp14:editId="53103089">
                  <wp:extent cx="3030855" cy="2718435"/>
                  <wp:effectExtent l="0" t="0" r="0" b="5715"/>
                  <wp:docPr id="1592666593" name="Imagen 8" descr="Imagen que contiene edificio, exterior, call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666593" name="Imagen 8" descr="Imagen que contiene edificio, exterior, calle, parado&#10;&#10;El contenido generado por IA puede ser incorrecto.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00" cy="272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FA252" w14:textId="77777777" w:rsidR="00173154" w:rsidRDefault="00173154" w:rsidP="00173154">
      <w:pPr>
        <w:rPr>
          <w:sz w:val="12"/>
          <w:szCs w:val="12"/>
          <w:lang w:val="es-419"/>
        </w:rPr>
      </w:pPr>
    </w:p>
    <w:p w14:paraId="1238672E" w14:textId="77777777" w:rsidR="00F957E0" w:rsidRDefault="00F957E0" w:rsidP="00173154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F957E0" w:rsidRPr="00944510" w14:paraId="027530FE" w14:textId="77777777" w:rsidTr="008D3D2B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4A74EB56" w14:textId="19E1AF96" w:rsidR="00F957E0" w:rsidRPr="00904B59" w:rsidRDefault="00F957E0" w:rsidP="008D3D2B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904B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CONTENEDOR                  SUDU 693364-</w:t>
            </w:r>
            <w:proofErr w:type="gramStart"/>
            <w:r w:rsidRPr="00904B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0  //  SELLO</w:t>
            </w:r>
            <w:proofErr w:type="gramEnd"/>
            <w:r w:rsidRPr="00904B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</w:t>
            </w:r>
            <w:r w:rsidRPr="00904B59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ML-CL0549446</w:t>
            </w:r>
          </w:p>
        </w:tc>
      </w:tr>
    </w:tbl>
    <w:p w14:paraId="1962A8F0" w14:textId="77777777" w:rsidR="00173154" w:rsidRPr="00F957E0" w:rsidRDefault="00173154" w:rsidP="00173154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9A1AB6" w14:paraId="0AD655B6" w14:textId="77777777" w:rsidTr="007B76CD">
        <w:trPr>
          <w:trHeight w:val="3969"/>
        </w:trPr>
        <w:tc>
          <w:tcPr>
            <w:tcW w:w="4819" w:type="dxa"/>
          </w:tcPr>
          <w:p w14:paraId="16399BCD" w14:textId="639E1D89" w:rsidR="00173154" w:rsidRPr="000A0512" w:rsidRDefault="00173154" w:rsidP="007B76CD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3E00090" wp14:editId="25D1372F">
                  <wp:extent cx="3072130" cy="2718435"/>
                  <wp:effectExtent l="0" t="0" r="0" b="5715"/>
                  <wp:docPr id="2054149256" name="Imagen 9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149256" name="Imagen 9" descr="Una puerta de madera&#10;&#10;El contenido generado por IA puede ser incorrecto.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590" cy="27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3B1AB674" w14:textId="596C295B" w:rsidR="00173154" w:rsidRPr="000A0512" w:rsidRDefault="00173154" w:rsidP="007B76CD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57B7E39" wp14:editId="6F054DDA">
                  <wp:extent cx="3053751" cy="2718435"/>
                  <wp:effectExtent l="0" t="0" r="0" b="5715"/>
                  <wp:docPr id="966356962" name="Imagen 10" descr="Imagen que contiene edificio, pequeño, pis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356962" name="Imagen 10" descr="Imagen que contiene edificio, pequeño, piso, puerta&#10;&#10;El contenido generado por IA puede ser incorrecto.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363" cy="272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2EB3A" w14:textId="77777777" w:rsidR="00173154" w:rsidRDefault="00173154" w:rsidP="00173154">
      <w:pPr>
        <w:rPr>
          <w:sz w:val="16"/>
          <w:szCs w:val="16"/>
          <w:lang w:val="es-CL"/>
        </w:rPr>
      </w:pPr>
    </w:p>
    <w:p w14:paraId="1426EE2F" w14:textId="77777777" w:rsidR="00173154" w:rsidRPr="0046006C" w:rsidRDefault="00173154" w:rsidP="00173154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9A1AB6" w14:paraId="14B6B0B6" w14:textId="77777777" w:rsidTr="007B76CD">
        <w:trPr>
          <w:trHeight w:val="3969"/>
        </w:trPr>
        <w:tc>
          <w:tcPr>
            <w:tcW w:w="4819" w:type="dxa"/>
          </w:tcPr>
          <w:p w14:paraId="348C39F2" w14:textId="67A27CB3" w:rsidR="00173154" w:rsidRPr="000A0512" w:rsidRDefault="00173154" w:rsidP="007B76CD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5F96C767" wp14:editId="05C4192A">
                  <wp:extent cx="3053751" cy="2668905"/>
                  <wp:effectExtent l="0" t="0" r="0" b="0"/>
                  <wp:docPr id="1912338433" name="Imagen 11" descr="Imagen que contiene refrigerador, abrir, puert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338433" name="Imagen 11" descr="Imagen que contiene refrigerador, abrir, puerta, camioneta&#10;&#10;El contenido generado por IA puede ser incorrecto.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489" cy="267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297CD96" w14:textId="10A3923C" w:rsidR="00173154" w:rsidRPr="000A0512" w:rsidRDefault="00173154" w:rsidP="007B76CD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E2DD0ED" wp14:editId="749A17E6">
                  <wp:extent cx="3045125" cy="2668905"/>
                  <wp:effectExtent l="0" t="0" r="3175" b="0"/>
                  <wp:docPr id="171199486" name="Imagen 12" descr="Imagen que contiene edificio, exterior, frent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99486" name="Imagen 12" descr="Imagen que contiene edificio, exterior, frente, parado&#10;&#10;El contenido generado por IA puede ser incorrecto.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687" cy="267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5F8F5" w14:textId="77777777" w:rsidR="00173154" w:rsidRDefault="00173154" w:rsidP="00173154">
      <w:pPr>
        <w:rPr>
          <w:lang w:val="es-CL"/>
        </w:rPr>
      </w:pPr>
    </w:p>
    <w:p w14:paraId="3F61D521" w14:textId="77777777" w:rsidR="00173154" w:rsidRPr="0046006C" w:rsidRDefault="00173154" w:rsidP="00173154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173154" w:rsidRPr="00944510" w14:paraId="6B96B0D3" w14:textId="77777777" w:rsidTr="007B76CD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5A14D0AF" w14:textId="1AF99234" w:rsidR="00173154" w:rsidRPr="00904B59" w:rsidRDefault="00173154" w:rsidP="007B76C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904B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 w:rsidRPr="00904B59">
              <w:rPr>
                <w:rFonts w:eastAsia="Times New Roman" w:cs="Times New Roman"/>
                <w:b/>
                <w:bCs/>
                <w:color w:val="FFFFFF"/>
                <w:sz w:val="22"/>
                <w:szCs w:val="22"/>
                <w:lang w:val="es-CL" w:eastAsia="es-CL"/>
              </w:rPr>
              <w:t xml:space="preserve"> </w:t>
            </w:r>
            <w:r w:rsidRPr="00904B5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TCNU 267969-0 // SELLO     </w:t>
            </w:r>
            <w:r w:rsidRPr="00904B59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ML-CL0549447</w:t>
            </w:r>
          </w:p>
        </w:tc>
      </w:tr>
    </w:tbl>
    <w:p w14:paraId="0F0A7409" w14:textId="77777777" w:rsidR="00173154" w:rsidRPr="0071229D" w:rsidRDefault="00173154" w:rsidP="00173154">
      <w:pPr>
        <w:rPr>
          <w:sz w:val="24"/>
          <w:szCs w:val="24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9A1AB6" w14:paraId="350C5F2E" w14:textId="77777777" w:rsidTr="007B76CD">
        <w:trPr>
          <w:trHeight w:val="3969"/>
        </w:trPr>
        <w:tc>
          <w:tcPr>
            <w:tcW w:w="4819" w:type="dxa"/>
          </w:tcPr>
          <w:p w14:paraId="1F12279B" w14:textId="6456A9E6" w:rsidR="00173154" w:rsidRPr="000A0512" w:rsidRDefault="00173154" w:rsidP="007B76C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BC0C201" wp14:editId="33D876FC">
                  <wp:extent cx="3072130" cy="2726725"/>
                  <wp:effectExtent l="0" t="0" r="0" b="0"/>
                  <wp:docPr id="404135458" name="Imagen 13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135458" name="Imagen 13" descr="Una puerta de madera&#10;&#10;El contenido generado por IA puede ser incorrecto.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94" cy="273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68630D7" w14:textId="0A99C030" w:rsidR="00173154" w:rsidRPr="000A0512" w:rsidRDefault="00173154" w:rsidP="007B76C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76EB65F" wp14:editId="2940BE7C">
                  <wp:extent cx="3058160" cy="2726690"/>
                  <wp:effectExtent l="0" t="0" r="8890" b="0"/>
                  <wp:docPr id="1829201597" name="Imagen 14" descr="Imagen que contiene interior, edificio, pequeñ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01597" name="Imagen 14" descr="Imagen que contiene interior, edificio, pequeño, puerta&#10;&#10;El contenido generado por IA puede ser incorrecto.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85" cy="273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AC2E98" w14:textId="77777777" w:rsidR="00173154" w:rsidRPr="0046006C" w:rsidRDefault="00173154" w:rsidP="00173154">
      <w:pPr>
        <w:rPr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9A1AB6" w14:paraId="5B8C680E" w14:textId="77777777" w:rsidTr="007B76CD">
        <w:trPr>
          <w:trHeight w:val="3969"/>
        </w:trPr>
        <w:tc>
          <w:tcPr>
            <w:tcW w:w="4819" w:type="dxa"/>
          </w:tcPr>
          <w:p w14:paraId="0684509E" w14:textId="05C59658" w:rsidR="00173154" w:rsidRPr="000A0512" w:rsidRDefault="00173154" w:rsidP="007B76CD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08255CE1" wp14:editId="298332CD">
                  <wp:extent cx="3088640" cy="2751438"/>
                  <wp:effectExtent l="0" t="0" r="0" b="0"/>
                  <wp:docPr id="1099700659" name="Imagen 15" descr="Imagen que contiene edificio, exterior, camión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700659" name="Imagen 15" descr="Imagen que contiene edificio, exterior, camión, puerta&#10;&#10;El contenido generado por IA puede ser incorrecto.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42" cy="276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D15773F" w14:textId="1AA572E2" w:rsidR="00173154" w:rsidRPr="000A0512" w:rsidRDefault="00173154" w:rsidP="007B76CD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834F894" wp14:editId="68E16240">
                  <wp:extent cx="3038744" cy="2734963"/>
                  <wp:effectExtent l="0" t="0" r="9525" b="8255"/>
                  <wp:docPr id="902795615" name="Imagen 16" descr="Imagen que contiene edificio, camioneta, tren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795615" name="Imagen 16" descr="Imagen que contiene edificio, camioneta, tren, viejo&#10;&#10;El contenido generado por IA puede ser incorrecto.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720" cy="274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0B575" w14:textId="77777777" w:rsidR="00173154" w:rsidRDefault="00173154" w:rsidP="00173154">
      <w:pPr>
        <w:rPr>
          <w:sz w:val="12"/>
          <w:szCs w:val="12"/>
          <w:lang w:val="es-419"/>
        </w:rPr>
      </w:pPr>
    </w:p>
    <w:p w14:paraId="5836E332" w14:textId="77777777" w:rsidR="00173154" w:rsidRPr="0071229D" w:rsidRDefault="00173154" w:rsidP="00173154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73154" w:rsidRPr="00944510" w14:paraId="16BBFA3F" w14:textId="77777777" w:rsidTr="007B76CD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70E4DB3F" w14:textId="0364BB8D" w:rsidR="00173154" w:rsidRPr="00E161B2" w:rsidRDefault="00173154" w:rsidP="007B76C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E161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Pr="00E161B2">
              <w:rPr>
                <w:rFonts w:eastAsia="Times New Roman" w:cs="Times New Roman"/>
                <w:b/>
                <w:bCs/>
                <w:color w:val="FFFFFF"/>
                <w:sz w:val="22"/>
                <w:szCs w:val="22"/>
                <w:lang w:val="es-CL" w:eastAsia="es-CL"/>
              </w:rPr>
              <w:t xml:space="preserve"> </w:t>
            </w:r>
            <w:r w:rsidRPr="00E161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TCNU 526004-</w:t>
            </w:r>
            <w:proofErr w:type="gramStart"/>
            <w:r w:rsidRPr="00E161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8  /</w:t>
            </w:r>
            <w:proofErr w:type="gramEnd"/>
            <w:r w:rsidRPr="00E161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 SELLO    </w:t>
            </w:r>
            <w:r w:rsidRPr="00E161B2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ML-CL0549448</w:t>
            </w:r>
          </w:p>
        </w:tc>
      </w:tr>
    </w:tbl>
    <w:p w14:paraId="66393654" w14:textId="77777777" w:rsidR="00173154" w:rsidRPr="00286087" w:rsidRDefault="00173154" w:rsidP="00173154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0A0512" w14:paraId="579362F7" w14:textId="77777777" w:rsidTr="007B76CD">
        <w:trPr>
          <w:trHeight w:val="3969"/>
        </w:trPr>
        <w:tc>
          <w:tcPr>
            <w:tcW w:w="4819" w:type="dxa"/>
          </w:tcPr>
          <w:p w14:paraId="3BE62E20" w14:textId="19AD7F77" w:rsidR="00173154" w:rsidRPr="00926EBD" w:rsidRDefault="00173154" w:rsidP="007B76CD">
            <w:pPr>
              <w:ind w:hanging="120"/>
            </w:pPr>
            <w:r>
              <w:rPr>
                <w:noProof/>
              </w:rPr>
              <w:drawing>
                <wp:inline distT="0" distB="0" distL="0" distR="0" wp14:anchorId="2FFFBDD7" wp14:editId="2B229601">
                  <wp:extent cx="3048000" cy="2658110"/>
                  <wp:effectExtent l="0" t="0" r="0" b="8890"/>
                  <wp:docPr id="624356038" name="Imagen 17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356038" name="Imagen 17" descr="Una puerta de madera&#10;&#10;El contenido generado por IA puede ser incorrecto.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508" cy="266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88453E6" w14:textId="6A810EBE" w:rsidR="00173154" w:rsidRPr="00926EBD" w:rsidRDefault="00173154" w:rsidP="007B76CD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741F8AF4" wp14:editId="23F83C19">
                  <wp:extent cx="3038475" cy="2648310"/>
                  <wp:effectExtent l="0" t="0" r="0" b="0"/>
                  <wp:docPr id="415171568" name="Imagen 18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171568" name="Imagen 18" descr="Una puerta de madera&#10;&#10;El contenido generado por IA puede ser incorrecto.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35" cy="265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8715A" w14:textId="77777777" w:rsidR="00173154" w:rsidRDefault="00173154" w:rsidP="00173154">
      <w:pPr>
        <w:rPr>
          <w:sz w:val="16"/>
          <w:szCs w:val="16"/>
        </w:rPr>
      </w:pPr>
    </w:p>
    <w:p w14:paraId="793E4D97" w14:textId="77777777" w:rsidR="00100C8E" w:rsidRDefault="00100C8E" w:rsidP="00173154">
      <w:pPr>
        <w:rPr>
          <w:sz w:val="16"/>
          <w:szCs w:val="16"/>
        </w:rPr>
      </w:pPr>
    </w:p>
    <w:p w14:paraId="357FAD67" w14:textId="77777777" w:rsidR="00F95FA7" w:rsidRDefault="00F95FA7" w:rsidP="00173154">
      <w:pPr>
        <w:rPr>
          <w:sz w:val="16"/>
          <w:szCs w:val="16"/>
        </w:rPr>
      </w:pPr>
    </w:p>
    <w:p w14:paraId="7BDAEA49" w14:textId="77777777" w:rsidR="00F95FA7" w:rsidRDefault="00F95FA7" w:rsidP="00173154">
      <w:pPr>
        <w:rPr>
          <w:sz w:val="16"/>
          <w:szCs w:val="16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100C8E" w:rsidRPr="00944510" w14:paraId="71BA18A5" w14:textId="77777777" w:rsidTr="008D3D2B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51BC161D" w14:textId="5D315073" w:rsidR="00100C8E" w:rsidRPr="00F81C4A" w:rsidRDefault="00100C8E" w:rsidP="008D3D2B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lastRenderedPageBreak/>
              <w:t xml:space="preserve">CONSOLIDADO DIA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11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-03-2026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(FOTOS PROPORCIONADAS POR PERSONAL DE ECOS MUELLAJE</w:t>
            </w:r>
            <w:r w:rsidR="00F95FA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)</w:t>
            </w:r>
          </w:p>
          <w:p w14:paraId="37A93745" w14:textId="77777777" w:rsidR="00100C8E" w:rsidRPr="00EF4589" w:rsidRDefault="00100C8E" w:rsidP="008D3D2B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486DCE4B" w14:textId="130CEEB5" w:rsidR="000131F1" w:rsidRPr="00100C8E" w:rsidRDefault="000131F1" w:rsidP="00173154">
      <w:pPr>
        <w:rPr>
          <w:sz w:val="16"/>
          <w:szCs w:val="16"/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F95FA7" w:rsidRPr="00944510" w14:paraId="4C38B76B" w14:textId="77777777" w:rsidTr="008D3D2B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27FA6671" w14:textId="3C149736" w:rsidR="00F95FA7" w:rsidRPr="00E161B2" w:rsidRDefault="00F95FA7" w:rsidP="008D3D2B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E161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Pr="00E161B2">
              <w:rPr>
                <w:rFonts w:eastAsia="Times New Roman" w:cs="Times New Roman"/>
                <w:b/>
                <w:bCs/>
                <w:color w:val="FFFFFF"/>
                <w:sz w:val="22"/>
                <w:szCs w:val="22"/>
                <w:lang w:val="es-CL" w:eastAsia="es-CL"/>
              </w:rPr>
              <w:t xml:space="preserve"> </w:t>
            </w:r>
            <w:r w:rsidRPr="00E161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TCNU 526004-8</w:t>
            </w:r>
            <w:r w:rsid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E161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//   </w:t>
            </w:r>
            <w:r w:rsid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E161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  </w:t>
            </w:r>
            <w:r w:rsidRPr="00E161B2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ML-CL0549448</w:t>
            </w:r>
          </w:p>
        </w:tc>
      </w:tr>
    </w:tbl>
    <w:p w14:paraId="230A1C55" w14:textId="77777777" w:rsidR="00100C8E" w:rsidRPr="00100C8E" w:rsidRDefault="00100C8E" w:rsidP="00173154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0A0512" w14:paraId="4499A09F" w14:textId="77777777" w:rsidTr="007B76CD">
        <w:trPr>
          <w:trHeight w:val="3969"/>
        </w:trPr>
        <w:tc>
          <w:tcPr>
            <w:tcW w:w="4819" w:type="dxa"/>
          </w:tcPr>
          <w:p w14:paraId="12315873" w14:textId="644671B9" w:rsidR="00173154" w:rsidRPr="00926EBD" w:rsidRDefault="00173154" w:rsidP="007B76CD">
            <w:pPr>
              <w:ind w:hanging="120"/>
            </w:pPr>
            <w:r>
              <w:rPr>
                <w:noProof/>
              </w:rPr>
              <w:drawing>
                <wp:inline distT="0" distB="0" distL="0" distR="0" wp14:anchorId="7D85BCF7" wp14:editId="11E045EA">
                  <wp:extent cx="3072130" cy="2652584"/>
                  <wp:effectExtent l="0" t="0" r="0" b="0"/>
                  <wp:docPr id="1544390620" name="Imagen 19" descr="Imagen que contiene edificio, pequeño, hombr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390620" name="Imagen 19" descr="Imagen que contiene edificio, pequeño, hombre, parado&#10;&#10;El contenido generado por IA puede ser incorrecto.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141" cy="265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A1AE396" w14:textId="71129574" w:rsidR="00173154" w:rsidRPr="00926EBD" w:rsidRDefault="00173154" w:rsidP="007B76CD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70FC886F" wp14:editId="58C17CDE">
                  <wp:extent cx="3031490" cy="2660821"/>
                  <wp:effectExtent l="0" t="0" r="0" b="6350"/>
                  <wp:docPr id="116512058" name="Imagen 20" descr="Imagen que contiene edificio, exterior, camioneta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12058" name="Imagen 20" descr="Imagen que contiene edificio, exterior, camioneta, frente&#10;&#10;El contenido generado por IA puede ser incorrecto.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375" cy="266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F655D" w14:textId="5A7A0A2B" w:rsidR="00173154" w:rsidRPr="00AB7B9A" w:rsidRDefault="00173154" w:rsidP="00173154">
      <w:pPr>
        <w:tabs>
          <w:tab w:val="left" w:pos="5499"/>
        </w:tabs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73154" w:rsidRPr="00944510" w14:paraId="6624A606" w14:textId="77777777" w:rsidTr="007B76CD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4DB2F9C4" w14:textId="6D6229C1" w:rsidR="00173154" w:rsidRPr="000131F1" w:rsidRDefault="00173154" w:rsidP="007B76C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</w:t>
            </w:r>
            <w:r w:rsidR="00366CAF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MRKU 517607-0 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//   SELLO:   </w:t>
            </w:r>
            <w:r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</w:t>
            </w:r>
            <w:r w:rsidR="00366CAF"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458</w:t>
            </w:r>
          </w:p>
        </w:tc>
      </w:tr>
    </w:tbl>
    <w:p w14:paraId="27021B82" w14:textId="77777777" w:rsidR="00173154" w:rsidRPr="00763301" w:rsidRDefault="00173154" w:rsidP="00173154">
      <w:pPr>
        <w:rPr>
          <w:sz w:val="24"/>
          <w:szCs w:val="24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0A0512" w14:paraId="4FF2CE32" w14:textId="77777777" w:rsidTr="007B76CD">
        <w:trPr>
          <w:trHeight w:val="3969"/>
        </w:trPr>
        <w:tc>
          <w:tcPr>
            <w:tcW w:w="4819" w:type="dxa"/>
          </w:tcPr>
          <w:p w14:paraId="16E61036" w14:textId="5BF6956B" w:rsidR="00173154" w:rsidRPr="008B732E" w:rsidRDefault="00366CAF" w:rsidP="007B76CD">
            <w:pPr>
              <w:ind w:hanging="120"/>
            </w:pPr>
            <w:r>
              <w:rPr>
                <w:noProof/>
              </w:rPr>
              <w:drawing>
                <wp:inline distT="0" distB="0" distL="0" distR="0" wp14:anchorId="1DCF0AC1" wp14:editId="4B961C1E">
                  <wp:extent cx="3055620" cy="2561968"/>
                  <wp:effectExtent l="0" t="0" r="0" b="0"/>
                  <wp:docPr id="147826695" name="Imagen 21" descr="Imagen que contiene edificio, ventana, pequeño, ladri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26695" name="Imagen 21" descr="Imagen que contiene edificio, ventana, pequeño, ladrillo&#10;&#10;El contenido generado por IA puede ser incorrecto.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33" cy="256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308B41F" w14:textId="13A1AA9B" w:rsidR="00173154" w:rsidRPr="008B732E" w:rsidRDefault="00366CAF" w:rsidP="007B76CD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3C1ABEB2" wp14:editId="43A27CAF">
                  <wp:extent cx="3055620" cy="2561590"/>
                  <wp:effectExtent l="0" t="0" r="0" b="0"/>
                  <wp:docPr id="756315595" name="Imagen 22" descr="Imagen que contiene exterior, edificio, camioneta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315595" name="Imagen 22" descr="Imagen que contiene exterior, edificio, camioneta, caja&#10;&#10;El contenido generado por IA puede ser incorrecto.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15" cy="256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DD3233" w14:textId="77777777" w:rsidR="00173154" w:rsidRDefault="00173154" w:rsidP="00173154"/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0A0512" w14:paraId="45F474F9" w14:textId="77777777" w:rsidTr="007B76CD">
        <w:trPr>
          <w:trHeight w:val="3969"/>
        </w:trPr>
        <w:tc>
          <w:tcPr>
            <w:tcW w:w="4819" w:type="dxa"/>
          </w:tcPr>
          <w:p w14:paraId="30DBA6CB" w14:textId="7FD59BF1" w:rsidR="00173154" w:rsidRPr="008B732E" w:rsidRDefault="00366CAF" w:rsidP="007B76CD">
            <w:pPr>
              <w:ind w:hanging="120"/>
              <w:rPr>
                <w:rFonts w:eastAsia="Calibri" w:cs="Arial"/>
                <w:noProof/>
              </w:rPr>
            </w:pPr>
            <w:r>
              <w:rPr>
                <w:rFonts w:eastAsia="Calibri" w:cs="Arial"/>
                <w:noProof/>
              </w:rPr>
              <w:drawing>
                <wp:inline distT="0" distB="0" distL="0" distR="0" wp14:anchorId="40CC5AFF" wp14:editId="0E3B47BA">
                  <wp:extent cx="3088256" cy="2759075"/>
                  <wp:effectExtent l="0" t="0" r="0" b="3175"/>
                  <wp:docPr id="1705880086" name="Imagen 23" descr="Imagen que contiene edificio, tabla, parado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880086" name="Imagen 23" descr="Imagen que contiene edificio, tabla, parado, tren&#10;&#10;El contenido generado por IA puede ser incorrecto.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030" cy="276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59A9288" w14:textId="4FBF5BA3" w:rsidR="00173154" w:rsidRPr="008B732E" w:rsidRDefault="00366CAF" w:rsidP="007B76CD">
            <w:pPr>
              <w:ind w:left="-98"/>
              <w:jc w:val="center"/>
              <w:rPr>
                <w:rFonts w:eastAsia="Calibri" w:cs="Arial"/>
                <w:noProof/>
              </w:rPr>
            </w:pPr>
            <w:r>
              <w:rPr>
                <w:rFonts w:eastAsia="Calibri" w:cs="Arial"/>
                <w:noProof/>
              </w:rPr>
              <w:drawing>
                <wp:inline distT="0" distB="0" distL="0" distR="0" wp14:anchorId="7B2B5959" wp14:editId="7E35F5A4">
                  <wp:extent cx="3055620" cy="2767913"/>
                  <wp:effectExtent l="0" t="0" r="0" b="0"/>
                  <wp:docPr id="435262644" name="Imagen 24" descr="Imagen que contiene camioneta, caja, abrir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262644" name="Imagen 24" descr="Imagen que contiene camioneta, caja, abrir, viejo&#10;&#10;El contenido generado por IA puede ser incorrecto.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87" cy="277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38612D" w14:textId="77777777" w:rsidR="00173154" w:rsidRDefault="00173154" w:rsidP="00173154">
      <w:pPr>
        <w:rPr>
          <w:sz w:val="12"/>
          <w:szCs w:val="12"/>
        </w:rPr>
      </w:pPr>
    </w:p>
    <w:p w14:paraId="39A0CFBB" w14:textId="77777777" w:rsidR="00173154" w:rsidRPr="000131F1" w:rsidRDefault="00173154" w:rsidP="00173154">
      <w:pPr>
        <w:rPr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73154" w:rsidRPr="000131F1" w14:paraId="74D99496" w14:textId="77777777" w:rsidTr="007B76CD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694E1DC9" w14:textId="23EF2141" w:rsidR="00173154" w:rsidRPr="000131F1" w:rsidRDefault="00173154" w:rsidP="007B76C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</w:t>
            </w:r>
            <w:r w:rsidR="00366CAF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HASU 513856-0 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</w:t>
            </w:r>
            <w:proofErr w:type="gramStart"/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</w:t>
            </w:r>
            <w:r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</w:t>
            </w:r>
            <w:r w:rsidR="00366CAF"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463</w:t>
            </w:r>
          </w:p>
        </w:tc>
      </w:tr>
    </w:tbl>
    <w:p w14:paraId="5A264643" w14:textId="77777777" w:rsidR="00173154" w:rsidRPr="000131F1" w:rsidRDefault="00173154" w:rsidP="00173154">
      <w:pPr>
        <w:rPr>
          <w:sz w:val="24"/>
          <w:szCs w:val="24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9A1AB6" w14:paraId="4BB9298E" w14:textId="77777777" w:rsidTr="007B76CD">
        <w:trPr>
          <w:trHeight w:val="3969"/>
        </w:trPr>
        <w:tc>
          <w:tcPr>
            <w:tcW w:w="4819" w:type="dxa"/>
          </w:tcPr>
          <w:p w14:paraId="09625747" w14:textId="1B39E78B" w:rsidR="00173154" w:rsidRPr="000A0512" w:rsidRDefault="00366CAF" w:rsidP="007B76C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7748C60" wp14:editId="57129048">
                  <wp:extent cx="3072130" cy="2710248"/>
                  <wp:effectExtent l="0" t="0" r="0" b="0"/>
                  <wp:docPr id="172937132" name="Imagen 25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37132" name="Imagen 25" descr="Puente de madera&#10;&#10;El contenido generado por IA puede ser incorrecto.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73" cy="271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CBAF797" w14:textId="093C38AF" w:rsidR="00173154" w:rsidRPr="000A0512" w:rsidRDefault="00366CAF" w:rsidP="007B76C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6574B6B" wp14:editId="5ABE716F">
                  <wp:extent cx="3072130" cy="2710180"/>
                  <wp:effectExtent l="0" t="0" r="0" b="0"/>
                  <wp:docPr id="1835063452" name="Imagen 26" descr="Imagen que contiene edificio, exterior, calle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063452" name="Imagen 26" descr="Imagen que contiene edificio, exterior, calle, hombre&#10;&#10;El contenido generado por IA puede ser incorrecto.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97" cy="271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C144A" w14:textId="77777777" w:rsidR="00173154" w:rsidRDefault="00173154" w:rsidP="00173154">
      <w:pPr>
        <w:rPr>
          <w:lang w:val="es-CL"/>
        </w:rPr>
      </w:pPr>
    </w:p>
    <w:p w14:paraId="5B13627F" w14:textId="77777777" w:rsidR="000131F1" w:rsidRDefault="000131F1" w:rsidP="00173154">
      <w:pPr>
        <w:rPr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131F1" w:rsidRPr="009A1AB6" w14:paraId="71017510" w14:textId="77777777" w:rsidTr="008D3D2B">
        <w:trPr>
          <w:trHeight w:val="3969"/>
        </w:trPr>
        <w:tc>
          <w:tcPr>
            <w:tcW w:w="4819" w:type="dxa"/>
          </w:tcPr>
          <w:p w14:paraId="6FFB32C4" w14:textId="335AE985" w:rsidR="000131F1" w:rsidRPr="000A0512" w:rsidRDefault="000131F1" w:rsidP="008D3D2B">
            <w:pPr>
              <w:ind w:hanging="120"/>
              <w:rPr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41BD62AA" wp14:editId="4B6E06C1">
                  <wp:extent cx="3063731" cy="3036498"/>
                  <wp:effectExtent l="0" t="0" r="3810" b="0"/>
                  <wp:docPr id="1176143155" name="Imagen 27" descr="Imagen que contiene edificio, exterior, tabl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143155" name="Imagen 27" descr="Imagen que contiene edificio, exterior, tabla, tren&#10;&#10;El contenido generado por IA puede ser incorrecto.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098" cy="305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2D78477" w14:textId="2296E874" w:rsidR="000131F1" w:rsidRPr="000A0512" w:rsidRDefault="000131F1" w:rsidP="008D3D2B">
            <w:pPr>
              <w:ind w:hanging="98"/>
              <w:rPr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2607EE3" wp14:editId="21FBAF52">
                  <wp:extent cx="3035935" cy="3027872"/>
                  <wp:effectExtent l="0" t="0" r="0" b="1270"/>
                  <wp:docPr id="769791270" name="Imagen 28" descr="Imagen que contiene exterior, tren, caj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791270" name="Imagen 28" descr="Imagen que contiene exterior, tren, caja, grande&#10;&#10;El contenido generado por IA puede ser incorrecto.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42" cy="303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C4E20" w14:textId="77777777" w:rsidR="00173154" w:rsidRDefault="00173154" w:rsidP="00173154">
      <w:pPr>
        <w:rPr>
          <w:sz w:val="12"/>
          <w:szCs w:val="12"/>
          <w:lang w:val="es-419"/>
        </w:rPr>
      </w:pPr>
    </w:p>
    <w:p w14:paraId="22D24310" w14:textId="77777777" w:rsidR="00173154" w:rsidRPr="0071229D" w:rsidRDefault="00173154" w:rsidP="00173154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73154" w:rsidRPr="00944510" w14:paraId="0AC3F3DA" w14:textId="77777777" w:rsidTr="007B76CD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247DD793" w14:textId="4651F460" w:rsidR="00173154" w:rsidRPr="000131F1" w:rsidRDefault="00173154" w:rsidP="007B76C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MRSU </w:t>
            </w:r>
            <w:r w:rsidR="00366CAF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333337-8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/</w:t>
            </w:r>
            <w:proofErr w:type="gramStart"/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</w:t>
            </w:r>
            <w:r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ML-CL0549</w:t>
            </w:r>
            <w:r w:rsidR="00366CAF"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466</w:t>
            </w:r>
          </w:p>
        </w:tc>
      </w:tr>
    </w:tbl>
    <w:p w14:paraId="1A6EB6AF" w14:textId="77777777" w:rsidR="00173154" w:rsidRDefault="00173154" w:rsidP="00173154">
      <w:pPr>
        <w:rPr>
          <w:sz w:val="12"/>
          <w:szCs w:val="12"/>
          <w:lang w:val="es-CL"/>
        </w:rPr>
      </w:pPr>
    </w:p>
    <w:p w14:paraId="24630BCD" w14:textId="77777777" w:rsidR="00173154" w:rsidRPr="00BD661A" w:rsidRDefault="00173154" w:rsidP="00173154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9A1AB6" w14:paraId="4570BCE2" w14:textId="77777777" w:rsidTr="007B76CD">
        <w:trPr>
          <w:trHeight w:val="3969"/>
        </w:trPr>
        <w:tc>
          <w:tcPr>
            <w:tcW w:w="4819" w:type="dxa"/>
          </w:tcPr>
          <w:p w14:paraId="06C8821B" w14:textId="5CDFA6B2" w:rsidR="00173154" w:rsidRPr="000A0512" w:rsidRDefault="00366CAF" w:rsidP="007B76C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B0ADDA6" wp14:editId="42D289D8">
                  <wp:extent cx="3063875" cy="2586681"/>
                  <wp:effectExtent l="0" t="0" r="3175" b="4445"/>
                  <wp:docPr id="828546286" name="Imagen 29" descr="Una mes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546286" name="Imagen 29" descr="Una mesa de madera&#10;&#10;El contenido generado por IA puede ser incorrecto.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961" cy="259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533F5FD" w14:textId="7BE336A0" w:rsidR="00173154" w:rsidRPr="000A0512" w:rsidRDefault="00366CAF" w:rsidP="007B76C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6B38991" wp14:editId="140FF263">
                  <wp:extent cx="3055620" cy="2586355"/>
                  <wp:effectExtent l="0" t="0" r="0" b="4445"/>
                  <wp:docPr id="281508400" name="Imagen 30" descr="Imagen que contiene edificio, puerta, viej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08400" name="Imagen 30" descr="Imagen que contiene edificio, puerta, viejo, lado&#10;&#10;El contenido generado por IA puede ser incorrecto.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38" cy="259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AF901" w14:textId="77777777" w:rsidR="00173154" w:rsidRDefault="00173154" w:rsidP="00173154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9A1AB6" w14:paraId="7095D9C7" w14:textId="77777777" w:rsidTr="007B76CD">
        <w:trPr>
          <w:trHeight w:val="3969"/>
        </w:trPr>
        <w:tc>
          <w:tcPr>
            <w:tcW w:w="4819" w:type="dxa"/>
          </w:tcPr>
          <w:p w14:paraId="6CFF591A" w14:textId="5017C61E" w:rsidR="00173154" w:rsidRPr="000A0512" w:rsidRDefault="00366CAF" w:rsidP="007B76C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3B185187" wp14:editId="2C110487">
                  <wp:extent cx="3062377" cy="2701925"/>
                  <wp:effectExtent l="0" t="0" r="5080" b="3175"/>
                  <wp:docPr id="239316318" name="Imagen 31" descr="Imagen que contiene edificio, hecho de madera, tabl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316318" name="Imagen 31" descr="Imagen que contiene edificio, hecho de madera, tabla, pequeño&#10;&#10;El contenido generado por IA puede ser incorrecto.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181" cy="270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B0A2E10" w14:textId="1A40F8E7" w:rsidR="00173154" w:rsidRPr="000A0512" w:rsidRDefault="00366CAF" w:rsidP="007B76C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9996F50" wp14:editId="1076952D">
                  <wp:extent cx="3039550" cy="2701925"/>
                  <wp:effectExtent l="0" t="0" r="8890" b="3175"/>
                  <wp:docPr id="775618208" name="Imagen 32" descr="Imagen que contiene edificio, exterior, frente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618208" name="Imagen 32" descr="Imagen que contiene edificio, exterior, frente, caja&#10;&#10;El contenido generado por IA puede ser incorrecto."/>
                          <pic:cNvPicPr/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799" cy="270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08973" w14:textId="77777777" w:rsidR="00173154" w:rsidRDefault="00173154" w:rsidP="00173154">
      <w:pPr>
        <w:rPr>
          <w:sz w:val="16"/>
          <w:szCs w:val="16"/>
          <w:lang w:val="es-CL"/>
        </w:rPr>
      </w:pPr>
    </w:p>
    <w:p w14:paraId="0BF87883" w14:textId="77777777" w:rsidR="00173154" w:rsidRPr="0071229D" w:rsidRDefault="00173154" w:rsidP="00173154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73154" w:rsidRPr="00944510" w14:paraId="6D911B85" w14:textId="77777777" w:rsidTr="007B76CD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68ED2AD5" w14:textId="75B0D08A" w:rsidR="00173154" w:rsidRPr="000131F1" w:rsidRDefault="00173154" w:rsidP="007B76C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366CAF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389348-</w:t>
            </w:r>
            <w:proofErr w:type="gramStart"/>
            <w:r w:rsidR="00366CAF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0 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 SELLO</w:t>
            </w:r>
            <w:proofErr w:type="gramEnd"/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</w:t>
            </w:r>
            <w:r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</w:t>
            </w:r>
            <w:r w:rsidR="00366CAF"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459</w:t>
            </w:r>
          </w:p>
        </w:tc>
      </w:tr>
    </w:tbl>
    <w:p w14:paraId="72D9BDF7" w14:textId="77777777" w:rsidR="00173154" w:rsidRDefault="00173154" w:rsidP="00173154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9A1AB6" w14:paraId="2330022E" w14:textId="77777777" w:rsidTr="007B76CD">
        <w:trPr>
          <w:trHeight w:val="3969"/>
        </w:trPr>
        <w:tc>
          <w:tcPr>
            <w:tcW w:w="4819" w:type="dxa"/>
          </w:tcPr>
          <w:p w14:paraId="2659A84A" w14:textId="75CFA583" w:rsidR="00173154" w:rsidRPr="000A0512" w:rsidRDefault="003D0604" w:rsidP="007B76C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A0D9A23" wp14:editId="4FFA1E42">
                  <wp:extent cx="3088640" cy="2792095"/>
                  <wp:effectExtent l="0" t="0" r="0" b="8255"/>
                  <wp:docPr id="1780115302" name="Imagen 41" descr="Una estación de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115302" name="Imagen 41" descr="Una estación de tren&#10;&#10;El contenido generado por IA puede ser incorrecto.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667" cy="279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899E697" w14:textId="7FBED877" w:rsidR="00173154" w:rsidRPr="000A0512" w:rsidRDefault="003D0604" w:rsidP="007B76C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7835094" wp14:editId="03543176">
                  <wp:extent cx="3047984" cy="2792095"/>
                  <wp:effectExtent l="0" t="0" r="635" b="8255"/>
                  <wp:docPr id="167430880" name="Imagen 35" descr="Imagen que contiene exterior, edificio, ladrill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0880" name="Imagen 35" descr="Imagen que contiene exterior, edificio, ladrillo, puerta&#10;&#10;El contenido generado por IA puede ser incorrecto."/>
                          <pic:cNvPicPr/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066" cy="280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154" w:rsidRPr="009A1AB6" w14:paraId="70AF356F" w14:textId="77777777" w:rsidTr="007B76CD">
        <w:trPr>
          <w:trHeight w:val="3969"/>
        </w:trPr>
        <w:tc>
          <w:tcPr>
            <w:tcW w:w="4819" w:type="dxa"/>
          </w:tcPr>
          <w:p w14:paraId="03D05197" w14:textId="2D6A5085" w:rsidR="00173154" w:rsidRPr="000A0512" w:rsidRDefault="003D0604" w:rsidP="007B76C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629FDC6D" wp14:editId="7FF55F41">
                  <wp:extent cx="3122140" cy="2668905"/>
                  <wp:effectExtent l="0" t="0" r="2540" b="0"/>
                  <wp:docPr id="146113699" name="Imagen 37" descr="Imagen que contiene edificio, exterior, hecho de madera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13699" name="Imagen 37" descr="Imagen que contiene edificio, exterior, hecho de madera, puerta&#10;&#10;El contenido generado por IA puede ser incorrecto."/>
                          <pic:cNvPicPr/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434" cy="267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9D6CE24" w14:textId="028BF01E" w:rsidR="00173154" w:rsidRPr="000A0512" w:rsidRDefault="003D0604" w:rsidP="007B76C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D876A2B" wp14:editId="1205B4CA">
                  <wp:extent cx="3048000" cy="2652584"/>
                  <wp:effectExtent l="0" t="0" r="0" b="0"/>
                  <wp:docPr id="1489780540" name="Imagen 40" descr="Imagen que contiene exterior, edificio, ladrill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780540" name="Imagen 40" descr="Imagen que contiene exterior, edificio, ladrillo, puerta&#10;&#10;El contenido generado por IA puede ser incorrecto.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69" cy="265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1D4EB" w14:textId="77777777" w:rsidR="00173154" w:rsidRDefault="00173154" w:rsidP="00173154">
      <w:pPr>
        <w:rPr>
          <w:lang w:val="es-CL"/>
        </w:rPr>
      </w:pPr>
    </w:p>
    <w:p w14:paraId="78D4924F" w14:textId="77777777" w:rsidR="00173154" w:rsidRPr="0071229D" w:rsidRDefault="00173154" w:rsidP="00173154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73154" w:rsidRPr="00944510" w14:paraId="5C00B9D3" w14:textId="77777777" w:rsidTr="007B76CD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0DFDC87A" w14:textId="7695F13F" w:rsidR="00173154" w:rsidRPr="000131F1" w:rsidRDefault="00173154" w:rsidP="007B76C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3D0604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436177-5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/</w:t>
            </w:r>
            <w:proofErr w:type="gramStart"/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</w:t>
            </w:r>
            <w:r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</w:t>
            </w:r>
            <w:r w:rsidR="003D0604"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451</w:t>
            </w:r>
          </w:p>
        </w:tc>
      </w:tr>
    </w:tbl>
    <w:p w14:paraId="22E5B4C3" w14:textId="77777777" w:rsidR="00173154" w:rsidRDefault="00173154" w:rsidP="00173154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131F1" w:rsidRPr="000A0512" w14:paraId="7A30918F" w14:textId="77777777" w:rsidTr="008D3D2B">
        <w:trPr>
          <w:trHeight w:val="3969"/>
        </w:trPr>
        <w:tc>
          <w:tcPr>
            <w:tcW w:w="4819" w:type="dxa"/>
          </w:tcPr>
          <w:p w14:paraId="22229376" w14:textId="50927BC9" w:rsidR="000131F1" w:rsidRPr="008B732E" w:rsidRDefault="000131F1" w:rsidP="008D3D2B">
            <w:pPr>
              <w:ind w:hanging="120"/>
            </w:pPr>
            <w:r>
              <w:rPr>
                <w:noProof/>
                <w:lang w:val="es-419"/>
              </w:rPr>
              <w:drawing>
                <wp:inline distT="0" distB="0" distL="0" distR="0" wp14:anchorId="1EA39E32" wp14:editId="5992CDED">
                  <wp:extent cx="3055532" cy="2674189"/>
                  <wp:effectExtent l="0" t="0" r="0" b="0"/>
                  <wp:docPr id="1298898426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898426" name="Imagen 1298898426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37" cy="268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37FD58F" w14:textId="1FBB394D" w:rsidR="000131F1" w:rsidRPr="008B732E" w:rsidRDefault="000131F1" w:rsidP="008D3D2B">
            <w:pPr>
              <w:ind w:hanging="98"/>
            </w:pPr>
            <w:r>
              <w:rPr>
                <w:noProof/>
                <w:lang w:val="es-419"/>
              </w:rPr>
              <w:drawing>
                <wp:inline distT="0" distB="0" distL="0" distR="0" wp14:anchorId="6C91F059" wp14:editId="319D5016">
                  <wp:extent cx="3027680" cy="2682815"/>
                  <wp:effectExtent l="0" t="0" r="1270" b="3810"/>
                  <wp:docPr id="2135440697" name="Imagen 43" descr="Imagen que contiene edificio, exterior, puerta,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440697" name="Imagen 43" descr="Imagen que contiene edificio, exterior, puerta, naranja&#10;&#10;El contenido generado por IA puede ser incorrecto.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652" cy="269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E8ABB" w14:textId="77777777" w:rsidR="000131F1" w:rsidRDefault="000131F1" w:rsidP="00173154">
      <w:pPr>
        <w:rPr>
          <w:sz w:val="12"/>
          <w:szCs w:val="12"/>
          <w:lang w:val="es-CL"/>
        </w:rPr>
      </w:pPr>
    </w:p>
    <w:p w14:paraId="43760820" w14:textId="77777777" w:rsidR="000131F1" w:rsidRPr="00BD661A" w:rsidRDefault="000131F1" w:rsidP="00173154">
      <w:pPr>
        <w:rPr>
          <w:sz w:val="12"/>
          <w:szCs w:val="12"/>
          <w:lang w:val="es-CL"/>
        </w:rPr>
      </w:pPr>
    </w:p>
    <w:p w14:paraId="48563F6F" w14:textId="77777777" w:rsidR="00173154" w:rsidRPr="00BD661A" w:rsidRDefault="00173154" w:rsidP="00173154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0A0512" w14:paraId="788E207C" w14:textId="77777777" w:rsidTr="007B76CD">
        <w:trPr>
          <w:trHeight w:val="3969"/>
        </w:trPr>
        <w:tc>
          <w:tcPr>
            <w:tcW w:w="4819" w:type="dxa"/>
          </w:tcPr>
          <w:p w14:paraId="2FCC5473" w14:textId="2966DB53" w:rsidR="00173154" w:rsidRPr="000A0512" w:rsidRDefault="003D0604" w:rsidP="007B76C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69F8C116" wp14:editId="6CBE61BF">
                  <wp:extent cx="3071004" cy="2866390"/>
                  <wp:effectExtent l="0" t="0" r="0" b="0"/>
                  <wp:docPr id="1966824666" name="Imagen 44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824666" name="Imagen 44" descr="Imagen que contiene Calendario&#10;&#10;El contenido generado por IA puede ser incorrecto."/>
                          <pic:cNvPicPr/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819" cy="287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CD0926C" w14:textId="1D957D25" w:rsidR="00173154" w:rsidRPr="000A0512" w:rsidRDefault="003D0604" w:rsidP="007B76C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AEEA6F2" wp14:editId="4BBCFA23">
                  <wp:extent cx="3031205" cy="2855343"/>
                  <wp:effectExtent l="0" t="0" r="0" b="2540"/>
                  <wp:docPr id="666872037" name="Imagen 45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872037" name="Imagen 45" descr="Calendario&#10;&#10;El contenido generado por IA puede ser incorrecto."/>
                          <pic:cNvPicPr/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474" cy="286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F984C" w14:textId="77777777" w:rsidR="00173154" w:rsidRDefault="00173154" w:rsidP="00173154">
      <w:pPr>
        <w:rPr>
          <w:lang w:val="es-419"/>
        </w:rPr>
      </w:pPr>
    </w:p>
    <w:tbl>
      <w:tblPr>
        <w:tblW w:w="9640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</w:tblGrid>
      <w:tr w:rsidR="00173154" w:rsidRPr="00944510" w14:paraId="7A9E6705" w14:textId="77777777" w:rsidTr="007B76CD">
        <w:trPr>
          <w:trHeight w:val="420"/>
        </w:trPr>
        <w:tc>
          <w:tcPr>
            <w:tcW w:w="9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1AE26737" w14:textId="714B6156" w:rsidR="00173154" w:rsidRPr="000131F1" w:rsidRDefault="00173154" w:rsidP="007B76CD">
            <w:pPr>
              <w:spacing w:after="0"/>
              <w:ind w:left="-217" w:hanging="142"/>
              <w:jc w:val="center"/>
              <w:rPr>
                <w:rFonts w:eastAsia="Times New Roman" w:cs="Times New Roman"/>
                <w:b/>
                <w:bCs/>
                <w:color w:val="FFFFFF"/>
                <w:sz w:val="22"/>
                <w:szCs w:val="22"/>
                <w:lang w:val="es-CL" w:eastAsia="es-CL"/>
              </w:rPr>
            </w:pP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</w:t>
            </w:r>
            <w:r w:rsidR="003D0604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TRHU 561538-9</w:t>
            </w:r>
            <w:r w:rsid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  SELLO </w:t>
            </w:r>
            <w:r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ML-CL0549</w:t>
            </w:r>
            <w:r w:rsidR="003D0604"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431</w:t>
            </w:r>
          </w:p>
        </w:tc>
      </w:tr>
    </w:tbl>
    <w:p w14:paraId="29E313F1" w14:textId="77777777" w:rsidR="00173154" w:rsidRDefault="00173154" w:rsidP="00173154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p w14:paraId="7805C7DF" w14:textId="77777777" w:rsidR="000131F1" w:rsidRPr="004406DB" w:rsidRDefault="000131F1" w:rsidP="00173154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131F1" w:rsidRPr="000A0512" w14:paraId="56530EEF" w14:textId="77777777" w:rsidTr="008D3D2B">
        <w:trPr>
          <w:trHeight w:val="3969"/>
        </w:trPr>
        <w:tc>
          <w:tcPr>
            <w:tcW w:w="4819" w:type="dxa"/>
          </w:tcPr>
          <w:p w14:paraId="53B1D530" w14:textId="7E738861" w:rsidR="000131F1" w:rsidRPr="008B732E" w:rsidRDefault="000131F1" w:rsidP="008D3D2B">
            <w:pPr>
              <w:ind w:hanging="120"/>
            </w:pPr>
            <w:r>
              <w:rPr>
                <w:noProof/>
                <w:lang w:val="es-419"/>
              </w:rPr>
              <w:drawing>
                <wp:inline distT="0" distB="0" distL="0" distR="0" wp14:anchorId="3143E53A" wp14:editId="3912D735">
                  <wp:extent cx="3055204" cy="2896259"/>
                  <wp:effectExtent l="0" t="0" r="0" b="0"/>
                  <wp:docPr id="1027058910" name="Imagen 49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058910" name="Imagen 49" descr="Puente de madera&#10;&#10;El contenido generado por IA puede ser incorrecto."/>
                          <pic:cNvPicPr/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268" cy="290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84C6888" w14:textId="628CA014" w:rsidR="000131F1" w:rsidRPr="008B732E" w:rsidRDefault="000131F1" w:rsidP="008D3D2B">
            <w:pPr>
              <w:ind w:hanging="98"/>
            </w:pPr>
            <w:r>
              <w:rPr>
                <w:noProof/>
                <w:lang w:val="es-419"/>
              </w:rPr>
              <w:drawing>
                <wp:inline distT="0" distB="0" distL="0" distR="0" wp14:anchorId="47E60D56" wp14:editId="72E4B24D">
                  <wp:extent cx="3095625" cy="2896235"/>
                  <wp:effectExtent l="0" t="0" r="9525" b="0"/>
                  <wp:docPr id="1603551781" name="Imagen 46" descr="Imagen que contiene hecho de madera, caja, viej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715598" name="Imagen 46" descr="Imagen que contiene hecho de madera, caja, viejo, parado&#10;&#10;El contenido generado por IA puede ser incorrecto.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14" cy="29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0D866" w14:textId="77777777" w:rsidR="00173154" w:rsidRDefault="00173154" w:rsidP="00173154">
      <w:pPr>
        <w:rPr>
          <w:sz w:val="12"/>
          <w:szCs w:val="12"/>
          <w:lang w:val="es-CL"/>
        </w:rPr>
      </w:pPr>
    </w:p>
    <w:p w14:paraId="01C3E842" w14:textId="77777777" w:rsidR="000131F1" w:rsidRPr="00BD661A" w:rsidRDefault="000131F1" w:rsidP="00173154">
      <w:pPr>
        <w:rPr>
          <w:sz w:val="12"/>
          <w:szCs w:val="12"/>
          <w:lang w:val="es-CL"/>
        </w:rPr>
      </w:pPr>
    </w:p>
    <w:p w14:paraId="6643ACB0" w14:textId="77777777" w:rsidR="00173154" w:rsidRPr="00BD661A" w:rsidRDefault="00173154" w:rsidP="00173154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73154" w:rsidRPr="000A0512" w14:paraId="03DE1522" w14:textId="77777777" w:rsidTr="007B76CD">
        <w:trPr>
          <w:trHeight w:val="3969"/>
        </w:trPr>
        <w:tc>
          <w:tcPr>
            <w:tcW w:w="4819" w:type="dxa"/>
          </w:tcPr>
          <w:p w14:paraId="4D44C8F5" w14:textId="48CB662D" w:rsidR="00173154" w:rsidRPr="000A0512" w:rsidRDefault="003D0604" w:rsidP="007B76C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3E1BABE2" wp14:editId="065E3988">
                  <wp:extent cx="3048000" cy="2808605"/>
                  <wp:effectExtent l="0" t="0" r="0" b="0"/>
                  <wp:docPr id="1070216962" name="Imagen 47" descr="Imagen que contiene edificio, tabla, hecho de mader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216962" name="Imagen 47" descr="Imagen que contiene edificio, tabla, hecho de madera, parado&#10;&#10;El contenido generado por IA puede ser incorrecto."/>
                          <pic:cNvPicPr/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462" cy="281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2DE43DB" w14:textId="5A4D58A5" w:rsidR="00173154" w:rsidRPr="000A0512" w:rsidRDefault="003D0604" w:rsidP="007B76C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44EA70D" wp14:editId="25084C4A">
                  <wp:extent cx="3031490" cy="2808605"/>
                  <wp:effectExtent l="0" t="0" r="0" b="0"/>
                  <wp:docPr id="1644077316" name="Imagen 48" descr="Imagen que contiene caj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077316" name="Imagen 48" descr="Imagen que contiene caja, tren&#10;&#10;El contenido generado por IA puede ser incorrecto."/>
                          <pic:cNvPicPr/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419" cy="281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B4A5C" w14:textId="77777777" w:rsidR="00173154" w:rsidRPr="0071229D" w:rsidRDefault="00173154" w:rsidP="00173154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73154" w:rsidRPr="00944510" w14:paraId="251ED5F0" w14:textId="77777777" w:rsidTr="007B76CD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24608018" w14:textId="1BF03C19" w:rsidR="00173154" w:rsidRPr="000131F1" w:rsidRDefault="00173154" w:rsidP="007B76C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</w:t>
            </w:r>
            <w:r w:rsidR="00C02BCC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MRKU 575132-7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//   SELLO      </w:t>
            </w:r>
            <w:r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</w:t>
            </w:r>
            <w:r w:rsidR="00C02BCC"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452</w:t>
            </w:r>
          </w:p>
        </w:tc>
      </w:tr>
    </w:tbl>
    <w:p w14:paraId="0AD38FEC" w14:textId="77777777" w:rsidR="00173154" w:rsidRDefault="00173154" w:rsidP="00173154">
      <w:pPr>
        <w:rPr>
          <w:sz w:val="12"/>
          <w:szCs w:val="12"/>
          <w:lang w:val="es-CL"/>
        </w:rPr>
      </w:pPr>
    </w:p>
    <w:p w14:paraId="40440D27" w14:textId="77777777" w:rsidR="00173154" w:rsidRDefault="00173154" w:rsidP="00173154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131F1" w:rsidRPr="000A0512" w14:paraId="548885CB" w14:textId="77777777" w:rsidTr="008D3D2B">
        <w:trPr>
          <w:trHeight w:val="3969"/>
        </w:trPr>
        <w:tc>
          <w:tcPr>
            <w:tcW w:w="4819" w:type="dxa"/>
          </w:tcPr>
          <w:p w14:paraId="239FEBB8" w14:textId="474E89E7" w:rsidR="000131F1" w:rsidRPr="008B732E" w:rsidRDefault="000131F1" w:rsidP="008D3D2B">
            <w:pPr>
              <w:ind w:hanging="120"/>
            </w:pPr>
            <w:r>
              <w:rPr>
                <w:noProof/>
                <w:lang w:val="es-CL"/>
              </w:rPr>
              <w:drawing>
                <wp:inline distT="0" distB="0" distL="0" distR="0" wp14:anchorId="2B0D4201" wp14:editId="7E1D5803">
                  <wp:extent cx="3061335" cy="2812211"/>
                  <wp:effectExtent l="0" t="0" r="5715" b="7620"/>
                  <wp:docPr id="1311978910" name="Imagen 51" descr="Imagen que contiene edificio, exterior, hecho de madera, ladri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978910" name="Imagen 51" descr="Imagen que contiene edificio, exterior, hecho de madera, ladrillo&#10;&#10;El contenido generado por IA puede ser incorrecto."/>
                          <pic:cNvPicPr/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512" cy="282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922BBB9" w14:textId="710F4FEF" w:rsidR="000131F1" w:rsidRPr="008B732E" w:rsidRDefault="000131F1" w:rsidP="008D3D2B">
            <w:pPr>
              <w:ind w:hanging="98"/>
            </w:pPr>
            <w:r>
              <w:rPr>
                <w:noProof/>
                <w:lang w:val="es-419"/>
              </w:rPr>
              <w:drawing>
                <wp:inline distT="0" distB="0" distL="0" distR="0" wp14:anchorId="737A806D" wp14:editId="41CF4C27">
                  <wp:extent cx="3031490" cy="2820838"/>
                  <wp:effectExtent l="0" t="0" r="0" b="0"/>
                  <wp:docPr id="1214753759" name="Imagen 52" descr="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753759" name="Imagen 52" descr="Puerta de madera&#10;&#10;El contenido generado por IA puede ser incorrecto."/>
                          <pic:cNvPicPr/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132" cy="283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67840" w14:textId="77777777" w:rsidR="000131F1" w:rsidRDefault="000131F1" w:rsidP="00173154">
      <w:pPr>
        <w:rPr>
          <w:sz w:val="16"/>
          <w:szCs w:val="16"/>
          <w:lang w:val="es-CL"/>
        </w:rPr>
      </w:pPr>
    </w:p>
    <w:p w14:paraId="2FF9A94B" w14:textId="77777777" w:rsidR="000131F1" w:rsidRDefault="000131F1" w:rsidP="00173154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131F1" w:rsidRPr="000A0512" w14:paraId="1D71BC58" w14:textId="77777777" w:rsidTr="008D3D2B">
        <w:trPr>
          <w:trHeight w:val="3969"/>
        </w:trPr>
        <w:tc>
          <w:tcPr>
            <w:tcW w:w="4819" w:type="dxa"/>
          </w:tcPr>
          <w:p w14:paraId="7321CD14" w14:textId="7B5E6222" w:rsidR="000131F1" w:rsidRPr="008B732E" w:rsidRDefault="000131F1" w:rsidP="008D3D2B">
            <w:pPr>
              <w:ind w:hanging="120"/>
            </w:pPr>
            <w:r>
              <w:rPr>
                <w:noProof/>
                <w:lang w:val="es-CL"/>
              </w:rPr>
              <w:lastRenderedPageBreak/>
              <w:drawing>
                <wp:inline distT="0" distB="0" distL="0" distR="0" wp14:anchorId="6EE7BA58" wp14:editId="3E501CF6">
                  <wp:extent cx="3061970" cy="3148641"/>
                  <wp:effectExtent l="0" t="0" r="5080" b="0"/>
                  <wp:docPr id="536745365" name="Imagen 53" descr="Imagen que contiene edificio, exterior, hecho de mader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745365" name="Imagen 53" descr="Imagen que contiene edificio, exterior, hecho de madera, pequeño&#10;&#10;El contenido generado por IA puede ser incorrecto."/>
                          <pic:cNvPicPr/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35" cy="315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2C57DA3" w14:textId="39E4E81E" w:rsidR="000131F1" w:rsidRPr="008B732E" w:rsidRDefault="000131F1" w:rsidP="008D3D2B">
            <w:pPr>
              <w:ind w:hanging="98"/>
            </w:pPr>
            <w:r>
              <w:rPr>
                <w:noProof/>
                <w:lang w:val="es-419"/>
              </w:rPr>
              <w:drawing>
                <wp:inline distT="0" distB="0" distL="0" distR="0" wp14:anchorId="1DA9A7EF" wp14:editId="131B311E">
                  <wp:extent cx="3036498" cy="3137535"/>
                  <wp:effectExtent l="0" t="0" r="0" b="5715"/>
                  <wp:docPr id="1851573491" name="Imagen 54" descr="Imagen que contiene lado, tabla, parado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573491" name="Imagen 54" descr="Imagen que contiene lado, tabla, parado, hombre&#10;&#10;El contenido generado por IA puede ser incorrecto."/>
                          <pic:cNvPicPr/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341" cy="315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19BD7C" w14:textId="77777777" w:rsidR="000131F1" w:rsidRDefault="000131F1" w:rsidP="00173154">
      <w:pPr>
        <w:rPr>
          <w:sz w:val="16"/>
          <w:szCs w:val="16"/>
          <w:lang w:val="es-CL"/>
        </w:rPr>
      </w:pPr>
    </w:p>
    <w:p w14:paraId="38AF4C0A" w14:textId="77777777" w:rsidR="00173154" w:rsidRPr="0071229D" w:rsidRDefault="00173154" w:rsidP="00173154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73154" w:rsidRPr="00944510" w14:paraId="308F1D09" w14:textId="77777777" w:rsidTr="007B76CD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3804F09A" w14:textId="23749AFC" w:rsidR="00173154" w:rsidRPr="000131F1" w:rsidRDefault="00173154" w:rsidP="007B76C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C02BCC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MRKU 500710-</w:t>
            </w:r>
            <w:proofErr w:type="gramStart"/>
            <w:r w:rsidR="00C02BCC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//  SELLO</w:t>
            </w:r>
            <w:proofErr w:type="gramEnd"/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</w:t>
            </w:r>
            <w:r w:rsidR="00C02BCC"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453</w:t>
            </w:r>
          </w:p>
        </w:tc>
      </w:tr>
    </w:tbl>
    <w:p w14:paraId="7D59BAFB" w14:textId="77777777" w:rsidR="00173154" w:rsidRDefault="00173154" w:rsidP="00173154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131F1" w:rsidRPr="000A0512" w14:paraId="0B818D2E" w14:textId="77777777" w:rsidTr="008D3D2B">
        <w:trPr>
          <w:trHeight w:val="3969"/>
        </w:trPr>
        <w:tc>
          <w:tcPr>
            <w:tcW w:w="4819" w:type="dxa"/>
          </w:tcPr>
          <w:p w14:paraId="4D4EAFC2" w14:textId="1A7036B6" w:rsidR="000131F1" w:rsidRPr="008B732E" w:rsidRDefault="000131F1" w:rsidP="008D3D2B">
            <w:pPr>
              <w:ind w:hanging="120"/>
            </w:pPr>
            <w:r>
              <w:rPr>
                <w:noProof/>
                <w:lang w:val="es-419"/>
              </w:rPr>
              <w:drawing>
                <wp:inline distT="0" distB="0" distL="0" distR="0" wp14:anchorId="5DEF93EC" wp14:editId="4B0A9A3A">
                  <wp:extent cx="3072130" cy="2693773"/>
                  <wp:effectExtent l="0" t="0" r="0" b="0"/>
                  <wp:docPr id="355129445" name="Imagen 55" descr="Una mes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129445" name="Imagen 55" descr="Una mesa de madera&#10;&#10;El contenido generado por IA puede ser incorrecto."/>
                          <pic:cNvPicPr/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73" cy="270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EB9731A" w14:textId="47B17B96" w:rsidR="000131F1" w:rsidRPr="008B732E" w:rsidRDefault="000131F1" w:rsidP="008D3D2B">
            <w:pPr>
              <w:ind w:hanging="98"/>
            </w:pPr>
            <w:r>
              <w:rPr>
                <w:noProof/>
                <w:lang w:val="es-419"/>
              </w:rPr>
              <w:drawing>
                <wp:inline distT="0" distB="0" distL="0" distR="0" wp14:anchorId="7EDF0A12" wp14:editId="068E091B">
                  <wp:extent cx="3045125" cy="2726690"/>
                  <wp:effectExtent l="0" t="0" r="3175" b="0"/>
                  <wp:docPr id="1489754870" name="Imagen 56" descr="Imagen que contiene edificio, hecho de madera, suci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754870" name="Imagen 56" descr="Imagen que contiene edificio, hecho de madera, sucio, parado&#10;&#10;El contenido generado por IA puede ser incorrecto."/>
                          <pic:cNvPicPr/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402" cy="27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DDD16" w14:textId="77777777" w:rsidR="000131F1" w:rsidRDefault="000131F1" w:rsidP="00173154">
      <w:pPr>
        <w:rPr>
          <w:sz w:val="12"/>
          <w:szCs w:val="12"/>
          <w:lang w:val="es-419"/>
        </w:rPr>
      </w:pPr>
    </w:p>
    <w:p w14:paraId="33F68396" w14:textId="77777777" w:rsidR="000131F1" w:rsidRDefault="000131F1" w:rsidP="00173154">
      <w:pPr>
        <w:rPr>
          <w:sz w:val="12"/>
          <w:szCs w:val="12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131F1" w:rsidRPr="000A0512" w14:paraId="08C92776" w14:textId="77777777" w:rsidTr="008D3D2B">
        <w:trPr>
          <w:trHeight w:val="3969"/>
        </w:trPr>
        <w:tc>
          <w:tcPr>
            <w:tcW w:w="4819" w:type="dxa"/>
          </w:tcPr>
          <w:p w14:paraId="423F23F3" w14:textId="7DB675E3" w:rsidR="000131F1" w:rsidRPr="008B732E" w:rsidRDefault="000131F1" w:rsidP="008D3D2B">
            <w:pPr>
              <w:ind w:hanging="120"/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5BD58CF0" wp14:editId="6A067C19">
                  <wp:extent cx="3071004" cy="2792095"/>
                  <wp:effectExtent l="0" t="0" r="0" b="8255"/>
                  <wp:docPr id="1637635916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635916" name="Imagen 1637635916"/>
                          <pic:cNvPicPr/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720" cy="279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B52F68D" w14:textId="0867EEC1" w:rsidR="000131F1" w:rsidRPr="008B732E" w:rsidRDefault="000131F1" w:rsidP="008D3D2B">
            <w:pPr>
              <w:ind w:hanging="98"/>
            </w:pPr>
            <w:r>
              <w:rPr>
                <w:noProof/>
                <w:lang w:val="es-419"/>
              </w:rPr>
              <w:drawing>
                <wp:inline distT="0" distB="0" distL="0" distR="0" wp14:anchorId="163F130C" wp14:editId="001E1A01">
                  <wp:extent cx="3031490" cy="2808605"/>
                  <wp:effectExtent l="0" t="0" r="0" b="0"/>
                  <wp:docPr id="1205579523" name="Imagen 58" descr="Imagen que contiene edificio, exterior, frent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579523" name="Imagen 58" descr="Imagen que contiene edificio, exterior, frente, camioneta&#10;&#10;El contenido generado por IA puede ser incorrecto."/>
                          <pic:cNvPicPr/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088" cy="281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4459B" w14:textId="77777777" w:rsidR="000131F1" w:rsidRDefault="000131F1" w:rsidP="00173154">
      <w:pPr>
        <w:rPr>
          <w:sz w:val="12"/>
          <w:szCs w:val="12"/>
          <w:lang w:val="es-419"/>
        </w:rPr>
      </w:pPr>
    </w:p>
    <w:p w14:paraId="3E6B724F" w14:textId="77777777" w:rsidR="00173154" w:rsidRPr="0071229D" w:rsidRDefault="00173154" w:rsidP="00173154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73154" w:rsidRPr="00944510" w14:paraId="7E530DBC" w14:textId="77777777" w:rsidTr="007B76CD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3B0D0A5B" w14:textId="4A3F30FF" w:rsidR="00173154" w:rsidRPr="000131F1" w:rsidRDefault="00173154" w:rsidP="007B76C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5A404A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355026-5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</w:t>
            </w:r>
            <w:r w:rsid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    </w:t>
            </w:r>
            <w:r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</w:t>
            </w:r>
            <w:r w:rsidR="005A404A"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467</w:t>
            </w:r>
          </w:p>
        </w:tc>
      </w:tr>
    </w:tbl>
    <w:p w14:paraId="5342ECD7" w14:textId="77777777" w:rsidR="00173154" w:rsidRDefault="00173154" w:rsidP="00173154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131F1" w:rsidRPr="000A0512" w14:paraId="3F768AA8" w14:textId="77777777" w:rsidTr="008D3D2B">
        <w:trPr>
          <w:trHeight w:val="3969"/>
        </w:trPr>
        <w:tc>
          <w:tcPr>
            <w:tcW w:w="4819" w:type="dxa"/>
          </w:tcPr>
          <w:p w14:paraId="2C0E61AB" w14:textId="27C62C62" w:rsidR="000131F1" w:rsidRPr="008B732E" w:rsidRDefault="000131F1" w:rsidP="008D3D2B">
            <w:pPr>
              <w:ind w:hanging="120"/>
            </w:pPr>
            <w:r>
              <w:rPr>
                <w:noProof/>
                <w:lang w:val="es-419"/>
              </w:rPr>
              <w:drawing>
                <wp:inline distT="0" distB="0" distL="0" distR="0" wp14:anchorId="78A179E6" wp14:editId="5E4B67F0">
                  <wp:extent cx="3070860" cy="2696845"/>
                  <wp:effectExtent l="0" t="0" r="0" b="8255"/>
                  <wp:docPr id="883512354" name="Imagen 59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512354" name="Imagen 59" descr="Una puerta de madera&#10;&#10;El contenido generado por IA puede ser incorrecto."/>
                          <pic:cNvPicPr/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28" cy="269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3EC5A5CD" w14:textId="416FF898" w:rsidR="000131F1" w:rsidRPr="008B732E" w:rsidRDefault="000131F1" w:rsidP="008D3D2B">
            <w:pPr>
              <w:ind w:hanging="98"/>
            </w:pPr>
            <w:r>
              <w:rPr>
                <w:noProof/>
                <w:lang w:val="es-419"/>
              </w:rPr>
              <w:drawing>
                <wp:inline distT="0" distB="0" distL="0" distR="0" wp14:anchorId="7FA0AB7E" wp14:editId="41AC0702">
                  <wp:extent cx="3031490" cy="2710180"/>
                  <wp:effectExtent l="0" t="0" r="0" b="0"/>
                  <wp:docPr id="1485893985" name="Imagen 60" descr="Imagen que contiene exterior, edificio, ladrill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893985" name="Imagen 60" descr="Imagen que contiene exterior, edificio, ladrillo, calle&#10;&#10;El contenido generado por IA puede ser incorrecto."/>
                          <pic:cNvPicPr/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493" cy="271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6411DF" w14:textId="77777777" w:rsidR="000131F1" w:rsidRDefault="000131F1" w:rsidP="00173154">
      <w:pPr>
        <w:rPr>
          <w:rFonts w:ascii="Avenir Next LT Pro" w:hAnsi="Avenir Next LT Pro"/>
          <w:noProof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131F1" w:rsidRPr="000A0512" w14:paraId="63679741" w14:textId="77777777" w:rsidTr="008D3D2B">
        <w:trPr>
          <w:trHeight w:val="3969"/>
        </w:trPr>
        <w:tc>
          <w:tcPr>
            <w:tcW w:w="4819" w:type="dxa"/>
          </w:tcPr>
          <w:p w14:paraId="503841E0" w14:textId="100BFC8A" w:rsidR="000131F1" w:rsidRPr="008B732E" w:rsidRDefault="000131F1" w:rsidP="008D3D2B">
            <w:pPr>
              <w:ind w:hanging="120"/>
            </w:pPr>
            <w:r>
              <w:rPr>
                <w:rFonts w:ascii="Avenir Next LT Pro" w:hAnsi="Avenir Next LT Pro"/>
                <w:noProof/>
                <w:lang w:val="es-419"/>
              </w:rPr>
              <w:lastRenderedPageBreak/>
              <w:drawing>
                <wp:inline distT="0" distB="0" distL="0" distR="0" wp14:anchorId="36E3F57A" wp14:editId="20E2337F">
                  <wp:extent cx="3053751" cy="2820035"/>
                  <wp:effectExtent l="0" t="0" r="0" b="0"/>
                  <wp:docPr id="1843176525" name="Imagen 61" descr="Imagen que contiene edificio, camioneta, hecho de madera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76525" name="Imagen 61" descr="Imagen que contiene edificio, camioneta, hecho de madera, viejo&#10;&#10;El contenido generado por IA puede ser incorrecto."/>
                          <pic:cNvPicPr/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321" cy="282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94411B2" w14:textId="44669C00" w:rsidR="000131F1" w:rsidRPr="008B732E" w:rsidRDefault="000131F1" w:rsidP="008D3D2B">
            <w:pPr>
              <w:ind w:hanging="98"/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F7B7E59" wp14:editId="47BB701C">
                  <wp:extent cx="3027680" cy="2829464"/>
                  <wp:effectExtent l="0" t="0" r="1270" b="9525"/>
                  <wp:docPr id="1609484541" name="Imagen 62" descr="Imagen que contiene edificio, viejo, tren, vid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484541" name="Imagen 62" descr="Imagen que contiene edificio, viejo, tren, vidrio&#10;&#10;El contenido generado por IA puede ser incorrecto.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65" cy="2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0BBA6F" w14:textId="77777777" w:rsidR="00173154" w:rsidRDefault="00173154" w:rsidP="00173154">
      <w:pPr>
        <w:rPr>
          <w:sz w:val="12"/>
          <w:szCs w:val="12"/>
          <w:lang w:val="es-419"/>
        </w:rPr>
      </w:pPr>
    </w:p>
    <w:p w14:paraId="0DF3D060" w14:textId="77777777" w:rsidR="007D5249" w:rsidRPr="0071229D" w:rsidRDefault="007D5249" w:rsidP="00173154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173154" w:rsidRPr="00944510" w14:paraId="1ED9D7D5" w14:textId="77777777" w:rsidTr="007B76CD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0DFC3069" w14:textId="61FAB6E5" w:rsidR="00173154" w:rsidRPr="000131F1" w:rsidRDefault="00173154" w:rsidP="007B76CD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5A404A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HASU 519612-</w:t>
            </w:r>
            <w:proofErr w:type="gramStart"/>
            <w:r w:rsidR="005A404A"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</w:t>
            </w:r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//  SELLO</w:t>
            </w:r>
            <w:proofErr w:type="gramEnd"/>
            <w:r w:rsidRPr="0001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</w:t>
            </w:r>
            <w:r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 ML-CL0549</w:t>
            </w:r>
            <w:r w:rsidR="005A404A" w:rsidRPr="0001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461</w:t>
            </w:r>
          </w:p>
        </w:tc>
      </w:tr>
    </w:tbl>
    <w:p w14:paraId="2639B5E3" w14:textId="77777777" w:rsidR="00173154" w:rsidRDefault="00173154" w:rsidP="00173154">
      <w:pPr>
        <w:rPr>
          <w:sz w:val="12"/>
          <w:szCs w:val="12"/>
          <w:lang w:val="es-CL"/>
        </w:rPr>
      </w:pPr>
    </w:p>
    <w:p w14:paraId="6B90AB7F" w14:textId="77777777" w:rsidR="00173154" w:rsidRPr="0071229D" w:rsidRDefault="00173154" w:rsidP="00173154">
      <w:pPr>
        <w:rPr>
          <w:sz w:val="12"/>
          <w:szCs w:val="12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131F1" w:rsidRPr="000A0512" w14:paraId="44AACA43" w14:textId="77777777" w:rsidTr="008D3D2B">
        <w:trPr>
          <w:trHeight w:val="3969"/>
        </w:trPr>
        <w:tc>
          <w:tcPr>
            <w:tcW w:w="4819" w:type="dxa"/>
          </w:tcPr>
          <w:p w14:paraId="64A0FCF7" w14:textId="08FD5652" w:rsidR="000131F1" w:rsidRPr="008B732E" w:rsidRDefault="000131F1" w:rsidP="008D3D2B">
            <w:pPr>
              <w:ind w:hanging="120"/>
            </w:pPr>
            <w:r>
              <w:rPr>
                <w:noProof/>
                <w:lang w:val="es-419"/>
              </w:rPr>
              <w:drawing>
                <wp:inline distT="0" distB="0" distL="0" distR="0" wp14:anchorId="79E5356B" wp14:editId="7C62D114">
                  <wp:extent cx="3088256" cy="2783840"/>
                  <wp:effectExtent l="0" t="0" r="0" b="0"/>
                  <wp:docPr id="1451988079" name="Imagen 64" descr="La fachada de un loc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988079" name="Imagen 64" descr="La fachada de un local&#10;&#10;El contenido generado por IA puede ser incorrecto.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011" cy="278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F15715E" w14:textId="3E4155FB" w:rsidR="000131F1" w:rsidRPr="008B732E" w:rsidRDefault="000131F1" w:rsidP="008D3D2B">
            <w:pPr>
              <w:ind w:hanging="98"/>
            </w:pPr>
            <w:r>
              <w:rPr>
                <w:noProof/>
                <w:lang w:val="es-419"/>
              </w:rPr>
              <w:drawing>
                <wp:inline distT="0" distB="0" distL="0" distR="0" wp14:anchorId="6B8C65F5" wp14:editId="085C72A9">
                  <wp:extent cx="3045125" cy="2783840"/>
                  <wp:effectExtent l="0" t="0" r="3175" b="0"/>
                  <wp:docPr id="1459200433" name="Imagen 67" descr="Imagen que contiene exterior, edificio, estacionado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00433" name="Imagen 67" descr="Imagen que contiene exterior, edificio, estacionado, frente&#10;&#10;El contenido generado por IA puede ser incorrecto."/>
                          <pic:cNvPicPr/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150" cy="278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0070C" w14:textId="77777777" w:rsidR="00173154" w:rsidRDefault="00173154" w:rsidP="00173154">
      <w:pPr>
        <w:rPr>
          <w:sz w:val="12"/>
          <w:szCs w:val="12"/>
          <w:lang w:val="es-419"/>
        </w:rPr>
      </w:pPr>
    </w:p>
    <w:p w14:paraId="0E68F08B" w14:textId="77777777" w:rsidR="000131F1" w:rsidRDefault="000131F1" w:rsidP="00173154">
      <w:pPr>
        <w:rPr>
          <w:sz w:val="12"/>
          <w:szCs w:val="12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131F1" w:rsidRPr="000A0512" w14:paraId="29D532D6" w14:textId="77777777" w:rsidTr="008D3D2B">
        <w:trPr>
          <w:trHeight w:val="3969"/>
        </w:trPr>
        <w:tc>
          <w:tcPr>
            <w:tcW w:w="4819" w:type="dxa"/>
          </w:tcPr>
          <w:p w14:paraId="034A8F70" w14:textId="7E00E3AB" w:rsidR="000131F1" w:rsidRPr="008B732E" w:rsidRDefault="000131F1" w:rsidP="008D3D2B">
            <w:pPr>
              <w:ind w:hanging="120"/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032B0678" wp14:editId="1A016A13">
                  <wp:extent cx="3088005" cy="2783840"/>
                  <wp:effectExtent l="0" t="0" r="0" b="0"/>
                  <wp:docPr id="1907234939" name="Imagen 66" descr="Imagen que contiene exterior, edificio, caja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184788" name="Imagen 66" descr="Imagen que contiene exterior, edificio, caja, frente&#10;&#10;El contenido generado por IA puede ser incorrecto.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650" cy="278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E6D8005" w14:textId="4D707F1B" w:rsidR="000131F1" w:rsidRPr="008B732E" w:rsidRDefault="000131F1" w:rsidP="008D3D2B">
            <w:pPr>
              <w:ind w:hanging="98"/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FC9153C" wp14:editId="10408441">
                  <wp:extent cx="3039745" cy="2784389"/>
                  <wp:effectExtent l="0" t="0" r="8255" b="0"/>
                  <wp:docPr id="1064942089" name="Imagen 68" descr="Imagen que contiene edificio, exterior, tren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942089" name="Imagen 68" descr="Imagen que contiene edificio, exterior, tren, frente&#10;&#10;El contenido generado por IA puede ser incorrecto."/>
                          <pic:cNvPicPr/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23" cy="279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B1E05" w14:textId="77777777" w:rsidR="00173154" w:rsidRDefault="00173154" w:rsidP="00173154">
      <w:pPr>
        <w:rPr>
          <w:sz w:val="12"/>
          <w:szCs w:val="12"/>
          <w:lang w:val="es-419"/>
        </w:rPr>
      </w:pPr>
    </w:p>
    <w:p w14:paraId="07901FE3" w14:textId="77777777" w:rsidR="002C0CAE" w:rsidRPr="0071229D" w:rsidRDefault="002C0CAE" w:rsidP="00173154">
      <w:pPr>
        <w:rPr>
          <w:sz w:val="12"/>
          <w:szCs w:val="12"/>
          <w:lang w:val="es-419"/>
        </w:rPr>
      </w:pPr>
    </w:p>
    <w:p w14:paraId="1BEB644F" w14:textId="77777777" w:rsidR="00173154" w:rsidRPr="00E6677F" w:rsidRDefault="00173154" w:rsidP="00173154">
      <w:pPr>
        <w:shd w:val="clear" w:color="auto" w:fill="004CB0"/>
        <w:spacing w:line="360" w:lineRule="auto"/>
        <w:ind w:left="-284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Observaciones:</w:t>
      </w:r>
    </w:p>
    <w:p w14:paraId="1856A720" w14:textId="77777777" w:rsidR="00173154" w:rsidRPr="000A0512" w:rsidRDefault="00173154" w:rsidP="00B475FE">
      <w:pPr>
        <w:rPr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A0512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E6677F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E6677F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9745D3" w:rsidRPr="00E9605A" w14:paraId="3CD62EA8" w14:textId="77777777" w:rsidTr="0093007A">
        <w:trPr>
          <w:trHeight w:val="488"/>
        </w:trPr>
        <w:tc>
          <w:tcPr>
            <w:tcW w:w="1985" w:type="dxa"/>
            <w:shd w:val="clear" w:color="000000" w:fill="FFFFFF"/>
            <w:noWrap/>
            <w:vAlign w:val="center"/>
          </w:tcPr>
          <w:p w14:paraId="40880403" w14:textId="08BABEEE" w:rsidR="009745D3" w:rsidRPr="002C0CAE" w:rsidRDefault="00FA37DD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0"/>
                <w:szCs w:val="20"/>
              </w:rPr>
            </w:pPr>
            <w:r w:rsidRPr="002C0CAE">
              <w:rPr>
                <w:rFonts w:ascii="Avenir Next LT Pro" w:eastAsia="Times New Roman" w:hAnsi="Avenir Next LT Pro" w:cs="Times New Roman"/>
                <w:sz w:val="20"/>
                <w:szCs w:val="20"/>
                <w:lang w:val="es-CL" w:eastAsia="es-CL"/>
              </w:rPr>
              <w:t>-</w:t>
            </w:r>
          </w:p>
        </w:tc>
        <w:tc>
          <w:tcPr>
            <w:tcW w:w="4374" w:type="dxa"/>
            <w:shd w:val="clear" w:color="000000" w:fill="FFFFFF"/>
            <w:vAlign w:val="center"/>
          </w:tcPr>
          <w:p w14:paraId="3D0EB3F7" w14:textId="712E5F69" w:rsidR="009745D3" w:rsidRPr="002C0CAE" w:rsidRDefault="000131F1" w:rsidP="00062ABF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0"/>
                <w:szCs w:val="20"/>
                <w:lang w:val="es-CL"/>
              </w:rPr>
            </w:pPr>
            <w:r w:rsidRPr="002C0CAE">
              <w:rPr>
                <w:rFonts w:ascii="Avenir Next LT Pro" w:eastAsia="Calibri" w:hAnsi="Avenir Next LT Pro" w:cs="Calibri"/>
                <w:color w:val="000000"/>
                <w:sz w:val="20"/>
                <w:szCs w:val="20"/>
                <w:lang w:val="es-CL"/>
              </w:rPr>
              <w:t>Sin Observaciones</w:t>
            </w:r>
          </w:p>
        </w:tc>
      </w:tr>
    </w:tbl>
    <w:p w14:paraId="2839AB72" w14:textId="156BF515" w:rsidR="00C75F0E" w:rsidRDefault="00C75F0E" w:rsidP="00C75F0E">
      <w:pPr>
        <w:rPr>
          <w:lang w:val="es-419"/>
        </w:rPr>
      </w:pPr>
    </w:p>
    <w:p w14:paraId="7223E984" w14:textId="77777777" w:rsidR="001C6FA2" w:rsidRDefault="001C6FA2" w:rsidP="00B475FE">
      <w:pPr>
        <w:rPr>
          <w:lang w:val="es-419"/>
        </w:rPr>
      </w:pPr>
    </w:p>
    <w:p w14:paraId="52D54D27" w14:textId="6C45E809" w:rsidR="008C3AE0" w:rsidRPr="00E6677F" w:rsidRDefault="008C3AE0" w:rsidP="00E6677F">
      <w:pPr>
        <w:jc w:val="center"/>
        <w:rPr>
          <w:rFonts w:ascii="Avenir Next LT Pro" w:hAnsi="Avenir Next LT Pro"/>
          <w:lang w:val="es-419"/>
        </w:rPr>
      </w:pPr>
      <w:r w:rsidRPr="00E6677F">
        <w:rPr>
          <w:rFonts w:ascii="Avenir Next LT Pro" w:hAnsi="Avenir Next LT Pro"/>
          <w:lang w:val="es-419"/>
        </w:rPr>
        <w:t>Registro fotográfico emitido sin p</w:t>
      </w:r>
      <w:r w:rsidR="00E6677F" w:rsidRPr="00E6677F">
        <w:rPr>
          <w:rFonts w:ascii="Avenir Next LT Pro" w:hAnsi="Avenir Next LT Pro"/>
          <w:lang w:val="es-419"/>
        </w:rPr>
        <w:t>er</w:t>
      </w:r>
      <w:r w:rsidRPr="00E6677F">
        <w:rPr>
          <w:rFonts w:ascii="Avenir Next LT Pro" w:hAnsi="Avenir Next LT Pro"/>
          <w:lang w:val="es-419"/>
        </w:rPr>
        <w:t xml:space="preserve">juicios </w:t>
      </w:r>
      <w:r w:rsidR="007E26E1" w:rsidRPr="00E6677F">
        <w:rPr>
          <w:rFonts w:ascii="Avenir Next LT Pro" w:hAnsi="Avenir Next LT Pro"/>
          <w:lang w:val="es-419"/>
        </w:rPr>
        <w:t>y en interés de quién concierna</w:t>
      </w:r>
    </w:p>
    <w:p w14:paraId="0A486250" w14:textId="77777777" w:rsidR="00E6677F" w:rsidRPr="00E6677F" w:rsidRDefault="00E6677F" w:rsidP="00E6677F">
      <w:pPr>
        <w:jc w:val="center"/>
        <w:rPr>
          <w:lang w:val="es-419"/>
        </w:rPr>
      </w:pPr>
    </w:p>
    <w:p w14:paraId="349B969C" w14:textId="22A4D337" w:rsidR="003D288A" w:rsidRPr="009745D3" w:rsidRDefault="003D288A" w:rsidP="00AB7B9A">
      <w:pPr>
        <w:spacing w:after="0" w:line="240" w:lineRule="auto"/>
        <w:contextualSpacing/>
        <w:jc w:val="center"/>
        <w:rPr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4D2ACD2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8C88437" w14:textId="77777777" w:rsidR="00E6677F" w:rsidRPr="00926EBD" w:rsidRDefault="00E6677F" w:rsidP="003D288A">
      <w:pPr>
        <w:spacing w:after="0" w:line="240" w:lineRule="auto"/>
        <w:rPr>
          <w:rFonts w:eastAsia="Calibri" w:cs="Arial"/>
          <w:lang w:val="es-CL"/>
        </w:rPr>
      </w:pPr>
    </w:p>
    <w:p w14:paraId="01188E37" w14:textId="77777777" w:rsidR="0093007A" w:rsidRPr="006A11C7" w:rsidRDefault="0093007A" w:rsidP="003D288A">
      <w:pPr>
        <w:spacing w:after="0" w:line="240" w:lineRule="auto"/>
        <w:rPr>
          <w:rFonts w:eastAsia="Calibri" w:cs="Arial"/>
          <w:sz w:val="18"/>
          <w:szCs w:val="18"/>
          <w:lang w:val="es-CL"/>
        </w:rPr>
      </w:pPr>
    </w:p>
    <w:p w14:paraId="3CE00404" w14:textId="6C71BDA6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2C0CAE">
        <w:rPr>
          <w:rFonts w:ascii="Avenir Next LT Pro" w:eastAsia="Calibri" w:hAnsi="Avenir Next LT Pro" w:cs="Arial"/>
          <w:sz w:val="18"/>
          <w:szCs w:val="18"/>
          <w:lang w:val="es-CL"/>
        </w:rPr>
        <w:t xml:space="preserve"> 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G. B</w:t>
      </w:r>
      <w:proofErr w:type="spellStart"/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aci</w:t>
      </w:r>
      <w:r w:rsidR="00E6677F" w:rsidRPr="006A11C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6285842F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419"/>
        </w:rPr>
        <w:tab/>
        <w:t>:</w:t>
      </w:r>
      <w:r w:rsidR="002C0CAE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0131F1">
        <w:rPr>
          <w:rFonts w:ascii="Avenir Next LT Pro" w:eastAsia="Calibri" w:hAnsi="Avenir Next LT Pro" w:cs="Arial"/>
          <w:sz w:val="18"/>
          <w:szCs w:val="18"/>
          <w:lang w:val="es-419"/>
        </w:rPr>
        <w:t>J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372CFB15" w:rsidR="003D288A" w:rsidRPr="006A11C7" w:rsidRDefault="00275812" w:rsidP="00E6677F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r w:rsidR="00F07764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0131F1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proofErr w:type="gramStart"/>
      <w:r w:rsidR="000131F1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:</w:t>
      </w:r>
      <w:proofErr w:type="gramEnd"/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2C0CAE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0131F1">
        <w:rPr>
          <w:rFonts w:ascii="Avenir Next LT Pro" w:eastAsia="Calibri" w:hAnsi="Avenir Next LT Pro" w:cs="Arial"/>
          <w:sz w:val="18"/>
          <w:szCs w:val="18"/>
          <w:lang w:val="es-419"/>
        </w:rPr>
        <w:t>A. Paredes</w:t>
      </w:r>
    </w:p>
    <w:sectPr w:rsidR="003D288A" w:rsidRPr="006A11C7" w:rsidSect="002F1742">
      <w:headerReference w:type="default" r:id="rId131"/>
      <w:footerReference w:type="default" r:id="rId132"/>
      <w:footerReference w:type="first" r:id="rId133"/>
      <w:pgSz w:w="11906" w:h="16838" w:code="9"/>
      <w:pgMar w:top="567" w:right="1133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7C3E4" w14:textId="77777777" w:rsidR="00DE3B68" w:rsidRDefault="00DE3B68" w:rsidP="006B5BED">
      <w:r>
        <w:separator/>
      </w:r>
    </w:p>
  </w:endnote>
  <w:endnote w:type="continuationSeparator" w:id="0">
    <w:p w14:paraId="7318A47C" w14:textId="77777777" w:rsidR="00DE3B68" w:rsidRDefault="00DE3B68" w:rsidP="006B5BED">
      <w:r>
        <w:continuationSeparator/>
      </w:r>
    </w:p>
  </w:endnote>
  <w:endnote w:type="continuationNotice" w:id="1">
    <w:p w14:paraId="0F03A60E" w14:textId="77777777" w:rsidR="00DE3B68" w:rsidRDefault="00DE3B6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7106" w14:textId="77777777" w:rsidR="00DC5D4D" w:rsidRDefault="00DC5D4D"/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76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7E68F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4A98C5A8" w:rsidR="00074E51" w:rsidRPr="00197E95" w:rsidRDefault="00074E51" w:rsidP="007E68F7">
                <w:pPr>
                  <w:pStyle w:val="Website-Right"/>
                  <w:ind w:left="-284" w:right="143" w:firstLine="284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</w:t>
                </w:r>
                <w:r w:rsidR="00E6677F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A391428" w:rsidR="00074E51" w:rsidRPr="00AB7B9A" w:rsidRDefault="007E68F7" w:rsidP="007E68F7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569"/>
            <w:rPr>
              <w:rFonts w:ascii="Avenir Next" w:hAnsi="Avenir Next"/>
              <w:sz w:val="16"/>
              <w:szCs w:val="16"/>
            </w:rPr>
          </w:pPr>
          <w:r w:rsidRPr="007E68F7">
            <w:rPr>
              <w:rFonts w:ascii="Avenir Next" w:hAnsi="Avenir Next"/>
              <w:sz w:val="16"/>
              <w:szCs w:val="16"/>
            </w:rPr>
            <w:t xml:space="preserve">    </w:t>
          </w:r>
          <w:r>
            <w:rPr>
              <w:rFonts w:ascii="Avenir Next" w:hAnsi="Avenir Next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7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E8007" w14:textId="77777777" w:rsidR="00DE3B68" w:rsidRDefault="00DE3B68" w:rsidP="006B5BED">
      <w:r>
        <w:separator/>
      </w:r>
    </w:p>
  </w:footnote>
  <w:footnote w:type="continuationSeparator" w:id="0">
    <w:p w14:paraId="0EC61506" w14:textId="77777777" w:rsidR="00DE3B68" w:rsidRDefault="00DE3B68" w:rsidP="006B5BED">
      <w:r>
        <w:continuationSeparator/>
      </w:r>
    </w:p>
  </w:footnote>
  <w:footnote w:type="continuationNotice" w:id="1">
    <w:p w14:paraId="76DF64AC" w14:textId="77777777" w:rsidR="00DE3B68" w:rsidRDefault="00DE3B6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23"/>
      <w:gridCol w:w="8117"/>
    </w:tblGrid>
    <w:tr w:rsidR="00F95182" w:rsidRPr="00944510" w14:paraId="138950CB" w14:textId="77777777" w:rsidTr="00497175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4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35D1E3B5">
                <wp:simplePos x="0" y="0"/>
                <wp:positionH relativeFrom="column">
                  <wp:posOffset>219368</wp:posOffset>
                </wp:positionH>
                <wp:positionV relativeFrom="paragraph">
                  <wp:posOffset>-43542</wp:posOffset>
                </wp:positionV>
                <wp:extent cx="1037492" cy="1051336"/>
                <wp:effectExtent l="0" t="0" r="0" b="0"/>
                <wp:wrapNone/>
                <wp:docPr id="126229980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41389" cy="105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</w:rPr>
          </w:pP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223AF1">
            <w:rPr>
              <w:rFonts w:ascii="Avenir Next LT Pro Light" w:hAnsi="Avenir Next LT Pro Light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223AF1">
            <w:rPr>
              <w:rFonts w:ascii="Avenir Next LT Pro Light" w:hAnsi="Avenir Next LT Pro Light"/>
              <w:b/>
              <w:bCs/>
              <w:sz w:val="18"/>
              <w:szCs w:val="18"/>
            </w:rPr>
            <w:br/>
          </w:r>
          <w:r w:rsidRPr="00223AF1">
            <w:rPr>
              <w:rFonts w:ascii="Avenir Next LT Pro Light" w:hAnsi="Avenir Next LT Pro Light"/>
              <w:sz w:val="18"/>
              <w:szCs w:val="18"/>
            </w:rPr>
            <w:t>Limache 3405, Office 61</w:t>
          </w:r>
          <w:r w:rsidRPr="00223AF1">
            <w:rPr>
              <w:rFonts w:ascii="Avenir Next LT Pro Light" w:hAnsi="Avenir Next LT Pro Light"/>
              <w:sz w:val="18"/>
              <w:szCs w:val="18"/>
            </w:rPr>
            <w:br/>
            <w:t>Viña del Mar, CHILE</w:t>
          </w:r>
        </w:p>
        <w:p w14:paraId="0765D6F4" w14:textId="77777777" w:rsidR="00AB7B9A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</w:p>
        <w:p w14:paraId="61734275" w14:textId="14EB207B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Informe: IQQ-2</w:t>
          </w:r>
          <w:r w:rsidR="00337A2E">
            <w:rPr>
              <w:rFonts w:ascii="Avenir Next LT Pro Light" w:hAnsi="Avenir Next LT Pro Light"/>
              <w:sz w:val="18"/>
              <w:szCs w:val="18"/>
              <w:lang w:val="es-CL"/>
            </w:rPr>
            <w:t>60</w:t>
          </w:r>
          <w:r w:rsidR="00930C8A">
            <w:rPr>
              <w:rFonts w:ascii="Avenir Next LT Pro Light" w:hAnsi="Avenir Next LT Pro Light"/>
              <w:sz w:val="18"/>
              <w:szCs w:val="18"/>
              <w:lang w:val="es-CL"/>
            </w:rPr>
            <w:t>3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>-0</w:t>
          </w:r>
          <w:r w:rsidR="005C6A39">
            <w:rPr>
              <w:rFonts w:ascii="Avenir Next LT Pro Light" w:hAnsi="Avenir Next LT Pro Light"/>
              <w:sz w:val="18"/>
              <w:szCs w:val="18"/>
              <w:lang w:val="es-CL"/>
            </w:rPr>
            <w:t>8</w:t>
          </w:r>
          <w:r w:rsidR="00930C8A">
            <w:rPr>
              <w:rFonts w:ascii="Avenir Next LT Pro Light" w:hAnsi="Avenir Next LT Pro Light"/>
              <w:sz w:val="18"/>
              <w:szCs w:val="18"/>
              <w:lang w:val="es-CL"/>
            </w:rPr>
            <w:t>57</w:t>
          </w:r>
        </w:p>
        <w:p w14:paraId="6CDEBCE0" w14:textId="2E6A7C9A" w:rsidR="00F95182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Fecha: </w:t>
          </w:r>
          <w:proofErr w:type="gramStart"/>
          <w:r w:rsidR="00930C8A">
            <w:rPr>
              <w:rFonts w:ascii="Avenir Next LT Pro Light" w:hAnsi="Avenir Next LT Pro Light"/>
              <w:sz w:val="18"/>
              <w:szCs w:val="18"/>
              <w:lang w:val="es-CL"/>
            </w:rPr>
            <w:t>Marzo</w:t>
          </w:r>
          <w:proofErr w:type="gramEnd"/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</w:t>
          </w:r>
          <w:r w:rsidR="00944510">
            <w:rPr>
              <w:rFonts w:ascii="Avenir Next LT Pro Light" w:hAnsi="Avenir Next LT Pro Light"/>
              <w:sz w:val="18"/>
              <w:szCs w:val="18"/>
              <w:lang w:val="es-CL"/>
            </w:rPr>
            <w:t>13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>,</w:t>
          </w: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202</w:t>
          </w:r>
          <w:r w:rsidR="00146854">
            <w:rPr>
              <w:rFonts w:ascii="Avenir Next LT Pro Light" w:hAnsi="Avenir Next LT Pro Light"/>
              <w:sz w:val="18"/>
              <w:szCs w:val="18"/>
              <w:lang w:val="es-CL"/>
            </w:rPr>
            <w:t>6</w:t>
          </w:r>
          <w:r w:rsidR="00F95182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6"/>
              <w:szCs w:val="16"/>
              <w:lang w:val="es-CL"/>
            </w:rPr>
          </w:pPr>
        </w:p>
      </w:tc>
    </w:tr>
    <w:bookmarkEnd w:id="4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1590"/>
    <w:rsid w:val="00002EC1"/>
    <w:rsid w:val="00003AF6"/>
    <w:rsid w:val="00004719"/>
    <w:rsid w:val="00004C70"/>
    <w:rsid w:val="00005843"/>
    <w:rsid w:val="000131F1"/>
    <w:rsid w:val="00021027"/>
    <w:rsid w:val="00021046"/>
    <w:rsid w:val="000232B4"/>
    <w:rsid w:val="00024E5C"/>
    <w:rsid w:val="00030D32"/>
    <w:rsid w:val="00035671"/>
    <w:rsid w:val="000405AC"/>
    <w:rsid w:val="000452B0"/>
    <w:rsid w:val="00045A9F"/>
    <w:rsid w:val="000472C3"/>
    <w:rsid w:val="000477C0"/>
    <w:rsid w:val="00047AC1"/>
    <w:rsid w:val="00052BBC"/>
    <w:rsid w:val="00053095"/>
    <w:rsid w:val="0005376F"/>
    <w:rsid w:val="000543D9"/>
    <w:rsid w:val="000554CF"/>
    <w:rsid w:val="00055E0F"/>
    <w:rsid w:val="00057554"/>
    <w:rsid w:val="00060783"/>
    <w:rsid w:val="00062003"/>
    <w:rsid w:val="00062ABF"/>
    <w:rsid w:val="0006552B"/>
    <w:rsid w:val="0006696A"/>
    <w:rsid w:val="00074093"/>
    <w:rsid w:val="00074E51"/>
    <w:rsid w:val="00076F60"/>
    <w:rsid w:val="00081188"/>
    <w:rsid w:val="000816C4"/>
    <w:rsid w:val="00081EB4"/>
    <w:rsid w:val="00082C1C"/>
    <w:rsid w:val="00085385"/>
    <w:rsid w:val="00086DA0"/>
    <w:rsid w:val="000871B8"/>
    <w:rsid w:val="00091B5D"/>
    <w:rsid w:val="00095299"/>
    <w:rsid w:val="00095375"/>
    <w:rsid w:val="00097823"/>
    <w:rsid w:val="000A0512"/>
    <w:rsid w:val="000A14D8"/>
    <w:rsid w:val="000A1FA8"/>
    <w:rsid w:val="000A2229"/>
    <w:rsid w:val="000A28C5"/>
    <w:rsid w:val="000A504F"/>
    <w:rsid w:val="000A54D0"/>
    <w:rsid w:val="000A56F6"/>
    <w:rsid w:val="000B5D7B"/>
    <w:rsid w:val="000B6D94"/>
    <w:rsid w:val="000B7FB5"/>
    <w:rsid w:val="000C6ED6"/>
    <w:rsid w:val="000D17C5"/>
    <w:rsid w:val="000E2ACC"/>
    <w:rsid w:val="000E51B2"/>
    <w:rsid w:val="000E6C7B"/>
    <w:rsid w:val="000F0402"/>
    <w:rsid w:val="000F1844"/>
    <w:rsid w:val="000F3A52"/>
    <w:rsid w:val="000F4495"/>
    <w:rsid w:val="000F526D"/>
    <w:rsid w:val="000F7D7C"/>
    <w:rsid w:val="001008DD"/>
    <w:rsid w:val="00100C8E"/>
    <w:rsid w:val="001045F1"/>
    <w:rsid w:val="0011190F"/>
    <w:rsid w:val="001141D0"/>
    <w:rsid w:val="00115262"/>
    <w:rsid w:val="00121C96"/>
    <w:rsid w:val="00124A71"/>
    <w:rsid w:val="00124EC3"/>
    <w:rsid w:val="00125618"/>
    <w:rsid w:val="0012675A"/>
    <w:rsid w:val="00127691"/>
    <w:rsid w:val="001300C4"/>
    <w:rsid w:val="00130831"/>
    <w:rsid w:val="001351EA"/>
    <w:rsid w:val="00135A8E"/>
    <w:rsid w:val="001401FE"/>
    <w:rsid w:val="00146854"/>
    <w:rsid w:val="001504F7"/>
    <w:rsid w:val="00150B36"/>
    <w:rsid w:val="001525A7"/>
    <w:rsid w:val="0016270B"/>
    <w:rsid w:val="001675AB"/>
    <w:rsid w:val="00170ED4"/>
    <w:rsid w:val="00173154"/>
    <w:rsid w:val="00173B33"/>
    <w:rsid w:val="00174BEC"/>
    <w:rsid w:val="001761C3"/>
    <w:rsid w:val="001773B7"/>
    <w:rsid w:val="00180450"/>
    <w:rsid w:val="001808AB"/>
    <w:rsid w:val="00183941"/>
    <w:rsid w:val="00184614"/>
    <w:rsid w:val="001942FB"/>
    <w:rsid w:val="001947A5"/>
    <w:rsid w:val="001959B2"/>
    <w:rsid w:val="00196DBE"/>
    <w:rsid w:val="0019782A"/>
    <w:rsid w:val="00197E95"/>
    <w:rsid w:val="001A16DE"/>
    <w:rsid w:val="001A4DA6"/>
    <w:rsid w:val="001A5B31"/>
    <w:rsid w:val="001A5B47"/>
    <w:rsid w:val="001A6B96"/>
    <w:rsid w:val="001B0938"/>
    <w:rsid w:val="001B306D"/>
    <w:rsid w:val="001B5AE1"/>
    <w:rsid w:val="001B6C61"/>
    <w:rsid w:val="001C45A7"/>
    <w:rsid w:val="001C4AE5"/>
    <w:rsid w:val="001C59D4"/>
    <w:rsid w:val="001C5DDD"/>
    <w:rsid w:val="001C6FA2"/>
    <w:rsid w:val="001C713A"/>
    <w:rsid w:val="001C75CA"/>
    <w:rsid w:val="001D09B8"/>
    <w:rsid w:val="001D1312"/>
    <w:rsid w:val="001D1CD8"/>
    <w:rsid w:val="001D40D0"/>
    <w:rsid w:val="001D690A"/>
    <w:rsid w:val="001E3F1E"/>
    <w:rsid w:val="001E6A70"/>
    <w:rsid w:val="00203401"/>
    <w:rsid w:val="00206C29"/>
    <w:rsid w:val="00207920"/>
    <w:rsid w:val="002122CC"/>
    <w:rsid w:val="002157C0"/>
    <w:rsid w:val="00215D47"/>
    <w:rsid w:val="00215FFA"/>
    <w:rsid w:val="002162C9"/>
    <w:rsid w:val="0022000A"/>
    <w:rsid w:val="0022167C"/>
    <w:rsid w:val="002218BA"/>
    <w:rsid w:val="00222248"/>
    <w:rsid w:val="00223AF1"/>
    <w:rsid w:val="00230F60"/>
    <w:rsid w:val="00235D8B"/>
    <w:rsid w:val="00241DD0"/>
    <w:rsid w:val="00242DD1"/>
    <w:rsid w:val="002433ED"/>
    <w:rsid w:val="00247DD7"/>
    <w:rsid w:val="00250FB2"/>
    <w:rsid w:val="00255C8C"/>
    <w:rsid w:val="00255CE2"/>
    <w:rsid w:val="00255DB0"/>
    <w:rsid w:val="002574B3"/>
    <w:rsid w:val="00260610"/>
    <w:rsid w:val="002624CA"/>
    <w:rsid w:val="00275812"/>
    <w:rsid w:val="00285470"/>
    <w:rsid w:val="00286087"/>
    <w:rsid w:val="002878CE"/>
    <w:rsid w:val="00292BCB"/>
    <w:rsid w:val="002945D4"/>
    <w:rsid w:val="002959B5"/>
    <w:rsid w:val="002967B2"/>
    <w:rsid w:val="002A0EC3"/>
    <w:rsid w:val="002A29D7"/>
    <w:rsid w:val="002A3DC3"/>
    <w:rsid w:val="002A4FD1"/>
    <w:rsid w:val="002A69D9"/>
    <w:rsid w:val="002A7FB2"/>
    <w:rsid w:val="002B0557"/>
    <w:rsid w:val="002B6AC1"/>
    <w:rsid w:val="002C0CAE"/>
    <w:rsid w:val="002C326A"/>
    <w:rsid w:val="002C4273"/>
    <w:rsid w:val="002C51A1"/>
    <w:rsid w:val="002C5876"/>
    <w:rsid w:val="002C5B38"/>
    <w:rsid w:val="002C6AC5"/>
    <w:rsid w:val="002E3624"/>
    <w:rsid w:val="002E6689"/>
    <w:rsid w:val="002F1742"/>
    <w:rsid w:val="002F4235"/>
    <w:rsid w:val="002F63E3"/>
    <w:rsid w:val="00300A08"/>
    <w:rsid w:val="0030509E"/>
    <w:rsid w:val="00312B4C"/>
    <w:rsid w:val="00315135"/>
    <w:rsid w:val="0031577C"/>
    <w:rsid w:val="003171A1"/>
    <w:rsid w:val="00320751"/>
    <w:rsid w:val="0032493A"/>
    <w:rsid w:val="003305B9"/>
    <w:rsid w:val="00333DCF"/>
    <w:rsid w:val="00334C2C"/>
    <w:rsid w:val="00337A2E"/>
    <w:rsid w:val="00342333"/>
    <w:rsid w:val="00347E64"/>
    <w:rsid w:val="003509A8"/>
    <w:rsid w:val="00350A65"/>
    <w:rsid w:val="00352DB2"/>
    <w:rsid w:val="00354BAC"/>
    <w:rsid w:val="0035549E"/>
    <w:rsid w:val="00361968"/>
    <w:rsid w:val="00365AFA"/>
    <w:rsid w:val="00366CAF"/>
    <w:rsid w:val="00370FDB"/>
    <w:rsid w:val="00374F5D"/>
    <w:rsid w:val="0038796B"/>
    <w:rsid w:val="00392F21"/>
    <w:rsid w:val="00396F17"/>
    <w:rsid w:val="003A3CB5"/>
    <w:rsid w:val="003A6153"/>
    <w:rsid w:val="003A7EB2"/>
    <w:rsid w:val="003B0752"/>
    <w:rsid w:val="003B0843"/>
    <w:rsid w:val="003B238A"/>
    <w:rsid w:val="003B42F6"/>
    <w:rsid w:val="003B47E8"/>
    <w:rsid w:val="003B795E"/>
    <w:rsid w:val="003C1DDC"/>
    <w:rsid w:val="003C2518"/>
    <w:rsid w:val="003D0604"/>
    <w:rsid w:val="003D071F"/>
    <w:rsid w:val="003D1C87"/>
    <w:rsid w:val="003D288A"/>
    <w:rsid w:val="003D6826"/>
    <w:rsid w:val="003D6FAB"/>
    <w:rsid w:val="003D7DEE"/>
    <w:rsid w:val="003E350C"/>
    <w:rsid w:val="003E5BDD"/>
    <w:rsid w:val="003F0259"/>
    <w:rsid w:val="003F0674"/>
    <w:rsid w:val="003F23D2"/>
    <w:rsid w:val="003F3B75"/>
    <w:rsid w:val="003F4693"/>
    <w:rsid w:val="003F5466"/>
    <w:rsid w:val="00400256"/>
    <w:rsid w:val="004002E7"/>
    <w:rsid w:val="00404730"/>
    <w:rsid w:val="00405FA5"/>
    <w:rsid w:val="0041413B"/>
    <w:rsid w:val="004152AD"/>
    <w:rsid w:val="00416728"/>
    <w:rsid w:val="00417642"/>
    <w:rsid w:val="004256A7"/>
    <w:rsid w:val="00427167"/>
    <w:rsid w:val="00432895"/>
    <w:rsid w:val="00433BA5"/>
    <w:rsid w:val="00441C09"/>
    <w:rsid w:val="0044374E"/>
    <w:rsid w:val="004446B1"/>
    <w:rsid w:val="004459FB"/>
    <w:rsid w:val="00445AF6"/>
    <w:rsid w:val="00447DA2"/>
    <w:rsid w:val="00450E3D"/>
    <w:rsid w:val="004525A9"/>
    <w:rsid w:val="0045623F"/>
    <w:rsid w:val="0046006C"/>
    <w:rsid w:val="0046116E"/>
    <w:rsid w:val="004676D3"/>
    <w:rsid w:val="00471E72"/>
    <w:rsid w:val="004731B2"/>
    <w:rsid w:val="00475F52"/>
    <w:rsid w:val="00483169"/>
    <w:rsid w:val="00491020"/>
    <w:rsid w:val="004932D6"/>
    <w:rsid w:val="00493FA9"/>
    <w:rsid w:val="00494342"/>
    <w:rsid w:val="00495D3C"/>
    <w:rsid w:val="00497175"/>
    <w:rsid w:val="004A2125"/>
    <w:rsid w:val="004A226E"/>
    <w:rsid w:val="004A393D"/>
    <w:rsid w:val="004A4977"/>
    <w:rsid w:val="004A5F83"/>
    <w:rsid w:val="004B45BC"/>
    <w:rsid w:val="004B579F"/>
    <w:rsid w:val="004C0728"/>
    <w:rsid w:val="004C7A2A"/>
    <w:rsid w:val="004D0426"/>
    <w:rsid w:val="004F133B"/>
    <w:rsid w:val="004F3033"/>
    <w:rsid w:val="004F373A"/>
    <w:rsid w:val="004F46AD"/>
    <w:rsid w:val="004F6508"/>
    <w:rsid w:val="00500683"/>
    <w:rsid w:val="005031B4"/>
    <w:rsid w:val="00506B89"/>
    <w:rsid w:val="00510291"/>
    <w:rsid w:val="00515000"/>
    <w:rsid w:val="0051594B"/>
    <w:rsid w:val="00517CE7"/>
    <w:rsid w:val="00520B5C"/>
    <w:rsid w:val="005218B0"/>
    <w:rsid w:val="0052244E"/>
    <w:rsid w:val="00523F8D"/>
    <w:rsid w:val="005240BF"/>
    <w:rsid w:val="00525ACE"/>
    <w:rsid w:val="00526EFA"/>
    <w:rsid w:val="00530F81"/>
    <w:rsid w:val="0053397C"/>
    <w:rsid w:val="00541272"/>
    <w:rsid w:val="0054285F"/>
    <w:rsid w:val="00543AD9"/>
    <w:rsid w:val="00544E0B"/>
    <w:rsid w:val="005452D7"/>
    <w:rsid w:val="00546516"/>
    <w:rsid w:val="00550241"/>
    <w:rsid w:val="00553035"/>
    <w:rsid w:val="005545E9"/>
    <w:rsid w:val="005554AB"/>
    <w:rsid w:val="00557681"/>
    <w:rsid w:val="005579E0"/>
    <w:rsid w:val="00563AD3"/>
    <w:rsid w:val="0056551B"/>
    <w:rsid w:val="00571A5F"/>
    <w:rsid w:val="00572AEE"/>
    <w:rsid w:val="00575182"/>
    <w:rsid w:val="00577E07"/>
    <w:rsid w:val="00582B8D"/>
    <w:rsid w:val="005830E6"/>
    <w:rsid w:val="00584366"/>
    <w:rsid w:val="005871C1"/>
    <w:rsid w:val="00595E27"/>
    <w:rsid w:val="00596E17"/>
    <w:rsid w:val="00596FE2"/>
    <w:rsid w:val="005A0CC9"/>
    <w:rsid w:val="005A223F"/>
    <w:rsid w:val="005A307B"/>
    <w:rsid w:val="005A33D2"/>
    <w:rsid w:val="005A404A"/>
    <w:rsid w:val="005B0A82"/>
    <w:rsid w:val="005B0AFE"/>
    <w:rsid w:val="005B4A58"/>
    <w:rsid w:val="005B591A"/>
    <w:rsid w:val="005B5B7F"/>
    <w:rsid w:val="005B7E29"/>
    <w:rsid w:val="005C1C29"/>
    <w:rsid w:val="005C6A39"/>
    <w:rsid w:val="005C6BA0"/>
    <w:rsid w:val="005C6D93"/>
    <w:rsid w:val="005D523D"/>
    <w:rsid w:val="005D6971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176"/>
    <w:rsid w:val="0060558A"/>
    <w:rsid w:val="00605A42"/>
    <w:rsid w:val="0061091A"/>
    <w:rsid w:val="006110B7"/>
    <w:rsid w:val="006133DF"/>
    <w:rsid w:val="00613EC1"/>
    <w:rsid w:val="00614673"/>
    <w:rsid w:val="00615368"/>
    <w:rsid w:val="0061545A"/>
    <w:rsid w:val="006164EE"/>
    <w:rsid w:val="00617EB3"/>
    <w:rsid w:val="006227D1"/>
    <w:rsid w:val="006308C6"/>
    <w:rsid w:val="00632534"/>
    <w:rsid w:val="006325F9"/>
    <w:rsid w:val="006328BD"/>
    <w:rsid w:val="00632DAD"/>
    <w:rsid w:val="006332B6"/>
    <w:rsid w:val="006366C8"/>
    <w:rsid w:val="00640255"/>
    <w:rsid w:val="00644218"/>
    <w:rsid w:val="00644ADA"/>
    <w:rsid w:val="006536EC"/>
    <w:rsid w:val="006554C5"/>
    <w:rsid w:val="00657F77"/>
    <w:rsid w:val="006601FA"/>
    <w:rsid w:val="00663124"/>
    <w:rsid w:val="006646BE"/>
    <w:rsid w:val="00665343"/>
    <w:rsid w:val="00665CBE"/>
    <w:rsid w:val="00666ED7"/>
    <w:rsid w:val="006730FF"/>
    <w:rsid w:val="00673AEA"/>
    <w:rsid w:val="006776F7"/>
    <w:rsid w:val="00680FF3"/>
    <w:rsid w:val="00681221"/>
    <w:rsid w:val="00686128"/>
    <w:rsid w:val="00691224"/>
    <w:rsid w:val="006921B1"/>
    <w:rsid w:val="00694872"/>
    <w:rsid w:val="006A02FE"/>
    <w:rsid w:val="006A11C7"/>
    <w:rsid w:val="006A3A3F"/>
    <w:rsid w:val="006A4B24"/>
    <w:rsid w:val="006B0B15"/>
    <w:rsid w:val="006B194F"/>
    <w:rsid w:val="006B30F7"/>
    <w:rsid w:val="006B5AB3"/>
    <w:rsid w:val="006B5BED"/>
    <w:rsid w:val="006C42AB"/>
    <w:rsid w:val="006C537D"/>
    <w:rsid w:val="006C5558"/>
    <w:rsid w:val="006C6A3C"/>
    <w:rsid w:val="006D1792"/>
    <w:rsid w:val="006D278F"/>
    <w:rsid w:val="006D331D"/>
    <w:rsid w:val="006D47BC"/>
    <w:rsid w:val="006D4A0B"/>
    <w:rsid w:val="006D7A6C"/>
    <w:rsid w:val="006D7C02"/>
    <w:rsid w:val="006E0F29"/>
    <w:rsid w:val="006E101C"/>
    <w:rsid w:val="006E1D5D"/>
    <w:rsid w:val="006E2990"/>
    <w:rsid w:val="006E47E9"/>
    <w:rsid w:val="006F0BD8"/>
    <w:rsid w:val="006F4C8D"/>
    <w:rsid w:val="006F5598"/>
    <w:rsid w:val="006F5C77"/>
    <w:rsid w:val="006F685A"/>
    <w:rsid w:val="00703022"/>
    <w:rsid w:val="007033C8"/>
    <w:rsid w:val="007073E4"/>
    <w:rsid w:val="00707C60"/>
    <w:rsid w:val="0071229D"/>
    <w:rsid w:val="007122FB"/>
    <w:rsid w:val="00712893"/>
    <w:rsid w:val="00720AFB"/>
    <w:rsid w:val="0073587A"/>
    <w:rsid w:val="007368C4"/>
    <w:rsid w:val="00742198"/>
    <w:rsid w:val="007430FA"/>
    <w:rsid w:val="00750E68"/>
    <w:rsid w:val="00751696"/>
    <w:rsid w:val="00752994"/>
    <w:rsid w:val="00753A30"/>
    <w:rsid w:val="00754473"/>
    <w:rsid w:val="00754753"/>
    <w:rsid w:val="007557FA"/>
    <w:rsid w:val="00760335"/>
    <w:rsid w:val="00763301"/>
    <w:rsid w:val="00771579"/>
    <w:rsid w:val="00777C61"/>
    <w:rsid w:val="007820FC"/>
    <w:rsid w:val="007848AA"/>
    <w:rsid w:val="0078532F"/>
    <w:rsid w:val="00790647"/>
    <w:rsid w:val="0079087D"/>
    <w:rsid w:val="0079204C"/>
    <w:rsid w:val="00792F5A"/>
    <w:rsid w:val="007949F2"/>
    <w:rsid w:val="00795A7E"/>
    <w:rsid w:val="007A2539"/>
    <w:rsid w:val="007A2B12"/>
    <w:rsid w:val="007A377D"/>
    <w:rsid w:val="007A448A"/>
    <w:rsid w:val="007A58F4"/>
    <w:rsid w:val="007A5C29"/>
    <w:rsid w:val="007B2C99"/>
    <w:rsid w:val="007B611A"/>
    <w:rsid w:val="007C1B2D"/>
    <w:rsid w:val="007C2F40"/>
    <w:rsid w:val="007C66BC"/>
    <w:rsid w:val="007D01B1"/>
    <w:rsid w:val="007D1855"/>
    <w:rsid w:val="007D2E37"/>
    <w:rsid w:val="007D30AD"/>
    <w:rsid w:val="007D5249"/>
    <w:rsid w:val="007E12D3"/>
    <w:rsid w:val="007E1A12"/>
    <w:rsid w:val="007E26E1"/>
    <w:rsid w:val="007E47AA"/>
    <w:rsid w:val="007E55F3"/>
    <w:rsid w:val="007E68F7"/>
    <w:rsid w:val="007E7DB6"/>
    <w:rsid w:val="007F1528"/>
    <w:rsid w:val="007F1D33"/>
    <w:rsid w:val="007F60A1"/>
    <w:rsid w:val="007F73A0"/>
    <w:rsid w:val="007F7E25"/>
    <w:rsid w:val="008025F2"/>
    <w:rsid w:val="008036E3"/>
    <w:rsid w:val="00805008"/>
    <w:rsid w:val="00807EFC"/>
    <w:rsid w:val="00810B22"/>
    <w:rsid w:val="00812E9A"/>
    <w:rsid w:val="00814C5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3C4F"/>
    <w:rsid w:val="008472D5"/>
    <w:rsid w:val="00847C07"/>
    <w:rsid w:val="008506DF"/>
    <w:rsid w:val="00851EC1"/>
    <w:rsid w:val="008535E2"/>
    <w:rsid w:val="008548C8"/>
    <w:rsid w:val="0085591A"/>
    <w:rsid w:val="00855D12"/>
    <w:rsid w:val="00874077"/>
    <w:rsid w:val="00874151"/>
    <w:rsid w:val="008764B1"/>
    <w:rsid w:val="00884F48"/>
    <w:rsid w:val="00886E08"/>
    <w:rsid w:val="00886E6C"/>
    <w:rsid w:val="00887E53"/>
    <w:rsid w:val="00891CE6"/>
    <w:rsid w:val="00891E0C"/>
    <w:rsid w:val="00892ACC"/>
    <w:rsid w:val="008A4D59"/>
    <w:rsid w:val="008A50AF"/>
    <w:rsid w:val="008B0543"/>
    <w:rsid w:val="008B24E6"/>
    <w:rsid w:val="008B2642"/>
    <w:rsid w:val="008B2D2F"/>
    <w:rsid w:val="008B506C"/>
    <w:rsid w:val="008B732E"/>
    <w:rsid w:val="008C097C"/>
    <w:rsid w:val="008C13C7"/>
    <w:rsid w:val="008C2F62"/>
    <w:rsid w:val="008C3AE0"/>
    <w:rsid w:val="008C7F30"/>
    <w:rsid w:val="008D41AC"/>
    <w:rsid w:val="008E23B2"/>
    <w:rsid w:val="008E4567"/>
    <w:rsid w:val="008E4B99"/>
    <w:rsid w:val="008F119D"/>
    <w:rsid w:val="008F5AD3"/>
    <w:rsid w:val="009014CB"/>
    <w:rsid w:val="009017F6"/>
    <w:rsid w:val="00902AD8"/>
    <w:rsid w:val="00904854"/>
    <w:rsid w:val="00904B59"/>
    <w:rsid w:val="009057A1"/>
    <w:rsid w:val="00906C32"/>
    <w:rsid w:val="00912D93"/>
    <w:rsid w:val="00913957"/>
    <w:rsid w:val="00913FDB"/>
    <w:rsid w:val="00921439"/>
    <w:rsid w:val="00921599"/>
    <w:rsid w:val="00923145"/>
    <w:rsid w:val="00926EBD"/>
    <w:rsid w:val="0093007A"/>
    <w:rsid w:val="00930C8A"/>
    <w:rsid w:val="0093248C"/>
    <w:rsid w:val="0093751D"/>
    <w:rsid w:val="009375F6"/>
    <w:rsid w:val="00940B6D"/>
    <w:rsid w:val="00940EF6"/>
    <w:rsid w:val="00944510"/>
    <w:rsid w:val="00947602"/>
    <w:rsid w:val="00951A08"/>
    <w:rsid w:val="009539F4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5074"/>
    <w:rsid w:val="00977196"/>
    <w:rsid w:val="00980A11"/>
    <w:rsid w:val="009819A3"/>
    <w:rsid w:val="00983BB4"/>
    <w:rsid w:val="009862AD"/>
    <w:rsid w:val="00994150"/>
    <w:rsid w:val="00994603"/>
    <w:rsid w:val="009972CB"/>
    <w:rsid w:val="009A1AB6"/>
    <w:rsid w:val="009A4084"/>
    <w:rsid w:val="009A5DCA"/>
    <w:rsid w:val="009B0E47"/>
    <w:rsid w:val="009B26F1"/>
    <w:rsid w:val="009B2B13"/>
    <w:rsid w:val="009B39FD"/>
    <w:rsid w:val="009B49BD"/>
    <w:rsid w:val="009B5363"/>
    <w:rsid w:val="009C12CD"/>
    <w:rsid w:val="009C2189"/>
    <w:rsid w:val="009C2539"/>
    <w:rsid w:val="009C29EB"/>
    <w:rsid w:val="009C5A10"/>
    <w:rsid w:val="009D36BF"/>
    <w:rsid w:val="009D4BC0"/>
    <w:rsid w:val="009D7946"/>
    <w:rsid w:val="009E0923"/>
    <w:rsid w:val="009E2BC7"/>
    <w:rsid w:val="009E4B32"/>
    <w:rsid w:val="009F0A0C"/>
    <w:rsid w:val="009F356E"/>
    <w:rsid w:val="009F3BFA"/>
    <w:rsid w:val="009F5CC9"/>
    <w:rsid w:val="009F7ACB"/>
    <w:rsid w:val="00A16BD5"/>
    <w:rsid w:val="00A2209A"/>
    <w:rsid w:val="00A326EC"/>
    <w:rsid w:val="00A32F0E"/>
    <w:rsid w:val="00A35D24"/>
    <w:rsid w:val="00A36BDF"/>
    <w:rsid w:val="00A36DD7"/>
    <w:rsid w:val="00A41753"/>
    <w:rsid w:val="00A4790E"/>
    <w:rsid w:val="00A47B57"/>
    <w:rsid w:val="00A517B0"/>
    <w:rsid w:val="00A5220C"/>
    <w:rsid w:val="00A55589"/>
    <w:rsid w:val="00A55CF5"/>
    <w:rsid w:val="00A5699E"/>
    <w:rsid w:val="00A5734F"/>
    <w:rsid w:val="00A604DB"/>
    <w:rsid w:val="00A63A1F"/>
    <w:rsid w:val="00A70BEB"/>
    <w:rsid w:val="00A71BDA"/>
    <w:rsid w:val="00A72E7B"/>
    <w:rsid w:val="00A75B92"/>
    <w:rsid w:val="00A76E00"/>
    <w:rsid w:val="00A80C9D"/>
    <w:rsid w:val="00A8491D"/>
    <w:rsid w:val="00A86DA4"/>
    <w:rsid w:val="00A92B56"/>
    <w:rsid w:val="00A94F2E"/>
    <w:rsid w:val="00AA0FC2"/>
    <w:rsid w:val="00AA2BC1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FC7"/>
    <w:rsid w:val="00AE1F1F"/>
    <w:rsid w:val="00AE4DC7"/>
    <w:rsid w:val="00AF1F67"/>
    <w:rsid w:val="00AF321D"/>
    <w:rsid w:val="00AF4B05"/>
    <w:rsid w:val="00AF52C7"/>
    <w:rsid w:val="00AF75E1"/>
    <w:rsid w:val="00B04129"/>
    <w:rsid w:val="00B05C10"/>
    <w:rsid w:val="00B1023A"/>
    <w:rsid w:val="00B119C1"/>
    <w:rsid w:val="00B1226C"/>
    <w:rsid w:val="00B133BC"/>
    <w:rsid w:val="00B1398E"/>
    <w:rsid w:val="00B14389"/>
    <w:rsid w:val="00B17959"/>
    <w:rsid w:val="00B2568D"/>
    <w:rsid w:val="00B276AE"/>
    <w:rsid w:val="00B31502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2B87"/>
    <w:rsid w:val="00B62FD4"/>
    <w:rsid w:val="00B634CE"/>
    <w:rsid w:val="00B6604D"/>
    <w:rsid w:val="00B66D1A"/>
    <w:rsid w:val="00B71F84"/>
    <w:rsid w:val="00B72F56"/>
    <w:rsid w:val="00B75E00"/>
    <w:rsid w:val="00B77578"/>
    <w:rsid w:val="00B82645"/>
    <w:rsid w:val="00B87707"/>
    <w:rsid w:val="00B903F9"/>
    <w:rsid w:val="00B93F08"/>
    <w:rsid w:val="00B95147"/>
    <w:rsid w:val="00BA5442"/>
    <w:rsid w:val="00BB086B"/>
    <w:rsid w:val="00BB10E7"/>
    <w:rsid w:val="00BB72BD"/>
    <w:rsid w:val="00BB7B19"/>
    <w:rsid w:val="00BC09C3"/>
    <w:rsid w:val="00BC4C63"/>
    <w:rsid w:val="00BC648A"/>
    <w:rsid w:val="00BC6E4D"/>
    <w:rsid w:val="00BC7177"/>
    <w:rsid w:val="00BC7436"/>
    <w:rsid w:val="00BD1B56"/>
    <w:rsid w:val="00BD35D7"/>
    <w:rsid w:val="00BD47B6"/>
    <w:rsid w:val="00BD661A"/>
    <w:rsid w:val="00BD7972"/>
    <w:rsid w:val="00BE1842"/>
    <w:rsid w:val="00BE3E11"/>
    <w:rsid w:val="00BE51D7"/>
    <w:rsid w:val="00BE6464"/>
    <w:rsid w:val="00BE730E"/>
    <w:rsid w:val="00BE7D08"/>
    <w:rsid w:val="00BE7D79"/>
    <w:rsid w:val="00BF0CC8"/>
    <w:rsid w:val="00BF1E37"/>
    <w:rsid w:val="00BF4518"/>
    <w:rsid w:val="00BF4974"/>
    <w:rsid w:val="00BF5BB6"/>
    <w:rsid w:val="00BF6546"/>
    <w:rsid w:val="00BF71AC"/>
    <w:rsid w:val="00C00118"/>
    <w:rsid w:val="00C02BCC"/>
    <w:rsid w:val="00C0410C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170B"/>
    <w:rsid w:val="00C31F00"/>
    <w:rsid w:val="00C32EFE"/>
    <w:rsid w:val="00C34FFF"/>
    <w:rsid w:val="00C36E1A"/>
    <w:rsid w:val="00C3755D"/>
    <w:rsid w:val="00C42828"/>
    <w:rsid w:val="00C431A0"/>
    <w:rsid w:val="00C433A7"/>
    <w:rsid w:val="00C462C1"/>
    <w:rsid w:val="00C46BF5"/>
    <w:rsid w:val="00C50D3E"/>
    <w:rsid w:val="00C51622"/>
    <w:rsid w:val="00C51964"/>
    <w:rsid w:val="00C55A02"/>
    <w:rsid w:val="00C568FA"/>
    <w:rsid w:val="00C57384"/>
    <w:rsid w:val="00C61D4B"/>
    <w:rsid w:val="00C65882"/>
    <w:rsid w:val="00C67AC9"/>
    <w:rsid w:val="00C71745"/>
    <w:rsid w:val="00C75F0E"/>
    <w:rsid w:val="00C81072"/>
    <w:rsid w:val="00C82417"/>
    <w:rsid w:val="00C94352"/>
    <w:rsid w:val="00C96482"/>
    <w:rsid w:val="00CA5D52"/>
    <w:rsid w:val="00CA6D8F"/>
    <w:rsid w:val="00CA731D"/>
    <w:rsid w:val="00CB30ED"/>
    <w:rsid w:val="00CB66CE"/>
    <w:rsid w:val="00CB6C71"/>
    <w:rsid w:val="00CC66D8"/>
    <w:rsid w:val="00CC71CC"/>
    <w:rsid w:val="00CD1F15"/>
    <w:rsid w:val="00CD6B5A"/>
    <w:rsid w:val="00CD6DED"/>
    <w:rsid w:val="00CE0F1A"/>
    <w:rsid w:val="00CE4AF7"/>
    <w:rsid w:val="00CE510C"/>
    <w:rsid w:val="00CE6898"/>
    <w:rsid w:val="00CE6B10"/>
    <w:rsid w:val="00CF3948"/>
    <w:rsid w:val="00CF72FD"/>
    <w:rsid w:val="00D00FEC"/>
    <w:rsid w:val="00D02C24"/>
    <w:rsid w:val="00D160B0"/>
    <w:rsid w:val="00D234D3"/>
    <w:rsid w:val="00D24BF4"/>
    <w:rsid w:val="00D24E5E"/>
    <w:rsid w:val="00D25072"/>
    <w:rsid w:val="00D26F4B"/>
    <w:rsid w:val="00D277DD"/>
    <w:rsid w:val="00D354D7"/>
    <w:rsid w:val="00D35D35"/>
    <w:rsid w:val="00D37ADD"/>
    <w:rsid w:val="00D410E9"/>
    <w:rsid w:val="00D41ED6"/>
    <w:rsid w:val="00D470F3"/>
    <w:rsid w:val="00D56A0A"/>
    <w:rsid w:val="00D56F96"/>
    <w:rsid w:val="00D709F7"/>
    <w:rsid w:val="00D718B9"/>
    <w:rsid w:val="00D727A2"/>
    <w:rsid w:val="00D72F16"/>
    <w:rsid w:val="00D77EFA"/>
    <w:rsid w:val="00D81B98"/>
    <w:rsid w:val="00D821D9"/>
    <w:rsid w:val="00D9579A"/>
    <w:rsid w:val="00D9586E"/>
    <w:rsid w:val="00DA377C"/>
    <w:rsid w:val="00DA3E31"/>
    <w:rsid w:val="00DA63C3"/>
    <w:rsid w:val="00DB0DA7"/>
    <w:rsid w:val="00DB2F58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023B"/>
    <w:rsid w:val="00DE1751"/>
    <w:rsid w:val="00DE3B68"/>
    <w:rsid w:val="00DE64E6"/>
    <w:rsid w:val="00DE79FF"/>
    <w:rsid w:val="00DF0890"/>
    <w:rsid w:val="00DF2C49"/>
    <w:rsid w:val="00DF6118"/>
    <w:rsid w:val="00DF673F"/>
    <w:rsid w:val="00E00DD4"/>
    <w:rsid w:val="00E03B41"/>
    <w:rsid w:val="00E0578D"/>
    <w:rsid w:val="00E13EB1"/>
    <w:rsid w:val="00E15A51"/>
    <w:rsid w:val="00E161B2"/>
    <w:rsid w:val="00E16356"/>
    <w:rsid w:val="00E24502"/>
    <w:rsid w:val="00E2526E"/>
    <w:rsid w:val="00E27E74"/>
    <w:rsid w:val="00E313F4"/>
    <w:rsid w:val="00E37320"/>
    <w:rsid w:val="00E469F8"/>
    <w:rsid w:val="00E53886"/>
    <w:rsid w:val="00E53FFE"/>
    <w:rsid w:val="00E60D7A"/>
    <w:rsid w:val="00E61077"/>
    <w:rsid w:val="00E626C8"/>
    <w:rsid w:val="00E651C3"/>
    <w:rsid w:val="00E6677F"/>
    <w:rsid w:val="00E675EC"/>
    <w:rsid w:val="00E67A75"/>
    <w:rsid w:val="00E67B7B"/>
    <w:rsid w:val="00E67C16"/>
    <w:rsid w:val="00E67D2F"/>
    <w:rsid w:val="00E70814"/>
    <w:rsid w:val="00E7141C"/>
    <w:rsid w:val="00E71F09"/>
    <w:rsid w:val="00E740A8"/>
    <w:rsid w:val="00E74C6F"/>
    <w:rsid w:val="00E7513D"/>
    <w:rsid w:val="00E800AC"/>
    <w:rsid w:val="00E807BD"/>
    <w:rsid w:val="00E82E81"/>
    <w:rsid w:val="00E84310"/>
    <w:rsid w:val="00E9605A"/>
    <w:rsid w:val="00E97ED4"/>
    <w:rsid w:val="00EA06AF"/>
    <w:rsid w:val="00EA5E12"/>
    <w:rsid w:val="00EB0847"/>
    <w:rsid w:val="00EB1384"/>
    <w:rsid w:val="00EB152B"/>
    <w:rsid w:val="00EB6307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0B44"/>
    <w:rsid w:val="00EE16BC"/>
    <w:rsid w:val="00EE4A97"/>
    <w:rsid w:val="00EE7986"/>
    <w:rsid w:val="00EF0E1C"/>
    <w:rsid w:val="00EF22DE"/>
    <w:rsid w:val="00EF4589"/>
    <w:rsid w:val="00F011AD"/>
    <w:rsid w:val="00F07764"/>
    <w:rsid w:val="00F1003C"/>
    <w:rsid w:val="00F107CB"/>
    <w:rsid w:val="00F12B5F"/>
    <w:rsid w:val="00F15132"/>
    <w:rsid w:val="00F2436A"/>
    <w:rsid w:val="00F267B3"/>
    <w:rsid w:val="00F27A44"/>
    <w:rsid w:val="00F30D3B"/>
    <w:rsid w:val="00F3655C"/>
    <w:rsid w:val="00F437DD"/>
    <w:rsid w:val="00F43B99"/>
    <w:rsid w:val="00F4461C"/>
    <w:rsid w:val="00F51F92"/>
    <w:rsid w:val="00F5471B"/>
    <w:rsid w:val="00F55D1B"/>
    <w:rsid w:val="00F56143"/>
    <w:rsid w:val="00F654D1"/>
    <w:rsid w:val="00F655C3"/>
    <w:rsid w:val="00F657D5"/>
    <w:rsid w:val="00F704F9"/>
    <w:rsid w:val="00F72B9C"/>
    <w:rsid w:val="00F749D1"/>
    <w:rsid w:val="00F75CB2"/>
    <w:rsid w:val="00F81C4A"/>
    <w:rsid w:val="00F84C63"/>
    <w:rsid w:val="00F93117"/>
    <w:rsid w:val="00F936BD"/>
    <w:rsid w:val="00F95182"/>
    <w:rsid w:val="00F957E0"/>
    <w:rsid w:val="00F95DE5"/>
    <w:rsid w:val="00F95FA7"/>
    <w:rsid w:val="00F965D4"/>
    <w:rsid w:val="00F97081"/>
    <w:rsid w:val="00F97AF0"/>
    <w:rsid w:val="00F97DAA"/>
    <w:rsid w:val="00FA04FC"/>
    <w:rsid w:val="00FA21B9"/>
    <w:rsid w:val="00FA360F"/>
    <w:rsid w:val="00FA37DD"/>
    <w:rsid w:val="00FA5026"/>
    <w:rsid w:val="00FA636F"/>
    <w:rsid w:val="00FB26D5"/>
    <w:rsid w:val="00FB5AB4"/>
    <w:rsid w:val="00FB7355"/>
    <w:rsid w:val="00FC0537"/>
    <w:rsid w:val="00FD1565"/>
    <w:rsid w:val="00FD1DB0"/>
    <w:rsid w:val="00FD222E"/>
    <w:rsid w:val="00FD225E"/>
    <w:rsid w:val="00FD2FA7"/>
    <w:rsid w:val="00FD4D0D"/>
    <w:rsid w:val="00FD56DE"/>
    <w:rsid w:val="00FD633C"/>
    <w:rsid w:val="00FE18D9"/>
    <w:rsid w:val="00FE2D15"/>
    <w:rsid w:val="00FE3BF1"/>
    <w:rsid w:val="00FE5083"/>
    <w:rsid w:val="00FF09D2"/>
    <w:rsid w:val="00FF2B62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image" Target="media/image74.jpeg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5" Type="http://schemas.openxmlformats.org/officeDocument/2006/relationships/numbering" Target="numbering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fontTable" Target="fontTable.xml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image" Target="media/image120.jpeg"/><Relationship Id="rId135" Type="http://schemas.openxmlformats.org/officeDocument/2006/relationships/theme" Target="theme/theme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header" Target="header1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footer" Target="footer1.xml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jpeg"/><Relationship Id="rId47" Type="http://schemas.openxmlformats.org/officeDocument/2006/relationships/image" Target="media/image37.jpe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76</TotalTime>
  <Pages>31</Pages>
  <Words>458</Words>
  <Characters>2803</Characters>
  <Application>Microsoft Office Word</Application>
  <DocSecurity>0</DocSecurity>
  <Lines>700</Lines>
  <Paragraphs>95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IQQ-2510-2290   Informe Ecos CEC</vt:lpstr>
      <vt:lpstr/>
    </vt:vector>
  </TitlesOfParts>
  <Company>ALS Global</Company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IQQ-2510-2290   Informe Ecos CEC</dc:title>
  <dc:subject/>
  <dc:creator>Milvia Pascenti</dc:creator>
  <cp:keywords/>
  <dc:description/>
  <cp:lastModifiedBy>Maria Palma</cp:lastModifiedBy>
  <cp:revision>20</cp:revision>
  <cp:lastPrinted>2025-10-30T20:40:00Z</cp:lastPrinted>
  <dcterms:created xsi:type="dcterms:W3CDTF">2026-03-13T22:41:00Z</dcterms:created>
  <dcterms:modified xsi:type="dcterms:W3CDTF">2026-03-13T23:56:00Z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