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34EC414A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47AC1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337A2E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1FBECF5B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12 de Marzo</w:t>
      </w:r>
      <w:r w:rsidR="009C1A02">
        <w:rPr>
          <w:rFonts w:ascii="Avenir Next LT Pro" w:hAnsi="Avenir Next LT Pro"/>
          <w:b/>
          <w:bCs/>
          <w:color w:val="FFFFFF" w:themeColor="background1"/>
          <w:lang w:val="pt-PT"/>
        </w:rPr>
        <w:t>,</w:t>
      </w:r>
      <w:r w:rsidR="00B94C37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2026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2do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3-1044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C500C5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shd w:val="clear" w:color="auto" w:fill="FFFFFF"/>
              </w:rPr>
            </w:pPr>
          </w:p>
          <w:p w14:paraId="49137CE6" w14:textId="45E30086" w:rsidR="00AB7B9A" w:rsidRPr="00C500C5" w:rsidRDefault="007A0E4C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500C5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shd w:val="clear" w:color="auto" w:fill="FFFFFF"/>
              </w:rPr>
              <w:t>SNG0497813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C500C5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500C5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C500C5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C500C5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500C5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C500C5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C500C5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F81C4A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5E1ED6A6" w:rsidR="00F81C4A" w:rsidRPr="00921B93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</w:t>
            </w:r>
            <w:r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A76E00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5B5A6A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BEAU 522718-6</w:t>
            </w:r>
            <w:r w:rsidR="009A1AB6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A76E00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A76E00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proofErr w:type="gramStart"/>
            <w:r w:rsidR="00A76E00" w:rsidRPr="00921B9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5B5A6A" w:rsidRPr="00921B9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</w:t>
            </w:r>
            <w:proofErr w:type="gramEnd"/>
            <w:r w:rsidR="005B5A6A" w:rsidRPr="00921B9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9324864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446E5BDE" w:rsidR="005B5A6A" w:rsidRPr="000A0512" w:rsidRDefault="005B5A6A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A8C9FE4" wp14:editId="401EB431">
                  <wp:extent cx="2998470" cy="2339546"/>
                  <wp:effectExtent l="0" t="0" r="0" b="3810"/>
                  <wp:docPr id="8347784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778479" name="Imagen 834778479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405" cy="23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0CC0D59D" w:rsidR="00A76E00" w:rsidRPr="000A0512" w:rsidRDefault="005B5A6A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CCFAE04" wp14:editId="1E08512C">
                  <wp:extent cx="3055620" cy="2825578"/>
                  <wp:effectExtent l="0" t="0" r="0" b="0"/>
                  <wp:docPr id="251270914" name="Imagen 2" descr="Imagen que contiene edificio, gato, pequeñ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70914" name="Imagen 2" descr="Imagen que contiene edificio, gato, pequeño, parad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21" cy="283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2422E24B" w:rsidR="00A76E00" w:rsidRPr="000A0512" w:rsidRDefault="005B5A6A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9502339" wp14:editId="3205A7EF">
                  <wp:extent cx="3129915" cy="2825115"/>
                  <wp:effectExtent l="0" t="0" r="0" b="0"/>
                  <wp:docPr id="152003263" name="Imagen 3" descr="Imagen que contiene exterior, agua, lado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03263" name="Imagen 3" descr="Imagen que contiene exterior, agua, lado, frent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19" cy="283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7A0E4C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6E2FE6AC" w:rsidR="00A76E00" w:rsidRPr="000B67C3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207B62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ECMU 727465-4</w:t>
            </w:r>
            <w:r w:rsidR="00E9605A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754753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0B67C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07B62" w:rsidRPr="000B67C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L9324900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3AFAFB6B" w:rsidR="00207B62" w:rsidRPr="000A0512" w:rsidRDefault="00207B62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98C160E" wp14:editId="6C2712B5">
                  <wp:extent cx="3048000" cy="2471352"/>
                  <wp:effectExtent l="0" t="0" r="0" b="5715"/>
                  <wp:docPr id="1768816645" name="Imagen 4" descr="Vista de cer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16645" name="Imagen 4" descr="Vista de cerca de mader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05" cy="24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3AB600B1" w:rsidR="00A76E00" w:rsidRPr="000A0512" w:rsidRDefault="00207B62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34563F5" wp14:editId="4D9F1CF7">
                  <wp:extent cx="3055620" cy="2682875"/>
                  <wp:effectExtent l="0" t="0" r="0" b="3175"/>
                  <wp:docPr id="2014702776" name="Imagen 5" descr="Imagen que contiene interior, gato, pequeñ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02776" name="Imagen 5" descr="Imagen que contiene interior, gato, pequeño, parad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40" cy="268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25A68D1F" w:rsidR="00A76E00" w:rsidRPr="000A0512" w:rsidRDefault="00207B62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180A3A6" wp14:editId="73E8D816">
                  <wp:extent cx="3039745" cy="2682875"/>
                  <wp:effectExtent l="0" t="0" r="8255" b="3175"/>
                  <wp:docPr id="1016107348" name="Imagen 6" descr="Imagen que contiene edificio, coche, camión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107348" name="Imagen 6" descr="Imagen que contiene edificio, coche, camión, tren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23" cy="269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7A0E4C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52F77DE7" w:rsidR="00B17959" w:rsidRPr="000B67C3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bookmarkStart w:id="1" w:name="_Hlk129163452"/>
            <w:r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07B62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FFAU 441286-3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9A1AB6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7B2C99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0A1FA8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754753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0B67C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0B67C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07B62" w:rsidRPr="000B67C3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L9324868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 w:rsidTr="00697C42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40A5921C" w:rsidR="00207B62" w:rsidRPr="000A0512" w:rsidRDefault="00207B62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AE308FA" wp14:editId="42A15FCE">
                  <wp:extent cx="3048000" cy="2463114"/>
                  <wp:effectExtent l="0" t="0" r="0" b="0"/>
                  <wp:docPr id="627045786" name="Imagen 7" descr="Una cortina de color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45786" name="Imagen 7" descr="Una cortina de color negro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44" cy="246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 w:rsidTr="00697C42">
        <w:trPr>
          <w:trHeight w:val="3969"/>
        </w:trPr>
        <w:tc>
          <w:tcPr>
            <w:tcW w:w="4819" w:type="dxa"/>
          </w:tcPr>
          <w:p w14:paraId="0FBCF14A" w14:textId="40935F60" w:rsidR="00207B62" w:rsidRPr="000A0512" w:rsidRDefault="00207B62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0BEB991" wp14:editId="79B57DA0">
                  <wp:extent cx="3063875" cy="2682875"/>
                  <wp:effectExtent l="0" t="0" r="3175" b="3175"/>
                  <wp:docPr id="426164999" name="Imagen 8" descr="Imagen que contiene edificio, pequeño, gat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164999" name="Imagen 8" descr="Imagen que contiene edificio, pequeño, gato, parad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88" cy="269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0C425718" w:rsidR="00207B62" w:rsidRPr="000A0512" w:rsidRDefault="00207B62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813EC23" wp14:editId="237C7C33">
                  <wp:extent cx="3039745" cy="2693773"/>
                  <wp:effectExtent l="0" t="0" r="8255" b="0"/>
                  <wp:docPr id="1745418974" name="Imagen 9" descr="Imagen que contiene contenedor de carga, coche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418974" name="Imagen 9" descr="Imagen que contiene contenedor de carga, coche, tren, camión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88" cy="270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555" w14:textId="77777777" w:rsidR="00207B62" w:rsidRDefault="00207B62" w:rsidP="00207B62">
      <w:pPr>
        <w:rPr>
          <w:sz w:val="12"/>
          <w:szCs w:val="12"/>
          <w:lang w:val="es-419"/>
        </w:rPr>
      </w:pPr>
    </w:p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7A0E4C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586D6F23" w:rsidR="00EE4A97" w:rsidRPr="000251CB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 w:rsidRPr="000251CB"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 </w:t>
            </w:r>
            <w:r w:rsidR="00207B62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TIIU 623130-0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r w:rsidR="0046006C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</w:t>
            </w:r>
            <w:r w:rsidR="0046006C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 w:rsidR="00754753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0251CB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07B62" w:rsidRPr="000251CB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L9324878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 w:rsidTr="00697C42">
        <w:trPr>
          <w:trHeight w:val="3915"/>
          <w:jc w:val="center"/>
        </w:trPr>
        <w:tc>
          <w:tcPr>
            <w:tcW w:w="4819" w:type="dxa"/>
          </w:tcPr>
          <w:p w14:paraId="166C59BA" w14:textId="70D0F945" w:rsidR="00207B62" w:rsidRPr="000A0512" w:rsidRDefault="00207B62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BF7B040" wp14:editId="74B3742B">
                  <wp:extent cx="3063875" cy="2487827"/>
                  <wp:effectExtent l="0" t="0" r="3175" b="8255"/>
                  <wp:docPr id="315957277" name="Imagen 10" descr="Imagen que contiene edificio, cortina, a rayas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957277" name="Imagen 10" descr="Imagen que contiene edificio, cortina, a rayas, pequeñ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26" cy="249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 w:rsidTr="00697C42">
        <w:trPr>
          <w:trHeight w:val="3969"/>
        </w:trPr>
        <w:tc>
          <w:tcPr>
            <w:tcW w:w="4819" w:type="dxa"/>
          </w:tcPr>
          <w:p w14:paraId="4E5B82FD" w14:textId="697A956E" w:rsidR="00207B62" w:rsidRPr="000A0512" w:rsidRDefault="00207B62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EC37AB3" wp14:editId="5235CAD7">
                  <wp:extent cx="3072130" cy="2693773"/>
                  <wp:effectExtent l="0" t="0" r="0" b="0"/>
                  <wp:docPr id="1153055203" name="Imagen 11" descr="Imagen que contiene interior, pequeño, metal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055203" name="Imagen 11" descr="Imagen que contiene interior, pequeño, metal, parad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513" cy="2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19745D64" w:rsidR="00207B62" w:rsidRPr="000A0512" w:rsidRDefault="00207B62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02F955B" wp14:editId="55950D8D">
                  <wp:extent cx="3039745" cy="2669059"/>
                  <wp:effectExtent l="0" t="0" r="8255" b="0"/>
                  <wp:docPr id="5981040" name="Imagen 12" descr="Imagen que contiene contenedor de carga, caja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1040" name="Imagen 12" descr="Imagen que contiene contenedor de carga, caja, tren, camión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21" cy="267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7A0E4C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2F78BEE2" w:rsidR="00EE4A97" w:rsidRPr="000251CB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0251CB"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  <w:t xml:space="preserve"> </w:t>
            </w:r>
            <w:r w:rsidR="00207B62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DFSU 676253-7</w:t>
            </w:r>
            <w:r w:rsidR="00575182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7AC9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2122CC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E71F09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7AC9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0251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0251CB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07B62" w:rsidRPr="000251CB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L9324856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 w:rsidTr="00697C42">
        <w:trPr>
          <w:trHeight w:val="3915"/>
          <w:jc w:val="center"/>
        </w:trPr>
        <w:tc>
          <w:tcPr>
            <w:tcW w:w="4819" w:type="dxa"/>
          </w:tcPr>
          <w:p w14:paraId="15AB038B" w14:textId="3926C364" w:rsidR="00207B62" w:rsidRPr="000A0512" w:rsidRDefault="00207B62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F229A10" wp14:editId="489D4CB8">
                  <wp:extent cx="3055620" cy="2463114"/>
                  <wp:effectExtent l="0" t="0" r="0" b="0"/>
                  <wp:docPr id="605681271" name="Imagen 13" descr="Imagen que contiene edificio, hombre, banquet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681271" name="Imagen 13" descr="Imagen que contiene edificio, hombre, banqueta, parad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52" cy="247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 w:rsidTr="00697C42">
        <w:trPr>
          <w:trHeight w:val="3969"/>
        </w:trPr>
        <w:tc>
          <w:tcPr>
            <w:tcW w:w="4819" w:type="dxa"/>
          </w:tcPr>
          <w:p w14:paraId="6727F488" w14:textId="03CD461A" w:rsidR="00207B62" w:rsidRPr="000A0512" w:rsidRDefault="00207B62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506F815" wp14:editId="1FACF0C4">
                  <wp:extent cx="3055620" cy="2702010"/>
                  <wp:effectExtent l="0" t="0" r="0" b="3175"/>
                  <wp:docPr id="12423313" name="Imagen 14" descr="Imagen que contiene interior, edificio, gat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3313" name="Imagen 14" descr="Imagen que contiene interior, edificio, gato, pequeñ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95" cy="27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2DFF46FD" w:rsidR="00207B62" w:rsidRPr="000A0512" w:rsidRDefault="00207B62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5531833" wp14:editId="2B3B5EB4">
                  <wp:extent cx="3048000" cy="2718486"/>
                  <wp:effectExtent l="0" t="0" r="0" b="5715"/>
                  <wp:docPr id="1103225750" name="Imagen 15" descr="Imagen que contiene edificio, coche, tren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25750" name="Imagen 15" descr="Imagen que contiene edificio, coche, tren, lado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58" cy="272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053F72D0" w14:textId="27B19AC2" w:rsidR="00207B62" w:rsidRPr="00AB7B9A" w:rsidRDefault="00571A5F" w:rsidP="00571A5F">
      <w:pPr>
        <w:tabs>
          <w:tab w:val="left" w:pos="5499"/>
        </w:tabs>
      </w:pPr>
      <w:r>
        <w:tab/>
      </w: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7A0E4C" w14:paraId="29F33313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B55E9B1" w14:textId="2D720F22" w:rsidR="00EE4A97" w:rsidRPr="00C631F1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bookmarkStart w:id="2" w:name="_Hlk202112369"/>
            <w:r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207B62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ECMU 505840-3</w:t>
            </w:r>
            <w:r w:rsidR="004F3033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F657D5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4F3033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SELLO:</w:t>
            </w:r>
            <w:r w:rsidR="00571A5F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5182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C631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C6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07B62" w:rsidRPr="00C631F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L9324899</w:t>
            </w:r>
          </w:p>
        </w:tc>
      </w:tr>
    </w:tbl>
    <w:p w14:paraId="18E283B5" w14:textId="77777777" w:rsidR="000F1844" w:rsidRPr="00763301" w:rsidRDefault="000F1844" w:rsidP="00EE4A97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72BD1DB5" w14:textId="77777777" w:rsidTr="00697C42">
        <w:trPr>
          <w:trHeight w:val="3915"/>
          <w:jc w:val="center"/>
        </w:trPr>
        <w:tc>
          <w:tcPr>
            <w:tcW w:w="4819" w:type="dxa"/>
          </w:tcPr>
          <w:bookmarkEnd w:id="0"/>
          <w:bookmarkEnd w:id="2"/>
          <w:p w14:paraId="70E094E6" w14:textId="7D815163" w:rsidR="00207B62" w:rsidRPr="000A0512" w:rsidRDefault="00207B62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51C3E12" wp14:editId="05CD2CC6">
                  <wp:extent cx="3063875" cy="2471351"/>
                  <wp:effectExtent l="0" t="0" r="3175" b="5715"/>
                  <wp:docPr id="401044179" name="Imagen 16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44179" name="Imagen 16" descr="Una cortina de color roj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725" cy="248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9A728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0C0AD56A" w14:textId="77777777" w:rsidTr="00697C42">
        <w:trPr>
          <w:trHeight w:val="3969"/>
        </w:trPr>
        <w:tc>
          <w:tcPr>
            <w:tcW w:w="4819" w:type="dxa"/>
          </w:tcPr>
          <w:p w14:paraId="44FE93DB" w14:textId="7F44D271" w:rsidR="00207B62" w:rsidRPr="000A0512" w:rsidRDefault="003F339F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E4A2480" wp14:editId="42E5D29A">
                  <wp:extent cx="3072130" cy="2682875"/>
                  <wp:effectExtent l="0" t="0" r="0" b="3175"/>
                  <wp:docPr id="253829499" name="Imagen 17" descr="Imagen que contiene plástico, tabla, alimentos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29499" name="Imagen 17" descr="Imagen que contiene plástico, tabla, alimentos, parad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477" cy="269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57B08BB" w14:textId="3D20C224" w:rsidR="00207B62" w:rsidRPr="000A0512" w:rsidRDefault="003F339F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CC4B83F" wp14:editId="158FA627">
                  <wp:extent cx="3031490" cy="2682875"/>
                  <wp:effectExtent l="0" t="0" r="0" b="3175"/>
                  <wp:docPr id="727569578" name="Imagen 18" descr="Imagen que contiene edificio, camión, azul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569578" name="Imagen 18" descr="Imagen que contiene edificio, camión, azul, coche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90" cy="268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9F124" w14:textId="77777777" w:rsidR="00207B62" w:rsidRDefault="00207B62" w:rsidP="00207B62">
      <w:pPr>
        <w:rPr>
          <w:sz w:val="12"/>
          <w:szCs w:val="12"/>
          <w:lang w:val="es-419"/>
        </w:rPr>
      </w:pPr>
    </w:p>
    <w:p w14:paraId="7E374EA3" w14:textId="77777777" w:rsidR="00207B62" w:rsidRPr="003B088E" w:rsidRDefault="00207B62" w:rsidP="00AA4F67">
      <w:pPr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50B36" w:rsidRPr="003B088E" w14:paraId="5C0D761C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E700F72" w14:textId="788A0877" w:rsidR="00150B36" w:rsidRPr="003B088E" w:rsidRDefault="00150B36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3F339F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CMAU 490473-6</w:t>
            </w:r>
            <w:r w:rsidR="00C34FFF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</w:t>
            </w:r>
            <w:r w:rsidR="00352DB2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05176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2AEE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3B088E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3F339F" w:rsidRPr="003B088E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L9324886</w:t>
            </w:r>
          </w:p>
        </w:tc>
      </w:tr>
    </w:tbl>
    <w:p w14:paraId="0055EA43" w14:textId="77777777" w:rsidR="000F1844" w:rsidRPr="0071229D" w:rsidRDefault="000F1844" w:rsidP="00150B36">
      <w:pPr>
        <w:rPr>
          <w:sz w:val="24"/>
          <w:szCs w:val="24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28191846" w14:textId="77777777" w:rsidTr="00697C42">
        <w:trPr>
          <w:trHeight w:val="3915"/>
          <w:jc w:val="center"/>
        </w:trPr>
        <w:tc>
          <w:tcPr>
            <w:tcW w:w="4819" w:type="dxa"/>
          </w:tcPr>
          <w:p w14:paraId="2AD0D21B" w14:textId="3D6420A5" w:rsidR="00207B62" w:rsidRPr="000A0512" w:rsidRDefault="003F339F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5453ECB" wp14:editId="6771D89B">
                  <wp:extent cx="3072130" cy="2479589"/>
                  <wp:effectExtent l="0" t="0" r="0" b="0"/>
                  <wp:docPr id="198718510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185108" name="Imagen 1987185108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60" cy="248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4ED5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42C98418" w14:textId="77777777" w:rsidTr="00697C42">
        <w:trPr>
          <w:trHeight w:val="3969"/>
        </w:trPr>
        <w:tc>
          <w:tcPr>
            <w:tcW w:w="4819" w:type="dxa"/>
          </w:tcPr>
          <w:p w14:paraId="4ED17653" w14:textId="07854A0B" w:rsidR="00207B62" w:rsidRPr="000A0512" w:rsidRDefault="003F339F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F764657" wp14:editId="65902F42">
                  <wp:extent cx="3062991" cy="2682875"/>
                  <wp:effectExtent l="0" t="0" r="4445" b="3175"/>
                  <wp:docPr id="1990987804" name="Imagen 20" descr="Imagen que contiene interior, gato, pequeñ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987804" name="Imagen 20" descr="Imagen que contiene interior, gato, pequeño, parad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66" cy="269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4B51A94" w14:textId="124496C3" w:rsidR="00207B62" w:rsidRPr="000A0512" w:rsidRDefault="003F339F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C586BBD" wp14:editId="700AB35F">
                  <wp:extent cx="3048000" cy="2682875"/>
                  <wp:effectExtent l="0" t="0" r="0" b="3175"/>
                  <wp:docPr id="832290955" name="Imagen 21" descr="Imagen que contiene gabinete, camión, grande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90955" name="Imagen 21" descr="Imagen que contiene gabinete, camión, grande, azul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764" cy="26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D6EE0" w14:textId="77777777" w:rsidR="00207B62" w:rsidRDefault="00207B62" w:rsidP="00207B62">
      <w:pPr>
        <w:rPr>
          <w:sz w:val="12"/>
          <w:szCs w:val="12"/>
          <w:lang w:val="es-419"/>
        </w:rPr>
      </w:pPr>
    </w:p>
    <w:p w14:paraId="01E9D12B" w14:textId="77777777" w:rsidR="00A75B92" w:rsidRPr="0071229D" w:rsidRDefault="00A75B92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7D01B1" w:rsidRPr="007A0E4C" w14:paraId="689CAAE6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FD2E4B4" w14:textId="65094767" w:rsidR="007D01B1" w:rsidRPr="003B088E" w:rsidRDefault="007D01B1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F339F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ECMU 740400-1</w:t>
            </w:r>
            <w:r w:rsidR="00886E08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 w:rsidR="00605176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3B088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3B088E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3F339F" w:rsidRPr="003B088E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L9324863</w:t>
            </w:r>
          </w:p>
        </w:tc>
      </w:tr>
    </w:tbl>
    <w:p w14:paraId="27C9ADD8" w14:textId="2E6F8DDC" w:rsidR="007D01B1" w:rsidRDefault="007D01B1" w:rsidP="007D01B1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3F339F" w:rsidRPr="009A1AB6" w14:paraId="480AEE46" w14:textId="77777777" w:rsidTr="00697C42">
        <w:trPr>
          <w:trHeight w:val="3915"/>
          <w:jc w:val="center"/>
        </w:trPr>
        <w:tc>
          <w:tcPr>
            <w:tcW w:w="4819" w:type="dxa"/>
          </w:tcPr>
          <w:p w14:paraId="5BFB0566" w14:textId="3E184A50" w:rsidR="003F339F" w:rsidRPr="000A0512" w:rsidRDefault="003F339F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4E7A69E" wp14:editId="11471C05">
                  <wp:extent cx="3055620" cy="2479589"/>
                  <wp:effectExtent l="0" t="0" r="0" b="0"/>
                  <wp:docPr id="1290241109" name="Imagen 22" descr="Una cer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41109" name="Imagen 22" descr="Una cerca de mader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88" cy="24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3D390" w14:textId="77777777" w:rsidR="003F339F" w:rsidRPr="0046006C" w:rsidRDefault="003F339F" w:rsidP="003F339F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F339F" w:rsidRPr="009A1AB6" w14:paraId="4F6776FB" w14:textId="77777777" w:rsidTr="00697C42">
        <w:trPr>
          <w:trHeight w:val="3969"/>
        </w:trPr>
        <w:tc>
          <w:tcPr>
            <w:tcW w:w="4819" w:type="dxa"/>
          </w:tcPr>
          <w:p w14:paraId="1EB816E1" w14:textId="500A2624" w:rsidR="003F339F" w:rsidRPr="000A0512" w:rsidRDefault="003F339F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0660B6B" wp14:editId="7A32FDFF">
                  <wp:extent cx="3063875" cy="2743200"/>
                  <wp:effectExtent l="0" t="0" r="3175" b="0"/>
                  <wp:docPr id="1485312274" name="Imagen 23" descr="Imagen que contiene edificio, pequeño, hecho de made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12274" name="Imagen 23" descr="Imagen que contiene edificio, pequeño, hecho de madera, tabl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258" cy="275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75267DE" w14:textId="62E9B17F" w:rsidR="003F339F" w:rsidRPr="000A0512" w:rsidRDefault="003F339F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A4B411C" wp14:editId="07419663">
                  <wp:extent cx="3039745" cy="2734962"/>
                  <wp:effectExtent l="0" t="0" r="8255" b="8255"/>
                  <wp:docPr id="1456705634" name="Imagen 24" descr="Imagen que contiene gabinete, tren, camión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05634" name="Imagen 24" descr="Imagen que contiene gabinete, tren, camión, grande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30" cy="27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C5206" w14:textId="77777777" w:rsidR="003F339F" w:rsidRDefault="003F339F" w:rsidP="003F339F">
      <w:pPr>
        <w:rPr>
          <w:sz w:val="12"/>
          <w:szCs w:val="12"/>
          <w:lang w:val="es-419"/>
        </w:rPr>
      </w:pPr>
    </w:p>
    <w:p w14:paraId="4EC62D12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DC1D22" w14:paraId="1FB3404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7840B52" w14:textId="5A74EFB9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CONT</w:t>
            </w:r>
            <w:r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ENEDOR                </w:t>
            </w:r>
            <w:r w:rsidR="003F339F"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CMAU 471919-4</w:t>
            </w:r>
            <w:r w:rsidR="00E53886"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605176"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54CF" w:rsidRPr="0083563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DC1D22" w:rsidRPr="00DC1D2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L9324897</w:t>
            </w:r>
          </w:p>
        </w:tc>
      </w:tr>
    </w:tbl>
    <w:p w14:paraId="3AB69906" w14:textId="790A5435" w:rsidR="00BD661A" w:rsidRDefault="00BD661A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3F339F" w:rsidRPr="009A1AB6" w14:paraId="053DCEBB" w14:textId="77777777" w:rsidTr="00697C42">
        <w:trPr>
          <w:trHeight w:val="3915"/>
          <w:jc w:val="center"/>
        </w:trPr>
        <w:tc>
          <w:tcPr>
            <w:tcW w:w="4819" w:type="dxa"/>
          </w:tcPr>
          <w:p w14:paraId="34859F52" w14:textId="7BFC7D4C" w:rsidR="003F339F" w:rsidRPr="000A0512" w:rsidRDefault="003F339F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05FD368" wp14:editId="069E7029">
                  <wp:extent cx="3048000" cy="2463114"/>
                  <wp:effectExtent l="0" t="0" r="0" b="0"/>
                  <wp:docPr id="230827937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27937" name="Imagen 25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278" cy="247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0896B" w14:textId="77777777" w:rsidR="003F339F" w:rsidRPr="0046006C" w:rsidRDefault="003F339F" w:rsidP="003F339F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F339F" w:rsidRPr="009A1AB6" w14:paraId="49DC0081" w14:textId="77777777" w:rsidTr="00697C42">
        <w:trPr>
          <w:trHeight w:val="3969"/>
        </w:trPr>
        <w:tc>
          <w:tcPr>
            <w:tcW w:w="4819" w:type="dxa"/>
          </w:tcPr>
          <w:p w14:paraId="74148B29" w14:textId="2567A89D" w:rsidR="003F339F" w:rsidRPr="000A0512" w:rsidRDefault="003F339F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4BC455C" wp14:editId="7DA433A6">
                  <wp:extent cx="3079630" cy="2718435"/>
                  <wp:effectExtent l="0" t="0" r="6985" b="5715"/>
                  <wp:docPr id="776649792" name="Imagen 26" descr="Imagen que contiene edificio, interior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49792" name="Imagen 26" descr="Imagen que contiene edificio, interior, pequeño, hecho de mader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044" cy="27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32B9410" w14:textId="358E4787" w:rsidR="003F339F" w:rsidRPr="000A0512" w:rsidRDefault="003F339F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89EEFE9" wp14:editId="4F41C8FC">
                  <wp:extent cx="3048000" cy="2726724"/>
                  <wp:effectExtent l="0" t="0" r="0" b="0"/>
                  <wp:docPr id="2070253863" name="Imagen 28" descr="Imagen que contiene edificio, camión, grand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53863" name="Imagen 28" descr="Imagen que contiene edificio, camión, grande, tren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30" cy="273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C34C6" w14:textId="77777777" w:rsidR="003F339F" w:rsidRDefault="003F339F" w:rsidP="003F339F">
      <w:pPr>
        <w:rPr>
          <w:sz w:val="12"/>
          <w:szCs w:val="12"/>
          <w:lang w:val="es-419"/>
        </w:rPr>
      </w:pPr>
    </w:p>
    <w:p w14:paraId="40241C5C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7A0E4C" w14:paraId="502FF831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460C9F1" w14:textId="2D5A572B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F33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TLL</w:t>
            </w:r>
            <w:r w:rsidR="003F339F"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U 576108-2</w:t>
            </w:r>
            <w:r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C61D4B"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54CF"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2AEE"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1413B" w:rsidRPr="00DC1D2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DC1D2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3F339F" w:rsidRPr="00DC1D2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L9324885</w:t>
            </w:r>
          </w:p>
        </w:tc>
      </w:tr>
    </w:tbl>
    <w:p w14:paraId="5B51613E" w14:textId="1EC47455" w:rsidR="00BD661A" w:rsidRPr="00BD661A" w:rsidRDefault="00BD661A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3F339F" w:rsidRPr="009A1AB6" w14:paraId="19B87092" w14:textId="77777777" w:rsidTr="00697C42">
        <w:trPr>
          <w:trHeight w:val="3915"/>
          <w:jc w:val="center"/>
        </w:trPr>
        <w:tc>
          <w:tcPr>
            <w:tcW w:w="4819" w:type="dxa"/>
          </w:tcPr>
          <w:p w14:paraId="069B9539" w14:textId="34088A53" w:rsidR="003F339F" w:rsidRPr="000A0512" w:rsidRDefault="003F339F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6AF6B04" wp14:editId="4EC3F95A">
                  <wp:extent cx="3055620" cy="2496065"/>
                  <wp:effectExtent l="0" t="0" r="0" b="0"/>
                  <wp:docPr id="1787564461" name="Imagen 29" descr="Imagen que contiene edificio, pequeño, cuart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564461" name="Imagen 29" descr="Imagen que contiene edificio, pequeño, cuarto, parado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69" cy="25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341BE" w14:textId="77777777" w:rsidR="003F339F" w:rsidRPr="0046006C" w:rsidRDefault="003F339F" w:rsidP="003F339F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F339F" w:rsidRPr="009A1AB6" w14:paraId="35491AAD" w14:textId="77777777" w:rsidTr="00697C42">
        <w:trPr>
          <w:trHeight w:val="3969"/>
        </w:trPr>
        <w:tc>
          <w:tcPr>
            <w:tcW w:w="4819" w:type="dxa"/>
          </w:tcPr>
          <w:p w14:paraId="04BDF26A" w14:textId="1CBC290F" w:rsidR="003F339F" w:rsidRPr="000A0512" w:rsidRDefault="003F339F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97FD560" wp14:editId="0CE1D563">
                  <wp:extent cx="3039745" cy="2682875"/>
                  <wp:effectExtent l="0" t="0" r="8255" b="3175"/>
                  <wp:docPr id="1707548321" name="Imagen 30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48321" name="Imagen 30" descr="Imagen que contiene Diagram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86" cy="26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6097E90" w14:textId="58FEEBFA" w:rsidR="003F339F" w:rsidRPr="000A0512" w:rsidRDefault="003F339F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6AFACF6" wp14:editId="429C9A8C">
                  <wp:extent cx="3039745" cy="2693773"/>
                  <wp:effectExtent l="0" t="0" r="8255" b="0"/>
                  <wp:docPr id="1794774555" name="Imagen 31" descr="Imagen que contiene contenedor de carga, caja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774555" name="Imagen 31" descr="Imagen que contiene contenedor de carga, caja, tren, camión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35" cy="270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139CF" w14:textId="77777777" w:rsidR="003F339F" w:rsidRDefault="003F339F" w:rsidP="003F339F">
      <w:pPr>
        <w:rPr>
          <w:sz w:val="12"/>
          <w:szCs w:val="12"/>
          <w:lang w:val="es-419"/>
        </w:rPr>
      </w:pPr>
    </w:p>
    <w:p w14:paraId="1428EC64" w14:textId="77777777" w:rsidR="00F12BB1" w:rsidRDefault="00F12BB1" w:rsidP="003F339F">
      <w:pPr>
        <w:rPr>
          <w:sz w:val="12"/>
          <w:szCs w:val="12"/>
          <w:lang w:val="es-419"/>
        </w:rPr>
      </w:pPr>
    </w:p>
    <w:tbl>
      <w:tblPr>
        <w:tblW w:w="9640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F15132" w:rsidRPr="007A0E4C" w14:paraId="2372BDB2" w14:textId="77777777" w:rsidTr="002F1742">
        <w:trPr>
          <w:trHeight w:val="420"/>
        </w:trPr>
        <w:tc>
          <w:tcPr>
            <w:tcW w:w="9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865C63B" w14:textId="576ACF63" w:rsidR="00F15132" w:rsidRPr="00F12BB1" w:rsidRDefault="00A75B92" w:rsidP="001E3F1E">
            <w:pPr>
              <w:spacing w:after="0"/>
              <w:ind w:left="-217" w:hanging="142"/>
              <w:jc w:val="center"/>
              <w:rPr>
                <w:rFonts w:eastAsia="Times New Roman" w:cs="Times New Roman"/>
                <w:b/>
                <w:bCs/>
                <w:color w:val="FFFFFF"/>
                <w:sz w:val="22"/>
                <w:szCs w:val="22"/>
                <w:lang w:val="es-CL" w:eastAsia="es-CL"/>
              </w:rPr>
            </w:pPr>
            <w:r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</w:t>
            </w:r>
            <w:r w:rsidR="00F15132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3F339F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CAIU 932258-7</w:t>
            </w:r>
            <w:r w:rsidR="009F0A0C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="00F15132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="00F15132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F15132" w:rsidRPr="00F12BB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3F339F" w:rsidRPr="00F12BB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L9324880</w:t>
            </w:r>
          </w:p>
        </w:tc>
      </w:tr>
    </w:tbl>
    <w:p w14:paraId="03E41D99" w14:textId="77777777" w:rsidR="00F15132" w:rsidRPr="004406DB" w:rsidRDefault="00F15132" w:rsidP="00F1513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6C8013A1" w14:textId="03A4F275" w:rsidR="003E350C" w:rsidRPr="00BD661A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3F339F" w:rsidRPr="009A1AB6" w14:paraId="3964CF3F" w14:textId="77777777" w:rsidTr="00697C42">
        <w:trPr>
          <w:trHeight w:val="3915"/>
          <w:jc w:val="center"/>
        </w:trPr>
        <w:tc>
          <w:tcPr>
            <w:tcW w:w="4819" w:type="dxa"/>
          </w:tcPr>
          <w:p w14:paraId="3E5E0EA6" w14:textId="3A37E22A" w:rsidR="003F339F" w:rsidRPr="000A0512" w:rsidRDefault="00212A1D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CEC44DF" wp14:editId="68FCBAF1">
                  <wp:extent cx="3063875" cy="2487827"/>
                  <wp:effectExtent l="0" t="0" r="3175" b="8255"/>
                  <wp:docPr id="775700279" name="Imagen 32" descr="Una cerc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700279" name="Imagen 32" descr="Una cerca de mader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22" cy="249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F6EAA" w14:textId="77777777" w:rsidR="003F339F" w:rsidRPr="0046006C" w:rsidRDefault="003F339F" w:rsidP="003F339F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F339F" w:rsidRPr="009A1AB6" w14:paraId="4AF9E759" w14:textId="77777777" w:rsidTr="00697C42">
        <w:trPr>
          <w:trHeight w:val="3969"/>
        </w:trPr>
        <w:tc>
          <w:tcPr>
            <w:tcW w:w="4819" w:type="dxa"/>
          </w:tcPr>
          <w:p w14:paraId="2CF5543D" w14:textId="319B1FA4" w:rsidR="003F339F" w:rsidRPr="000A0512" w:rsidRDefault="00212A1D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271999CA" wp14:editId="5F1FFB68">
                  <wp:extent cx="3063875" cy="2693773"/>
                  <wp:effectExtent l="0" t="0" r="3175" b="0"/>
                  <wp:docPr id="1248894367" name="Imagen 33" descr="Imagen que contiene edificio, pequeño, gat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894367" name="Imagen 33" descr="Imagen que contiene edificio, pequeño, gato, parad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128" cy="27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AAD71F7" w14:textId="24912C36" w:rsidR="003F339F" w:rsidRPr="000A0512" w:rsidRDefault="00297163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059E5F6" wp14:editId="6F59B274">
                  <wp:extent cx="3048000" cy="2718487"/>
                  <wp:effectExtent l="0" t="0" r="0" b="5715"/>
                  <wp:docPr id="1162690708" name="Imagen 34" descr="Imagen que contiene contenedor de carga, coche, tren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690708" name="Imagen 34" descr="Imagen que contiene contenedor de carga, coche, tren, caj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988" cy="272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7BCF9" w14:textId="77777777" w:rsidR="00FD633C" w:rsidRDefault="00FD633C" w:rsidP="003E350C">
      <w:pPr>
        <w:rPr>
          <w:sz w:val="12"/>
          <w:szCs w:val="12"/>
          <w:lang w:val="es-419"/>
        </w:rPr>
      </w:pPr>
    </w:p>
    <w:p w14:paraId="42A5A58C" w14:textId="77777777" w:rsidR="00FD633C" w:rsidRPr="0071229D" w:rsidRDefault="00FD633C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7A0E4C" w14:paraId="611FF43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DC59CDF" w14:textId="596C6D41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29716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CMAU 467454-6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6A11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</w:t>
            </w:r>
            <w:r w:rsidR="009C1A02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6A11C7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 w:rsidR="00C61D4B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BD47B6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972CB" w:rsidRP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9C1A0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97163" w:rsidRPr="009C1A02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L9324989</w:t>
            </w:r>
          </w:p>
        </w:tc>
      </w:tr>
    </w:tbl>
    <w:p w14:paraId="21E9070D" w14:textId="4BA8FCB8" w:rsidR="003E350C" w:rsidRDefault="003E350C" w:rsidP="003E350C">
      <w:pPr>
        <w:rPr>
          <w:sz w:val="12"/>
          <w:szCs w:val="12"/>
          <w:lang w:val="es-CL"/>
        </w:rPr>
      </w:pPr>
    </w:p>
    <w:p w14:paraId="0E53352D" w14:textId="77777777" w:rsidR="006A11C7" w:rsidRPr="00BD661A" w:rsidRDefault="006A11C7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97163" w:rsidRPr="009A1AB6" w14:paraId="40B3499B" w14:textId="77777777" w:rsidTr="00697C42">
        <w:trPr>
          <w:trHeight w:val="3915"/>
          <w:jc w:val="center"/>
        </w:trPr>
        <w:tc>
          <w:tcPr>
            <w:tcW w:w="4819" w:type="dxa"/>
          </w:tcPr>
          <w:p w14:paraId="5D9538DC" w14:textId="6FBEB2DB" w:rsidR="00297163" w:rsidRPr="000A0512" w:rsidRDefault="00297163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1E05E18" wp14:editId="6C14A70E">
                  <wp:extent cx="3055620" cy="2463114"/>
                  <wp:effectExtent l="0" t="0" r="0" b="0"/>
                  <wp:docPr id="1809007280" name="Imagen 35" descr="Imagen que contiene edificio, cortina, banquet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007280" name="Imagen 35" descr="Imagen que contiene edificio, cortina, banqueta, pequeñ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36" cy="246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B988D" w14:textId="77777777" w:rsidR="00297163" w:rsidRPr="0046006C" w:rsidRDefault="00297163" w:rsidP="00297163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97163" w:rsidRPr="009A1AB6" w14:paraId="6B4C67CB" w14:textId="77777777" w:rsidTr="00697C42">
        <w:trPr>
          <w:trHeight w:val="3969"/>
        </w:trPr>
        <w:tc>
          <w:tcPr>
            <w:tcW w:w="4819" w:type="dxa"/>
          </w:tcPr>
          <w:p w14:paraId="72B81982" w14:textId="44BCC591" w:rsidR="00297163" w:rsidRPr="000A0512" w:rsidRDefault="00297163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8F424B1" wp14:editId="16B6562D">
                  <wp:extent cx="3088640" cy="2702010"/>
                  <wp:effectExtent l="0" t="0" r="0" b="3175"/>
                  <wp:docPr id="1123301734" name="Imagen 36" descr="Imagen que contiene edificio, sucio, gat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301734" name="Imagen 36" descr="Imagen que contiene edificio, sucio, gato, viej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28" cy="271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BB78A96" w14:textId="6C709753" w:rsidR="00297163" w:rsidRPr="000A0512" w:rsidRDefault="00297163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66A2E5C" wp14:editId="65EED6E1">
                  <wp:extent cx="3055620" cy="2701925"/>
                  <wp:effectExtent l="0" t="0" r="0" b="3175"/>
                  <wp:docPr id="2050970829" name="Imagen 37" descr="Imagen que contiene contenedor de carga, tren, coche, pis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970829" name="Imagen 37" descr="Imagen que contiene contenedor de carga, tren, coche, pist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59" cy="270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6C5A3" w14:textId="77777777" w:rsidR="00297163" w:rsidRDefault="00297163" w:rsidP="00297163">
      <w:pPr>
        <w:rPr>
          <w:sz w:val="12"/>
          <w:szCs w:val="12"/>
          <w:lang w:val="es-419"/>
        </w:rPr>
      </w:pPr>
    </w:p>
    <w:p w14:paraId="4E7D25A3" w14:textId="77777777" w:rsidR="0005376F" w:rsidRPr="008C461A" w:rsidRDefault="0005376F" w:rsidP="003E350C">
      <w:pPr>
        <w:rPr>
          <w:sz w:val="22"/>
          <w:szCs w:val="2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8C461A" w14:paraId="15156CBF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16C5C15" w14:textId="7D3EBD41" w:rsidR="003E350C" w:rsidRPr="008C4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sz w:val="22"/>
                <w:szCs w:val="22"/>
                <w:lang w:val="es-CL"/>
              </w:rPr>
            </w:pPr>
            <w:r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297163"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TRHU 461870-0</w:t>
            </w:r>
            <w:r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777C61"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62ABF"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8C4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8C461A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97163" w:rsidRPr="008C461A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L9324998</w:t>
            </w:r>
          </w:p>
        </w:tc>
      </w:tr>
    </w:tbl>
    <w:p w14:paraId="71F98A10" w14:textId="5F480475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97163" w:rsidRPr="009A1AB6" w14:paraId="09A1601C" w14:textId="77777777" w:rsidTr="00697C42">
        <w:trPr>
          <w:trHeight w:val="3915"/>
          <w:jc w:val="center"/>
        </w:trPr>
        <w:tc>
          <w:tcPr>
            <w:tcW w:w="4819" w:type="dxa"/>
          </w:tcPr>
          <w:p w14:paraId="2D860603" w14:textId="5E3E203C" w:rsidR="00297163" w:rsidRPr="000A0512" w:rsidRDefault="00297163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678128" wp14:editId="74C93478">
                  <wp:extent cx="3072130" cy="2487827"/>
                  <wp:effectExtent l="0" t="0" r="0" b="8255"/>
                  <wp:docPr id="1725926907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926907" name="Imagen 1725926907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168" cy="249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0BC6F" w14:textId="77777777" w:rsidR="00297163" w:rsidRPr="0046006C" w:rsidRDefault="00297163" w:rsidP="00297163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97163" w:rsidRPr="009A1AB6" w14:paraId="55723EE7" w14:textId="77777777" w:rsidTr="00697C42">
        <w:trPr>
          <w:trHeight w:val="3969"/>
        </w:trPr>
        <w:tc>
          <w:tcPr>
            <w:tcW w:w="4819" w:type="dxa"/>
          </w:tcPr>
          <w:p w14:paraId="4479B2E2" w14:textId="55719443" w:rsidR="00297163" w:rsidRPr="000A0512" w:rsidRDefault="00297163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151C0AF" wp14:editId="4A3F2DB4">
                  <wp:extent cx="3048000" cy="2726724"/>
                  <wp:effectExtent l="0" t="0" r="0" b="0"/>
                  <wp:docPr id="625001079" name="Imagen 39" descr="Imagen que contiene pequeño, tabla, hecho de mader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01079" name="Imagen 39" descr="Imagen que contiene pequeño, tabla, hecho de madera, viej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155" cy="273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BD069A9" w14:textId="3AE79BF2" w:rsidR="00297163" w:rsidRPr="000A0512" w:rsidRDefault="00297163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2567345" wp14:editId="6B843702">
                  <wp:extent cx="3048000" cy="2726690"/>
                  <wp:effectExtent l="0" t="0" r="0" b="0"/>
                  <wp:docPr id="1442178194" name="Imagen 40" descr="Imagen que contiene contenedor de carga, tren, coch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178194" name="Imagen 40" descr="Imagen que contiene contenedor de carga, tren, coche, camión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35" cy="273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3FAD6" w14:textId="77777777" w:rsidR="00297163" w:rsidRDefault="00297163" w:rsidP="00297163">
      <w:pPr>
        <w:rPr>
          <w:sz w:val="12"/>
          <w:szCs w:val="12"/>
          <w:lang w:val="es-419"/>
        </w:rPr>
      </w:pPr>
    </w:p>
    <w:p w14:paraId="3ADE4A9D" w14:textId="77777777" w:rsidR="00D470F3" w:rsidRPr="0071229D" w:rsidRDefault="00D470F3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7A0E4C" w14:paraId="63A540F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0AA128C2" w14:textId="26F0072D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</w:t>
            </w:r>
            <w:r w:rsidR="00297163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CMAU 845260-8</w:t>
            </w:r>
            <w:r w:rsidR="00062ABF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77C61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="00777C61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62ABF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761A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97163" w:rsidRPr="00F761A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L9324974</w:t>
            </w:r>
          </w:p>
        </w:tc>
      </w:tr>
    </w:tbl>
    <w:p w14:paraId="55BB11AF" w14:textId="02E9860A" w:rsidR="003E350C" w:rsidRDefault="003E350C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97163" w:rsidRPr="009A1AB6" w14:paraId="35D40951" w14:textId="77777777" w:rsidTr="00697C42">
        <w:trPr>
          <w:trHeight w:val="3915"/>
          <w:jc w:val="center"/>
        </w:trPr>
        <w:tc>
          <w:tcPr>
            <w:tcW w:w="4819" w:type="dxa"/>
          </w:tcPr>
          <w:p w14:paraId="6D8F8451" w14:textId="771818AF" w:rsidR="00297163" w:rsidRPr="000A0512" w:rsidRDefault="00297163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277ED94" wp14:editId="1ADB5623">
                  <wp:extent cx="3072044" cy="2586681"/>
                  <wp:effectExtent l="0" t="0" r="0" b="4445"/>
                  <wp:docPr id="890481891" name="Imagen 41" descr="Una cortina de color negro sobre una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81891" name="Imagen 41" descr="Una cortina de color negro sobre una superficie de mader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51" cy="260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645DD" w14:textId="77777777" w:rsidR="00297163" w:rsidRPr="0046006C" w:rsidRDefault="00297163" w:rsidP="00297163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97163" w:rsidRPr="009A1AB6" w14:paraId="529CB0A9" w14:textId="77777777" w:rsidTr="00697C42">
        <w:trPr>
          <w:trHeight w:val="3969"/>
        </w:trPr>
        <w:tc>
          <w:tcPr>
            <w:tcW w:w="4819" w:type="dxa"/>
          </w:tcPr>
          <w:p w14:paraId="2E62F62B" w14:textId="27B839DB" w:rsidR="00297163" w:rsidRPr="000A0512" w:rsidRDefault="00297163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61904619" wp14:editId="1998ED7B">
                  <wp:extent cx="3088640" cy="2693773"/>
                  <wp:effectExtent l="0" t="0" r="0" b="0"/>
                  <wp:docPr id="611677270" name="Imagen 42" descr="Una cortina de color negro sobre una superfici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77270" name="Imagen 42" descr="Una cortina de color negro sobre una superficie de madera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29" cy="270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58AA305" w14:textId="55F58556" w:rsidR="00297163" w:rsidRPr="000A0512" w:rsidRDefault="00297163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7090CE2" wp14:editId="6CF1F6E0">
                  <wp:extent cx="3039745" cy="2718487"/>
                  <wp:effectExtent l="0" t="0" r="8255" b="5715"/>
                  <wp:docPr id="527748478" name="Imagen 43" descr="Imagen que contiene contenedor de carga, tren, coch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48478" name="Imagen 43" descr="Imagen que contiene contenedor de carga, tren, coche, camión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05" cy="272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225EC" w14:textId="77777777" w:rsidR="00297163" w:rsidRDefault="00297163" w:rsidP="00297163">
      <w:pPr>
        <w:rPr>
          <w:sz w:val="12"/>
          <w:szCs w:val="12"/>
          <w:lang w:val="es-419"/>
        </w:rPr>
      </w:pPr>
    </w:p>
    <w:p w14:paraId="30E53E28" w14:textId="77777777" w:rsidR="00297163" w:rsidRPr="00BD661A" w:rsidRDefault="00297163" w:rsidP="003E350C">
      <w:pPr>
        <w:rPr>
          <w:sz w:val="12"/>
          <w:szCs w:val="12"/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337A2E" w:rsidRPr="007A0E4C" w14:paraId="62C1EEE5" w14:textId="77777777" w:rsidTr="00C21CA9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35784A2A" w14:textId="4A8BCDF1" w:rsidR="00337A2E" w:rsidRPr="0046006C" w:rsidRDefault="00337A2E" w:rsidP="00C21CA9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CO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NTENEDOR                </w:t>
            </w:r>
            <w:r w:rsidR="00297163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</w:t>
            </w:r>
            <w:r w:rsidR="008B27B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97163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678242-7</w:t>
            </w:r>
            <w:r w:rsidR="00347E64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347E64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9C1A0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 </w:t>
            </w:r>
            <w:r w:rsidR="00062ABF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F761A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761A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 xml:space="preserve"> </w:t>
            </w:r>
            <w:r w:rsidR="00297163" w:rsidRPr="00F761A1">
              <w:rPr>
                <w:rFonts w:ascii="Avenir Next LT Pro" w:hAnsi="Avenir Next LT Pro" w:cs="Arial"/>
                <w:b/>
                <w:bCs/>
                <w:color w:val="FFFFFF" w:themeColor="background1"/>
                <w:sz w:val="22"/>
                <w:szCs w:val="22"/>
                <w:lang w:val="es-CL"/>
              </w:rPr>
              <w:t>L9324975</w:t>
            </w:r>
          </w:p>
        </w:tc>
      </w:tr>
    </w:tbl>
    <w:p w14:paraId="44F6A587" w14:textId="77777777" w:rsidR="00337A2E" w:rsidRDefault="00337A2E" w:rsidP="00337A2E">
      <w:pPr>
        <w:rPr>
          <w:sz w:val="12"/>
          <w:szCs w:val="12"/>
          <w:lang w:val="es-CL"/>
        </w:rPr>
      </w:pPr>
    </w:p>
    <w:p w14:paraId="4538F9D2" w14:textId="77777777" w:rsidR="00337A2E" w:rsidRPr="0046006C" w:rsidRDefault="00337A2E" w:rsidP="00337A2E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97163" w:rsidRPr="009A1AB6" w14:paraId="21F2523F" w14:textId="77777777" w:rsidTr="00697C42">
        <w:trPr>
          <w:trHeight w:val="3915"/>
          <w:jc w:val="center"/>
        </w:trPr>
        <w:tc>
          <w:tcPr>
            <w:tcW w:w="4819" w:type="dxa"/>
          </w:tcPr>
          <w:p w14:paraId="658E5F7E" w14:textId="3B021382" w:rsidR="00297163" w:rsidRPr="000A0512" w:rsidRDefault="00297163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9B32A88" wp14:editId="6B3BB740">
                  <wp:extent cx="3080385" cy="2471352"/>
                  <wp:effectExtent l="0" t="0" r="5715" b="5715"/>
                  <wp:docPr id="152009927" name="Imagen 44" descr="Imagen que contiene cortina, cerca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09927" name="Imagen 44" descr="Imagen que contiene cortina, cerca, edificio, pequeñ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28" cy="247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9FCD2" w14:textId="77777777" w:rsidR="00297163" w:rsidRPr="0046006C" w:rsidRDefault="00297163" w:rsidP="00297163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97163" w:rsidRPr="009A1AB6" w14:paraId="710702B3" w14:textId="77777777" w:rsidTr="00697C42">
        <w:trPr>
          <w:trHeight w:val="3969"/>
        </w:trPr>
        <w:tc>
          <w:tcPr>
            <w:tcW w:w="4819" w:type="dxa"/>
          </w:tcPr>
          <w:p w14:paraId="7974FE7E" w14:textId="172DCAE2" w:rsidR="00297163" w:rsidRPr="000A0512" w:rsidRDefault="00297163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2CCFF44" wp14:editId="738FB5BB">
                  <wp:extent cx="3055542" cy="2759676"/>
                  <wp:effectExtent l="0" t="0" r="0" b="3175"/>
                  <wp:docPr id="1878552497" name="Imagen 45" descr="Imagen que contiene interior, refrigerador, gato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52497" name="Imagen 45" descr="Imagen que contiene interior, refrigerador, gato, sucio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21" cy="27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85431CB" w14:textId="4F8602BE" w:rsidR="00297163" w:rsidRPr="000A0512" w:rsidRDefault="00297163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3242211" wp14:editId="74F37FE8">
                  <wp:extent cx="3031490" cy="2751438"/>
                  <wp:effectExtent l="0" t="0" r="0" b="0"/>
                  <wp:docPr id="1533413317" name="Imagen 46" descr="Imagen que contiene exterior, coche, camió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13317" name="Imagen 46" descr="Imagen que contiene exterior, coche, camión, camionet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45" cy="275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F7195" w14:textId="77777777" w:rsidR="00297163" w:rsidRDefault="00297163" w:rsidP="00297163">
      <w:pPr>
        <w:rPr>
          <w:sz w:val="12"/>
          <w:szCs w:val="12"/>
          <w:lang w:val="es-419"/>
        </w:rPr>
      </w:pPr>
    </w:p>
    <w:p w14:paraId="470F9A64" w14:textId="77777777" w:rsidR="009C1A02" w:rsidRDefault="009C1A02" w:rsidP="00297163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4E6099A8" w:rsidR="009745D3" w:rsidRPr="004F3033" w:rsidRDefault="009C1A02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9C1A02" w:rsidRDefault="008C3AE0" w:rsidP="00E6677F">
      <w:pPr>
        <w:jc w:val="center"/>
        <w:rPr>
          <w:rFonts w:ascii="Avenir Next LT Pro" w:hAnsi="Avenir Next LT Pro"/>
          <w:sz w:val="22"/>
          <w:szCs w:val="22"/>
          <w:lang w:val="es-419"/>
        </w:rPr>
      </w:pPr>
      <w:r w:rsidRPr="009C1A02">
        <w:rPr>
          <w:rFonts w:ascii="Avenir Next LT Pro" w:hAnsi="Avenir Next LT Pro"/>
          <w:sz w:val="22"/>
          <w:szCs w:val="22"/>
          <w:lang w:val="es-419"/>
        </w:rPr>
        <w:t>Registro fotográfico emitido sin p</w:t>
      </w:r>
      <w:r w:rsidR="00E6677F" w:rsidRPr="009C1A02">
        <w:rPr>
          <w:rFonts w:ascii="Avenir Next LT Pro" w:hAnsi="Avenir Next LT Pro"/>
          <w:sz w:val="22"/>
          <w:szCs w:val="22"/>
          <w:lang w:val="es-419"/>
        </w:rPr>
        <w:t>er</w:t>
      </w:r>
      <w:r w:rsidRPr="009C1A02">
        <w:rPr>
          <w:rFonts w:ascii="Avenir Next LT Pro" w:hAnsi="Avenir Next LT Pro"/>
          <w:sz w:val="22"/>
          <w:szCs w:val="22"/>
          <w:lang w:val="es-419"/>
        </w:rPr>
        <w:t xml:space="preserve">juicios </w:t>
      </w:r>
      <w:r w:rsidR="007E26E1" w:rsidRPr="009C1A02">
        <w:rPr>
          <w:rFonts w:ascii="Avenir Next LT Pro" w:hAnsi="Avenir Next LT Pro"/>
          <w:sz w:val="22"/>
          <w:szCs w:val="22"/>
          <w:lang w:val="es-419"/>
        </w:rPr>
        <w:t>y en interés de quién concierna</w:t>
      </w:r>
    </w:p>
    <w:p w14:paraId="0A486250" w14:textId="77777777" w:rsidR="00E6677F" w:rsidRDefault="00E6677F" w:rsidP="00E6677F">
      <w:pPr>
        <w:jc w:val="center"/>
        <w:rPr>
          <w:lang w:val="es-419"/>
        </w:rPr>
      </w:pPr>
    </w:p>
    <w:p w14:paraId="20B4F468" w14:textId="77777777" w:rsidR="009C1A02" w:rsidRPr="00E6677F" w:rsidRDefault="009C1A02" w:rsidP="00E6677F">
      <w:pPr>
        <w:jc w:val="center"/>
        <w:rPr>
          <w:lang w:val="es-419"/>
        </w:rPr>
      </w:pPr>
    </w:p>
    <w:p w14:paraId="349B969C" w14:textId="22A4D337" w:rsidR="003D288A" w:rsidRPr="009C1A02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2"/>
          <w:szCs w:val="22"/>
          <w:lang w:val="es-CL"/>
        </w:rPr>
      </w:pPr>
    </w:p>
    <w:p w14:paraId="431DF62D" w14:textId="212828E9" w:rsidR="003D288A" w:rsidRPr="009C1A02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2"/>
          <w:szCs w:val="22"/>
          <w:lang w:val="es-CL"/>
        </w:rPr>
      </w:pPr>
      <w:r w:rsidRPr="009C1A02">
        <w:rPr>
          <w:rFonts w:ascii="Avenir Next LT Pro" w:eastAsia="Calibri" w:hAnsi="Avenir Next LT Pro" w:cs="Arial"/>
          <w:b/>
          <w:bCs/>
          <w:color w:val="004CB0"/>
          <w:sz w:val="22"/>
          <w:szCs w:val="22"/>
          <w:lang w:val="es-CL"/>
        </w:rPr>
        <w:t>Surveyor</w:t>
      </w:r>
    </w:p>
    <w:p w14:paraId="143D47ED" w14:textId="1CB64239" w:rsidR="003D288A" w:rsidRPr="009C1A02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2"/>
          <w:szCs w:val="22"/>
          <w:lang w:val="es-CL"/>
        </w:rPr>
      </w:pPr>
      <w:r w:rsidRPr="009C1A02">
        <w:rPr>
          <w:rFonts w:ascii="Avenir Next LT Pro" w:eastAsia="Calibri" w:hAnsi="Avenir Next LT Pro" w:cs="Arial"/>
          <w:b/>
          <w:bCs/>
          <w:color w:val="004CB0"/>
          <w:sz w:val="22"/>
          <w:szCs w:val="22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9C1A02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6"/>
          <w:szCs w:val="16"/>
          <w:lang w:val="es-CL"/>
        </w:rPr>
      </w:pPr>
      <w:r w:rsidRPr="009C1A02">
        <w:rPr>
          <w:rFonts w:ascii="Avenir Next LT Pro" w:eastAsia="Calibri" w:hAnsi="Avenir Next LT Pro" w:cs="Arial"/>
          <w:sz w:val="16"/>
          <w:szCs w:val="16"/>
          <w:lang w:val="es-CL"/>
        </w:rPr>
        <w:t>Realizado por</w:t>
      </w:r>
      <w:r w:rsidR="00AB7B9A" w:rsidRPr="009C1A02">
        <w:rPr>
          <w:rFonts w:ascii="Avenir Next LT Pro" w:eastAsia="Calibri" w:hAnsi="Avenir Next LT Pro" w:cs="Arial"/>
          <w:sz w:val="16"/>
          <w:szCs w:val="16"/>
          <w:lang w:val="es-CL"/>
        </w:rPr>
        <w:tab/>
        <w:t xml:space="preserve">: </w:t>
      </w:r>
      <w:r w:rsidR="007E26E1" w:rsidRPr="009C1A02">
        <w:rPr>
          <w:rFonts w:ascii="Avenir Next LT Pro" w:eastAsia="Calibri" w:hAnsi="Avenir Next LT Pro" w:cs="Arial"/>
          <w:sz w:val="16"/>
          <w:szCs w:val="16"/>
          <w:lang w:val="es-CL"/>
        </w:rPr>
        <w:t xml:space="preserve">G. </w:t>
      </w:r>
      <w:proofErr w:type="spellStart"/>
      <w:r w:rsidR="007E26E1" w:rsidRPr="009C1A02">
        <w:rPr>
          <w:rFonts w:ascii="Avenir Next LT Pro" w:eastAsia="Calibri" w:hAnsi="Avenir Next LT Pro" w:cs="Arial"/>
          <w:sz w:val="16"/>
          <w:szCs w:val="16"/>
          <w:lang w:val="es-CL"/>
        </w:rPr>
        <w:t>Baci</w:t>
      </w:r>
      <w:r w:rsidR="00E6677F" w:rsidRPr="009C1A02">
        <w:rPr>
          <w:rFonts w:ascii="Avenir Next LT Pro" w:eastAsia="Calibri" w:hAnsi="Avenir Next LT Pro" w:cs="Arial"/>
          <w:sz w:val="16"/>
          <w:szCs w:val="16"/>
          <w:lang w:val="es-CL"/>
        </w:rPr>
        <w:t>á</w:t>
      </w:r>
      <w:r w:rsidR="007E26E1" w:rsidRPr="009C1A02">
        <w:rPr>
          <w:rFonts w:ascii="Avenir Next LT Pro" w:eastAsia="Calibri" w:hAnsi="Avenir Next LT Pro" w:cs="Arial"/>
          <w:sz w:val="16"/>
          <w:szCs w:val="16"/>
          <w:lang w:val="es-CL"/>
        </w:rPr>
        <w:t>n</w:t>
      </w:r>
      <w:proofErr w:type="spellEnd"/>
    </w:p>
    <w:p w14:paraId="7906E99D" w14:textId="522F20A8" w:rsidR="003D288A" w:rsidRPr="009C1A02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6"/>
          <w:szCs w:val="16"/>
          <w:lang w:val="es-419"/>
        </w:rPr>
      </w:pPr>
      <w:r w:rsidRPr="009C1A02">
        <w:rPr>
          <w:rFonts w:ascii="Avenir Next LT Pro" w:eastAsia="Calibri" w:hAnsi="Avenir Next LT Pro" w:cs="Arial"/>
          <w:sz w:val="16"/>
          <w:szCs w:val="16"/>
          <w:lang w:val="es-419"/>
        </w:rPr>
        <w:t>Revisado por</w:t>
      </w:r>
      <w:r w:rsidR="00AB7B9A" w:rsidRPr="009C1A02">
        <w:rPr>
          <w:rFonts w:ascii="Avenir Next LT Pro" w:eastAsia="Calibri" w:hAnsi="Avenir Next LT Pro" w:cs="Arial"/>
          <w:sz w:val="16"/>
          <w:szCs w:val="16"/>
          <w:lang w:val="es-419"/>
        </w:rPr>
        <w:tab/>
        <w:t xml:space="preserve">: </w:t>
      </w:r>
      <w:r w:rsidR="00223AF1" w:rsidRPr="009C1A02">
        <w:rPr>
          <w:rFonts w:ascii="Avenir Next LT Pro" w:eastAsia="Calibri" w:hAnsi="Avenir Next LT Pro" w:cs="Arial"/>
          <w:sz w:val="16"/>
          <w:szCs w:val="16"/>
          <w:lang w:val="es-419"/>
        </w:rPr>
        <w:t>M</w:t>
      </w:r>
      <w:r w:rsidR="009C1A02" w:rsidRPr="009C1A02">
        <w:rPr>
          <w:rFonts w:ascii="Avenir Next LT Pro" w:eastAsia="Calibri" w:hAnsi="Avenir Next LT Pro" w:cs="Arial"/>
          <w:sz w:val="16"/>
          <w:szCs w:val="16"/>
          <w:lang w:val="es-419"/>
        </w:rPr>
        <w:t>J</w:t>
      </w:r>
      <w:r w:rsidR="007E26E1"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. </w:t>
      </w:r>
      <w:r w:rsidR="00223AF1" w:rsidRPr="009C1A02">
        <w:rPr>
          <w:rFonts w:ascii="Avenir Next LT Pro" w:eastAsia="Calibri" w:hAnsi="Avenir Next LT Pro" w:cs="Arial"/>
          <w:sz w:val="16"/>
          <w:szCs w:val="16"/>
          <w:lang w:val="es-419"/>
        </w:rPr>
        <w:t>Palma</w:t>
      </w:r>
    </w:p>
    <w:p w14:paraId="69CFD92C" w14:textId="091257CB" w:rsidR="003D288A" w:rsidRPr="009C1A02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6"/>
          <w:szCs w:val="16"/>
          <w:lang w:val="es-419"/>
        </w:rPr>
      </w:pPr>
      <w:r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Visado     por   </w:t>
      </w:r>
      <w:r w:rsidR="00F07764"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</w:t>
      </w:r>
      <w:r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</w:t>
      </w:r>
      <w:r w:rsidR="009C1A02"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</w:t>
      </w:r>
      <w:r w:rsid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    </w:t>
      </w:r>
      <w:proofErr w:type="gramStart"/>
      <w:r w:rsidR="009C1A02"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 </w:t>
      </w:r>
      <w:r w:rsidRPr="009C1A02">
        <w:rPr>
          <w:rFonts w:ascii="Avenir Next LT Pro" w:eastAsia="Calibri" w:hAnsi="Avenir Next LT Pro" w:cs="Arial"/>
          <w:sz w:val="16"/>
          <w:szCs w:val="16"/>
          <w:lang w:val="es-419"/>
        </w:rPr>
        <w:t>:</w:t>
      </w:r>
      <w:proofErr w:type="gramEnd"/>
      <w:r w:rsidRPr="009C1A02">
        <w:rPr>
          <w:rFonts w:ascii="Avenir Next LT Pro" w:eastAsia="Calibri" w:hAnsi="Avenir Next LT Pro" w:cs="Arial"/>
          <w:sz w:val="16"/>
          <w:szCs w:val="16"/>
          <w:lang w:val="es-419"/>
        </w:rPr>
        <w:t xml:space="preserve"> J. Lopez</w:t>
      </w:r>
    </w:p>
    <w:sectPr w:rsidR="003D288A" w:rsidRPr="009C1A02" w:rsidSect="002F1742">
      <w:headerReference w:type="default" r:id="rId56"/>
      <w:footerReference w:type="default" r:id="rId57"/>
      <w:footerReference w:type="first" r:id="rId58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B2F2C" w14:textId="77777777" w:rsidR="0091098C" w:rsidRDefault="0091098C" w:rsidP="006B5BED">
      <w:r>
        <w:separator/>
      </w:r>
    </w:p>
  </w:endnote>
  <w:endnote w:type="continuationSeparator" w:id="0">
    <w:p w14:paraId="13299C41" w14:textId="77777777" w:rsidR="0091098C" w:rsidRDefault="0091098C" w:rsidP="006B5BED">
      <w:r>
        <w:continuationSeparator/>
      </w:r>
    </w:p>
  </w:endnote>
  <w:endnote w:type="continuationNotice" w:id="1">
    <w:p w14:paraId="6E08B635" w14:textId="77777777" w:rsidR="0091098C" w:rsidRDefault="0091098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D3ABE" w14:textId="77777777" w:rsidR="0091098C" w:rsidRDefault="0091098C" w:rsidP="006B5BED">
      <w:r>
        <w:separator/>
      </w:r>
    </w:p>
  </w:footnote>
  <w:footnote w:type="continuationSeparator" w:id="0">
    <w:p w14:paraId="72084F39" w14:textId="77777777" w:rsidR="0091098C" w:rsidRDefault="0091098C" w:rsidP="006B5BED">
      <w:r>
        <w:continuationSeparator/>
      </w:r>
    </w:p>
  </w:footnote>
  <w:footnote w:type="continuationNotice" w:id="1">
    <w:p w14:paraId="3F3E3211" w14:textId="77777777" w:rsidR="0091098C" w:rsidRDefault="0091098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B94C37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3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3F91BA1F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6701C9">
            <w:rPr>
              <w:rFonts w:ascii="Avenir Next LT Pro Light" w:hAnsi="Avenir Next LT Pro Light"/>
              <w:sz w:val="18"/>
              <w:szCs w:val="18"/>
              <w:lang w:val="es-CL"/>
            </w:rPr>
            <w:t>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-</w:t>
          </w:r>
          <w:r w:rsidR="006701C9">
            <w:rPr>
              <w:rFonts w:ascii="Avenir Next LT Pro Light" w:hAnsi="Avenir Next LT Pro Light"/>
              <w:sz w:val="18"/>
              <w:szCs w:val="18"/>
              <w:lang w:val="es-CL"/>
            </w:rPr>
            <w:t>1044</w:t>
          </w:r>
        </w:p>
        <w:p w14:paraId="6CDEBCE0" w14:textId="57CC2E15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proofErr w:type="gramStart"/>
          <w:r w:rsidR="006701C9">
            <w:rPr>
              <w:rFonts w:ascii="Avenir Next LT Pro Light" w:hAnsi="Avenir Next LT Pro Light"/>
              <w:sz w:val="18"/>
              <w:szCs w:val="18"/>
              <w:lang w:val="es-CL"/>
            </w:rPr>
            <w:t>Marzo</w:t>
          </w:r>
          <w:proofErr w:type="gramEnd"/>
          <w:r w:rsidR="006701C9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13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3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32B4"/>
    <w:rsid w:val="00024E5C"/>
    <w:rsid w:val="000251CB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696A"/>
    <w:rsid w:val="00071D52"/>
    <w:rsid w:val="00074093"/>
    <w:rsid w:val="00074E51"/>
    <w:rsid w:val="00076F60"/>
    <w:rsid w:val="00081188"/>
    <w:rsid w:val="000816C4"/>
    <w:rsid w:val="00081EB4"/>
    <w:rsid w:val="00082C1C"/>
    <w:rsid w:val="00085385"/>
    <w:rsid w:val="00086DA0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28C5"/>
    <w:rsid w:val="000A504F"/>
    <w:rsid w:val="000A54D0"/>
    <w:rsid w:val="000A56F6"/>
    <w:rsid w:val="000B5D7B"/>
    <w:rsid w:val="000B67C3"/>
    <w:rsid w:val="000B6D94"/>
    <w:rsid w:val="000B7F65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3941"/>
    <w:rsid w:val="00184614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07B62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0610"/>
    <w:rsid w:val="002624CA"/>
    <w:rsid w:val="00275812"/>
    <w:rsid w:val="00285470"/>
    <w:rsid w:val="00286087"/>
    <w:rsid w:val="002878CE"/>
    <w:rsid w:val="002945D4"/>
    <w:rsid w:val="002959B5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92F21"/>
    <w:rsid w:val="00396F17"/>
    <w:rsid w:val="003A6153"/>
    <w:rsid w:val="003A7EB2"/>
    <w:rsid w:val="003B0752"/>
    <w:rsid w:val="003B0843"/>
    <w:rsid w:val="003B088E"/>
    <w:rsid w:val="003B42F6"/>
    <w:rsid w:val="003B47E8"/>
    <w:rsid w:val="003B795E"/>
    <w:rsid w:val="003C1DDC"/>
    <w:rsid w:val="003C251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2125"/>
    <w:rsid w:val="004A226E"/>
    <w:rsid w:val="004A393D"/>
    <w:rsid w:val="004A4977"/>
    <w:rsid w:val="004A5F83"/>
    <w:rsid w:val="004B45BC"/>
    <w:rsid w:val="004B579F"/>
    <w:rsid w:val="004C0728"/>
    <w:rsid w:val="004C7A2A"/>
    <w:rsid w:val="004D0426"/>
    <w:rsid w:val="004F133B"/>
    <w:rsid w:val="004F3033"/>
    <w:rsid w:val="004F373A"/>
    <w:rsid w:val="004F6508"/>
    <w:rsid w:val="00500683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6EFA"/>
    <w:rsid w:val="00530F81"/>
    <w:rsid w:val="0053397C"/>
    <w:rsid w:val="00541272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4366"/>
    <w:rsid w:val="005871C1"/>
    <w:rsid w:val="00595E27"/>
    <w:rsid w:val="00596E17"/>
    <w:rsid w:val="00596FE2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C29"/>
    <w:rsid w:val="005C6A39"/>
    <w:rsid w:val="005C6BA0"/>
    <w:rsid w:val="005C6D93"/>
    <w:rsid w:val="005D523D"/>
    <w:rsid w:val="005D6971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44ADA"/>
    <w:rsid w:val="006554C5"/>
    <w:rsid w:val="00657F77"/>
    <w:rsid w:val="006601FA"/>
    <w:rsid w:val="00663124"/>
    <w:rsid w:val="006646BE"/>
    <w:rsid w:val="00665343"/>
    <w:rsid w:val="00665CBE"/>
    <w:rsid w:val="00666ED7"/>
    <w:rsid w:val="006701C9"/>
    <w:rsid w:val="006730FF"/>
    <w:rsid w:val="00673AEA"/>
    <w:rsid w:val="006776F7"/>
    <w:rsid w:val="00680FF3"/>
    <w:rsid w:val="00681221"/>
    <w:rsid w:val="00686128"/>
    <w:rsid w:val="00691224"/>
    <w:rsid w:val="006921B1"/>
    <w:rsid w:val="00694872"/>
    <w:rsid w:val="006A02FE"/>
    <w:rsid w:val="006A11C7"/>
    <w:rsid w:val="006A3A3F"/>
    <w:rsid w:val="006A4B2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25F2"/>
    <w:rsid w:val="008036E3"/>
    <w:rsid w:val="00805008"/>
    <w:rsid w:val="00807EFC"/>
    <w:rsid w:val="00810B22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639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74077"/>
    <w:rsid w:val="00874151"/>
    <w:rsid w:val="008764B1"/>
    <w:rsid w:val="00884F48"/>
    <w:rsid w:val="00886E08"/>
    <w:rsid w:val="00886E6C"/>
    <w:rsid w:val="00887E53"/>
    <w:rsid w:val="00891CE6"/>
    <w:rsid w:val="00891E0C"/>
    <w:rsid w:val="00892ACC"/>
    <w:rsid w:val="008A50AF"/>
    <w:rsid w:val="008B0543"/>
    <w:rsid w:val="008B24E6"/>
    <w:rsid w:val="008B2642"/>
    <w:rsid w:val="008B27B3"/>
    <w:rsid w:val="008B2D2F"/>
    <w:rsid w:val="008B506C"/>
    <w:rsid w:val="008B732E"/>
    <w:rsid w:val="008C097C"/>
    <w:rsid w:val="008C13C7"/>
    <w:rsid w:val="008C3AE0"/>
    <w:rsid w:val="008C461A"/>
    <w:rsid w:val="008C7F30"/>
    <w:rsid w:val="008D41AC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098C"/>
    <w:rsid w:val="00912D93"/>
    <w:rsid w:val="00913957"/>
    <w:rsid w:val="00913FDB"/>
    <w:rsid w:val="00921439"/>
    <w:rsid w:val="00921599"/>
    <w:rsid w:val="00921B93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A1AB6"/>
    <w:rsid w:val="009A4084"/>
    <w:rsid w:val="009A5DCA"/>
    <w:rsid w:val="009A5E1E"/>
    <w:rsid w:val="009B0E47"/>
    <w:rsid w:val="009B26F1"/>
    <w:rsid w:val="009B2B13"/>
    <w:rsid w:val="009B49BD"/>
    <w:rsid w:val="009B5363"/>
    <w:rsid w:val="009C12CD"/>
    <w:rsid w:val="009C1A02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0A0C"/>
    <w:rsid w:val="009F356E"/>
    <w:rsid w:val="009F3BFA"/>
    <w:rsid w:val="009F7ACB"/>
    <w:rsid w:val="00A16BD5"/>
    <w:rsid w:val="00A2209A"/>
    <w:rsid w:val="00A260E4"/>
    <w:rsid w:val="00A326EC"/>
    <w:rsid w:val="00A32F0E"/>
    <w:rsid w:val="00A35D24"/>
    <w:rsid w:val="00A36BDF"/>
    <w:rsid w:val="00A36DD7"/>
    <w:rsid w:val="00A41753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39F3"/>
    <w:rsid w:val="00B87707"/>
    <w:rsid w:val="00B903F9"/>
    <w:rsid w:val="00B94C37"/>
    <w:rsid w:val="00B95147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EFE"/>
    <w:rsid w:val="00C34FFF"/>
    <w:rsid w:val="00C36E1A"/>
    <w:rsid w:val="00C3755D"/>
    <w:rsid w:val="00C42828"/>
    <w:rsid w:val="00C431A0"/>
    <w:rsid w:val="00C433A7"/>
    <w:rsid w:val="00C462C1"/>
    <w:rsid w:val="00C46BF5"/>
    <w:rsid w:val="00C500C5"/>
    <w:rsid w:val="00C50D3E"/>
    <w:rsid w:val="00C51622"/>
    <w:rsid w:val="00C55A02"/>
    <w:rsid w:val="00C568FA"/>
    <w:rsid w:val="00C57384"/>
    <w:rsid w:val="00C61D4B"/>
    <w:rsid w:val="00C631F1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B30ED"/>
    <w:rsid w:val="00CB66CE"/>
    <w:rsid w:val="00CB6C71"/>
    <w:rsid w:val="00CC66D8"/>
    <w:rsid w:val="00CC71CC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9579A"/>
    <w:rsid w:val="00D9586E"/>
    <w:rsid w:val="00DA377C"/>
    <w:rsid w:val="00DA3E31"/>
    <w:rsid w:val="00DA63C3"/>
    <w:rsid w:val="00DB0DA7"/>
    <w:rsid w:val="00DB3747"/>
    <w:rsid w:val="00DB3CA2"/>
    <w:rsid w:val="00DB5873"/>
    <w:rsid w:val="00DB5A02"/>
    <w:rsid w:val="00DB73AF"/>
    <w:rsid w:val="00DC1D22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3886"/>
    <w:rsid w:val="00E60D7A"/>
    <w:rsid w:val="00E6107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0B44"/>
    <w:rsid w:val="00EE16BC"/>
    <w:rsid w:val="00EE4A97"/>
    <w:rsid w:val="00EE7986"/>
    <w:rsid w:val="00EF0E1C"/>
    <w:rsid w:val="00EF22DE"/>
    <w:rsid w:val="00EF4589"/>
    <w:rsid w:val="00F011AD"/>
    <w:rsid w:val="00F07764"/>
    <w:rsid w:val="00F1003C"/>
    <w:rsid w:val="00F107CB"/>
    <w:rsid w:val="00F12B5F"/>
    <w:rsid w:val="00F12BB1"/>
    <w:rsid w:val="00F15132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704F9"/>
    <w:rsid w:val="00F72B9C"/>
    <w:rsid w:val="00F749D1"/>
    <w:rsid w:val="00F75CB2"/>
    <w:rsid w:val="00F761A1"/>
    <w:rsid w:val="00F81C4A"/>
    <w:rsid w:val="00F84C63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40</TotalTime>
  <Pages>16</Pages>
  <Words>255</Words>
  <Characters>1510</Characters>
  <Application>Microsoft Office Word</Application>
  <DocSecurity>0</DocSecurity>
  <Lines>503</Lines>
  <Paragraphs>73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21</cp:revision>
  <cp:lastPrinted>2025-10-30T20:40:00Z</cp:lastPrinted>
  <dcterms:created xsi:type="dcterms:W3CDTF">2026-03-13T18:44:00Z</dcterms:created>
  <dcterms:modified xsi:type="dcterms:W3CDTF">2026-03-13T19:21:00Z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