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A98A52" w14:textId="7870B39A" w:rsidR="00ED0880" w:rsidRPr="0050321F" w:rsidRDefault="00D36720" w:rsidP="00C24D38">
      <w:pPr>
        <w:jc w:val="center"/>
        <w:rPr>
          <w:lang w:val="es-MX"/>
        </w:rPr>
      </w:pPr>
      <w:r w:rsidRPr="0050321F">
        <w:rPr>
          <w:rFonts w:cs="Arial"/>
          <w:b/>
          <w:color w:val="004CAB"/>
          <w:sz w:val="36"/>
          <w:szCs w:val="36"/>
          <w:lang w:val="es-MX"/>
        </w:rPr>
        <w:t>M/N</w:t>
      </w:r>
      <w:r w:rsidR="00BE0DB3" w:rsidRPr="0050321F">
        <w:rPr>
          <w:rFonts w:cs="Arial"/>
          <w:b/>
          <w:color w:val="004CAB"/>
          <w:sz w:val="36"/>
          <w:szCs w:val="36"/>
          <w:lang w:val="es-MX"/>
        </w:rPr>
        <w:t xml:space="preserve"> </w:t>
      </w:r>
      <w:r w:rsidR="00F932D7">
        <w:rPr>
          <w:rFonts w:cs="Arial"/>
          <w:b/>
          <w:color w:val="004CAB"/>
          <w:sz w:val="36"/>
          <w:szCs w:val="36"/>
          <w:lang w:val="es-MX"/>
        </w:rPr>
        <w:t>EARTH HARMONY</w:t>
      </w:r>
      <w:r w:rsidR="00694EC5" w:rsidRPr="0050321F">
        <w:rPr>
          <w:rFonts w:cs="Arial"/>
          <w:b/>
          <w:color w:val="004CAB"/>
          <w:sz w:val="36"/>
          <w:szCs w:val="36"/>
          <w:lang w:val="es-MX"/>
        </w:rPr>
        <w:t>V.</w:t>
      </w:r>
      <w:r w:rsidRPr="0050321F">
        <w:rPr>
          <w:rFonts w:cs="Arial"/>
          <w:b/>
          <w:color w:val="004CAB"/>
          <w:sz w:val="36"/>
          <w:szCs w:val="36"/>
          <w:lang w:val="es-MX"/>
        </w:rPr>
        <w:t xml:space="preserve"> </w:t>
      </w:r>
      <w:r w:rsidR="00F932D7">
        <w:rPr>
          <w:rFonts w:cs="Arial"/>
          <w:b/>
          <w:color w:val="004CAB"/>
          <w:sz w:val="36"/>
          <w:szCs w:val="36"/>
          <w:lang w:val="es-MX"/>
        </w:rPr>
        <w:t>2603</w:t>
      </w:r>
    </w:p>
    <w:p w14:paraId="5ABC9691" w14:textId="35BF2476" w:rsidR="00D36720" w:rsidRDefault="0051166E" w:rsidP="00D36720">
      <w:pPr>
        <w:spacing w:line="276" w:lineRule="auto"/>
        <w:jc w:val="both"/>
        <w:rPr>
          <w:lang w:val="es-CL"/>
        </w:rPr>
      </w:pPr>
      <w:r>
        <w:rPr>
          <w:lang w:val="es-CL"/>
        </w:rPr>
        <w:t xml:space="preserve">El </w:t>
      </w:r>
      <w:r w:rsidR="0050321F">
        <w:rPr>
          <w:lang w:val="es-CL"/>
        </w:rPr>
        <w:t>2</w:t>
      </w:r>
      <w:r w:rsidR="00F932D7">
        <w:rPr>
          <w:lang w:val="es-CL"/>
        </w:rPr>
        <w:t xml:space="preserve">4 </w:t>
      </w:r>
      <w:r w:rsidR="00E6170C">
        <w:rPr>
          <w:lang w:val="es-CL"/>
        </w:rPr>
        <w:t>d</w:t>
      </w:r>
      <w:r w:rsidR="00B05B9B">
        <w:rPr>
          <w:lang w:val="es-CL"/>
        </w:rPr>
        <w:t xml:space="preserve">e </w:t>
      </w:r>
      <w:r w:rsidR="00F932D7">
        <w:rPr>
          <w:lang w:val="es-CL"/>
        </w:rPr>
        <w:t>marzo</w:t>
      </w:r>
      <w:r w:rsidR="00C24D38">
        <w:rPr>
          <w:lang w:val="es-CL"/>
        </w:rPr>
        <w:t xml:space="preserve"> </w:t>
      </w:r>
      <w:r w:rsidR="00B07FC1">
        <w:rPr>
          <w:lang w:val="es-CL"/>
        </w:rPr>
        <w:t>de</w:t>
      </w:r>
      <w:r w:rsidR="00D36720" w:rsidRPr="006E6B90">
        <w:rPr>
          <w:lang w:val="es-CL"/>
        </w:rPr>
        <w:t xml:space="preserve"> 202</w:t>
      </w:r>
      <w:r w:rsidR="0050321F">
        <w:rPr>
          <w:lang w:val="es-CL"/>
        </w:rPr>
        <w:t>6</w:t>
      </w:r>
      <w:r w:rsidR="00D36720" w:rsidRPr="006E6B90">
        <w:rPr>
          <w:lang w:val="es-CL"/>
        </w:rPr>
        <w:t>, en Terminal Puerto Patillos (Iquique / CHILE), se procedió llevar a cabo Inspección de Bodegas. Considerando lo anterior, podemos informar lo siguiente:</w:t>
      </w:r>
    </w:p>
    <w:p w14:paraId="7AC30BC5" w14:textId="77777777" w:rsidR="00D36720" w:rsidRPr="009844AA" w:rsidRDefault="00D36720" w:rsidP="00A87C6E">
      <w:pPr>
        <w:spacing w:after="0" w:line="240" w:lineRule="auto"/>
        <w:rPr>
          <w:rFonts w:cs="Arial"/>
          <w:b/>
          <w:color w:val="004CAB"/>
          <w:sz w:val="24"/>
          <w:szCs w:val="24"/>
          <w:lang w:val="es-CL"/>
        </w:rPr>
      </w:pPr>
      <w:r>
        <w:rPr>
          <w:rFonts w:cs="Arial"/>
          <w:b/>
          <w:color w:val="004CAB"/>
          <w:sz w:val="24"/>
          <w:szCs w:val="24"/>
          <w:u w:val="single"/>
          <w:lang w:val="es-CL"/>
        </w:rPr>
        <w:t>RELACION DE HECHOS</w:t>
      </w:r>
      <w:r w:rsidRPr="009844AA">
        <w:rPr>
          <w:rFonts w:cs="Arial"/>
          <w:b/>
          <w:color w:val="004CAB"/>
          <w:sz w:val="24"/>
          <w:szCs w:val="24"/>
          <w:lang w:val="es-CL"/>
        </w:rPr>
        <w:t>:</w:t>
      </w:r>
    </w:p>
    <w:p w14:paraId="27A77B68" w14:textId="77777777" w:rsidR="00D36720" w:rsidRPr="006E6B90" w:rsidRDefault="00D36720" w:rsidP="00D36720">
      <w:pPr>
        <w:ind w:left="720"/>
        <w:rPr>
          <w:rFonts w:cs="Arial"/>
          <w:b/>
          <w:color w:val="1F497D"/>
          <w:sz w:val="24"/>
          <w:szCs w:val="24"/>
          <w:lang w:val="es-CL"/>
        </w:rPr>
      </w:pPr>
    </w:p>
    <w:tbl>
      <w:tblPr>
        <w:tblW w:w="9915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544"/>
        <w:gridCol w:w="1007"/>
        <w:gridCol w:w="6364"/>
      </w:tblGrid>
      <w:tr w:rsidR="00D36720" w:rsidRPr="006E6B90" w14:paraId="23B26DD0" w14:textId="77777777" w:rsidTr="004B47B5">
        <w:trPr>
          <w:trHeight w:val="304"/>
          <w:tblCellSpacing w:w="20" w:type="dxa"/>
          <w:jc w:val="center"/>
        </w:trPr>
        <w:tc>
          <w:tcPr>
            <w:tcW w:w="2484" w:type="dxa"/>
            <w:shd w:val="clear" w:color="auto" w:fill="004CAB"/>
          </w:tcPr>
          <w:p w14:paraId="5F35FB8D" w14:textId="77777777" w:rsidR="00D36720" w:rsidRPr="00E55AEA" w:rsidRDefault="00D36720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FFFFFF"/>
                <w:lang w:val="es-CL"/>
              </w:rPr>
            </w:pPr>
            <w:r w:rsidRPr="00E55AEA">
              <w:rPr>
                <w:rFonts w:ascii="Avenir Next LT Pro" w:hAnsi="Avenir Next LT Pro"/>
                <w:b/>
                <w:bCs/>
                <w:color w:val="FFFFFF"/>
                <w:lang w:val="es-CL"/>
              </w:rPr>
              <w:t>FECHA</w:t>
            </w:r>
          </w:p>
        </w:tc>
        <w:tc>
          <w:tcPr>
            <w:tcW w:w="967" w:type="dxa"/>
            <w:shd w:val="clear" w:color="auto" w:fill="004CAB"/>
          </w:tcPr>
          <w:p w14:paraId="350047F6" w14:textId="77777777" w:rsidR="00D36720" w:rsidRPr="006E6B90" w:rsidRDefault="00D36720" w:rsidP="00563261">
            <w:pPr>
              <w:jc w:val="center"/>
              <w:rPr>
                <w:b/>
                <w:color w:val="FFFFFF"/>
                <w:lang w:val="es-CL"/>
              </w:rPr>
            </w:pPr>
            <w:r w:rsidRPr="006E6B90">
              <w:rPr>
                <w:b/>
                <w:color w:val="FFFFFF"/>
                <w:lang w:val="es-CL"/>
              </w:rPr>
              <w:t>HORA</w:t>
            </w:r>
          </w:p>
        </w:tc>
        <w:tc>
          <w:tcPr>
            <w:tcW w:w="6304" w:type="dxa"/>
            <w:shd w:val="clear" w:color="auto" w:fill="004CAB"/>
          </w:tcPr>
          <w:p w14:paraId="66D565E2" w14:textId="77777777" w:rsidR="00D36720" w:rsidRPr="006E6B90" w:rsidRDefault="00D36720" w:rsidP="00563261">
            <w:pPr>
              <w:jc w:val="center"/>
              <w:rPr>
                <w:b/>
                <w:color w:val="FFFFFF"/>
                <w:lang w:val="es-CL"/>
              </w:rPr>
            </w:pPr>
            <w:r w:rsidRPr="006E6B90">
              <w:rPr>
                <w:b/>
                <w:color w:val="FFFFFF"/>
                <w:lang w:val="es-CL"/>
              </w:rPr>
              <w:t>DESCRIPCIÓN</w:t>
            </w:r>
          </w:p>
        </w:tc>
      </w:tr>
      <w:tr w:rsidR="00D36720" w:rsidRPr="00B919B4" w14:paraId="6AABA16F" w14:textId="77777777" w:rsidTr="004B47B5">
        <w:trPr>
          <w:trHeight w:val="388"/>
          <w:tblCellSpacing w:w="20" w:type="dxa"/>
          <w:jc w:val="center"/>
        </w:trPr>
        <w:tc>
          <w:tcPr>
            <w:tcW w:w="2484" w:type="dxa"/>
            <w:vMerge w:val="restart"/>
            <w:vAlign w:val="center"/>
          </w:tcPr>
          <w:p w14:paraId="0F2B8ED2" w14:textId="198BA522" w:rsidR="00D36720" w:rsidRPr="00211215" w:rsidRDefault="00F932D7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Marzo 24</w:t>
            </w:r>
            <w:r w:rsidR="009A55A2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,</w:t>
            </w:r>
            <w:r w:rsidR="00D36720" w:rsidRPr="00211215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 xml:space="preserve"> 202</w:t>
            </w:r>
            <w:r w:rsidR="00926B94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6</w:t>
            </w:r>
          </w:p>
        </w:tc>
        <w:tc>
          <w:tcPr>
            <w:tcW w:w="967" w:type="dxa"/>
            <w:vAlign w:val="center"/>
          </w:tcPr>
          <w:p w14:paraId="1512C1FE" w14:textId="34110679" w:rsidR="00D36720" w:rsidRPr="006E6B90" w:rsidRDefault="00F932D7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09</w:t>
            </w:r>
            <w:r w:rsidR="00D36720" w:rsidRPr="006E6B90">
              <w:rPr>
                <w:lang w:val="es-CL"/>
              </w:rPr>
              <w:t>:</w:t>
            </w:r>
            <w:r>
              <w:rPr>
                <w:lang w:val="es-CL"/>
              </w:rPr>
              <w:t>3</w:t>
            </w:r>
            <w:r w:rsidR="00A87C6E">
              <w:rPr>
                <w:lang w:val="es-CL"/>
              </w:rPr>
              <w:t>0</w:t>
            </w:r>
          </w:p>
        </w:tc>
        <w:tc>
          <w:tcPr>
            <w:tcW w:w="6304" w:type="dxa"/>
            <w:vAlign w:val="center"/>
          </w:tcPr>
          <w:p w14:paraId="0BA8ED7E" w14:textId="77777777" w:rsidR="00D36720" w:rsidRPr="006E6B90" w:rsidRDefault="00D36720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Arribo de ALS Inspection al lugar de la inspección.</w:t>
            </w:r>
          </w:p>
        </w:tc>
      </w:tr>
      <w:tr w:rsidR="00D36720" w:rsidRPr="00B919B4" w14:paraId="442974ED" w14:textId="77777777" w:rsidTr="004B47B5">
        <w:trPr>
          <w:trHeight w:val="388"/>
          <w:tblCellSpacing w:w="20" w:type="dxa"/>
          <w:jc w:val="center"/>
        </w:trPr>
        <w:tc>
          <w:tcPr>
            <w:tcW w:w="2484" w:type="dxa"/>
            <w:vMerge/>
            <w:vAlign w:val="center"/>
          </w:tcPr>
          <w:p w14:paraId="555D1509" w14:textId="77777777" w:rsidR="00D36720" w:rsidRPr="00211215" w:rsidRDefault="00D36720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67" w:type="dxa"/>
            <w:vAlign w:val="center"/>
          </w:tcPr>
          <w:p w14:paraId="6EFCE1D1" w14:textId="2D29C0A0" w:rsidR="00D36720" w:rsidRPr="006E6B90" w:rsidRDefault="00F932D7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09</w:t>
            </w:r>
            <w:r w:rsidR="00D36720" w:rsidRPr="006E6B90">
              <w:rPr>
                <w:lang w:val="es-CL"/>
              </w:rPr>
              <w:t>:</w:t>
            </w:r>
            <w:r>
              <w:rPr>
                <w:lang w:val="es-CL"/>
              </w:rPr>
              <w:t>4</w:t>
            </w:r>
            <w:r w:rsidR="00E27BCA">
              <w:rPr>
                <w:lang w:val="es-CL"/>
              </w:rPr>
              <w:t>0</w:t>
            </w:r>
          </w:p>
        </w:tc>
        <w:tc>
          <w:tcPr>
            <w:tcW w:w="6304" w:type="dxa"/>
            <w:vAlign w:val="center"/>
          </w:tcPr>
          <w:p w14:paraId="7670102D" w14:textId="77777777" w:rsidR="00D36720" w:rsidRPr="006E6B90" w:rsidRDefault="00D36720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Inicio primera inspección de bodegas 1, 2, 3, 4 &amp; 5</w:t>
            </w:r>
            <w:r>
              <w:rPr>
                <w:lang w:val="es-CL"/>
              </w:rPr>
              <w:t>.</w:t>
            </w:r>
          </w:p>
        </w:tc>
      </w:tr>
      <w:tr w:rsidR="00D36720" w:rsidRPr="00B919B4" w14:paraId="772902D0" w14:textId="77777777" w:rsidTr="004B47B5">
        <w:trPr>
          <w:trHeight w:val="388"/>
          <w:tblCellSpacing w:w="20" w:type="dxa"/>
          <w:jc w:val="center"/>
        </w:trPr>
        <w:tc>
          <w:tcPr>
            <w:tcW w:w="2484" w:type="dxa"/>
            <w:vMerge/>
            <w:vAlign w:val="center"/>
          </w:tcPr>
          <w:p w14:paraId="05777534" w14:textId="77777777" w:rsidR="00D36720" w:rsidRPr="00211215" w:rsidRDefault="00D36720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67" w:type="dxa"/>
            <w:vAlign w:val="center"/>
          </w:tcPr>
          <w:p w14:paraId="52D7FBD8" w14:textId="490D0347" w:rsidR="00D36720" w:rsidRPr="006E6B90" w:rsidRDefault="0050321F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 w:rsidR="00F932D7">
              <w:rPr>
                <w:lang w:val="es-CL"/>
              </w:rPr>
              <w:t>0</w:t>
            </w:r>
            <w:r w:rsidR="00D36720">
              <w:rPr>
                <w:lang w:val="es-CL"/>
              </w:rPr>
              <w:t>:</w:t>
            </w:r>
            <w:r w:rsidR="00F932D7">
              <w:rPr>
                <w:lang w:val="es-CL"/>
              </w:rPr>
              <w:t>5</w:t>
            </w:r>
            <w:r>
              <w:rPr>
                <w:lang w:val="es-CL"/>
              </w:rPr>
              <w:t>0</w:t>
            </w:r>
          </w:p>
        </w:tc>
        <w:tc>
          <w:tcPr>
            <w:tcW w:w="6304" w:type="dxa"/>
            <w:vAlign w:val="center"/>
          </w:tcPr>
          <w:p w14:paraId="42E570E6" w14:textId="56EE2957" w:rsidR="00D36720" w:rsidRPr="006E6B90" w:rsidRDefault="00D36720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Término primera inspección de bodega</w:t>
            </w:r>
            <w:r w:rsidR="00013317">
              <w:rPr>
                <w:lang w:val="es-CL"/>
              </w:rPr>
              <w:t>s</w:t>
            </w:r>
            <w:r w:rsidRPr="006E6B90">
              <w:rPr>
                <w:lang w:val="es-CL"/>
              </w:rPr>
              <w:t xml:space="preserve"> 1, 2, 3, 4 &amp; 5</w:t>
            </w:r>
            <w:r>
              <w:rPr>
                <w:lang w:val="es-CL"/>
              </w:rPr>
              <w:t>.</w:t>
            </w:r>
          </w:p>
        </w:tc>
      </w:tr>
      <w:tr w:rsidR="00D36720" w:rsidRPr="006E6B90" w14:paraId="2BB75AEE" w14:textId="77777777" w:rsidTr="004B47B5">
        <w:trPr>
          <w:trHeight w:val="211"/>
          <w:tblCellSpacing w:w="20" w:type="dxa"/>
          <w:jc w:val="center"/>
        </w:trPr>
        <w:tc>
          <w:tcPr>
            <w:tcW w:w="2484" w:type="dxa"/>
            <w:vMerge/>
            <w:tcBorders>
              <w:bottom w:val="outset" w:sz="6" w:space="0" w:color="auto"/>
            </w:tcBorders>
            <w:vAlign w:val="center"/>
          </w:tcPr>
          <w:p w14:paraId="7B5DEEE7" w14:textId="77777777" w:rsidR="00D36720" w:rsidRPr="00211215" w:rsidRDefault="00D36720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67" w:type="dxa"/>
            <w:vAlign w:val="center"/>
          </w:tcPr>
          <w:p w14:paraId="5DA3122C" w14:textId="7C1861AA" w:rsidR="00D36720" w:rsidRPr="006E6B90" w:rsidRDefault="00105E5A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 w:rsidR="00F932D7">
              <w:rPr>
                <w:lang w:val="es-CL"/>
              </w:rPr>
              <w:t>1</w:t>
            </w:r>
            <w:r w:rsidR="00D36720" w:rsidRPr="006E6B90">
              <w:rPr>
                <w:lang w:val="es-CL"/>
              </w:rPr>
              <w:t>:</w:t>
            </w:r>
            <w:r w:rsidR="0051166E">
              <w:rPr>
                <w:lang w:val="es-CL"/>
              </w:rPr>
              <w:t>1</w:t>
            </w:r>
            <w:r w:rsidR="00505A95">
              <w:rPr>
                <w:lang w:val="es-CL"/>
              </w:rPr>
              <w:t>5</w:t>
            </w:r>
          </w:p>
        </w:tc>
        <w:tc>
          <w:tcPr>
            <w:tcW w:w="6304" w:type="dxa"/>
            <w:vAlign w:val="center"/>
          </w:tcPr>
          <w:p w14:paraId="53FCFE5F" w14:textId="77777777" w:rsidR="00D36720" w:rsidRPr="006E6B90" w:rsidRDefault="00D36720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Retiro personal ALS Inspection.</w:t>
            </w:r>
          </w:p>
        </w:tc>
      </w:tr>
      <w:tr w:rsidR="00A02185" w:rsidRPr="00B919B4" w14:paraId="5B079E54" w14:textId="77777777" w:rsidTr="004B47B5">
        <w:trPr>
          <w:trHeight w:val="211"/>
          <w:tblCellSpacing w:w="20" w:type="dxa"/>
          <w:jc w:val="center"/>
        </w:trPr>
        <w:tc>
          <w:tcPr>
            <w:tcW w:w="2484" w:type="dxa"/>
            <w:vMerge/>
            <w:tcBorders>
              <w:bottom w:val="outset" w:sz="6" w:space="0" w:color="auto"/>
            </w:tcBorders>
            <w:vAlign w:val="center"/>
          </w:tcPr>
          <w:p w14:paraId="1A0B6137" w14:textId="77777777" w:rsidR="00A02185" w:rsidRPr="00211215" w:rsidRDefault="00A02185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67" w:type="dxa"/>
            <w:vAlign w:val="center"/>
          </w:tcPr>
          <w:p w14:paraId="419D4C34" w14:textId="63E16990" w:rsidR="00A02185" w:rsidRDefault="00F932D7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13</w:t>
            </w:r>
            <w:r w:rsidR="00770720">
              <w:rPr>
                <w:lang w:val="es-CL"/>
              </w:rPr>
              <w:t>:</w:t>
            </w:r>
            <w:r>
              <w:rPr>
                <w:lang w:val="es-CL"/>
              </w:rPr>
              <w:t>2</w:t>
            </w:r>
            <w:r w:rsidR="00105E5A">
              <w:rPr>
                <w:lang w:val="es-CL"/>
              </w:rPr>
              <w:t>0</w:t>
            </w:r>
          </w:p>
        </w:tc>
        <w:tc>
          <w:tcPr>
            <w:tcW w:w="6304" w:type="dxa"/>
            <w:vAlign w:val="center"/>
          </w:tcPr>
          <w:p w14:paraId="4A813CD5" w14:textId="05FEDEEA" w:rsidR="00A02185" w:rsidRPr="006E6B90" w:rsidRDefault="00A02185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Arribo de ALS Inspection al lugar de la inspección.</w:t>
            </w:r>
          </w:p>
        </w:tc>
      </w:tr>
      <w:tr w:rsidR="00D36720" w:rsidRPr="00B919B4" w14:paraId="4F6CF762" w14:textId="77777777" w:rsidTr="004B47B5">
        <w:trPr>
          <w:trHeight w:val="388"/>
          <w:tblCellSpacing w:w="20" w:type="dxa"/>
          <w:jc w:val="center"/>
        </w:trPr>
        <w:tc>
          <w:tcPr>
            <w:tcW w:w="2484" w:type="dxa"/>
            <w:vMerge/>
            <w:vAlign w:val="center"/>
          </w:tcPr>
          <w:p w14:paraId="3D83AC19" w14:textId="77777777" w:rsidR="00D36720" w:rsidRPr="006E6B90" w:rsidRDefault="00D36720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</w:p>
        </w:tc>
        <w:tc>
          <w:tcPr>
            <w:tcW w:w="967" w:type="dxa"/>
            <w:vAlign w:val="center"/>
          </w:tcPr>
          <w:p w14:paraId="7F6E0662" w14:textId="633A3D80" w:rsidR="00D36720" w:rsidRPr="006E6B90" w:rsidRDefault="00F932D7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 w:rsidR="0050321F">
              <w:rPr>
                <w:lang w:val="es-CL"/>
              </w:rPr>
              <w:t>3</w:t>
            </w:r>
            <w:r w:rsidR="00C24D38">
              <w:rPr>
                <w:lang w:val="es-CL"/>
              </w:rPr>
              <w:t>:</w:t>
            </w:r>
            <w:r>
              <w:rPr>
                <w:lang w:val="es-CL"/>
              </w:rPr>
              <w:t>3</w:t>
            </w:r>
            <w:r w:rsidR="006B4F6D">
              <w:rPr>
                <w:lang w:val="es-CL"/>
              </w:rPr>
              <w:t>0</w:t>
            </w:r>
          </w:p>
        </w:tc>
        <w:tc>
          <w:tcPr>
            <w:tcW w:w="6304" w:type="dxa"/>
            <w:vAlign w:val="center"/>
          </w:tcPr>
          <w:p w14:paraId="3AF7CC7F" w14:textId="09B4CBF8" w:rsidR="00D36720" w:rsidRPr="006E6B90" w:rsidRDefault="00D36720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Inicio segunda inspección de bodega</w:t>
            </w:r>
            <w:r w:rsidR="00013317">
              <w:rPr>
                <w:lang w:val="es-CL"/>
              </w:rPr>
              <w:t>s</w:t>
            </w:r>
            <w:r w:rsidRPr="006E6B90">
              <w:rPr>
                <w:lang w:val="es-CL"/>
              </w:rPr>
              <w:t xml:space="preserve"> 1, 2, 3, 4 &amp; 5</w:t>
            </w:r>
            <w:r>
              <w:rPr>
                <w:lang w:val="es-CL"/>
              </w:rPr>
              <w:t>.</w:t>
            </w:r>
          </w:p>
        </w:tc>
      </w:tr>
      <w:tr w:rsidR="00D36720" w:rsidRPr="00B919B4" w14:paraId="37753554" w14:textId="77777777" w:rsidTr="004B47B5">
        <w:trPr>
          <w:trHeight w:val="388"/>
          <w:tblCellSpacing w:w="20" w:type="dxa"/>
          <w:jc w:val="center"/>
        </w:trPr>
        <w:tc>
          <w:tcPr>
            <w:tcW w:w="2484" w:type="dxa"/>
            <w:vMerge/>
            <w:vAlign w:val="center"/>
          </w:tcPr>
          <w:p w14:paraId="225B3CE0" w14:textId="77777777" w:rsidR="00D36720" w:rsidRPr="006E6B90" w:rsidRDefault="00D36720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</w:p>
        </w:tc>
        <w:tc>
          <w:tcPr>
            <w:tcW w:w="967" w:type="dxa"/>
            <w:vAlign w:val="center"/>
          </w:tcPr>
          <w:p w14:paraId="213B21C9" w14:textId="2E4F467E" w:rsidR="00D36720" w:rsidRPr="006E6B90" w:rsidRDefault="00F932D7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14</w:t>
            </w:r>
            <w:r w:rsidR="00D36720" w:rsidRPr="006E6B90">
              <w:rPr>
                <w:lang w:val="es-CL"/>
              </w:rPr>
              <w:t>:</w:t>
            </w:r>
            <w:r>
              <w:rPr>
                <w:lang w:val="es-CL"/>
              </w:rPr>
              <w:t>0</w:t>
            </w:r>
            <w:r w:rsidR="0051166E">
              <w:rPr>
                <w:lang w:val="es-CL"/>
              </w:rPr>
              <w:t>0</w:t>
            </w:r>
          </w:p>
        </w:tc>
        <w:tc>
          <w:tcPr>
            <w:tcW w:w="6304" w:type="dxa"/>
            <w:vAlign w:val="center"/>
          </w:tcPr>
          <w:p w14:paraId="748BEFA3" w14:textId="7801A901" w:rsidR="00D36720" w:rsidRPr="006E6B90" w:rsidRDefault="00D36720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Término segunda inspección de bodega</w:t>
            </w:r>
            <w:r w:rsidR="00013317">
              <w:rPr>
                <w:lang w:val="es-CL"/>
              </w:rPr>
              <w:t>s</w:t>
            </w:r>
            <w:r w:rsidRPr="006E6B90">
              <w:rPr>
                <w:lang w:val="es-CL"/>
              </w:rPr>
              <w:t xml:space="preserve"> 1, 2, 3, 4 &amp; 5</w:t>
            </w:r>
            <w:r>
              <w:rPr>
                <w:lang w:val="es-CL"/>
              </w:rPr>
              <w:t>.</w:t>
            </w:r>
          </w:p>
        </w:tc>
      </w:tr>
      <w:tr w:rsidR="00B919B4" w:rsidRPr="00B919B4" w14:paraId="7DB6F330" w14:textId="77777777" w:rsidTr="004B47B5">
        <w:trPr>
          <w:trHeight w:val="388"/>
          <w:tblCellSpacing w:w="20" w:type="dxa"/>
          <w:jc w:val="center"/>
        </w:trPr>
        <w:tc>
          <w:tcPr>
            <w:tcW w:w="2484" w:type="dxa"/>
            <w:vMerge/>
            <w:vAlign w:val="center"/>
          </w:tcPr>
          <w:p w14:paraId="0CD35C75" w14:textId="77777777" w:rsidR="00B919B4" w:rsidRPr="006E6B90" w:rsidRDefault="00B919B4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</w:p>
        </w:tc>
        <w:tc>
          <w:tcPr>
            <w:tcW w:w="967" w:type="dxa"/>
            <w:vAlign w:val="center"/>
          </w:tcPr>
          <w:p w14:paraId="238E9ACB" w14:textId="3560A69E" w:rsidR="00B919B4" w:rsidRDefault="00A87C6E" w:rsidP="00A87C6E">
            <w:pPr>
              <w:rPr>
                <w:lang w:val="es-CL"/>
              </w:rPr>
            </w:pPr>
            <w:r>
              <w:rPr>
                <w:lang w:val="es-CL"/>
              </w:rPr>
              <w:t xml:space="preserve">  </w:t>
            </w:r>
            <w:r w:rsidR="00F932D7">
              <w:rPr>
                <w:lang w:val="es-CL"/>
              </w:rPr>
              <w:t>14</w:t>
            </w:r>
            <w:r w:rsidR="00B919B4" w:rsidRPr="006E6B90">
              <w:rPr>
                <w:lang w:val="es-CL"/>
              </w:rPr>
              <w:t>:</w:t>
            </w:r>
            <w:r w:rsidR="0050321F">
              <w:rPr>
                <w:lang w:val="es-CL"/>
              </w:rPr>
              <w:t>3</w:t>
            </w:r>
            <w:r w:rsidR="00B919B4">
              <w:rPr>
                <w:lang w:val="es-CL"/>
              </w:rPr>
              <w:t>0</w:t>
            </w:r>
          </w:p>
        </w:tc>
        <w:tc>
          <w:tcPr>
            <w:tcW w:w="6304" w:type="dxa"/>
            <w:vAlign w:val="center"/>
          </w:tcPr>
          <w:p w14:paraId="30D5309E" w14:textId="31E0BD0A" w:rsidR="00B919B4" w:rsidRPr="006E6B90" w:rsidRDefault="00B919B4" w:rsidP="00563261">
            <w:pPr>
              <w:rPr>
                <w:lang w:val="es-CL"/>
              </w:rPr>
            </w:pPr>
            <w:r>
              <w:rPr>
                <w:lang w:val="es-CL"/>
              </w:rPr>
              <w:t>Firma documentación y certificado a bordo de la nave.</w:t>
            </w:r>
          </w:p>
        </w:tc>
      </w:tr>
      <w:tr w:rsidR="004B47B5" w:rsidRPr="006E6B90" w14:paraId="0D28C0A6" w14:textId="77777777" w:rsidTr="004B47B5">
        <w:trPr>
          <w:trHeight w:val="388"/>
          <w:tblCellSpacing w:w="20" w:type="dxa"/>
          <w:jc w:val="center"/>
        </w:trPr>
        <w:tc>
          <w:tcPr>
            <w:tcW w:w="2484" w:type="dxa"/>
            <w:vMerge/>
            <w:vAlign w:val="center"/>
          </w:tcPr>
          <w:p w14:paraId="268BADC3" w14:textId="77777777" w:rsidR="004B47B5" w:rsidRPr="006E6B90" w:rsidRDefault="004B47B5" w:rsidP="004B47B5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</w:p>
        </w:tc>
        <w:tc>
          <w:tcPr>
            <w:tcW w:w="967" w:type="dxa"/>
            <w:vAlign w:val="center"/>
          </w:tcPr>
          <w:p w14:paraId="5795C7F0" w14:textId="3F965B95" w:rsidR="004B47B5" w:rsidRPr="006E6B90" w:rsidRDefault="00F932D7" w:rsidP="004B47B5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14</w:t>
            </w:r>
            <w:r w:rsidR="004B47B5" w:rsidRPr="006E6B90">
              <w:rPr>
                <w:lang w:val="es-CL"/>
              </w:rPr>
              <w:t>:</w:t>
            </w:r>
            <w:r w:rsidR="0050321F">
              <w:rPr>
                <w:lang w:val="es-CL"/>
              </w:rPr>
              <w:t>5</w:t>
            </w:r>
            <w:r w:rsidR="004B47B5">
              <w:rPr>
                <w:lang w:val="es-CL"/>
              </w:rPr>
              <w:t>0</w:t>
            </w:r>
          </w:p>
        </w:tc>
        <w:tc>
          <w:tcPr>
            <w:tcW w:w="6304" w:type="dxa"/>
            <w:vAlign w:val="center"/>
          </w:tcPr>
          <w:p w14:paraId="28242193" w14:textId="5BB29272" w:rsidR="004B47B5" w:rsidRPr="006E6B90" w:rsidRDefault="0024790F" w:rsidP="004B47B5">
            <w:pPr>
              <w:rPr>
                <w:lang w:val="es-CL"/>
              </w:rPr>
            </w:pPr>
            <w:r>
              <w:rPr>
                <w:lang w:val="es-CL"/>
              </w:rPr>
              <w:t>Retiro</w:t>
            </w:r>
            <w:r w:rsidR="004B47B5" w:rsidRPr="006E6B90">
              <w:rPr>
                <w:lang w:val="es-CL"/>
              </w:rPr>
              <w:t xml:space="preserve"> de ALS Inspection </w:t>
            </w:r>
            <w:r>
              <w:rPr>
                <w:lang w:val="es-CL"/>
              </w:rPr>
              <w:t>del</w:t>
            </w:r>
            <w:r w:rsidR="004B47B5" w:rsidRPr="006E6B90">
              <w:rPr>
                <w:lang w:val="es-CL"/>
              </w:rPr>
              <w:t xml:space="preserve"> lugar de la inspección.</w:t>
            </w:r>
          </w:p>
        </w:tc>
      </w:tr>
    </w:tbl>
    <w:p w14:paraId="27DD3C5F" w14:textId="77777777" w:rsidR="006866CE" w:rsidRDefault="006866CE" w:rsidP="00450AED">
      <w:pPr>
        <w:rPr>
          <w:rFonts w:cs="Arial"/>
          <w:b/>
          <w:color w:val="004CAB"/>
          <w:sz w:val="36"/>
          <w:szCs w:val="36"/>
          <w:lang w:val="es-CL"/>
        </w:rPr>
      </w:pPr>
    </w:p>
    <w:p w14:paraId="5045FA78" w14:textId="77777777" w:rsidR="002054BB" w:rsidRPr="009844AA" w:rsidRDefault="002054BB" w:rsidP="002054BB">
      <w:pPr>
        <w:numPr>
          <w:ilvl w:val="0"/>
          <w:numId w:val="2"/>
        </w:numPr>
        <w:spacing w:after="0" w:line="240" w:lineRule="auto"/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OBSERVACIONES </w:t>
      </w:r>
    </w:p>
    <w:p w14:paraId="566321B8" w14:textId="2C278644" w:rsidR="005F1022" w:rsidRDefault="00613524" w:rsidP="00013317">
      <w:pPr>
        <w:spacing w:after="0" w:line="276" w:lineRule="auto"/>
        <w:jc w:val="both"/>
        <w:rPr>
          <w:rFonts w:cs="Arial"/>
          <w:lang w:val="es-CL"/>
        </w:rPr>
      </w:pPr>
      <w:r w:rsidRPr="006E6B90">
        <w:rPr>
          <w:rFonts w:cs="Arial"/>
          <w:lang w:val="es-CL"/>
        </w:rPr>
        <w:t xml:space="preserve">Se realiza la inspección </w:t>
      </w:r>
      <w:r w:rsidR="000A4ACB">
        <w:rPr>
          <w:rFonts w:cs="Arial"/>
          <w:lang w:val="es-CL"/>
        </w:rPr>
        <w:t>visual de</w:t>
      </w:r>
      <w:r w:rsidRPr="006E6B90">
        <w:rPr>
          <w:rFonts w:cs="Arial"/>
          <w:lang w:val="es-CL"/>
        </w:rPr>
        <w:t xml:space="preserve"> las bodegas señaladas, </w:t>
      </w:r>
      <w:r w:rsidR="000A4ACB">
        <w:rPr>
          <w:rFonts w:cs="Arial"/>
          <w:lang w:val="es-CL"/>
        </w:rPr>
        <w:t xml:space="preserve">desde nivel de piso al interior de estas, </w:t>
      </w:r>
      <w:r w:rsidRPr="006E6B90">
        <w:rPr>
          <w:rFonts w:cs="Arial"/>
          <w:lang w:val="es-CL"/>
        </w:rPr>
        <w:t>las que se encontraban limpias, secas y</w:t>
      </w:r>
      <w:r w:rsidR="00A43AD6">
        <w:rPr>
          <w:rFonts w:cs="Arial"/>
          <w:lang w:val="es-CL"/>
        </w:rPr>
        <w:t xml:space="preserve"> con </w:t>
      </w:r>
      <w:r w:rsidR="000A4ACB">
        <w:rPr>
          <w:rFonts w:cs="Arial"/>
          <w:lang w:val="es-CL"/>
        </w:rPr>
        <w:t xml:space="preserve">escasa </w:t>
      </w:r>
      <w:r w:rsidRPr="006E6B90">
        <w:rPr>
          <w:rFonts w:cs="Arial"/>
          <w:lang w:val="es-CL"/>
        </w:rPr>
        <w:t>presencia de óxido en sus mamparos, bandas laterales y respectivo piso, por lo cual se solicitó</w:t>
      </w:r>
      <w:r w:rsidR="006B4F6D">
        <w:rPr>
          <w:rFonts w:cs="Arial"/>
          <w:lang w:val="es-CL"/>
        </w:rPr>
        <w:t xml:space="preserve"> </w:t>
      </w:r>
      <w:r w:rsidR="00F932D7">
        <w:rPr>
          <w:rFonts w:cs="Arial"/>
          <w:lang w:val="es-CL"/>
        </w:rPr>
        <w:t>piso y 1 mt</w:t>
      </w:r>
      <w:r w:rsidR="00185BA5">
        <w:rPr>
          <w:rFonts w:cs="Arial"/>
          <w:lang w:val="es-CL"/>
        </w:rPr>
        <w:t xml:space="preserve"> de encalado.</w:t>
      </w:r>
    </w:p>
    <w:p w14:paraId="10F9C4B4" w14:textId="77777777" w:rsidR="00F01CA7" w:rsidRDefault="00F01CA7" w:rsidP="00013317">
      <w:pPr>
        <w:spacing w:after="0" w:line="276" w:lineRule="auto"/>
        <w:jc w:val="both"/>
        <w:rPr>
          <w:rFonts w:cs="Arial"/>
          <w:lang w:val="es-CL"/>
        </w:rPr>
      </w:pPr>
    </w:p>
    <w:p w14:paraId="069A8754" w14:textId="55481B70" w:rsidR="00450AED" w:rsidRPr="006E6B90" w:rsidRDefault="009A55A2" w:rsidP="00013317">
      <w:pPr>
        <w:spacing w:after="0" w:line="276" w:lineRule="auto"/>
        <w:jc w:val="both"/>
        <w:rPr>
          <w:rFonts w:cs="Arial"/>
          <w:lang w:val="es-CL"/>
        </w:rPr>
      </w:pPr>
      <w:r>
        <w:rPr>
          <w:rFonts w:cs="Arial"/>
          <w:lang w:val="es-CL"/>
        </w:rPr>
        <w:t>La primera</w:t>
      </w:r>
      <w:r w:rsidR="00E27BCA">
        <w:rPr>
          <w:rFonts w:cs="Arial"/>
          <w:lang w:val="es-CL"/>
        </w:rPr>
        <w:t xml:space="preserve"> y segunda </w:t>
      </w:r>
      <w:r w:rsidR="00F932D7">
        <w:rPr>
          <w:rFonts w:cs="Arial"/>
          <w:lang w:val="es-CL"/>
        </w:rPr>
        <w:t xml:space="preserve">inspección </w:t>
      </w:r>
      <w:r w:rsidR="00E27BCA">
        <w:rPr>
          <w:rFonts w:cs="Arial"/>
          <w:lang w:val="es-CL"/>
        </w:rPr>
        <w:t xml:space="preserve">con luz </w:t>
      </w:r>
      <w:r w:rsidR="00F932D7">
        <w:rPr>
          <w:rFonts w:cs="Arial"/>
          <w:lang w:val="es-CL"/>
        </w:rPr>
        <w:t>natur</w:t>
      </w:r>
      <w:r w:rsidR="00E27BCA">
        <w:rPr>
          <w:rFonts w:cs="Arial"/>
          <w:lang w:val="es-CL"/>
        </w:rPr>
        <w:t>al</w:t>
      </w:r>
      <w:r w:rsidR="00BE0DB3">
        <w:rPr>
          <w:rFonts w:cs="Arial"/>
          <w:lang w:val="es-CL"/>
        </w:rPr>
        <w:t>,</w:t>
      </w:r>
      <w:r w:rsidR="00392816">
        <w:rPr>
          <w:rFonts w:cs="Arial"/>
          <w:lang w:val="es-CL"/>
        </w:rPr>
        <w:t xml:space="preserve"> </w:t>
      </w:r>
      <w:r w:rsidR="00013317">
        <w:rPr>
          <w:rFonts w:cs="Arial"/>
          <w:lang w:val="es-CL"/>
        </w:rPr>
        <w:t xml:space="preserve">ambas inspecciones fueron realizadas </w:t>
      </w:r>
      <w:r w:rsidR="00013317" w:rsidRPr="006E6B90">
        <w:rPr>
          <w:rFonts w:cs="Arial"/>
          <w:lang w:val="es-CL"/>
        </w:rPr>
        <w:t>juntamente</w:t>
      </w:r>
      <w:r w:rsidR="00613524" w:rsidRPr="006E6B90">
        <w:rPr>
          <w:rFonts w:cs="Arial"/>
          <w:lang w:val="es-CL"/>
        </w:rPr>
        <w:t xml:space="preserve"> con primer oficial de la nave.</w:t>
      </w:r>
    </w:p>
    <w:p w14:paraId="6C52E3A3" w14:textId="31008390" w:rsidR="00013317" w:rsidRDefault="00613524" w:rsidP="00013317">
      <w:pPr>
        <w:spacing w:after="0" w:line="276" w:lineRule="auto"/>
        <w:jc w:val="both"/>
        <w:rPr>
          <w:rFonts w:cs="Arial"/>
          <w:lang w:val="es-CL"/>
        </w:rPr>
      </w:pPr>
      <w:r w:rsidRPr="006E6B90">
        <w:rPr>
          <w:rFonts w:cs="Arial"/>
          <w:lang w:val="es-CL"/>
        </w:rPr>
        <w:t>En nuestra segunda</w:t>
      </w:r>
      <w:r w:rsidR="007A72F1">
        <w:rPr>
          <w:rFonts w:cs="Arial"/>
          <w:lang w:val="es-CL"/>
        </w:rPr>
        <w:t xml:space="preserve"> inspección,</w:t>
      </w:r>
      <w:r w:rsidRPr="006E6B90">
        <w:rPr>
          <w:rFonts w:cs="Arial"/>
          <w:lang w:val="es-CL"/>
        </w:rPr>
        <w:t xml:space="preserve"> se observan la</w:t>
      </w:r>
      <w:r w:rsidR="00282C78">
        <w:rPr>
          <w:rFonts w:cs="Arial"/>
          <w:lang w:val="es-CL"/>
        </w:rPr>
        <w:t>s</w:t>
      </w:r>
      <w:r w:rsidRPr="006E6B90">
        <w:rPr>
          <w:rFonts w:cs="Arial"/>
          <w:lang w:val="es-CL"/>
        </w:rPr>
        <w:t xml:space="preserve"> bodega</w:t>
      </w:r>
      <w:r w:rsidR="00282C78">
        <w:rPr>
          <w:rFonts w:cs="Arial"/>
          <w:lang w:val="es-CL"/>
        </w:rPr>
        <w:t>s</w:t>
      </w:r>
      <w:r w:rsidRPr="006E6B90">
        <w:rPr>
          <w:rFonts w:cs="Arial"/>
          <w:lang w:val="es-CL"/>
        </w:rPr>
        <w:t xml:space="preserve"> limpia</w:t>
      </w:r>
      <w:r w:rsidR="00282C78">
        <w:rPr>
          <w:rFonts w:cs="Arial"/>
          <w:lang w:val="es-CL"/>
        </w:rPr>
        <w:t>s</w:t>
      </w:r>
      <w:r w:rsidRPr="006E6B90">
        <w:rPr>
          <w:rFonts w:cs="Arial"/>
          <w:lang w:val="es-CL"/>
        </w:rPr>
        <w:t xml:space="preserve">, secas y encaladas. </w:t>
      </w:r>
    </w:p>
    <w:p w14:paraId="0DC78F99" w14:textId="77777777" w:rsidR="004604EA" w:rsidRDefault="004604EA" w:rsidP="00013317">
      <w:pPr>
        <w:spacing w:after="0" w:line="276" w:lineRule="auto"/>
        <w:jc w:val="both"/>
        <w:rPr>
          <w:rFonts w:cs="Arial"/>
          <w:lang w:val="es-CL"/>
        </w:rPr>
      </w:pPr>
    </w:p>
    <w:p w14:paraId="4CFD09AA" w14:textId="38447DA4" w:rsidR="00013317" w:rsidRPr="009844AA" w:rsidRDefault="00013317" w:rsidP="00013317">
      <w:pPr>
        <w:numPr>
          <w:ilvl w:val="0"/>
          <w:numId w:val="2"/>
        </w:numPr>
        <w:spacing w:after="0" w:line="240" w:lineRule="auto"/>
        <w:rPr>
          <w:rFonts w:cs="Arial"/>
          <w:b/>
          <w:color w:val="004CAB"/>
          <w:sz w:val="24"/>
          <w:szCs w:val="24"/>
          <w:u w:val="single"/>
          <w:lang w:val="es-CL"/>
        </w:rPr>
      </w:pPr>
      <w:r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ULTIMAS CARGAS </w:t>
      </w:r>
    </w:p>
    <w:p w14:paraId="041B5944" w14:textId="03FE7E83" w:rsidR="00013317" w:rsidRPr="00E27BCA" w:rsidRDefault="00F932D7" w:rsidP="00613524">
      <w:pPr>
        <w:spacing w:line="276" w:lineRule="auto"/>
        <w:jc w:val="both"/>
        <w:rPr>
          <w:rFonts w:cs="Arial"/>
          <w:lang w:val="pt-PT"/>
        </w:rPr>
      </w:pPr>
      <w:r>
        <w:rPr>
          <w:rFonts w:cs="Arial"/>
          <w:lang w:val="pt-PT"/>
        </w:rPr>
        <w:t xml:space="preserve">Trigo </w:t>
      </w:r>
      <w:r w:rsidR="0050321F">
        <w:rPr>
          <w:rFonts w:cs="Arial"/>
          <w:lang w:val="pt-PT"/>
        </w:rPr>
        <w:t xml:space="preserve">/ </w:t>
      </w:r>
      <w:r>
        <w:rPr>
          <w:rFonts w:cs="Arial"/>
          <w:lang w:val="pt-PT"/>
        </w:rPr>
        <w:t xml:space="preserve">Trigo </w:t>
      </w:r>
      <w:r w:rsidR="0050321F">
        <w:rPr>
          <w:rFonts w:cs="Arial"/>
          <w:lang w:val="pt-PT"/>
        </w:rPr>
        <w:t xml:space="preserve"> / </w:t>
      </w:r>
      <w:r>
        <w:rPr>
          <w:rFonts w:cs="Arial"/>
          <w:lang w:val="pt-PT"/>
        </w:rPr>
        <w:t>Laminas de acero</w:t>
      </w:r>
    </w:p>
    <w:p w14:paraId="32C43F9C" w14:textId="77777777" w:rsidR="00450AED" w:rsidRPr="00E27BCA" w:rsidRDefault="00450AED" w:rsidP="00613524">
      <w:pPr>
        <w:spacing w:line="276" w:lineRule="auto"/>
        <w:jc w:val="both"/>
        <w:rPr>
          <w:rFonts w:cs="Arial"/>
          <w:lang w:val="pt-PT"/>
        </w:rPr>
      </w:pPr>
    </w:p>
    <w:p w14:paraId="5DBF6DE6" w14:textId="77777777" w:rsidR="004604EA" w:rsidRPr="00E27BCA" w:rsidRDefault="004604EA" w:rsidP="00613524">
      <w:pPr>
        <w:spacing w:line="276" w:lineRule="auto"/>
        <w:jc w:val="both"/>
        <w:rPr>
          <w:rFonts w:cs="Arial"/>
          <w:lang w:val="pt-PT"/>
        </w:rPr>
      </w:pPr>
    </w:p>
    <w:p w14:paraId="46ABBBCD" w14:textId="77777777" w:rsidR="002054BB" w:rsidRPr="009844AA" w:rsidRDefault="002054BB" w:rsidP="00013317">
      <w:pPr>
        <w:numPr>
          <w:ilvl w:val="0"/>
          <w:numId w:val="2"/>
        </w:numPr>
        <w:spacing w:after="0" w:line="240" w:lineRule="auto"/>
        <w:rPr>
          <w:rFonts w:cs="Arial"/>
          <w:color w:val="004CAB"/>
          <w:sz w:val="24"/>
          <w:szCs w:val="24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CONCLUSION </w:t>
      </w:r>
    </w:p>
    <w:p w14:paraId="20E4487E" w14:textId="778DF88F" w:rsidR="002054BB" w:rsidRDefault="002054BB" w:rsidP="002054BB">
      <w:pPr>
        <w:rPr>
          <w:rFonts w:cs="Arial"/>
          <w:lang w:val="es-CL"/>
        </w:rPr>
      </w:pPr>
      <w:r w:rsidRPr="006E6B90">
        <w:rPr>
          <w:rFonts w:cs="Arial"/>
          <w:lang w:val="es-CL"/>
        </w:rPr>
        <w:t>Bodegas aceptadas aptas para cargar sal, limpias, secas y encaladas.</w:t>
      </w:r>
    </w:p>
    <w:p w14:paraId="67F3E6E8" w14:textId="77777777" w:rsidR="009844AA" w:rsidRDefault="009844AA" w:rsidP="002054BB">
      <w:pPr>
        <w:rPr>
          <w:rFonts w:cs="Arial"/>
          <w:lang w:val="es-CL"/>
        </w:rPr>
      </w:pPr>
    </w:p>
    <w:p w14:paraId="3CE67155" w14:textId="2CF5809E" w:rsidR="002054BB" w:rsidRPr="009844AA" w:rsidRDefault="002054BB" w:rsidP="002054BB">
      <w:pPr>
        <w:ind w:left="720"/>
        <w:jc w:val="center"/>
        <w:rPr>
          <w:rFonts w:cs="Arial"/>
          <w:b/>
          <w:color w:val="004CAB"/>
          <w:sz w:val="32"/>
          <w:szCs w:val="32"/>
          <w:u w:val="single"/>
          <w:lang w:val="es-CL"/>
        </w:rPr>
      </w:pPr>
      <w:r w:rsidRPr="009844AA">
        <w:rPr>
          <w:rFonts w:cs="Arial"/>
          <w:b/>
          <w:color w:val="004CAB"/>
          <w:sz w:val="32"/>
          <w:szCs w:val="32"/>
          <w:u w:val="single"/>
          <w:lang w:val="es-CL"/>
        </w:rPr>
        <w:t>SET FOTOGRAFICO</w:t>
      </w:r>
    </w:p>
    <w:p w14:paraId="6F96A0B8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00A0A0B1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PRIMERA INSPECCIÓN</w:t>
      </w:r>
    </w:p>
    <w:p w14:paraId="2D4164DE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40C765D3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1</w:t>
      </w:r>
    </w:p>
    <w:p w14:paraId="3C9A3871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6E6B90" w14:paraId="19903076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03740EB0" w14:textId="28A9308E" w:rsidR="002054BB" w:rsidRPr="006E6B90" w:rsidRDefault="00694E2F" w:rsidP="00557423">
            <w:pPr>
              <w:ind w:left="-122" w:right="-133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noProof/>
              </w:rPr>
              <w:drawing>
                <wp:inline distT="0" distB="0" distL="0" distR="0" wp14:anchorId="53733FB2" wp14:editId="51590A7E">
                  <wp:extent cx="2857500" cy="2133600"/>
                  <wp:effectExtent l="0" t="0" r="0" b="0"/>
                  <wp:docPr id="79651518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16641BEE" w14:textId="2C637586" w:rsidR="002054BB" w:rsidRPr="006E6B90" w:rsidRDefault="00694E2F" w:rsidP="00557423">
            <w:pPr>
              <w:ind w:left="-157" w:right="-183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noProof/>
              </w:rPr>
              <w:drawing>
                <wp:inline distT="0" distB="0" distL="0" distR="0" wp14:anchorId="407BB087" wp14:editId="375BA1C0">
                  <wp:extent cx="2857500" cy="2113280"/>
                  <wp:effectExtent l="0" t="0" r="0" b="1270"/>
                  <wp:docPr id="152064375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1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B919B4" w14:paraId="5DEC55D1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4B9FDEC8" w14:textId="21FFE42C" w:rsidR="002054BB" w:rsidRPr="00D3493F" w:rsidRDefault="00D3493F" w:rsidP="00E218E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 w:rsidRPr="00D3493F">
              <w:rPr>
                <w:rFonts w:cs="Arial"/>
                <w:lang w:val="es-MX"/>
              </w:rPr>
              <w:t xml:space="preserve">Vista </w:t>
            </w:r>
            <w:r w:rsidR="00694E2F">
              <w:rPr>
                <w:rFonts w:cs="Arial"/>
                <w:lang w:val="es-MX"/>
              </w:rPr>
              <w:t>a babor</w:t>
            </w:r>
            <w:r w:rsidRPr="00D3493F">
              <w:rPr>
                <w:rFonts w:cs="Arial"/>
                <w:lang w:val="es-MX"/>
              </w:rPr>
              <w:t xml:space="preserve"> de la bodega</w:t>
            </w:r>
            <w:r w:rsidR="00465BAE" w:rsidRPr="00D3493F">
              <w:rPr>
                <w:rFonts w:cs="Arial"/>
                <w:lang w:val="es-MX"/>
              </w:rPr>
              <w:t xml:space="preserve"> apta para encalar</w:t>
            </w:r>
            <w:r w:rsidR="00B659D4" w:rsidRPr="00D3493F">
              <w:rPr>
                <w:rFonts w:cs="Arial"/>
                <w:lang w:val="es-MX"/>
              </w:rPr>
              <w:t>.</w:t>
            </w:r>
          </w:p>
        </w:tc>
        <w:tc>
          <w:tcPr>
            <w:tcW w:w="4446" w:type="dxa"/>
            <w:vAlign w:val="center"/>
          </w:tcPr>
          <w:p w14:paraId="4F32762C" w14:textId="245CD4E4" w:rsidR="002054BB" w:rsidRPr="00313A9D" w:rsidRDefault="002054BB" w:rsidP="002054BB">
            <w:pPr>
              <w:numPr>
                <w:ilvl w:val="0"/>
                <w:numId w:val="1"/>
              </w:numPr>
              <w:spacing w:after="0" w:line="240" w:lineRule="auto"/>
              <w:ind w:left="461" w:hanging="284"/>
              <w:jc w:val="center"/>
              <w:rPr>
                <w:rFonts w:cs="Arial"/>
                <w:lang w:val="es-MX"/>
              </w:rPr>
            </w:pPr>
            <w:r w:rsidRPr="00313A9D">
              <w:rPr>
                <w:rFonts w:cs="Arial"/>
                <w:lang w:val="es-MX"/>
              </w:rPr>
              <w:t xml:space="preserve"> </w:t>
            </w:r>
            <w:r w:rsidR="00536E62" w:rsidRPr="00313A9D">
              <w:rPr>
                <w:rFonts w:cs="Arial"/>
                <w:lang w:val="es-MX"/>
              </w:rPr>
              <w:t>Banda de estribor en condiciones de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</w:tr>
    </w:tbl>
    <w:p w14:paraId="4EA518FA" w14:textId="77777777" w:rsidR="002054BB" w:rsidRPr="006E6B90" w:rsidRDefault="002054BB" w:rsidP="002054BB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6E6B90" w14:paraId="2082AC7B" w14:textId="77777777" w:rsidTr="00B67536">
        <w:trPr>
          <w:trHeight w:val="3382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EBC17CC" w14:textId="099147A4" w:rsidR="002054BB" w:rsidRPr="006E6B90" w:rsidRDefault="00557423" w:rsidP="00557423">
            <w:pPr>
              <w:ind w:left="-182" w:right="-133"/>
              <w:jc w:val="center"/>
              <w:rPr>
                <w:rFonts w:cs="Arial"/>
                <w:b/>
                <w:lang w:val="pt-PT"/>
              </w:rPr>
            </w:pPr>
            <w:r w:rsidRPr="00B87C99">
              <w:rPr>
                <w:rFonts w:cs="Arial"/>
                <w:b/>
                <w:lang w:val="es-MX"/>
              </w:rPr>
              <w:t xml:space="preserve"> </w:t>
            </w:r>
            <w:r w:rsidR="00694E2F">
              <w:rPr>
                <w:rFonts w:cs="Arial"/>
                <w:b/>
                <w:noProof/>
                <w:lang w:val="pt-PT"/>
              </w:rPr>
              <w:drawing>
                <wp:inline distT="0" distB="0" distL="0" distR="0" wp14:anchorId="1C51193F" wp14:editId="0FE74C02">
                  <wp:extent cx="2819400" cy="2137410"/>
                  <wp:effectExtent l="0" t="0" r="0" b="0"/>
                  <wp:docPr id="55612554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0E9B2F2" w14:textId="799EF2E8" w:rsidR="002054BB" w:rsidRPr="006E6B90" w:rsidRDefault="00694E2F" w:rsidP="00557423">
            <w:pPr>
              <w:ind w:left="-106" w:right="-183"/>
              <w:jc w:val="center"/>
              <w:rPr>
                <w:rFonts w:cs="Arial"/>
                <w:b/>
                <w:lang w:val="pt-PT"/>
              </w:rPr>
            </w:pPr>
            <w:r>
              <w:rPr>
                <w:rFonts w:cs="Arial"/>
                <w:b/>
                <w:noProof/>
                <w:lang w:val="es-CL" w:eastAsia="es-CL"/>
              </w:rPr>
              <w:drawing>
                <wp:inline distT="0" distB="0" distL="0" distR="0" wp14:anchorId="53538055" wp14:editId="0182BF08">
                  <wp:extent cx="2828925" cy="2137410"/>
                  <wp:effectExtent l="0" t="0" r="9525" b="0"/>
                  <wp:docPr id="85647047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B919B4" w14:paraId="6C9FBE19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01FB7DC" w14:textId="52803A0C" w:rsidR="002054BB" w:rsidRPr="006E6B90" w:rsidRDefault="008846D5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Fondo de la bodega</w:t>
            </w:r>
            <w:r w:rsidR="002054BB" w:rsidRPr="006E6B90">
              <w:rPr>
                <w:rFonts w:cs="Arial"/>
                <w:lang w:val="es-CL"/>
              </w:rPr>
              <w:t xml:space="preserve">. 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6141CC0" w14:textId="61CCC624" w:rsidR="002054BB" w:rsidRPr="006E6B90" w:rsidRDefault="00613524" w:rsidP="00E55AE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Vista</w:t>
            </w:r>
            <w:r w:rsidR="0092067B">
              <w:rPr>
                <w:rFonts w:cs="Arial"/>
                <w:lang w:val="es-CL"/>
              </w:rPr>
              <w:t xml:space="preserve"> de p</w:t>
            </w:r>
            <w:r w:rsidR="00646CF8">
              <w:rPr>
                <w:rFonts w:cs="Arial"/>
                <w:lang w:val="es-CL"/>
              </w:rPr>
              <w:t>ro</w:t>
            </w:r>
            <w:r w:rsidR="0092067B">
              <w:rPr>
                <w:rFonts w:cs="Arial"/>
                <w:lang w:val="es-CL"/>
              </w:rPr>
              <w:t>a</w:t>
            </w:r>
            <w:r>
              <w:rPr>
                <w:rFonts w:cs="Arial"/>
                <w:lang w:val="es-CL"/>
              </w:rPr>
              <w:t xml:space="preserve"> de la bodega </w:t>
            </w:r>
            <w:r w:rsidR="000F2F3C">
              <w:rPr>
                <w:rFonts w:cs="Arial"/>
                <w:lang w:val="es-CL"/>
              </w:rPr>
              <w:t>en condiciones de en</w:t>
            </w:r>
            <w:r>
              <w:rPr>
                <w:rFonts w:cs="Arial"/>
                <w:lang w:val="es-CL"/>
              </w:rPr>
              <w:t>calar</w:t>
            </w:r>
            <w:r w:rsidR="00557423" w:rsidRPr="006E6B90">
              <w:rPr>
                <w:rFonts w:cs="Arial"/>
                <w:lang w:val="es-CL"/>
              </w:rPr>
              <w:t>.</w:t>
            </w:r>
          </w:p>
        </w:tc>
      </w:tr>
    </w:tbl>
    <w:p w14:paraId="362F3122" w14:textId="08D70DF9" w:rsidR="00AF21F2" w:rsidRDefault="00AF21F2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0291B0A" w14:textId="77777777" w:rsidR="00AF21F2" w:rsidRDefault="00AF21F2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383BE84A" w14:textId="77777777" w:rsidR="00B87C99" w:rsidRDefault="00B87C99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75DABDD" w14:textId="77777777" w:rsidR="006B4F6D" w:rsidRPr="006E6B90" w:rsidRDefault="006B4F6D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629645B" w14:textId="77777777" w:rsidR="008846D5" w:rsidRDefault="008846D5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0856F9AF" w14:textId="7FE8EF18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2</w:t>
      </w:r>
    </w:p>
    <w:p w14:paraId="0BB55744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6E6B90" w14:paraId="571C30A8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46E17104" w14:textId="304D6F10" w:rsidR="002054BB" w:rsidRPr="006E6B90" w:rsidRDefault="00694E2F" w:rsidP="00557423">
            <w:pPr>
              <w:ind w:left="-122" w:right="-133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noProof/>
              </w:rPr>
              <w:drawing>
                <wp:inline distT="0" distB="0" distL="0" distR="0" wp14:anchorId="55476E44" wp14:editId="1C764D5E">
                  <wp:extent cx="2757805" cy="2095500"/>
                  <wp:effectExtent l="0" t="0" r="4445" b="0"/>
                  <wp:docPr id="56282773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80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51B991D3" w14:textId="13CE3267" w:rsidR="002054BB" w:rsidRPr="006E6B90" w:rsidRDefault="00694E2F" w:rsidP="00557423">
            <w:pPr>
              <w:ind w:left="-157" w:right="-183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noProof/>
              </w:rPr>
              <w:drawing>
                <wp:inline distT="0" distB="0" distL="0" distR="0" wp14:anchorId="2126D2F1" wp14:editId="3E6AA630">
                  <wp:extent cx="2857500" cy="2114550"/>
                  <wp:effectExtent l="0" t="0" r="0" b="0"/>
                  <wp:docPr id="52358436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B919B4" w14:paraId="4149156C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6F83712C" w14:textId="0006F2E2" w:rsidR="002054BB" w:rsidRPr="006E6B90" w:rsidRDefault="007D7DE3" w:rsidP="004604E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 xml:space="preserve">Vista </w:t>
            </w:r>
            <w:r w:rsidR="00C439ED">
              <w:rPr>
                <w:rFonts w:cs="Arial"/>
                <w:lang w:val="pt-PT"/>
              </w:rPr>
              <w:t xml:space="preserve">a </w:t>
            </w:r>
            <w:r w:rsidR="00694E2F">
              <w:rPr>
                <w:rFonts w:cs="Arial"/>
                <w:lang w:val="pt-PT"/>
              </w:rPr>
              <w:t>proa</w:t>
            </w:r>
            <w:r>
              <w:rPr>
                <w:rFonts w:cs="Arial"/>
                <w:lang w:val="pt-PT"/>
              </w:rPr>
              <w:t xml:space="preserve"> bodega 2</w:t>
            </w:r>
            <w:r w:rsidR="00557423"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46" w:type="dxa"/>
            <w:vAlign w:val="center"/>
          </w:tcPr>
          <w:p w14:paraId="2099A484" w14:textId="7D0E64F0" w:rsidR="002054BB" w:rsidRPr="00313A9D" w:rsidRDefault="000A7124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 w:rsidRPr="00313A9D">
              <w:rPr>
                <w:rFonts w:cs="Arial"/>
                <w:lang w:val="es-MX"/>
              </w:rPr>
              <w:t>P</w:t>
            </w:r>
            <w:r w:rsidR="009857A8" w:rsidRPr="00313A9D">
              <w:rPr>
                <w:rFonts w:cs="Arial"/>
                <w:lang w:val="es-MX"/>
              </w:rPr>
              <w:t>opa</w:t>
            </w:r>
            <w:r w:rsidRPr="00313A9D">
              <w:rPr>
                <w:rFonts w:cs="Arial"/>
                <w:lang w:val="es-MX"/>
              </w:rPr>
              <w:t xml:space="preserve"> sin restos de carga</w:t>
            </w:r>
            <w:r w:rsidR="002054BB" w:rsidRPr="00313A9D">
              <w:rPr>
                <w:rFonts w:cs="Arial"/>
                <w:lang w:val="es-MX"/>
              </w:rPr>
              <w:t>.</w:t>
            </w:r>
          </w:p>
        </w:tc>
      </w:tr>
    </w:tbl>
    <w:p w14:paraId="2BC7B64A" w14:textId="77777777" w:rsidR="002054BB" w:rsidRPr="006E6B90" w:rsidRDefault="002054BB" w:rsidP="002054BB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6E6B90" w14:paraId="59327705" w14:textId="77777777" w:rsidTr="00B67536">
        <w:trPr>
          <w:trHeight w:val="3382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7A8F77F" w14:textId="77DCEEF5" w:rsidR="002054BB" w:rsidRPr="006E6B90" w:rsidRDefault="00694E2F" w:rsidP="00557423">
            <w:pPr>
              <w:ind w:left="-182" w:right="-133"/>
              <w:jc w:val="center"/>
              <w:rPr>
                <w:rFonts w:cs="Arial"/>
                <w:b/>
                <w:lang w:val="pt-PT"/>
              </w:rPr>
            </w:pPr>
            <w:r>
              <w:rPr>
                <w:rFonts w:cs="Arial"/>
                <w:b/>
                <w:noProof/>
                <w:lang w:val="pt-PT"/>
              </w:rPr>
              <w:drawing>
                <wp:inline distT="0" distB="0" distL="0" distR="0" wp14:anchorId="2CBD9E8B" wp14:editId="69355780">
                  <wp:extent cx="2876550" cy="2113280"/>
                  <wp:effectExtent l="0" t="0" r="0" b="1270"/>
                  <wp:docPr id="1316236119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1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82B88F9" w14:textId="5958AC28" w:rsidR="002054BB" w:rsidRPr="006E6B90" w:rsidRDefault="00557423" w:rsidP="00557423">
            <w:pPr>
              <w:ind w:left="-106" w:right="-183"/>
              <w:rPr>
                <w:rFonts w:cs="Arial"/>
                <w:b/>
                <w:lang w:val="pt-PT"/>
              </w:rPr>
            </w:pPr>
            <w:r w:rsidRPr="006E6B90">
              <w:rPr>
                <w:rFonts w:cs="Arial"/>
                <w:b/>
                <w:lang w:val="pt-PT"/>
              </w:rPr>
              <w:t xml:space="preserve"> </w:t>
            </w:r>
            <w:r w:rsidR="00694E2F">
              <w:rPr>
                <w:rFonts w:cs="Arial"/>
                <w:b/>
                <w:noProof/>
                <w:lang w:val="pt-PT"/>
              </w:rPr>
              <w:drawing>
                <wp:inline distT="0" distB="0" distL="0" distR="0" wp14:anchorId="6DE23C6D" wp14:editId="2ED980F7">
                  <wp:extent cx="2819400" cy="2113280"/>
                  <wp:effectExtent l="0" t="0" r="0" b="1270"/>
                  <wp:docPr id="162374880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B919B4" w14:paraId="0A976D48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00CEE5C" w14:textId="743B51F3" w:rsidR="002054BB" w:rsidRPr="006E6B90" w:rsidRDefault="007A6BFC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 xml:space="preserve">Babor </w:t>
            </w:r>
            <w:r w:rsidR="00CF0139">
              <w:rPr>
                <w:rFonts w:cs="Arial"/>
                <w:lang w:val="es-CL"/>
              </w:rPr>
              <w:t>sin restos de carga</w:t>
            </w:r>
            <w:r w:rsidR="002956C4">
              <w:rPr>
                <w:rFonts w:cs="Arial"/>
                <w:lang w:val="es-CL"/>
              </w:rPr>
              <w:t>.</w:t>
            </w:r>
            <w:r w:rsidR="002054BB" w:rsidRPr="006E6B90">
              <w:rPr>
                <w:rFonts w:cs="Arial"/>
                <w:lang w:val="es-CL"/>
              </w:rPr>
              <w:t xml:space="preserve"> 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B20F659" w14:textId="0E93C3B3" w:rsidR="002054BB" w:rsidRPr="006E6B90" w:rsidRDefault="008846D5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 xml:space="preserve">Banda lateral de estribor sin </w:t>
            </w:r>
            <w:r w:rsidR="004604EA">
              <w:rPr>
                <w:rFonts w:cs="Arial"/>
                <w:lang w:val="es-CL"/>
              </w:rPr>
              <w:t>ó</w:t>
            </w:r>
            <w:r>
              <w:rPr>
                <w:rFonts w:cs="Arial"/>
                <w:lang w:val="es-CL"/>
              </w:rPr>
              <w:t>xido</w:t>
            </w:r>
            <w:r w:rsidR="002054BB" w:rsidRPr="006E6B90">
              <w:rPr>
                <w:rFonts w:cs="Arial"/>
                <w:lang w:val="es-CL"/>
              </w:rPr>
              <w:t>.</w:t>
            </w:r>
          </w:p>
        </w:tc>
      </w:tr>
    </w:tbl>
    <w:p w14:paraId="6E482615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60E9F3D9" w14:textId="77777777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938FCB9" w14:textId="376847C8" w:rsidR="00F11771" w:rsidRDefault="00F1177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369699E6" w14:textId="77777777" w:rsidR="00C34B7D" w:rsidRDefault="00C34B7D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A44487C" w14:textId="6062551A" w:rsidR="00F11771" w:rsidRDefault="00F1177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CDC23A3" w14:textId="144FE196" w:rsidR="00ED0880" w:rsidRDefault="00ED0880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78DE1E7" w14:textId="79202D69" w:rsidR="00ED0880" w:rsidRDefault="00ED0880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F23D078" w14:textId="77777777" w:rsidR="00AF21F2" w:rsidRDefault="00AF21F2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98F8136" w14:textId="5A2E5211" w:rsidR="006B4F6D" w:rsidRPr="009844AA" w:rsidRDefault="006B4F6D" w:rsidP="006B4F6D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3</w:t>
      </w:r>
    </w:p>
    <w:p w14:paraId="215CD62D" w14:textId="77777777" w:rsidR="006B4F6D" w:rsidRPr="006E6B90" w:rsidRDefault="006B4F6D" w:rsidP="006B4F6D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6B4F6D" w:rsidRPr="006E6B90" w14:paraId="786BF0C5" w14:textId="77777777" w:rsidTr="002C368D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019142DC" w14:textId="1522E712" w:rsidR="006B4F6D" w:rsidRPr="006E6B90" w:rsidRDefault="00694E2F" w:rsidP="002C368D">
            <w:pPr>
              <w:ind w:left="-122" w:right="-133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noProof/>
              </w:rPr>
              <w:drawing>
                <wp:inline distT="0" distB="0" distL="0" distR="0" wp14:anchorId="2065B66D" wp14:editId="3AD8EBC4">
                  <wp:extent cx="2905125" cy="2066290"/>
                  <wp:effectExtent l="0" t="0" r="9525" b="0"/>
                  <wp:docPr id="1699733112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06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3CBEA27A" w14:textId="76919A28" w:rsidR="006B4F6D" w:rsidRPr="006E6B90" w:rsidRDefault="00694E2F" w:rsidP="002C368D">
            <w:pPr>
              <w:ind w:left="-157" w:right="-183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noProof/>
              </w:rPr>
              <w:drawing>
                <wp:inline distT="0" distB="0" distL="0" distR="0" wp14:anchorId="4EC27099" wp14:editId="65CCCB6E">
                  <wp:extent cx="2790825" cy="2076450"/>
                  <wp:effectExtent l="0" t="0" r="9525" b="0"/>
                  <wp:docPr id="374750421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F6D" w:rsidRPr="00B919B4" w14:paraId="41DCBAB9" w14:textId="77777777" w:rsidTr="002C368D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6000A1B0" w14:textId="742983B6" w:rsidR="006B4F6D" w:rsidRPr="006B4F6D" w:rsidRDefault="006B4F6D" w:rsidP="006B4F6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B4F6D">
              <w:rPr>
                <w:rFonts w:cs="Arial"/>
                <w:lang w:val="pt-PT"/>
              </w:rPr>
              <w:t xml:space="preserve">Vista a fondo bodega </w:t>
            </w:r>
            <w:r w:rsidR="007A6BFC">
              <w:rPr>
                <w:rFonts w:cs="Arial"/>
                <w:lang w:val="pt-PT"/>
              </w:rPr>
              <w:t>3</w:t>
            </w:r>
            <w:r w:rsidRPr="006B4F6D">
              <w:rPr>
                <w:rFonts w:cs="Arial"/>
                <w:lang w:val="pt-PT"/>
              </w:rPr>
              <w:t>.</w:t>
            </w:r>
          </w:p>
        </w:tc>
        <w:tc>
          <w:tcPr>
            <w:tcW w:w="4446" w:type="dxa"/>
            <w:vAlign w:val="center"/>
          </w:tcPr>
          <w:p w14:paraId="1347BAFA" w14:textId="77777777" w:rsidR="006B4F6D" w:rsidRPr="00313A9D" w:rsidRDefault="006B4F6D" w:rsidP="006B4F6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 w:rsidRPr="00313A9D">
              <w:rPr>
                <w:rFonts w:cs="Arial"/>
                <w:lang w:val="es-MX"/>
              </w:rPr>
              <w:t>Popa sin restos de carga.</w:t>
            </w:r>
          </w:p>
        </w:tc>
      </w:tr>
    </w:tbl>
    <w:p w14:paraId="4BF423FF" w14:textId="77777777" w:rsidR="006B4F6D" w:rsidRPr="006E6B90" w:rsidRDefault="006B4F6D" w:rsidP="006B4F6D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6B4F6D" w:rsidRPr="006E6B90" w14:paraId="799AF211" w14:textId="77777777" w:rsidTr="002C368D">
        <w:trPr>
          <w:trHeight w:val="3382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015D0D7" w14:textId="5CD3D878" w:rsidR="006B4F6D" w:rsidRPr="006E6B90" w:rsidRDefault="00694E2F" w:rsidP="002C368D">
            <w:pPr>
              <w:ind w:left="-182" w:right="-133"/>
              <w:jc w:val="center"/>
              <w:rPr>
                <w:rFonts w:cs="Arial"/>
                <w:b/>
                <w:lang w:val="pt-PT"/>
              </w:rPr>
            </w:pPr>
            <w:r>
              <w:rPr>
                <w:rFonts w:cs="Arial"/>
                <w:b/>
                <w:noProof/>
                <w:lang w:val="pt-PT"/>
              </w:rPr>
              <w:drawing>
                <wp:inline distT="0" distB="0" distL="0" distR="0" wp14:anchorId="643A9D15" wp14:editId="12337E1A">
                  <wp:extent cx="2895600" cy="2095500"/>
                  <wp:effectExtent l="0" t="0" r="0" b="0"/>
                  <wp:docPr id="812650675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FF9B4D4" w14:textId="036C6BAE" w:rsidR="006B4F6D" w:rsidRPr="006E6B90" w:rsidRDefault="006B4F6D" w:rsidP="002C368D">
            <w:pPr>
              <w:ind w:left="-106" w:right="-183"/>
              <w:rPr>
                <w:rFonts w:cs="Arial"/>
                <w:b/>
                <w:lang w:val="pt-PT"/>
              </w:rPr>
            </w:pPr>
            <w:r w:rsidRPr="006E6B90">
              <w:rPr>
                <w:rFonts w:cs="Arial"/>
                <w:b/>
                <w:lang w:val="pt-PT"/>
              </w:rPr>
              <w:t xml:space="preserve"> </w:t>
            </w:r>
            <w:r w:rsidR="00694E2F">
              <w:rPr>
                <w:rFonts w:cs="Arial"/>
                <w:b/>
                <w:noProof/>
                <w:lang w:val="pt-PT"/>
              </w:rPr>
              <w:drawing>
                <wp:inline distT="0" distB="0" distL="0" distR="0" wp14:anchorId="0415F7FD" wp14:editId="5B66CF81">
                  <wp:extent cx="2800350" cy="2085975"/>
                  <wp:effectExtent l="0" t="0" r="0" b="9525"/>
                  <wp:docPr id="1062724018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F6D" w:rsidRPr="00B919B4" w14:paraId="0C2FF434" w14:textId="77777777" w:rsidTr="002C368D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8457A33" w14:textId="77777777" w:rsidR="006B4F6D" w:rsidRPr="006E6B90" w:rsidRDefault="006B4F6D" w:rsidP="006B4F6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Banda de babor sin restos de carga.</w:t>
            </w:r>
            <w:r w:rsidRPr="006E6B90">
              <w:rPr>
                <w:rFonts w:cs="Arial"/>
                <w:lang w:val="es-CL"/>
              </w:rPr>
              <w:t xml:space="preserve"> 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C6DD277" w14:textId="77777777" w:rsidR="006B4F6D" w:rsidRPr="006E6B90" w:rsidRDefault="006B4F6D" w:rsidP="006B4F6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Banda lateral de estribor sin óxido</w:t>
            </w:r>
            <w:r w:rsidRPr="006E6B90">
              <w:rPr>
                <w:rFonts w:cs="Arial"/>
                <w:lang w:val="es-CL"/>
              </w:rPr>
              <w:t>.</w:t>
            </w:r>
          </w:p>
        </w:tc>
      </w:tr>
    </w:tbl>
    <w:p w14:paraId="3EB6A0BF" w14:textId="77777777" w:rsidR="006B4F6D" w:rsidRDefault="006B4F6D" w:rsidP="002054BB">
      <w:pPr>
        <w:rPr>
          <w:rFonts w:cs="Arial"/>
          <w:b/>
          <w:color w:val="004CAB"/>
          <w:sz w:val="24"/>
          <w:szCs w:val="24"/>
          <w:u w:val="single"/>
        </w:rPr>
      </w:pPr>
    </w:p>
    <w:p w14:paraId="0F617420" w14:textId="77777777" w:rsidR="006B4F6D" w:rsidRDefault="006B4F6D" w:rsidP="002054BB">
      <w:pPr>
        <w:rPr>
          <w:rFonts w:cs="Arial"/>
          <w:b/>
          <w:color w:val="004CAB"/>
          <w:sz w:val="24"/>
          <w:szCs w:val="24"/>
          <w:u w:val="single"/>
        </w:rPr>
      </w:pPr>
    </w:p>
    <w:p w14:paraId="1A42FB92" w14:textId="77777777" w:rsidR="006B4F6D" w:rsidRDefault="006B4F6D" w:rsidP="002054BB">
      <w:pPr>
        <w:rPr>
          <w:rFonts w:cs="Arial"/>
          <w:b/>
          <w:color w:val="004CAB"/>
          <w:sz w:val="24"/>
          <w:szCs w:val="24"/>
          <w:u w:val="single"/>
        </w:rPr>
      </w:pPr>
    </w:p>
    <w:p w14:paraId="707A2605" w14:textId="77777777" w:rsidR="006B4F6D" w:rsidRDefault="006B4F6D" w:rsidP="002054BB">
      <w:pPr>
        <w:rPr>
          <w:rFonts w:cs="Arial"/>
          <w:b/>
          <w:color w:val="004CAB"/>
          <w:sz w:val="24"/>
          <w:szCs w:val="24"/>
          <w:u w:val="single"/>
        </w:rPr>
      </w:pPr>
    </w:p>
    <w:p w14:paraId="4CCADDE1" w14:textId="77777777" w:rsidR="006B4F6D" w:rsidRDefault="006B4F6D" w:rsidP="002054BB">
      <w:pPr>
        <w:rPr>
          <w:rFonts w:cs="Arial"/>
          <w:b/>
          <w:color w:val="004CAB"/>
          <w:sz w:val="24"/>
          <w:szCs w:val="24"/>
          <w:u w:val="single"/>
        </w:rPr>
      </w:pPr>
    </w:p>
    <w:p w14:paraId="59AABE6D" w14:textId="77777777" w:rsidR="006B4F6D" w:rsidRDefault="006B4F6D" w:rsidP="002054BB">
      <w:pPr>
        <w:rPr>
          <w:rFonts w:cs="Arial"/>
          <w:b/>
          <w:color w:val="004CAB"/>
          <w:sz w:val="24"/>
          <w:szCs w:val="24"/>
          <w:u w:val="single"/>
        </w:rPr>
      </w:pPr>
    </w:p>
    <w:p w14:paraId="02292E4D" w14:textId="77777777" w:rsidR="006B4F6D" w:rsidRDefault="006B4F6D" w:rsidP="002054BB">
      <w:pPr>
        <w:rPr>
          <w:rFonts w:cs="Arial"/>
          <w:b/>
          <w:color w:val="004CAB"/>
          <w:sz w:val="24"/>
          <w:szCs w:val="24"/>
          <w:u w:val="single"/>
        </w:rPr>
      </w:pPr>
    </w:p>
    <w:p w14:paraId="78116B44" w14:textId="77777777" w:rsidR="006B4F6D" w:rsidRDefault="006B4F6D" w:rsidP="002054BB">
      <w:pPr>
        <w:rPr>
          <w:rFonts w:cs="Arial"/>
          <w:b/>
          <w:color w:val="004CAB"/>
          <w:sz w:val="24"/>
          <w:szCs w:val="24"/>
          <w:u w:val="single"/>
        </w:rPr>
      </w:pPr>
    </w:p>
    <w:p w14:paraId="334251B4" w14:textId="00E1F8C6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 w:rsidR="00C34B7D">
        <w:rPr>
          <w:rFonts w:cs="Arial"/>
          <w:b/>
          <w:color w:val="004CAB"/>
          <w:sz w:val="24"/>
          <w:szCs w:val="24"/>
          <w:u w:val="single"/>
          <w:lang w:val="es-CL"/>
        </w:rPr>
        <w:t>4</w:t>
      </w:r>
    </w:p>
    <w:p w14:paraId="12452FD3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646CF8" w:rsidRPr="006E6B90" w14:paraId="78B7BF9D" w14:textId="77777777" w:rsidTr="0031004D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2091EB43" w14:textId="4E587F7F" w:rsidR="00646CF8" w:rsidRPr="006E6B90" w:rsidRDefault="00694E2F" w:rsidP="0031004D">
            <w:pPr>
              <w:ind w:left="-122" w:right="-133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noProof/>
              </w:rPr>
              <w:drawing>
                <wp:inline distT="0" distB="0" distL="0" distR="0" wp14:anchorId="12320939" wp14:editId="4F89253F">
                  <wp:extent cx="2847975" cy="2009775"/>
                  <wp:effectExtent l="0" t="0" r="9525" b="9525"/>
                  <wp:docPr id="1858462358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18FB389E" w14:textId="2F513DFD" w:rsidR="00646CF8" w:rsidRPr="006E6B90" w:rsidRDefault="00694E2F" w:rsidP="0031004D">
            <w:pPr>
              <w:ind w:left="-157" w:right="-183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noProof/>
              </w:rPr>
              <w:drawing>
                <wp:inline distT="0" distB="0" distL="0" distR="0" wp14:anchorId="0C756268" wp14:editId="7C3D1CDC">
                  <wp:extent cx="2857500" cy="2009775"/>
                  <wp:effectExtent l="0" t="0" r="0" b="9525"/>
                  <wp:docPr id="720455093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CF8" w:rsidRPr="00B919B4" w14:paraId="43A70A39" w14:textId="77777777" w:rsidTr="0031004D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3C3EEF68" w14:textId="255E5EB7" w:rsidR="00646CF8" w:rsidRPr="00313A9D" w:rsidRDefault="00536E62" w:rsidP="006B4F6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 w:rsidRPr="00313A9D">
              <w:rPr>
                <w:rFonts w:cs="Arial"/>
                <w:lang w:val="es-MX"/>
              </w:rPr>
              <w:t xml:space="preserve">Banda de estribor </w:t>
            </w:r>
            <w:r w:rsidR="00A87C6E" w:rsidRPr="00313A9D">
              <w:rPr>
                <w:rFonts w:cs="Arial"/>
                <w:lang w:val="es-MX"/>
              </w:rPr>
              <w:t xml:space="preserve">y proa </w:t>
            </w:r>
            <w:r w:rsidRPr="00313A9D">
              <w:rPr>
                <w:rFonts w:cs="Arial"/>
                <w:lang w:val="es-MX"/>
              </w:rPr>
              <w:t>sin restos de carga adheridos</w:t>
            </w:r>
            <w:r w:rsidR="00646CF8" w:rsidRPr="00313A9D">
              <w:rPr>
                <w:rFonts w:cs="Arial"/>
                <w:lang w:val="es-MX"/>
              </w:rPr>
              <w:t>.</w:t>
            </w:r>
          </w:p>
        </w:tc>
        <w:tc>
          <w:tcPr>
            <w:tcW w:w="4446" w:type="dxa"/>
            <w:vAlign w:val="center"/>
          </w:tcPr>
          <w:p w14:paraId="55734EE8" w14:textId="0E5D47DF" w:rsidR="00646CF8" w:rsidRPr="009857A8" w:rsidRDefault="00646CF8" w:rsidP="006B4F6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313A9D">
              <w:rPr>
                <w:rFonts w:cs="Arial"/>
                <w:lang w:val="es-MX"/>
              </w:rPr>
              <w:t xml:space="preserve"> </w:t>
            </w:r>
            <w:r w:rsidR="00611D46" w:rsidRPr="009857A8">
              <w:rPr>
                <w:rFonts w:cs="Arial"/>
                <w:lang w:val="pt-PT"/>
              </w:rPr>
              <w:t xml:space="preserve">Mamparo de </w:t>
            </w:r>
            <w:r w:rsidR="00536E62">
              <w:rPr>
                <w:rFonts w:cs="Arial"/>
                <w:lang w:val="pt-PT"/>
              </w:rPr>
              <w:t>p</w:t>
            </w:r>
            <w:r w:rsidR="00450AED">
              <w:rPr>
                <w:rFonts w:cs="Arial"/>
                <w:lang w:val="pt-PT"/>
              </w:rPr>
              <w:t>op</w:t>
            </w:r>
            <w:r w:rsidR="00536E62">
              <w:rPr>
                <w:rFonts w:cs="Arial"/>
                <w:lang w:val="pt-PT"/>
              </w:rPr>
              <w:t>a</w:t>
            </w:r>
            <w:r w:rsidR="000F2F3C">
              <w:rPr>
                <w:rFonts w:cs="Arial"/>
                <w:lang w:val="pt-PT"/>
              </w:rPr>
              <w:t xml:space="preserve"> </w:t>
            </w:r>
            <w:r w:rsidR="00611D46" w:rsidRPr="009857A8">
              <w:rPr>
                <w:rFonts w:cs="Arial"/>
                <w:lang w:val="pt-PT"/>
              </w:rPr>
              <w:t>apto para encalar</w:t>
            </w:r>
            <w:r w:rsidRPr="009857A8">
              <w:rPr>
                <w:rFonts w:cs="Arial"/>
                <w:lang w:val="es-CL"/>
              </w:rPr>
              <w:t>.</w:t>
            </w:r>
          </w:p>
        </w:tc>
      </w:tr>
    </w:tbl>
    <w:p w14:paraId="7A4014C7" w14:textId="77777777" w:rsidR="00646CF8" w:rsidRPr="006E6B90" w:rsidRDefault="00646CF8" w:rsidP="00646CF8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646CF8" w:rsidRPr="006E6B90" w14:paraId="269242DD" w14:textId="77777777" w:rsidTr="0031004D">
        <w:trPr>
          <w:trHeight w:val="3382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76A21F7" w14:textId="36EE30B0" w:rsidR="00646CF8" w:rsidRPr="006E6B90" w:rsidRDefault="00646CF8" w:rsidP="0031004D">
            <w:pPr>
              <w:ind w:left="-182" w:right="-133"/>
              <w:jc w:val="center"/>
              <w:rPr>
                <w:rFonts w:cs="Arial"/>
                <w:b/>
                <w:lang w:val="pt-PT"/>
              </w:rPr>
            </w:pPr>
            <w:r w:rsidRPr="006E6B90">
              <w:rPr>
                <w:rFonts w:cs="Arial"/>
                <w:b/>
                <w:lang w:val="pt-PT"/>
              </w:rPr>
              <w:t xml:space="preserve"> </w:t>
            </w:r>
            <w:r w:rsidR="00694E2F">
              <w:rPr>
                <w:rFonts w:cs="Arial"/>
                <w:b/>
                <w:noProof/>
              </w:rPr>
              <w:drawing>
                <wp:inline distT="0" distB="0" distL="0" distR="0" wp14:anchorId="0B590356" wp14:editId="0FA30680">
                  <wp:extent cx="2781300" cy="2133600"/>
                  <wp:effectExtent l="0" t="0" r="0" b="0"/>
                  <wp:docPr id="1784552764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DA5A406" w14:textId="2B933D38" w:rsidR="00646CF8" w:rsidRPr="006E6B90" w:rsidRDefault="00694E2F" w:rsidP="0031004D">
            <w:pPr>
              <w:ind w:left="-106" w:right="-183"/>
              <w:jc w:val="center"/>
              <w:rPr>
                <w:rFonts w:cs="Arial"/>
                <w:b/>
                <w:lang w:val="pt-PT"/>
              </w:rPr>
            </w:pPr>
            <w:r>
              <w:rPr>
                <w:rFonts w:cs="Arial"/>
                <w:b/>
                <w:noProof/>
                <w:lang w:val="pt-PT"/>
              </w:rPr>
              <w:drawing>
                <wp:inline distT="0" distB="0" distL="0" distR="0" wp14:anchorId="6D57A966" wp14:editId="08F73B1A">
                  <wp:extent cx="2838450" cy="2133600"/>
                  <wp:effectExtent l="0" t="0" r="0" b="0"/>
                  <wp:docPr id="1346044447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CF8" w:rsidRPr="00B919B4" w14:paraId="71880943" w14:textId="77777777" w:rsidTr="0031004D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41BD31A" w14:textId="651E1272" w:rsidR="00646CF8" w:rsidRPr="009857A8" w:rsidRDefault="00300615" w:rsidP="006B4F6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MX"/>
              </w:rPr>
              <w:t xml:space="preserve">Mamparo de proa </w:t>
            </w:r>
            <w:r w:rsidR="00450AED" w:rsidRPr="00313A9D">
              <w:rPr>
                <w:rFonts w:cs="Arial"/>
                <w:lang w:val="es-MX"/>
              </w:rPr>
              <w:t>sin restos de carga adheridos</w:t>
            </w:r>
            <w:r w:rsidR="00646CF8" w:rsidRPr="009857A8">
              <w:rPr>
                <w:rFonts w:cs="Arial"/>
                <w:lang w:val="es-CL"/>
              </w:rPr>
              <w:t xml:space="preserve">. 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A7E7CD6" w14:textId="3FFF1394" w:rsidR="00646CF8" w:rsidRPr="009857A8" w:rsidRDefault="002B3601" w:rsidP="006B4F6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9857A8">
              <w:rPr>
                <w:rFonts w:cs="Arial"/>
                <w:lang w:val="es-CL"/>
              </w:rPr>
              <w:t>Fondo de la bodega</w:t>
            </w:r>
            <w:r w:rsidR="00536E62">
              <w:rPr>
                <w:rFonts w:cs="Arial"/>
                <w:lang w:val="es-CL"/>
              </w:rPr>
              <w:t xml:space="preserve"> sin </w:t>
            </w:r>
            <w:r w:rsidR="004604EA">
              <w:rPr>
                <w:rFonts w:cs="Arial"/>
                <w:lang w:val="es-CL"/>
              </w:rPr>
              <w:t>ó</w:t>
            </w:r>
            <w:r w:rsidR="00536E62">
              <w:rPr>
                <w:rFonts w:cs="Arial"/>
                <w:lang w:val="es-CL"/>
              </w:rPr>
              <w:t>xido suelto</w:t>
            </w:r>
            <w:r w:rsidR="00646CF8" w:rsidRPr="009857A8">
              <w:rPr>
                <w:rFonts w:cs="Arial"/>
                <w:lang w:val="es-CL"/>
              </w:rPr>
              <w:t>.</w:t>
            </w:r>
          </w:p>
        </w:tc>
      </w:tr>
    </w:tbl>
    <w:p w14:paraId="1D88F3F6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841A703" w14:textId="77777777" w:rsidR="00C34B7D" w:rsidRDefault="00C34B7D" w:rsidP="00C34B7D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4F3F207" w14:textId="77777777" w:rsidR="00B87C99" w:rsidRDefault="00B87C99" w:rsidP="00C34B7D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7F7B784F" w14:textId="77777777" w:rsidR="00C34B7D" w:rsidRDefault="00C34B7D" w:rsidP="00C34B7D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B401D20" w14:textId="77777777" w:rsidR="00C34B7D" w:rsidRDefault="00C34B7D" w:rsidP="00C34B7D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24C3C167" w14:textId="77777777" w:rsidR="004604EA" w:rsidRDefault="004604EA" w:rsidP="00C34B7D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03EDC281" w14:textId="77777777" w:rsidR="004604EA" w:rsidRDefault="004604EA" w:rsidP="00C34B7D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3F38859" w14:textId="77777777" w:rsidR="004604EA" w:rsidRDefault="004604EA" w:rsidP="00C34B7D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24B30AF4" w14:textId="36BB5C0E" w:rsidR="00C34B7D" w:rsidRPr="009844AA" w:rsidRDefault="00C34B7D" w:rsidP="00C34B7D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5</w:t>
      </w:r>
    </w:p>
    <w:p w14:paraId="03B7FE8C" w14:textId="77777777" w:rsidR="00C34B7D" w:rsidRPr="006E6B90" w:rsidRDefault="00C34B7D" w:rsidP="00C34B7D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AF21F2" w:rsidRPr="006E6B90" w14:paraId="2369B003" w14:textId="77777777" w:rsidTr="00242E2E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320C1B56" w14:textId="4010BD12" w:rsidR="00AF21F2" w:rsidRPr="006E6B90" w:rsidRDefault="005E2798" w:rsidP="00242E2E">
            <w:pPr>
              <w:ind w:left="-122" w:right="-133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noProof/>
              </w:rPr>
              <w:drawing>
                <wp:inline distT="0" distB="0" distL="0" distR="0" wp14:anchorId="034D20FE" wp14:editId="57C42C32">
                  <wp:extent cx="2859546" cy="2147777"/>
                  <wp:effectExtent l="0" t="0" r="0" b="5080"/>
                  <wp:docPr id="1302745186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041" cy="215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15817B73" w14:textId="6711B0AD" w:rsidR="00AF21F2" w:rsidRPr="006E6B90" w:rsidRDefault="005E2798" w:rsidP="00242E2E">
            <w:pPr>
              <w:ind w:left="-157" w:right="-183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noProof/>
              </w:rPr>
              <w:drawing>
                <wp:inline distT="0" distB="0" distL="0" distR="0" wp14:anchorId="4CD18A59" wp14:editId="36362F5F">
                  <wp:extent cx="2966085" cy="2169042"/>
                  <wp:effectExtent l="0" t="0" r="5715" b="3175"/>
                  <wp:docPr id="2099485693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892" cy="217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1F2" w:rsidRPr="00B919B4" w14:paraId="14195AEE" w14:textId="77777777" w:rsidTr="00242E2E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289236A3" w14:textId="129972C6" w:rsidR="00AF21F2" w:rsidRPr="00AF21F2" w:rsidRDefault="00AF21F2" w:rsidP="006B4F6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AF21F2">
              <w:rPr>
                <w:rFonts w:cs="Arial"/>
                <w:lang w:val="pt-PT"/>
              </w:rPr>
              <w:t>Banda de babor apta para encalar.</w:t>
            </w:r>
          </w:p>
        </w:tc>
        <w:tc>
          <w:tcPr>
            <w:tcW w:w="4446" w:type="dxa"/>
            <w:vAlign w:val="center"/>
          </w:tcPr>
          <w:p w14:paraId="0C46D300" w14:textId="77777777" w:rsidR="00AF21F2" w:rsidRPr="00313A9D" w:rsidRDefault="00AF21F2" w:rsidP="006B4F6D">
            <w:pPr>
              <w:numPr>
                <w:ilvl w:val="0"/>
                <w:numId w:val="1"/>
              </w:numPr>
              <w:spacing w:after="0" w:line="240" w:lineRule="auto"/>
              <w:ind w:left="461" w:hanging="284"/>
              <w:jc w:val="center"/>
              <w:rPr>
                <w:rFonts w:cs="Arial"/>
                <w:lang w:val="es-MX"/>
              </w:rPr>
            </w:pPr>
            <w:r w:rsidRPr="00313A9D">
              <w:rPr>
                <w:rFonts w:cs="Arial"/>
                <w:lang w:val="es-MX"/>
              </w:rPr>
              <w:t xml:space="preserve"> Banda de estribor en condiciones de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</w:tr>
    </w:tbl>
    <w:p w14:paraId="2BC20B38" w14:textId="77777777" w:rsidR="00AF21F2" w:rsidRPr="006E6B90" w:rsidRDefault="00AF21F2" w:rsidP="00AF21F2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AF21F2" w:rsidRPr="006E6B90" w14:paraId="60734E83" w14:textId="77777777" w:rsidTr="00242E2E">
        <w:trPr>
          <w:trHeight w:val="3382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E352402" w14:textId="52DFB213" w:rsidR="00AF21F2" w:rsidRPr="006E6B90" w:rsidRDefault="005E2798" w:rsidP="00242E2E">
            <w:pPr>
              <w:ind w:left="-182" w:right="-133"/>
              <w:jc w:val="center"/>
              <w:rPr>
                <w:rFonts w:cs="Arial"/>
                <w:b/>
                <w:lang w:val="pt-PT"/>
              </w:rPr>
            </w:pPr>
            <w:r>
              <w:rPr>
                <w:rFonts w:cs="Arial"/>
                <w:b/>
                <w:noProof/>
                <w:lang w:val="pt-PT"/>
              </w:rPr>
              <w:drawing>
                <wp:inline distT="0" distB="0" distL="0" distR="0" wp14:anchorId="0DA3ECC6" wp14:editId="7FD8AB72">
                  <wp:extent cx="2795848" cy="2179320"/>
                  <wp:effectExtent l="0" t="0" r="5080" b="0"/>
                  <wp:docPr id="1216936972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567" cy="218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21F2" w:rsidRPr="006E6B90">
              <w:rPr>
                <w:rFonts w:cs="Arial"/>
                <w:b/>
                <w:lang w:val="pt-PT"/>
              </w:rPr>
              <w:t xml:space="preserve"> 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67B33133" w14:textId="628AE7BF" w:rsidR="00AF21F2" w:rsidRPr="006E6B90" w:rsidRDefault="00694E2F" w:rsidP="00242E2E">
            <w:pPr>
              <w:ind w:left="-106" w:right="-183"/>
              <w:jc w:val="center"/>
              <w:rPr>
                <w:rFonts w:cs="Arial"/>
                <w:b/>
                <w:lang w:val="pt-PT"/>
              </w:rPr>
            </w:pPr>
            <w:r>
              <w:rPr>
                <w:rFonts w:cs="Arial"/>
                <w:b/>
                <w:noProof/>
                <w:lang w:val="es-CL" w:eastAsia="es-CL"/>
              </w:rPr>
              <w:drawing>
                <wp:inline distT="0" distB="0" distL="0" distR="0" wp14:anchorId="76046D1F" wp14:editId="1482FAB5">
                  <wp:extent cx="2817495" cy="2179674"/>
                  <wp:effectExtent l="0" t="0" r="1905" b="0"/>
                  <wp:docPr id="1610477695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624" cy="218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1F2" w:rsidRPr="00B919B4" w14:paraId="5C4E4CF3" w14:textId="77777777" w:rsidTr="00242E2E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297E164" w14:textId="77777777" w:rsidR="00AF21F2" w:rsidRPr="006E6B90" w:rsidRDefault="00AF21F2" w:rsidP="006B4F6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Fondo de la bodega</w:t>
            </w:r>
            <w:r w:rsidRPr="006E6B90">
              <w:rPr>
                <w:rFonts w:cs="Arial"/>
                <w:lang w:val="es-CL"/>
              </w:rPr>
              <w:t xml:space="preserve">. 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7AE7F16" w14:textId="129FB62B" w:rsidR="00AF21F2" w:rsidRPr="006E6B90" w:rsidRDefault="00AF21F2" w:rsidP="006B4F6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Vista de po</w:t>
            </w:r>
            <w:r w:rsidR="005E2798">
              <w:rPr>
                <w:rFonts w:cs="Arial"/>
                <w:lang w:val="es-CL"/>
              </w:rPr>
              <w:t>p</w:t>
            </w:r>
            <w:r>
              <w:rPr>
                <w:rFonts w:cs="Arial"/>
                <w:lang w:val="es-CL"/>
              </w:rPr>
              <w:t>a de la bodega en condiciones de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</w:tr>
    </w:tbl>
    <w:p w14:paraId="488402FB" w14:textId="77777777" w:rsidR="00CF0058" w:rsidRPr="00313A9D" w:rsidRDefault="00CF0058" w:rsidP="002054BB">
      <w:pPr>
        <w:rPr>
          <w:rFonts w:cs="Arial"/>
          <w:b/>
          <w:color w:val="004CAB"/>
          <w:sz w:val="24"/>
          <w:szCs w:val="24"/>
          <w:u w:val="single"/>
        </w:rPr>
      </w:pPr>
    </w:p>
    <w:p w14:paraId="2E830389" w14:textId="77777777" w:rsidR="00ED0880" w:rsidRDefault="00ED0880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5C769F4" w14:textId="77777777" w:rsidR="00ED0880" w:rsidRDefault="00ED0880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4EBC4720" w14:textId="77777777" w:rsidR="00ED0880" w:rsidRDefault="00ED0880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5BB44659" w14:textId="747F3BB7" w:rsidR="00ED0880" w:rsidRDefault="00ED0880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5022CB7F" w14:textId="77777777" w:rsidR="00C34B7D" w:rsidRDefault="00C34B7D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2A4E7FE1" w14:textId="77777777" w:rsidR="00ED0880" w:rsidRDefault="00ED0880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50E81B61" w14:textId="2DFBA750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SEGUNDA INSPECCIÓN</w:t>
      </w:r>
    </w:p>
    <w:p w14:paraId="736F27F6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0A5CEC66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1</w:t>
      </w:r>
    </w:p>
    <w:p w14:paraId="29E5CB6A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570B096D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6FB96A7C" w14:textId="38D0B451" w:rsidR="002054BB" w:rsidRPr="006E6B90" w:rsidRDefault="00155A08" w:rsidP="00557423">
            <w:pPr>
              <w:ind w:left="-122" w:right="-148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noProof/>
              </w:rPr>
              <w:drawing>
                <wp:inline distT="0" distB="0" distL="0" distR="0" wp14:anchorId="2B66D7DF" wp14:editId="6E6D2F62">
                  <wp:extent cx="2805965" cy="2052083"/>
                  <wp:effectExtent l="0" t="0" r="0" b="5715"/>
                  <wp:docPr id="153647754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88" cy="2055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737141A" w14:textId="5B2AECAC" w:rsidR="002054BB" w:rsidRPr="006E6B90" w:rsidRDefault="00155A08" w:rsidP="00557423">
            <w:pPr>
              <w:ind w:left="-157" w:right="-168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noProof/>
                <w:lang w:val="es-CL"/>
              </w:rPr>
              <w:drawing>
                <wp:inline distT="0" distB="0" distL="0" distR="0" wp14:anchorId="122C33F0" wp14:editId="7C87524C">
                  <wp:extent cx="2860040" cy="2066290"/>
                  <wp:effectExtent l="0" t="0" r="0" b="0"/>
                  <wp:docPr id="1558957770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038" cy="2069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B919B4" w14:paraId="539204A7" w14:textId="77777777" w:rsidTr="00B67536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5D758E96" w14:textId="50508283" w:rsidR="002054BB" w:rsidRPr="008F1CFF" w:rsidRDefault="001537F1" w:rsidP="006B4F6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8F1CFF">
              <w:rPr>
                <w:rFonts w:cs="Arial"/>
                <w:lang w:val="pt-PT"/>
              </w:rPr>
              <w:t xml:space="preserve">Vista </w:t>
            </w:r>
            <w:r w:rsidR="00745C1C" w:rsidRPr="008F1CFF">
              <w:rPr>
                <w:rFonts w:cs="Arial"/>
                <w:lang w:val="pt-PT"/>
              </w:rPr>
              <w:t xml:space="preserve">a </w:t>
            </w:r>
            <w:r w:rsidR="00DB4E65">
              <w:rPr>
                <w:rFonts w:cs="Arial"/>
                <w:lang w:val="pt-PT"/>
              </w:rPr>
              <w:t xml:space="preserve">estribor </w:t>
            </w:r>
            <w:r w:rsidR="00745C1C" w:rsidRPr="008F1CFF">
              <w:rPr>
                <w:rFonts w:cs="Arial"/>
                <w:lang w:val="pt-PT"/>
              </w:rPr>
              <w:t xml:space="preserve">de la bodega </w:t>
            </w:r>
            <w:r w:rsidR="00C5369A" w:rsidRPr="008F1CFF">
              <w:rPr>
                <w:rFonts w:cs="Arial"/>
                <w:lang w:val="pt-PT"/>
              </w:rPr>
              <w:t xml:space="preserve">N°1 </w:t>
            </w:r>
            <w:r w:rsidR="00745C1C" w:rsidRPr="008F1CFF">
              <w:rPr>
                <w:rFonts w:cs="Arial"/>
                <w:lang w:val="pt-PT"/>
              </w:rPr>
              <w:t>encalada</w:t>
            </w:r>
            <w:r w:rsidR="002054BB" w:rsidRPr="008F1CFF">
              <w:rPr>
                <w:rFonts w:cs="Arial"/>
                <w:lang w:val="pt-PT"/>
              </w:rPr>
              <w:t>.</w:t>
            </w:r>
          </w:p>
        </w:tc>
        <w:tc>
          <w:tcPr>
            <w:tcW w:w="4476" w:type="dxa"/>
            <w:vAlign w:val="center"/>
          </w:tcPr>
          <w:p w14:paraId="01EBF13B" w14:textId="189D6D95" w:rsidR="002054BB" w:rsidRPr="00313A9D" w:rsidRDefault="00F75D52" w:rsidP="006B4F6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 w:rsidRPr="00313A9D">
              <w:rPr>
                <w:rFonts w:cs="Arial"/>
                <w:lang w:val="es-MX"/>
              </w:rPr>
              <w:t xml:space="preserve">Banda de babor </w:t>
            </w:r>
            <w:r w:rsidR="00961D62" w:rsidRPr="00313A9D">
              <w:rPr>
                <w:rFonts w:cs="Arial"/>
                <w:lang w:val="es-MX"/>
              </w:rPr>
              <w:t>de la bodega</w:t>
            </w:r>
            <w:r w:rsidR="002054BB" w:rsidRPr="00313A9D">
              <w:rPr>
                <w:rFonts w:cs="Arial"/>
                <w:lang w:val="es-MX"/>
              </w:rPr>
              <w:t>.</w:t>
            </w:r>
          </w:p>
        </w:tc>
      </w:tr>
    </w:tbl>
    <w:p w14:paraId="23C9588F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02D159AD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E5720EA" w14:textId="55635BA7" w:rsidR="002054BB" w:rsidRPr="006E6B90" w:rsidRDefault="005E2798" w:rsidP="00557423">
            <w:pPr>
              <w:ind w:left="-71" w:right="-148"/>
              <w:jc w:val="center"/>
              <w:rPr>
                <w:rFonts w:cs="Arial"/>
                <w:b/>
                <w:lang w:val="es-CL"/>
              </w:rPr>
            </w:pPr>
            <w:r>
              <w:rPr>
                <w:rFonts w:cs="Arial"/>
                <w:b/>
                <w:noProof/>
              </w:rPr>
              <w:drawing>
                <wp:inline distT="0" distB="0" distL="0" distR="0" wp14:anchorId="47D37D8B" wp14:editId="211DEFBD">
                  <wp:extent cx="2732405" cy="2083981"/>
                  <wp:effectExtent l="0" t="0" r="0" b="0"/>
                  <wp:docPr id="849849524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871" cy="208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6F96AF56" w14:textId="59BA3D76" w:rsidR="002054BB" w:rsidRPr="006E6B90" w:rsidRDefault="00155A08" w:rsidP="00557423">
            <w:pPr>
              <w:ind w:left="-106" w:right="-168"/>
              <w:jc w:val="center"/>
              <w:rPr>
                <w:rFonts w:cs="Arial"/>
                <w:b/>
                <w:lang w:val="es-CL"/>
              </w:rPr>
            </w:pPr>
            <w:r>
              <w:rPr>
                <w:rFonts w:cs="Arial"/>
                <w:b/>
                <w:noProof/>
                <w:lang w:val="es-CL"/>
              </w:rPr>
              <w:drawing>
                <wp:inline distT="0" distB="0" distL="0" distR="0" wp14:anchorId="159578F6" wp14:editId="0135804A">
                  <wp:extent cx="2849245" cy="2062716"/>
                  <wp:effectExtent l="0" t="0" r="8255" b="0"/>
                  <wp:docPr id="62565523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290" cy="206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B919B4" w14:paraId="7C91CEDB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469F6D3" w14:textId="1E37AF9C" w:rsidR="002054BB" w:rsidRPr="008F1CFF" w:rsidRDefault="007B7FE0" w:rsidP="006B4F6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8F1CFF">
              <w:rPr>
                <w:rFonts w:cs="Arial"/>
                <w:lang w:val="es-CL"/>
              </w:rPr>
              <w:t xml:space="preserve">Vista </w:t>
            </w:r>
            <w:r w:rsidR="00BD0A50" w:rsidRPr="008F1CFF">
              <w:rPr>
                <w:rFonts w:cs="Arial"/>
                <w:lang w:val="es-CL"/>
              </w:rPr>
              <w:t>de proa</w:t>
            </w:r>
            <w:r w:rsidR="002054BB" w:rsidRPr="008F1CFF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02EC03D" w14:textId="63B437C7" w:rsidR="002054BB" w:rsidRPr="008F1CFF" w:rsidRDefault="00843B7A" w:rsidP="006B4F6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8F1CFF">
              <w:rPr>
                <w:rFonts w:cs="Arial"/>
                <w:lang w:val="es-CL"/>
              </w:rPr>
              <w:t xml:space="preserve">Vista </w:t>
            </w:r>
            <w:r w:rsidR="00315DEE" w:rsidRPr="008F1CFF">
              <w:rPr>
                <w:rFonts w:cs="Arial"/>
                <w:lang w:val="es-CL"/>
              </w:rPr>
              <w:t xml:space="preserve">a </w:t>
            </w:r>
            <w:r w:rsidR="00DB4E65">
              <w:rPr>
                <w:rFonts w:cs="Arial"/>
                <w:lang w:val="es-CL"/>
              </w:rPr>
              <w:t>fondo debidamente encalada</w:t>
            </w:r>
            <w:r w:rsidR="002054BB" w:rsidRPr="008F1CFF">
              <w:rPr>
                <w:rFonts w:cs="Arial"/>
                <w:lang w:val="es-CL"/>
              </w:rPr>
              <w:t>.</w:t>
            </w:r>
          </w:p>
        </w:tc>
      </w:tr>
    </w:tbl>
    <w:p w14:paraId="00B99A94" w14:textId="1493ACBB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0563304" w14:textId="05EFD2F5" w:rsidR="00ED0880" w:rsidRDefault="00ED0880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C7CC4D0" w14:textId="39975689" w:rsidR="00ED0880" w:rsidRDefault="00ED0880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DDF99D6" w14:textId="061D9F4E" w:rsidR="00ED0880" w:rsidRDefault="00ED0880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397530DA" w14:textId="77777777" w:rsidR="00ED0880" w:rsidRPr="006E6B90" w:rsidRDefault="00ED0880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CA4D6F2" w14:textId="77777777" w:rsidR="005E36FC" w:rsidRDefault="005E36FC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5D3DF2A" w14:textId="3C5BE674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2</w:t>
      </w:r>
    </w:p>
    <w:p w14:paraId="5C25464B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2B37C438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E20EF2F" w14:textId="48B35ECB" w:rsidR="002054BB" w:rsidRPr="006E6B90" w:rsidRDefault="00155A08" w:rsidP="00557423">
            <w:pPr>
              <w:ind w:left="-71" w:right="-148"/>
              <w:jc w:val="center"/>
              <w:rPr>
                <w:rFonts w:cs="Arial"/>
                <w:b/>
                <w:lang w:val="es-CL"/>
              </w:rPr>
            </w:pPr>
            <w:r>
              <w:rPr>
                <w:rFonts w:cs="Arial"/>
                <w:b/>
                <w:noProof/>
                <w:lang w:val="es-CL"/>
              </w:rPr>
              <w:drawing>
                <wp:inline distT="0" distB="0" distL="0" distR="0" wp14:anchorId="7832BC7C" wp14:editId="25030DCF">
                  <wp:extent cx="2848270" cy="2168182"/>
                  <wp:effectExtent l="0" t="0" r="0" b="3810"/>
                  <wp:docPr id="132849454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478" cy="217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084A195" w14:textId="05E7139E" w:rsidR="002054BB" w:rsidRPr="006E6B90" w:rsidRDefault="00155A08" w:rsidP="00557423">
            <w:pPr>
              <w:ind w:left="-106" w:right="-168"/>
              <w:jc w:val="center"/>
              <w:rPr>
                <w:rFonts w:cs="Arial"/>
                <w:b/>
                <w:lang w:val="es-CL"/>
              </w:rPr>
            </w:pPr>
            <w:r>
              <w:rPr>
                <w:rFonts w:cs="Arial"/>
                <w:b/>
                <w:noProof/>
                <w:lang w:val="es-CL"/>
              </w:rPr>
              <w:drawing>
                <wp:inline distT="0" distB="0" distL="0" distR="0" wp14:anchorId="410264F0" wp14:editId="1661122D">
                  <wp:extent cx="2870200" cy="2190307"/>
                  <wp:effectExtent l="0" t="0" r="6350" b="635"/>
                  <wp:docPr id="33163753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666" cy="219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013317" w14:paraId="0DB2E6C8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56F7230" w14:textId="3F65A14F" w:rsidR="002054BB" w:rsidRPr="008F1CFF" w:rsidRDefault="001D300C" w:rsidP="006B4F6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Proa de la bodega</w:t>
            </w:r>
            <w:r w:rsidR="00E30E31" w:rsidRPr="008F1CFF">
              <w:rPr>
                <w:rFonts w:cs="Arial"/>
                <w:lang w:val="es-CL"/>
              </w:rPr>
              <w:t xml:space="preserve"> N°</w:t>
            </w:r>
            <w:r w:rsidR="004604EA">
              <w:rPr>
                <w:rFonts w:cs="Arial"/>
                <w:lang w:val="es-CL"/>
              </w:rPr>
              <w:t xml:space="preserve"> </w:t>
            </w:r>
            <w:r w:rsidR="00E30E31" w:rsidRPr="008F1CFF">
              <w:rPr>
                <w:rFonts w:cs="Arial"/>
                <w:lang w:val="es-CL"/>
              </w:rPr>
              <w:t xml:space="preserve">2 </w:t>
            </w:r>
            <w:r w:rsidR="00C5369A" w:rsidRPr="008F1CFF">
              <w:rPr>
                <w:rFonts w:cs="Arial"/>
                <w:lang w:val="es-CL"/>
              </w:rPr>
              <w:t xml:space="preserve">correctamente </w:t>
            </w:r>
            <w:r w:rsidR="00E30E31" w:rsidRPr="008F1CFF">
              <w:rPr>
                <w:rFonts w:cs="Arial"/>
                <w:lang w:val="es-CL"/>
              </w:rPr>
              <w:t>encalada</w:t>
            </w:r>
            <w:r w:rsidR="00557423" w:rsidRPr="008F1CFF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F7C46BE" w14:textId="11890740" w:rsidR="002054BB" w:rsidRPr="008F1CFF" w:rsidRDefault="00E30E31" w:rsidP="006B4F6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8F1CFF">
              <w:rPr>
                <w:rFonts w:cs="Arial"/>
                <w:lang w:val="es-CL"/>
              </w:rPr>
              <w:t>Estri</w:t>
            </w:r>
            <w:r w:rsidR="0002317C" w:rsidRPr="008F1CFF">
              <w:rPr>
                <w:rFonts w:cs="Arial"/>
                <w:lang w:val="es-CL"/>
              </w:rPr>
              <w:t xml:space="preserve">bor y fondo </w:t>
            </w:r>
            <w:r w:rsidR="00D65CCB" w:rsidRPr="008F1CFF">
              <w:rPr>
                <w:rFonts w:cs="Arial"/>
                <w:lang w:val="es-CL"/>
              </w:rPr>
              <w:t>encalado</w:t>
            </w:r>
            <w:r w:rsidR="002054BB" w:rsidRPr="008F1CFF">
              <w:rPr>
                <w:rFonts w:cs="Arial"/>
                <w:lang w:val="es-CL"/>
              </w:rPr>
              <w:t>.</w:t>
            </w:r>
          </w:p>
        </w:tc>
      </w:tr>
    </w:tbl>
    <w:p w14:paraId="234C2E98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2571E3A2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69B9869" w14:textId="4BB2BEED" w:rsidR="002054BB" w:rsidRPr="006E6B90" w:rsidRDefault="00155A08" w:rsidP="00557423">
            <w:pPr>
              <w:ind w:left="-71" w:right="-148"/>
              <w:jc w:val="center"/>
              <w:rPr>
                <w:rFonts w:cs="Arial"/>
                <w:b/>
                <w:lang w:val="es-CL"/>
              </w:rPr>
            </w:pPr>
            <w:r>
              <w:rPr>
                <w:rFonts w:cs="Arial"/>
                <w:b/>
                <w:noProof/>
                <w:lang w:val="es-CL" w:eastAsia="es-CL"/>
              </w:rPr>
              <w:drawing>
                <wp:inline distT="0" distB="0" distL="0" distR="0" wp14:anchorId="52950807" wp14:editId="3E1DC025">
                  <wp:extent cx="2849245" cy="2083981"/>
                  <wp:effectExtent l="0" t="0" r="8255" b="0"/>
                  <wp:docPr id="610257450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102" cy="208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A32AF0A" w14:textId="65D2FED3" w:rsidR="002054BB" w:rsidRPr="006E6B90" w:rsidRDefault="00155A08" w:rsidP="00557423">
            <w:pPr>
              <w:ind w:left="-106" w:right="-168"/>
              <w:jc w:val="center"/>
              <w:rPr>
                <w:rFonts w:cs="Arial"/>
                <w:b/>
                <w:lang w:val="es-CL"/>
              </w:rPr>
            </w:pPr>
            <w:r>
              <w:rPr>
                <w:rFonts w:cs="Arial"/>
                <w:b/>
                <w:noProof/>
                <w:lang w:val="es-CL"/>
              </w:rPr>
              <w:drawing>
                <wp:inline distT="0" distB="0" distL="0" distR="0" wp14:anchorId="68E5E00E" wp14:editId="4CA0565B">
                  <wp:extent cx="2860040" cy="2094614"/>
                  <wp:effectExtent l="0" t="0" r="0" b="1270"/>
                  <wp:docPr id="280394200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62" cy="2096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DC0670" w14:paraId="20B36A0A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D367EE4" w14:textId="19761BF5" w:rsidR="002054BB" w:rsidRPr="00313A9D" w:rsidRDefault="006908E5" w:rsidP="006B4F6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>
              <w:rPr>
                <w:rFonts w:cs="Arial"/>
                <w:lang w:val="es-CL"/>
              </w:rPr>
              <w:t xml:space="preserve">Vista </w:t>
            </w:r>
            <w:r w:rsidR="00441CD8">
              <w:rPr>
                <w:rFonts w:cs="Arial"/>
                <w:lang w:val="es-CL"/>
              </w:rPr>
              <w:t xml:space="preserve">a babor de la </w:t>
            </w:r>
            <w:r>
              <w:rPr>
                <w:rFonts w:cs="Arial"/>
                <w:lang w:val="es-CL"/>
              </w:rPr>
              <w:t>bodega</w:t>
            </w:r>
            <w:r w:rsidR="00441CD8">
              <w:rPr>
                <w:rFonts w:cs="Arial"/>
                <w:lang w:val="es-CL"/>
              </w:rPr>
              <w:t xml:space="preserve"> encalada</w:t>
            </w:r>
            <w:r w:rsidR="002054BB" w:rsidRPr="008F1CFF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EAEBDC7" w14:textId="37AA2824" w:rsidR="002054BB" w:rsidRPr="008F1CFF" w:rsidRDefault="00EA7DF7" w:rsidP="006B4F6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8F1CFF">
              <w:rPr>
                <w:rFonts w:cs="Arial"/>
                <w:lang w:val="es-CL"/>
              </w:rPr>
              <w:t>Fondo</w:t>
            </w:r>
            <w:r w:rsidR="00F10DC8" w:rsidRPr="008F1CFF">
              <w:rPr>
                <w:rFonts w:cs="Arial"/>
                <w:lang w:val="es-CL"/>
              </w:rPr>
              <w:t xml:space="preserve"> </w:t>
            </w:r>
            <w:r w:rsidR="003F35D4">
              <w:rPr>
                <w:rFonts w:cs="Arial"/>
                <w:lang w:val="es-CL"/>
              </w:rPr>
              <w:t xml:space="preserve">y popa </w:t>
            </w:r>
            <w:r w:rsidR="00F10DC8" w:rsidRPr="008F1CFF">
              <w:rPr>
                <w:rFonts w:cs="Arial"/>
                <w:lang w:val="es-CL"/>
              </w:rPr>
              <w:t>de la bodega</w:t>
            </w:r>
            <w:r w:rsidR="002054BB" w:rsidRPr="008F1CFF">
              <w:rPr>
                <w:rFonts w:cs="Arial"/>
                <w:lang w:val="es-CL"/>
              </w:rPr>
              <w:t>.</w:t>
            </w:r>
          </w:p>
        </w:tc>
      </w:tr>
    </w:tbl>
    <w:p w14:paraId="1DF7C6F2" w14:textId="119167B1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243A6F4" w14:textId="48689437" w:rsidR="00C34B7D" w:rsidRDefault="00C34B7D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6F0AD6F2" w14:textId="0DE5015F" w:rsidR="00C34B7D" w:rsidRDefault="00C34B7D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5724BF1" w14:textId="2CD81965" w:rsidR="00C34B7D" w:rsidRDefault="00C34B7D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2AAFB46" w14:textId="77777777" w:rsidR="003F35D4" w:rsidRDefault="003F35D4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8F04174" w14:textId="77777777" w:rsidR="00A565FD" w:rsidRDefault="00A565FD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597E610" w14:textId="5A8D764F" w:rsidR="002054BB" w:rsidRPr="00105E5A" w:rsidRDefault="002054BB" w:rsidP="00105E5A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F61DDD5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54847D18" w14:textId="0C702458" w:rsidR="004301AF" w:rsidRPr="009844AA" w:rsidRDefault="004301AF" w:rsidP="004301AF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3</w:t>
      </w:r>
    </w:p>
    <w:p w14:paraId="79BFF10F" w14:textId="77777777" w:rsidR="004301AF" w:rsidRPr="006E6B90" w:rsidRDefault="004301AF" w:rsidP="004301AF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4301AF" w:rsidRPr="006E6B90" w14:paraId="77E20774" w14:textId="77777777" w:rsidTr="002C368D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38FC981" w14:textId="1961DBA8" w:rsidR="004301AF" w:rsidRPr="006E6B90" w:rsidRDefault="00BD03B4" w:rsidP="002C368D">
            <w:pPr>
              <w:ind w:left="-71" w:right="-148"/>
              <w:jc w:val="center"/>
              <w:rPr>
                <w:rFonts w:cs="Arial"/>
                <w:b/>
                <w:lang w:val="es-CL"/>
              </w:rPr>
            </w:pPr>
            <w:r>
              <w:rPr>
                <w:rFonts w:cs="Arial"/>
                <w:b/>
                <w:noProof/>
                <w:lang w:val="es-CL"/>
              </w:rPr>
              <w:drawing>
                <wp:inline distT="0" distB="0" distL="0" distR="0" wp14:anchorId="3503A933" wp14:editId="00985812">
                  <wp:extent cx="2860158" cy="2009775"/>
                  <wp:effectExtent l="0" t="0" r="0" b="0"/>
                  <wp:docPr id="2131831686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276" cy="2009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E3239D9" w14:textId="1E920A14" w:rsidR="004301AF" w:rsidRPr="006E6B90" w:rsidRDefault="00BD03B4" w:rsidP="002C368D">
            <w:pPr>
              <w:ind w:left="-106" w:right="-168"/>
              <w:jc w:val="center"/>
              <w:rPr>
                <w:rFonts w:cs="Arial"/>
                <w:b/>
                <w:lang w:val="es-CL"/>
              </w:rPr>
            </w:pPr>
            <w:r>
              <w:rPr>
                <w:rFonts w:cs="Arial"/>
                <w:b/>
                <w:noProof/>
                <w:lang w:val="es-CL"/>
              </w:rPr>
              <w:drawing>
                <wp:inline distT="0" distB="0" distL="0" distR="0" wp14:anchorId="2E84855F" wp14:editId="72F01D13">
                  <wp:extent cx="2881424" cy="2019935"/>
                  <wp:effectExtent l="0" t="0" r="0" b="0"/>
                  <wp:docPr id="570675275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176" cy="2020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1AF" w:rsidRPr="00013317" w14:paraId="7A25CCC7" w14:textId="77777777" w:rsidTr="002C368D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544F43D" w14:textId="6EC05157" w:rsidR="004301AF" w:rsidRPr="0050321F" w:rsidRDefault="004301AF" w:rsidP="0050321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50321F">
              <w:rPr>
                <w:rFonts w:cs="Arial"/>
                <w:lang w:val="es-CL"/>
              </w:rPr>
              <w:t>Proa de la bodega N°3 correctamente encalada.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15A8ED2" w14:textId="77777777" w:rsidR="004301AF" w:rsidRPr="008F1CFF" w:rsidRDefault="004301AF" w:rsidP="0050321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8F1CFF">
              <w:rPr>
                <w:rFonts w:cs="Arial"/>
                <w:lang w:val="es-CL"/>
              </w:rPr>
              <w:t>Estribor y fondo encalado.</w:t>
            </w:r>
          </w:p>
        </w:tc>
      </w:tr>
    </w:tbl>
    <w:p w14:paraId="172DDADE" w14:textId="77777777" w:rsidR="004301AF" w:rsidRPr="006E6B90" w:rsidRDefault="004301AF" w:rsidP="004301AF">
      <w:pPr>
        <w:jc w:val="center"/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4301AF" w:rsidRPr="006E6B90" w14:paraId="413F70D9" w14:textId="77777777" w:rsidTr="002C368D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53231C4" w14:textId="66EA1732" w:rsidR="004301AF" w:rsidRPr="006E6B90" w:rsidRDefault="00BD03B4" w:rsidP="002C368D">
            <w:pPr>
              <w:ind w:left="-71" w:right="-148"/>
              <w:jc w:val="center"/>
              <w:rPr>
                <w:rFonts w:cs="Arial"/>
                <w:b/>
                <w:lang w:val="es-CL"/>
              </w:rPr>
            </w:pPr>
            <w:r>
              <w:rPr>
                <w:rFonts w:cs="Arial"/>
                <w:b/>
                <w:noProof/>
                <w:lang w:val="es-CL" w:eastAsia="es-CL"/>
              </w:rPr>
              <w:drawing>
                <wp:inline distT="0" distB="0" distL="0" distR="0" wp14:anchorId="28B45775" wp14:editId="3E0F7B0B">
                  <wp:extent cx="2858770" cy="2147570"/>
                  <wp:effectExtent l="0" t="0" r="0" b="5080"/>
                  <wp:docPr id="61551300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192" cy="2150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1AC121C" w14:textId="5E3EFDA8" w:rsidR="004301AF" w:rsidRPr="006E6B90" w:rsidRDefault="00BD03B4" w:rsidP="002C368D">
            <w:pPr>
              <w:ind w:left="-106" w:right="-168"/>
              <w:jc w:val="center"/>
              <w:rPr>
                <w:rFonts w:cs="Arial"/>
                <w:b/>
                <w:lang w:val="es-CL"/>
              </w:rPr>
            </w:pPr>
            <w:r>
              <w:rPr>
                <w:rFonts w:cs="Arial"/>
                <w:b/>
                <w:noProof/>
                <w:lang w:val="es-CL"/>
              </w:rPr>
              <w:drawing>
                <wp:inline distT="0" distB="0" distL="0" distR="0" wp14:anchorId="164B1270" wp14:editId="3C69B347">
                  <wp:extent cx="2785110" cy="2147777"/>
                  <wp:effectExtent l="0" t="0" r="0" b="5080"/>
                  <wp:docPr id="977574241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945" cy="2149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1AF" w:rsidRPr="00DC0670" w14:paraId="31AD9562" w14:textId="77777777" w:rsidTr="002C368D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9D902E9" w14:textId="08219A3F" w:rsidR="004301AF" w:rsidRPr="00313A9D" w:rsidRDefault="00926B94" w:rsidP="0050321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>
              <w:rPr>
                <w:rFonts w:cs="Arial"/>
                <w:lang w:val="es-CL"/>
              </w:rPr>
              <w:t>Babor de la bodega</w:t>
            </w:r>
            <w:r w:rsidR="004301AF" w:rsidRPr="008F1CFF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5517976" w14:textId="0E2A33B9" w:rsidR="004301AF" w:rsidRPr="008F1CFF" w:rsidRDefault="004301AF" w:rsidP="0050321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8F1CFF">
              <w:rPr>
                <w:rFonts w:cs="Arial"/>
                <w:lang w:val="es-CL"/>
              </w:rPr>
              <w:t>Fondo de la bodega.</w:t>
            </w:r>
          </w:p>
        </w:tc>
      </w:tr>
    </w:tbl>
    <w:p w14:paraId="7385168B" w14:textId="77777777" w:rsidR="004301AF" w:rsidRDefault="004301AF" w:rsidP="002054BB">
      <w:pPr>
        <w:rPr>
          <w:rFonts w:cs="Arial"/>
          <w:b/>
          <w:color w:val="004CAB"/>
          <w:sz w:val="24"/>
          <w:szCs w:val="24"/>
          <w:u w:val="single"/>
        </w:rPr>
      </w:pPr>
    </w:p>
    <w:p w14:paraId="5A19152F" w14:textId="77777777" w:rsidR="004301AF" w:rsidRDefault="004301AF" w:rsidP="002054BB">
      <w:pPr>
        <w:rPr>
          <w:rFonts w:cs="Arial"/>
          <w:b/>
          <w:color w:val="004CAB"/>
          <w:sz w:val="24"/>
          <w:szCs w:val="24"/>
          <w:u w:val="single"/>
        </w:rPr>
      </w:pPr>
    </w:p>
    <w:p w14:paraId="55FDAAF1" w14:textId="77777777" w:rsidR="004301AF" w:rsidRDefault="004301AF" w:rsidP="002054BB">
      <w:pPr>
        <w:rPr>
          <w:rFonts w:cs="Arial"/>
          <w:b/>
          <w:color w:val="004CAB"/>
          <w:sz w:val="24"/>
          <w:szCs w:val="24"/>
          <w:u w:val="single"/>
        </w:rPr>
      </w:pPr>
    </w:p>
    <w:p w14:paraId="6219590A" w14:textId="77777777" w:rsidR="004301AF" w:rsidRDefault="004301AF" w:rsidP="002054BB">
      <w:pPr>
        <w:rPr>
          <w:rFonts w:cs="Arial"/>
          <w:b/>
          <w:color w:val="004CAB"/>
          <w:sz w:val="24"/>
          <w:szCs w:val="24"/>
          <w:u w:val="single"/>
        </w:rPr>
      </w:pPr>
    </w:p>
    <w:p w14:paraId="3848FA0A" w14:textId="77777777" w:rsidR="004301AF" w:rsidRDefault="004301AF" w:rsidP="002054BB">
      <w:pPr>
        <w:rPr>
          <w:rFonts w:cs="Arial"/>
          <w:b/>
          <w:color w:val="004CAB"/>
          <w:sz w:val="24"/>
          <w:szCs w:val="24"/>
          <w:u w:val="single"/>
        </w:rPr>
      </w:pPr>
    </w:p>
    <w:p w14:paraId="254A820C" w14:textId="77777777" w:rsidR="004301AF" w:rsidRDefault="004301AF" w:rsidP="002054BB">
      <w:pPr>
        <w:rPr>
          <w:rFonts w:cs="Arial"/>
          <w:b/>
          <w:color w:val="004CAB"/>
          <w:sz w:val="24"/>
          <w:szCs w:val="24"/>
          <w:u w:val="single"/>
        </w:rPr>
      </w:pPr>
    </w:p>
    <w:p w14:paraId="54B6C6C1" w14:textId="77777777" w:rsidR="00926B94" w:rsidRDefault="00926B94" w:rsidP="002054BB">
      <w:pPr>
        <w:rPr>
          <w:rFonts w:cs="Arial"/>
          <w:b/>
          <w:color w:val="004CAB"/>
          <w:sz w:val="24"/>
          <w:szCs w:val="24"/>
          <w:u w:val="single"/>
        </w:rPr>
      </w:pPr>
    </w:p>
    <w:p w14:paraId="6176CDDD" w14:textId="77777777" w:rsidR="004301AF" w:rsidRDefault="004301AF" w:rsidP="002054BB">
      <w:pPr>
        <w:rPr>
          <w:rFonts w:cs="Arial"/>
          <w:b/>
          <w:color w:val="004CAB"/>
          <w:sz w:val="24"/>
          <w:szCs w:val="24"/>
          <w:u w:val="single"/>
        </w:rPr>
      </w:pPr>
    </w:p>
    <w:p w14:paraId="7FEC1F7D" w14:textId="77777777" w:rsidR="004301AF" w:rsidRDefault="004301AF" w:rsidP="002054BB">
      <w:pPr>
        <w:rPr>
          <w:rFonts w:cs="Arial"/>
          <w:b/>
          <w:color w:val="004CAB"/>
          <w:sz w:val="24"/>
          <w:szCs w:val="24"/>
          <w:u w:val="single"/>
        </w:rPr>
      </w:pPr>
    </w:p>
    <w:p w14:paraId="5C8456D8" w14:textId="25C489ED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4</w:t>
      </w:r>
    </w:p>
    <w:p w14:paraId="5C048FB5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33DC77E2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3609FA88" w14:textId="485DFC9A" w:rsidR="002054BB" w:rsidRPr="006E6B90" w:rsidRDefault="00BD03B4" w:rsidP="00557423">
            <w:pPr>
              <w:ind w:left="-122" w:right="-148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noProof/>
              </w:rPr>
              <w:drawing>
                <wp:inline distT="0" distB="0" distL="0" distR="0" wp14:anchorId="75567621" wp14:editId="64E4E673">
                  <wp:extent cx="2902585" cy="2126512"/>
                  <wp:effectExtent l="0" t="0" r="0" b="7620"/>
                  <wp:docPr id="18678142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218" cy="212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7DCFCD6" w14:textId="6ABC01B2" w:rsidR="002054BB" w:rsidRPr="006E6B90" w:rsidRDefault="00BD03B4" w:rsidP="00557423">
            <w:pPr>
              <w:ind w:left="-157" w:right="-168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noProof/>
              </w:rPr>
              <w:drawing>
                <wp:inline distT="0" distB="0" distL="0" distR="0" wp14:anchorId="34B2C764" wp14:editId="05DC0628">
                  <wp:extent cx="2975281" cy="2125980"/>
                  <wp:effectExtent l="0" t="0" r="0" b="7620"/>
                  <wp:docPr id="1409725199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450" cy="213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B919B4" w14:paraId="2FE83A53" w14:textId="77777777" w:rsidTr="00B67536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2BEFE049" w14:textId="5DAB0E86" w:rsidR="002054BB" w:rsidRPr="008F1CFF" w:rsidRDefault="00F570B6" w:rsidP="0050321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Babor</w:t>
            </w:r>
            <w:r w:rsidR="00B87535" w:rsidRPr="008F1CFF">
              <w:rPr>
                <w:rFonts w:cs="Arial"/>
                <w:lang w:val="pt-PT"/>
              </w:rPr>
              <w:t xml:space="preserve"> encalada</w:t>
            </w:r>
            <w:r w:rsidR="00E218E5" w:rsidRPr="008F1CFF">
              <w:rPr>
                <w:rFonts w:cs="Arial"/>
                <w:lang w:val="pt-PT"/>
              </w:rPr>
              <w:t>.</w:t>
            </w:r>
          </w:p>
        </w:tc>
        <w:tc>
          <w:tcPr>
            <w:tcW w:w="4476" w:type="dxa"/>
            <w:vAlign w:val="center"/>
          </w:tcPr>
          <w:p w14:paraId="2C7C196D" w14:textId="193449DA" w:rsidR="002054BB" w:rsidRPr="00313A9D" w:rsidRDefault="007170DD" w:rsidP="0050321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MX"/>
              </w:rPr>
            </w:pPr>
            <w:r w:rsidRPr="00313A9D">
              <w:rPr>
                <w:rFonts w:cs="Arial"/>
                <w:lang w:val="es-MX"/>
              </w:rPr>
              <w:t xml:space="preserve">Vista a </w:t>
            </w:r>
            <w:r w:rsidR="00DD5F71" w:rsidRPr="00313A9D">
              <w:rPr>
                <w:rFonts w:cs="Arial"/>
                <w:lang w:val="es-MX"/>
              </w:rPr>
              <w:t xml:space="preserve">fondo </w:t>
            </w:r>
            <w:r w:rsidR="00A565FD" w:rsidRPr="00313A9D">
              <w:rPr>
                <w:rFonts w:cs="Arial"/>
                <w:lang w:val="es-MX"/>
              </w:rPr>
              <w:t>debidamente</w:t>
            </w:r>
            <w:r w:rsidRPr="00313A9D">
              <w:rPr>
                <w:rFonts w:cs="Arial"/>
                <w:lang w:val="es-MX"/>
              </w:rPr>
              <w:t xml:space="preserve"> encalada</w:t>
            </w:r>
            <w:r w:rsidR="002054BB" w:rsidRPr="008F1CFF">
              <w:rPr>
                <w:rFonts w:cs="Arial"/>
                <w:lang w:val="es-CL"/>
              </w:rPr>
              <w:t>.</w:t>
            </w:r>
          </w:p>
        </w:tc>
      </w:tr>
    </w:tbl>
    <w:p w14:paraId="7B123FD1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77B16B0F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6272193" w14:textId="377DB1AF" w:rsidR="002054BB" w:rsidRPr="006E6B90" w:rsidRDefault="003679B1" w:rsidP="00557423">
            <w:pPr>
              <w:ind w:left="-71" w:right="-148"/>
              <w:jc w:val="center"/>
              <w:rPr>
                <w:rFonts w:cs="Arial"/>
                <w:b/>
                <w:lang w:val="es-CL"/>
              </w:rPr>
            </w:pPr>
            <w:r>
              <w:rPr>
                <w:rFonts w:cs="Arial"/>
                <w:b/>
                <w:noProof/>
                <w:lang w:val="es-CL"/>
              </w:rPr>
              <w:drawing>
                <wp:inline distT="0" distB="0" distL="0" distR="0" wp14:anchorId="0079E910" wp14:editId="4E0D779C">
                  <wp:extent cx="2826385" cy="2169041"/>
                  <wp:effectExtent l="0" t="0" r="0" b="3175"/>
                  <wp:docPr id="1121577651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983" cy="21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63FC691" w14:textId="378AE3B5" w:rsidR="002054BB" w:rsidRPr="006E6B90" w:rsidRDefault="003679B1" w:rsidP="00557423">
            <w:pPr>
              <w:ind w:left="-106" w:right="-168"/>
              <w:jc w:val="center"/>
              <w:rPr>
                <w:rFonts w:cs="Arial"/>
                <w:b/>
                <w:lang w:val="es-CL"/>
              </w:rPr>
            </w:pPr>
            <w:r>
              <w:rPr>
                <w:rFonts w:cs="Arial"/>
                <w:b/>
                <w:noProof/>
                <w:lang w:val="es-CL"/>
              </w:rPr>
              <w:drawing>
                <wp:inline distT="0" distB="0" distL="0" distR="0" wp14:anchorId="63C4C797" wp14:editId="2F7C491C">
                  <wp:extent cx="2923540" cy="2190307"/>
                  <wp:effectExtent l="0" t="0" r="0" b="635"/>
                  <wp:docPr id="1814411025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959" cy="219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B919B4" w14:paraId="151CB8A9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C651C1A" w14:textId="15D466F0" w:rsidR="002054BB" w:rsidRPr="008F1CFF" w:rsidRDefault="00F10DC8" w:rsidP="0050321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8F1CFF">
              <w:rPr>
                <w:rFonts w:cs="Arial"/>
                <w:lang w:val="es-CL"/>
              </w:rPr>
              <w:t xml:space="preserve">Vista a </w:t>
            </w:r>
            <w:r w:rsidR="00F11FFA">
              <w:rPr>
                <w:rFonts w:cs="Arial"/>
                <w:lang w:val="es-CL"/>
              </w:rPr>
              <w:t>proa</w:t>
            </w:r>
            <w:r w:rsidR="003570D6" w:rsidRPr="008F1CFF">
              <w:rPr>
                <w:rFonts w:cs="Arial"/>
                <w:lang w:val="es-CL"/>
              </w:rPr>
              <w:t xml:space="preserve"> </w:t>
            </w:r>
            <w:r w:rsidR="00D65CCB" w:rsidRPr="008F1CFF">
              <w:rPr>
                <w:rFonts w:cs="Arial"/>
                <w:lang w:val="es-CL"/>
              </w:rPr>
              <w:t>de la bodega</w:t>
            </w:r>
            <w:r w:rsidR="002054BB" w:rsidRPr="008F1CFF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DF402CF" w14:textId="593D7D2C" w:rsidR="002054BB" w:rsidRPr="008F1CFF" w:rsidRDefault="00D65CCB" w:rsidP="0050321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8F1CFF">
              <w:rPr>
                <w:rFonts w:cs="Arial"/>
                <w:lang w:val="es-CL"/>
              </w:rPr>
              <w:t xml:space="preserve">Banda de </w:t>
            </w:r>
            <w:r w:rsidR="00745C1C" w:rsidRPr="008F1CFF">
              <w:rPr>
                <w:rFonts w:cs="Arial"/>
                <w:lang w:val="es-CL"/>
              </w:rPr>
              <w:t>estri</w:t>
            </w:r>
            <w:r w:rsidRPr="008F1CFF">
              <w:rPr>
                <w:rFonts w:cs="Arial"/>
                <w:lang w:val="es-CL"/>
              </w:rPr>
              <w:t>bor</w:t>
            </w:r>
            <w:r w:rsidR="00662A99" w:rsidRPr="008F1CFF">
              <w:rPr>
                <w:rFonts w:cs="Arial"/>
                <w:lang w:val="es-CL"/>
              </w:rPr>
              <w:t xml:space="preserve"> </w:t>
            </w:r>
            <w:r w:rsidR="00583657" w:rsidRPr="008F1CFF">
              <w:rPr>
                <w:rFonts w:cs="Arial"/>
                <w:lang w:val="es-CL"/>
              </w:rPr>
              <w:t>debidamente encalada.</w:t>
            </w:r>
          </w:p>
        </w:tc>
      </w:tr>
    </w:tbl>
    <w:p w14:paraId="09E4EFCF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ED08575" w14:textId="77777777" w:rsidR="002054BB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248C1E19" w14:textId="77777777" w:rsidR="004604EA" w:rsidRDefault="004604EA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67289802" w14:textId="77777777" w:rsidR="004604EA" w:rsidRDefault="004604EA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436DBDC9" w14:textId="77777777" w:rsidR="004604EA" w:rsidRDefault="004604EA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52C52CAC" w14:textId="77777777" w:rsidR="004604EA" w:rsidRPr="006E6B90" w:rsidRDefault="004604EA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4D3EF52" w14:textId="4F480292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6BA8338" w14:textId="77777777" w:rsidR="003C172F" w:rsidRPr="006E6B90" w:rsidRDefault="003C172F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3CCF4B2" w14:textId="7FBF61CE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5</w:t>
      </w:r>
    </w:p>
    <w:p w14:paraId="68D3F05B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9C172F" w:rsidRPr="006E6B90" w14:paraId="248093A6" w14:textId="77777777" w:rsidTr="00DD1D6E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2EB805F7" w14:textId="48E65977" w:rsidR="009C172F" w:rsidRPr="006E6B90" w:rsidRDefault="003679B1" w:rsidP="00DD1D6E">
            <w:pPr>
              <w:ind w:left="-122" w:right="-148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noProof/>
              </w:rPr>
              <w:drawing>
                <wp:inline distT="0" distB="0" distL="0" distR="0" wp14:anchorId="711E3A72" wp14:editId="54AA9754">
                  <wp:extent cx="2902689" cy="2009536"/>
                  <wp:effectExtent l="0" t="0" r="0" b="0"/>
                  <wp:docPr id="850232880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524" cy="2010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4C995B1" w14:textId="5BC6D8AF" w:rsidR="009C172F" w:rsidRPr="006E6B90" w:rsidRDefault="003679B1" w:rsidP="00DD1D6E">
            <w:pPr>
              <w:ind w:left="-157" w:right="-168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noProof/>
              </w:rPr>
              <w:drawing>
                <wp:inline distT="0" distB="0" distL="0" distR="0" wp14:anchorId="51FCDE73" wp14:editId="3C599B60">
                  <wp:extent cx="2721935" cy="2019935"/>
                  <wp:effectExtent l="0" t="0" r="2540" b="0"/>
                  <wp:docPr id="238862246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260" cy="202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72F" w:rsidRPr="00DC0670" w14:paraId="40E14363" w14:textId="77777777" w:rsidTr="00DD1D6E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73AD13CE" w14:textId="6B09223E" w:rsidR="009C172F" w:rsidRPr="009C172F" w:rsidRDefault="009C172F" w:rsidP="0050321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9C172F">
              <w:rPr>
                <w:rFonts w:cs="Arial"/>
                <w:lang w:val="pt-PT"/>
              </w:rPr>
              <w:t xml:space="preserve">Vista a </w:t>
            </w:r>
            <w:r w:rsidR="0050321F">
              <w:rPr>
                <w:rFonts w:cs="Arial"/>
                <w:lang w:val="pt-PT"/>
              </w:rPr>
              <w:t xml:space="preserve">popa </w:t>
            </w:r>
            <w:r w:rsidRPr="009C172F">
              <w:rPr>
                <w:rFonts w:cs="Arial"/>
                <w:lang w:val="pt-PT"/>
              </w:rPr>
              <w:t>de la bodega N°</w:t>
            </w:r>
            <w:r w:rsidR="004604EA">
              <w:rPr>
                <w:rFonts w:cs="Arial"/>
                <w:lang w:val="pt-PT"/>
              </w:rPr>
              <w:t xml:space="preserve"> </w:t>
            </w:r>
            <w:r w:rsidR="00322B6F">
              <w:rPr>
                <w:rFonts w:cs="Arial"/>
                <w:lang w:val="pt-PT"/>
              </w:rPr>
              <w:t xml:space="preserve">5 </w:t>
            </w:r>
            <w:r w:rsidRPr="009C172F">
              <w:rPr>
                <w:rFonts w:cs="Arial"/>
                <w:lang w:val="pt-PT"/>
              </w:rPr>
              <w:t>encalada.</w:t>
            </w:r>
          </w:p>
        </w:tc>
        <w:tc>
          <w:tcPr>
            <w:tcW w:w="4476" w:type="dxa"/>
            <w:vAlign w:val="center"/>
          </w:tcPr>
          <w:p w14:paraId="51DDB122" w14:textId="38450896" w:rsidR="009C172F" w:rsidRPr="009C172F" w:rsidRDefault="001D300C" w:rsidP="0050321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Fondo</w:t>
            </w:r>
            <w:r w:rsidR="009C172F" w:rsidRPr="009C172F">
              <w:rPr>
                <w:rFonts w:cs="Arial"/>
                <w:lang w:val="pt-PT"/>
              </w:rPr>
              <w:t xml:space="preserve"> de la bodega.</w:t>
            </w:r>
          </w:p>
        </w:tc>
      </w:tr>
    </w:tbl>
    <w:p w14:paraId="1CE3053C" w14:textId="77777777" w:rsidR="009C172F" w:rsidRPr="006E6B90" w:rsidRDefault="009C172F" w:rsidP="009C172F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9C172F" w:rsidRPr="006E6B90" w14:paraId="4274B95E" w14:textId="77777777" w:rsidTr="00DD1D6E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C4C8139" w14:textId="4288F453" w:rsidR="009C172F" w:rsidRPr="006E6B90" w:rsidRDefault="003679B1" w:rsidP="00DD1D6E">
            <w:pPr>
              <w:ind w:left="-71" w:right="-148"/>
              <w:jc w:val="center"/>
              <w:rPr>
                <w:rFonts w:cs="Arial"/>
                <w:b/>
                <w:lang w:val="es-CL"/>
              </w:rPr>
            </w:pPr>
            <w:r>
              <w:rPr>
                <w:rFonts w:cs="Arial"/>
                <w:b/>
                <w:noProof/>
                <w:lang w:val="es-CL"/>
              </w:rPr>
              <w:drawing>
                <wp:inline distT="0" distB="0" distL="0" distR="0" wp14:anchorId="060B20F2" wp14:editId="6931F38F">
                  <wp:extent cx="2870200" cy="2115879"/>
                  <wp:effectExtent l="0" t="0" r="6350" b="0"/>
                  <wp:docPr id="47481446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285" cy="2117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E064AEA" w14:textId="29926882" w:rsidR="009C172F" w:rsidRPr="006E6B90" w:rsidRDefault="003679B1" w:rsidP="00DD1D6E">
            <w:pPr>
              <w:ind w:left="-106" w:right="-168"/>
              <w:jc w:val="center"/>
              <w:rPr>
                <w:rFonts w:cs="Arial"/>
                <w:b/>
                <w:lang w:val="es-CL"/>
              </w:rPr>
            </w:pPr>
            <w:r>
              <w:rPr>
                <w:rFonts w:cs="Arial"/>
                <w:b/>
                <w:noProof/>
                <w:lang w:val="es-CL"/>
              </w:rPr>
              <w:drawing>
                <wp:inline distT="0" distB="0" distL="0" distR="0" wp14:anchorId="3BDA6543" wp14:editId="7CA536BD">
                  <wp:extent cx="2785110" cy="2105025"/>
                  <wp:effectExtent l="0" t="0" r="0" b="9525"/>
                  <wp:docPr id="204812904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268" cy="2106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72F" w:rsidRPr="00013317" w14:paraId="0BD84F1F" w14:textId="77777777" w:rsidTr="00DD1D6E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2F81422" w14:textId="51439037" w:rsidR="009C172F" w:rsidRPr="009C172F" w:rsidRDefault="009C172F" w:rsidP="0050321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9C172F">
              <w:rPr>
                <w:rFonts w:cs="Arial"/>
                <w:lang w:val="es-CL"/>
              </w:rPr>
              <w:t xml:space="preserve">Vista </w:t>
            </w:r>
            <w:r w:rsidR="0050321F">
              <w:rPr>
                <w:rFonts w:cs="Arial"/>
                <w:lang w:val="es-CL"/>
              </w:rPr>
              <w:t>general.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2290CAE" w14:textId="33B2E67C" w:rsidR="009C172F" w:rsidRPr="009C172F" w:rsidRDefault="009C172F" w:rsidP="0050321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9C172F">
              <w:rPr>
                <w:rFonts w:cs="Arial"/>
                <w:lang w:val="es-CL"/>
              </w:rPr>
              <w:t xml:space="preserve">Vista a </w:t>
            </w:r>
            <w:r w:rsidR="00F11FFA">
              <w:rPr>
                <w:rFonts w:cs="Arial"/>
                <w:lang w:val="es-CL"/>
              </w:rPr>
              <w:t>ba</w:t>
            </w:r>
            <w:r w:rsidRPr="009C172F">
              <w:rPr>
                <w:rFonts w:cs="Arial"/>
                <w:lang w:val="es-CL"/>
              </w:rPr>
              <w:t>bor.</w:t>
            </w:r>
          </w:p>
        </w:tc>
      </w:tr>
    </w:tbl>
    <w:p w14:paraId="04601EEC" w14:textId="77777777" w:rsidR="009C172F" w:rsidRDefault="009C172F" w:rsidP="009C172F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FBF5DB3" w14:textId="7C0FD1C9" w:rsidR="0021746F" w:rsidRPr="006E6B90" w:rsidRDefault="0021746F" w:rsidP="006B4F6D">
      <w:pPr>
        <w:spacing w:line="260" w:lineRule="exact"/>
        <w:rPr>
          <w:rFonts w:eastAsia="Arial Unicode MS" w:cs="Arial Unicode MS"/>
          <w:b/>
          <w:sz w:val="24"/>
          <w:szCs w:val="24"/>
        </w:rPr>
      </w:pPr>
    </w:p>
    <w:p w14:paraId="7B7A8DC4" w14:textId="77777777" w:rsidR="0021746F" w:rsidRPr="006666ED" w:rsidRDefault="0021746F" w:rsidP="0021746F">
      <w:pPr>
        <w:spacing w:line="260" w:lineRule="exact"/>
        <w:jc w:val="center"/>
        <w:rPr>
          <w:rFonts w:eastAsia="Arial Unicode MS" w:cs="Arial Unicode MS"/>
          <w:b/>
          <w:sz w:val="24"/>
          <w:szCs w:val="24"/>
        </w:rPr>
      </w:pPr>
      <w:r w:rsidRPr="006666ED">
        <w:rPr>
          <w:rFonts w:eastAsia="Arial Unicode MS" w:cs="Arial Unicode MS"/>
          <w:b/>
          <w:sz w:val="24"/>
          <w:szCs w:val="24"/>
        </w:rPr>
        <w:t>Inspector</w:t>
      </w:r>
    </w:p>
    <w:p w14:paraId="0DE32AA8" w14:textId="28D7BFCF" w:rsidR="0021746F" w:rsidRPr="003D3E27" w:rsidRDefault="0021746F" w:rsidP="003D3E27">
      <w:pPr>
        <w:jc w:val="center"/>
        <w:rPr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666ED">
        <w:rPr>
          <w:rFonts w:eastAsia="Arial Unicode MS" w:cs="Arial Unicode MS"/>
          <w:b/>
          <w:sz w:val="24"/>
          <w:szCs w:val="24"/>
        </w:rPr>
        <w:t>ALS INPECTION CHILE SpA.</w:t>
      </w:r>
      <w:r w:rsidRPr="006666ED">
        <w:rPr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F556C7F" w14:textId="77777777" w:rsidR="0021746F" w:rsidRPr="00013317" w:rsidRDefault="0021746F" w:rsidP="0021746F">
      <w:pPr>
        <w:spacing w:after="0" w:line="240" w:lineRule="auto"/>
        <w:rPr>
          <w:rFonts w:cs="Arial"/>
          <w:sz w:val="16"/>
          <w:szCs w:val="16"/>
        </w:rPr>
      </w:pPr>
    </w:p>
    <w:p w14:paraId="1E1988B1" w14:textId="77777777" w:rsidR="0021746F" w:rsidRPr="00013317" w:rsidRDefault="0021746F" w:rsidP="0021746F">
      <w:pPr>
        <w:spacing w:after="0" w:line="240" w:lineRule="auto"/>
        <w:rPr>
          <w:rFonts w:cs="Arial"/>
          <w:sz w:val="16"/>
          <w:szCs w:val="16"/>
        </w:rPr>
      </w:pPr>
    </w:p>
    <w:p w14:paraId="15BBC97E" w14:textId="1C874EB5" w:rsidR="0021746F" w:rsidRPr="0021746F" w:rsidRDefault="0021746F" w:rsidP="0021746F">
      <w:pPr>
        <w:spacing w:after="0" w:line="240" w:lineRule="auto"/>
        <w:rPr>
          <w:rFonts w:cs="Arial"/>
          <w:sz w:val="14"/>
          <w:szCs w:val="14"/>
          <w:lang w:val="es-CL"/>
        </w:rPr>
      </w:pPr>
      <w:r w:rsidRPr="0021746F">
        <w:rPr>
          <w:rFonts w:cs="Arial"/>
          <w:sz w:val="14"/>
          <w:szCs w:val="14"/>
          <w:lang w:val="es-CL"/>
        </w:rPr>
        <w:t>Realizado por</w:t>
      </w:r>
      <w:r w:rsidRPr="0021746F">
        <w:rPr>
          <w:rFonts w:cs="Arial"/>
          <w:sz w:val="14"/>
          <w:szCs w:val="14"/>
          <w:lang w:val="es-CL"/>
        </w:rPr>
        <w:tab/>
        <w:t>:  A. Mondaca</w:t>
      </w:r>
    </w:p>
    <w:p w14:paraId="602DA38A" w14:textId="5A1EECA5" w:rsidR="0021746F" w:rsidRPr="0021746F" w:rsidRDefault="0021746F" w:rsidP="0021746F">
      <w:pPr>
        <w:spacing w:after="0" w:line="240" w:lineRule="auto"/>
        <w:rPr>
          <w:rFonts w:cs="Arial"/>
          <w:sz w:val="14"/>
          <w:szCs w:val="14"/>
          <w:lang w:val="es-CL"/>
        </w:rPr>
      </w:pPr>
      <w:r w:rsidRPr="0021746F">
        <w:rPr>
          <w:rFonts w:cs="Arial"/>
          <w:sz w:val="14"/>
          <w:szCs w:val="14"/>
          <w:lang w:val="es-CL"/>
        </w:rPr>
        <w:t>Revisado por</w:t>
      </w:r>
      <w:r w:rsidRPr="0021746F">
        <w:rPr>
          <w:rFonts w:cs="Arial"/>
          <w:sz w:val="14"/>
          <w:szCs w:val="14"/>
          <w:lang w:val="es-CL"/>
        </w:rPr>
        <w:tab/>
        <w:t xml:space="preserve">:  </w:t>
      </w:r>
      <w:r w:rsidR="001A0A61">
        <w:rPr>
          <w:rFonts w:cs="Arial"/>
          <w:sz w:val="14"/>
          <w:szCs w:val="14"/>
          <w:lang w:val="es-CL"/>
        </w:rPr>
        <w:t xml:space="preserve">M. </w:t>
      </w:r>
      <w:r w:rsidR="00F570B6">
        <w:rPr>
          <w:rFonts w:cs="Arial"/>
          <w:sz w:val="14"/>
          <w:szCs w:val="14"/>
          <w:lang w:val="es-CL"/>
        </w:rPr>
        <w:t>Palma</w:t>
      </w:r>
    </w:p>
    <w:p w14:paraId="7CFCD4D1" w14:textId="3E49D995" w:rsidR="00DB73AF" w:rsidRPr="004527EE" w:rsidRDefault="0021746F" w:rsidP="004527EE">
      <w:pPr>
        <w:spacing w:after="0" w:line="240" w:lineRule="auto"/>
        <w:rPr>
          <w:lang w:val="es-CL"/>
        </w:rPr>
      </w:pPr>
      <w:r w:rsidRPr="0021746F">
        <w:rPr>
          <w:rFonts w:cs="Arial"/>
          <w:sz w:val="14"/>
          <w:szCs w:val="14"/>
          <w:lang w:val="es-CL"/>
        </w:rPr>
        <w:t xml:space="preserve">Validado por          </w:t>
      </w:r>
      <w:r>
        <w:rPr>
          <w:rFonts w:cs="Arial"/>
          <w:sz w:val="14"/>
          <w:szCs w:val="14"/>
          <w:lang w:val="es-CL"/>
        </w:rPr>
        <w:t xml:space="preserve">   </w:t>
      </w:r>
      <w:r w:rsidR="00906D4C">
        <w:rPr>
          <w:rFonts w:cs="Arial"/>
          <w:sz w:val="14"/>
          <w:szCs w:val="14"/>
          <w:lang w:val="es-CL"/>
        </w:rPr>
        <w:t xml:space="preserve"> </w:t>
      </w:r>
      <w:r>
        <w:rPr>
          <w:rFonts w:cs="Arial"/>
          <w:sz w:val="14"/>
          <w:szCs w:val="14"/>
          <w:lang w:val="es-CL"/>
        </w:rPr>
        <w:t xml:space="preserve">  </w:t>
      </w:r>
      <w:r w:rsidR="00906D4C" w:rsidRPr="0021746F">
        <w:rPr>
          <w:rFonts w:cs="Arial"/>
          <w:sz w:val="14"/>
          <w:szCs w:val="14"/>
          <w:lang w:val="es-CL"/>
        </w:rPr>
        <w:t xml:space="preserve"> :</w:t>
      </w:r>
      <w:r w:rsidRPr="0021746F">
        <w:rPr>
          <w:rFonts w:cs="Arial"/>
          <w:sz w:val="14"/>
          <w:szCs w:val="14"/>
          <w:lang w:val="es-CL"/>
        </w:rPr>
        <w:t xml:space="preserve">  J. Lopez</w:t>
      </w:r>
    </w:p>
    <w:sectPr w:rsidR="00DB73AF" w:rsidRPr="004527EE" w:rsidSect="00074E51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6" w:h="16838" w:code="9"/>
      <w:pgMar w:top="567" w:right="1416" w:bottom="1134" w:left="1440" w:header="57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DF6F5A" w14:textId="77777777" w:rsidR="00B73287" w:rsidRDefault="00B73287" w:rsidP="006B5BED">
      <w:r>
        <w:separator/>
      </w:r>
    </w:p>
  </w:endnote>
  <w:endnote w:type="continuationSeparator" w:id="0">
    <w:p w14:paraId="5BC7DB4C" w14:textId="77777777" w:rsidR="00B73287" w:rsidRDefault="00B73287" w:rsidP="006B5BED">
      <w:r>
        <w:continuationSeparator/>
      </w:r>
    </w:p>
  </w:endnote>
  <w:endnote w:type="continuationNotice" w:id="1">
    <w:p w14:paraId="11B319FD" w14:textId="77777777" w:rsidR="00B73287" w:rsidRDefault="00B7328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panose1 w:val="020B0504020202020204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07623" w14:textId="77777777" w:rsidR="0050321F" w:rsidRDefault="0050321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496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CD6B5A" w14:paraId="0F7CC80C" w14:textId="77777777" w:rsidTr="00F95182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074E51" w14:paraId="5F14FDEC" w14:textId="77777777" w:rsidTr="00074E51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907109C" w14:textId="0E7C1644" w:rsidR="00074E51" w:rsidRPr="00197E95" w:rsidRDefault="00074E51" w:rsidP="00074E51">
                <w:pPr>
                  <w:pStyle w:val="Website-Right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</w:t>
                </w:r>
                <w:r w:rsidR="0006552B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-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Right Partner                                                                                                                                                                                                     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alsglobal.com  </w:t>
                </w:r>
              </w:p>
            </w:tc>
          </w:tr>
        </w:tbl>
        <w:p w14:paraId="435E2AFD" w14:textId="77777777" w:rsidR="00074E51" w:rsidRPr="009E0923" w:rsidRDefault="00074E51" w:rsidP="00074E51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-22"/>
            <w:jc w:val="right"/>
            <w:rPr>
              <w:sz w:val="18"/>
              <w:szCs w:val="18"/>
            </w:rPr>
          </w:pPr>
          <w:r w:rsidRPr="00313A9D">
            <w:rPr>
              <w:sz w:val="18"/>
              <w:szCs w:val="18"/>
              <w:lang w:val="pt-PT"/>
            </w:rPr>
            <w:t xml:space="preserve">Page </w:t>
          </w:r>
          <w:r w:rsidRPr="009E0923">
            <w:rPr>
              <w:b/>
              <w:bCs/>
              <w:sz w:val="18"/>
              <w:szCs w:val="18"/>
            </w:rPr>
            <w:fldChar w:fldCharType="begin"/>
          </w:r>
          <w:r w:rsidRPr="009E0923">
            <w:rPr>
              <w:b/>
              <w:bCs/>
              <w:sz w:val="18"/>
              <w:szCs w:val="18"/>
            </w:rPr>
            <w:instrText>PAGE  \* Arabic  \* MERGEFORMAT</w:instrText>
          </w:r>
          <w:r w:rsidRPr="009E0923">
            <w:rPr>
              <w:b/>
              <w:bCs/>
              <w:sz w:val="18"/>
              <w:szCs w:val="18"/>
            </w:rPr>
            <w:fldChar w:fldCharType="separate"/>
          </w:r>
          <w:r w:rsidR="003170A4">
            <w:rPr>
              <w:b/>
              <w:bCs/>
              <w:noProof/>
              <w:sz w:val="18"/>
              <w:szCs w:val="18"/>
            </w:rPr>
            <w:t>11</w:t>
          </w:r>
          <w:r w:rsidRPr="009E0923">
            <w:rPr>
              <w:b/>
              <w:bCs/>
              <w:sz w:val="18"/>
              <w:szCs w:val="18"/>
            </w:rPr>
            <w:fldChar w:fldCharType="end"/>
          </w:r>
          <w:r w:rsidRPr="00313A9D">
            <w:rPr>
              <w:sz w:val="18"/>
              <w:szCs w:val="18"/>
              <w:lang w:val="pt-PT"/>
            </w:rPr>
            <w:t xml:space="preserve"> </w:t>
          </w:r>
          <w:r w:rsidRPr="009E0923">
            <w:rPr>
              <w:noProof/>
              <w:sz w:val="18"/>
              <w:szCs w:val="18"/>
              <w:lang w:val="en-GB"/>
            </w:rPr>
            <w:t>of</w:t>
          </w:r>
          <w:r w:rsidRPr="00313A9D">
            <w:rPr>
              <w:sz w:val="18"/>
              <w:szCs w:val="18"/>
              <w:lang w:val="pt-PT"/>
            </w:rPr>
            <w:t xml:space="preserve"> </w:t>
          </w:r>
          <w:r w:rsidRPr="009E0923">
            <w:rPr>
              <w:b/>
              <w:bCs/>
              <w:sz w:val="18"/>
              <w:szCs w:val="18"/>
            </w:rPr>
            <w:fldChar w:fldCharType="begin"/>
          </w:r>
          <w:r w:rsidRPr="009E0923">
            <w:rPr>
              <w:b/>
              <w:bCs/>
              <w:sz w:val="18"/>
              <w:szCs w:val="18"/>
            </w:rPr>
            <w:instrText>NUMPAGES  \* Arabic  \* MERGEFORMAT</w:instrText>
          </w:r>
          <w:r w:rsidRPr="009E0923">
            <w:rPr>
              <w:b/>
              <w:bCs/>
              <w:sz w:val="18"/>
              <w:szCs w:val="18"/>
            </w:rPr>
            <w:fldChar w:fldCharType="separate"/>
          </w:r>
          <w:r w:rsidR="003170A4">
            <w:rPr>
              <w:b/>
              <w:bCs/>
              <w:noProof/>
              <w:sz w:val="18"/>
              <w:szCs w:val="18"/>
            </w:rPr>
            <w:t>11</w:t>
          </w:r>
          <w:r w:rsidRPr="009E0923">
            <w:rPr>
              <w:b/>
              <w:bCs/>
              <w:sz w:val="18"/>
              <w:szCs w:val="18"/>
            </w:rPr>
            <w:fldChar w:fldCharType="end"/>
          </w:r>
        </w:p>
        <w:p w14:paraId="0391E7F8" w14:textId="3B3EB5FC" w:rsidR="00CD6B5A" w:rsidRPr="00197E95" w:rsidRDefault="00CD6B5A" w:rsidP="00CD6B5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41133B9E" w14:textId="77777777" w:rsidR="005B0AFE" w:rsidRPr="006308C6" w:rsidRDefault="005B0AFE" w:rsidP="006B5BED">
    <w:pPr>
      <w:pStyle w:val="Piedepgina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003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="003170A4" w:rsidRPr="003170A4">
      <w:rPr>
        <w:b/>
        <w:bCs/>
        <w:noProof/>
        <w:sz w:val="18"/>
        <w:szCs w:val="18"/>
        <w:lang w:val="es-ES"/>
      </w:rPr>
      <w:t>11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1FB835" w14:textId="77777777" w:rsidR="00B73287" w:rsidRDefault="00B73287" w:rsidP="006B5BED">
      <w:r>
        <w:separator/>
      </w:r>
    </w:p>
  </w:footnote>
  <w:footnote w:type="continuationSeparator" w:id="0">
    <w:p w14:paraId="035D22F2" w14:textId="77777777" w:rsidR="00B73287" w:rsidRDefault="00B73287" w:rsidP="006B5BED">
      <w:r>
        <w:continuationSeparator/>
      </w:r>
    </w:p>
  </w:footnote>
  <w:footnote w:type="continuationNotice" w:id="1">
    <w:p w14:paraId="066168A4" w14:textId="77777777" w:rsidR="00B73287" w:rsidRDefault="00B7328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F293C" w14:textId="77777777" w:rsidR="0050321F" w:rsidRDefault="0050321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68"/>
      <w:gridCol w:w="7870"/>
    </w:tblGrid>
    <w:tr w:rsidR="00F95182" w:rsidRPr="0012675A" w14:paraId="138950CB" w14:textId="77777777" w:rsidTr="00074E51">
      <w:trPr>
        <w:trHeight w:val="1129"/>
      </w:trPr>
      <w:tc>
        <w:tcPr>
          <w:tcW w:w="917" w:type="pct"/>
          <w:tcMar>
            <w:right w:w="567" w:type="dxa"/>
          </w:tcMar>
        </w:tcPr>
        <w:p w14:paraId="641AD866" w14:textId="77777777" w:rsidR="00F95182" w:rsidRPr="00525ACE" w:rsidRDefault="00F95182" w:rsidP="00F95182">
          <w:pPr>
            <w:pStyle w:val="Encabezado"/>
            <w:tabs>
              <w:tab w:val="left" w:pos="5220"/>
            </w:tabs>
          </w:pPr>
          <w:bookmarkStart w:id="0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  <w:lang w:val="es-CL" w:eastAsia="es-CL"/>
            </w:rPr>
            <w:drawing>
              <wp:anchor distT="0" distB="0" distL="114300" distR="114300" simplePos="0" relativeHeight="251659264" behindDoc="1" locked="0" layoutInCell="1" allowOverlap="1" wp14:anchorId="15ED30F3" wp14:editId="477B8C67">
                <wp:simplePos x="0" y="0"/>
                <wp:positionH relativeFrom="column">
                  <wp:posOffset>360045</wp:posOffset>
                </wp:positionH>
                <wp:positionV relativeFrom="paragraph">
                  <wp:posOffset>250825</wp:posOffset>
                </wp:positionV>
                <wp:extent cx="761365" cy="771525"/>
                <wp:effectExtent l="0" t="0" r="635" b="9525"/>
                <wp:wrapTight wrapText="bothSides">
                  <wp:wrapPolygon edited="0">
                    <wp:start x="7026" y="0"/>
                    <wp:lineTo x="3783" y="2133"/>
                    <wp:lineTo x="0" y="6400"/>
                    <wp:lineTo x="0" y="12800"/>
                    <wp:lineTo x="1081" y="17600"/>
                    <wp:lineTo x="7026" y="20800"/>
                    <wp:lineTo x="7566" y="21333"/>
                    <wp:lineTo x="13511" y="21333"/>
                    <wp:lineTo x="19997" y="17600"/>
                    <wp:lineTo x="21078" y="12800"/>
                    <wp:lineTo x="21078" y="6400"/>
                    <wp:lineTo x="17294" y="2133"/>
                    <wp:lineTo x="14052" y="0"/>
                    <wp:lineTo x="7026" y="0"/>
                  </wp:wrapPolygon>
                </wp:wrapTight>
                <wp:docPr id="10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761365" cy="771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74EC9F29" w14:textId="77777777" w:rsidR="00F95182" w:rsidRPr="00493FA9" w:rsidRDefault="00F95182" w:rsidP="00F95182">
          <w:pPr>
            <w:pStyle w:val="Encabezado"/>
            <w:tabs>
              <w:tab w:val="left" w:pos="3435"/>
            </w:tabs>
            <w:spacing w:before="60"/>
            <w:rPr>
              <w:rFonts w:cs="Times New Roman"/>
              <w:b/>
              <w:bCs/>
              <w:color w:val="000000"/>
              <w:w w:val="0"/>
              <w:sz w:val="16"/>
              <w:szCs w:val="16"/>
              <w:lang w:val="es-CL"/>
            </w:rPr>
          </w:pPr>
        </w:p>
        <w:p w14:paraId="34A2ED7E" w14:textId="77777777" w:rsidR="00F95182" w:rsidRPr="00493FA9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rPr>
              <w:rFonts w:cs="Times New Roman"/>
              <w:b/>
              <w:bCs/>
              <w:color w:val="000000"/>
              <w:w w:val="0"/>
              <w:sz w:val="16"/>
              <w:szCs w:val="16"/>
              <w:lang w:val="es-CL"/>
            </w:rPr>
          </w:pPr>
        </w:p>
        <w:p w14:paraId="697DCF84" w14:textId="77777777" w:rsidR="00F95182" w:rsidRPr="004527EE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</w:rPr>
          </w:pPr>
          <w:r w:rsidRPr="004527EE">
            <w:rPr>
              <w:rFonts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4527EE">
            <w:rPr>
              <w:rFonts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4527EE">
            <w:rPr>
              <w:rFonts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4527EE">
            <w:rPr>
              <w:b/>
              <w:bCs/>
              <w:sz w:val="18"/>
              <w:szCs w:val="18"/>
            </w:rPr>
            <w:br/>
          </w:r>
          <w:r w:rsidRPr="004527EE">
            <w:rPr>
              <w:sz w:val="18"/>
              <w:szCs w:val="18"/>
            </w:rPr>
            <w:t>Limache 3405, Office 61</w:t>
          </w:r>
          <w:r w:rsidRPr="004527EE">
            <w:rPr>
              <w:sz w:val="18"/>
              <w:szCs w:val="18"/>
            </w:rPr>
            <w:br/>
            <w:t>Viña del Mar, CHILE</w:t>
          </w:r>
        </w:p>
        <w:p w14:paraId="1A8EE581" w14:textId="77777777" w:rsidR="00F95182" w:rsidRPr="004527EE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</w:rPr>
          </w:pPr>
          <w:r w:rsidRPr="004527EE">
            <w:rPr>
              <w:sz w:val="18"/>
              <w:szCs w:val="18"/>
            </w:rPr>
            <w:t>T +56 32 2545 500</w:t>
          </w:r>
        </w:p>
        <w:p w14:paraId="77074493" w14:textId="77777777" w:rsidR="00F95182" w:rsidRPr="004527EE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</w:rPr>
          </w:pPr>
        </w:p>
        <w:p w14:paraId="6CDEBCE0" w14:textId="015ECD6C" w:rsidR="00F95182" w:rsidRPr="004527EE" w:rsidRDefault="00F95182" w:rsidP="00074E51">
          <w:pPr>
            <w:pStyle w:val="Encabezado"/>
            <w:tabs>
              <w:tab w:val="left" w:pos="3435"/>
            </w:tabs>
            <w:spacing w:before="60"/>
            <w:jc w:val="right"/>
            <w:rPr>
              <w:sz w:val="18"/>
              <w:szCs w:val="18"/>
            </w:rPr>
          </w:pPr>
          <w:r w:rsidRPr="004527EE">
            <w:rPr>
              <w:sz w:val="18"/>
              <w:szCs w:val="18"/>
            </w:rPr>
            <w:t xml:space="preserve">                       </w:t>
          </w:r>
          <w:r w:rsidRPr="000E6C7B">
            <w:rPr>
              <w:sz w:val="18"/>
              <w:szCs w:val="18"/>
              <w:lang w:val="en-GB"/>
            </w:rPr>
            <w:t>Report</w:t>
          </w:r>
          <w:r w:rsidRPr="004527EE">
            <w:rPr>
              <w:sz w:val="18"/>
              <w:szCs w:val="18"/>
            </w:rPr>
            <w:t>:</w:t>
          </w:r>
          <w:r w:rsidR="00074E51" w:rsidRPr="004527EE">
            <w:rPr>
              <w:sz w:val="18"/>
              <w:szCs w:val="18"/>
            </w:rPr>
            <w:t xml:space="preserve"> </w:t>
          </w:r>
          <w:r w:rsidR="00557423" w:rsidRPr="004527EE">
            <w:rPr>
              <w:sz w:val="18"/>
              <w:szCs w:val="18"/>
            </w:rPr>
            <w:t>IQQ-2</w:t>
          </w:r>
          <w:r w:rsidR="00926B94">
            <w:rPr>
              <w:sz w:val="18"/>
              <w:szCs w:val="18"/>
            </w:rPr>
            <w:t>60</w:t>
          </w:r>
          <w:r w:rsidR="00F932D7">
            <w:rPr>
              <w:sz w:val="18"/>
              <w:szCs w:val="18"/>
            </w:rPr>
            <w:t>3</w:t>
          </w:r>
          <w:r w:rsidR="00926B94">
            <w:rPr>
              <w:sz w:val="18"/>
              <w:szCs w:val="18"/>
            </w:rPr>
            <w:t>-</w:t>
          </w:r>
          <w:r w:rsidR="00F932D7">
            <w:rPr>
              <w:sz w:val="18"/>
              <w:szCs w:val="18"/>
            </w:rPr>
            <w:t>1099</w:t>
          </w:r>
        </w:p>
        <w:p w14:paraId="3800D8C8" w14:textId="1B046793" w:rsidR="00F95182" w:rsidRPr="004527EE" w:rsidRDefault="00F95182" w:rsidP="00557423">
          <w:pPr>
            <w:pStyle w:val="Encabezado"/>
            <w:tabs>
              <w:tab w:val="left" w:pos="3435"/>
            </w:tabs>
            <w:spacing w:before="60"/>
            <w:ind w:right="-108"/>
            <w:jc w:val="center"/>
            <w:rPr>
              <w:sz w:val="16"/>
              <w:szCs w:val="16"/>
            </w:rPr>
          </w:pPr>
          <w:r w:rsidRPr="004527EE">
            <w:rPr>
              <w:sz w:val="18"/>
              <w:szCs w:val="18"/>
            </w:rPr>
            <w:t xml:space="preserve">                                                                                            </w:t>
          </w:r>
          <w:r w:rsidR="00557423" w:rsidRPr="004527EE">
            <w:rPr>
              <w:sz w:val="18"/>
              <w:szCs w:val="18"/>
            </w:rPr>
            <w:t xml:space="preserve">                         </w:t>
          </w:r>
          <w:r w:rsidRPr="004527EE">
            <w:rPr>
              <w:sz w:val="18"/>
              <w:szCs w:val="18"/>
            </w:rPr>
            <w:t xml:space="preserve">  </w:t>
          </w:r>
          <w:r w:rsidR="00211215">
            <w:rPr>
              <w:sz w:val="18"/>
              <w:szCs w:val="18"/>
            </w:rPr>
            <w:t xml:space="preserve">   </w:t>
          </w:r>
          <w:r w:rsidR="009A5345" w:rsidRPr="004527EE">
            <w:rPr>
              <w:sz w:val="18"/>
              <w:szCs w:val="18"/>
            </w:rPr>
            <w:t>Date:</w:t>
          </w:r>
          <w:r w:rsidR="009A5345">
            <w:rPr>
              <w:sz w:val="18"/>
              <w:szCs w:val="18"/>
            </w:rPr>
            <w:t xml:space="preserve"> </w:t>
          </w:r>
          <w:r w:rsidR="00DD5F71">
            <w:rPr>
              <w:sz w:val="18"/>
              <w:szCs w:val="18"/>
            </w:rPr>
            <w:t xml:space="preserve"> </w:t>
          </w:r>
          <w:r w:rsidR="00F932D7">
            <w:rPr>
              <w:sz w:val="18"/>
              <w:szCs w:val="18"/>
            </w:rPr>
            <w:t>Marzo</w:t>
          </w:r>
          <w:r w:rsidR="006B4F6D">
            <w:rPr>
              <w:sz w:val="18"/>
              <w:szCs w:val="18"/>
            </w:rPr>
            <w:t xml:space="preserve"> </w:t>
          </w:r>
          <w:r w:rsidR="00F932D7">
            <w:rPr>
              <w:sz w:val="18"/>
              <w:szCs w:val="18"/>
            </w:rPr>
            <w:t>24</w:t>
          </w:r>
          <w:r w:rsidR="00557423" w:rsidRPr="004527EE">
            <w:rPr>
              <w:sz w:val="18"/>
              <w:szCs w:val="18"/>
            </w:rPr>
            <w:t>, 202</w:t>
          </w:r>
          <w:r w:rsidR="0050321F">
            <w:rPr>
              <w:sz w:val="18"/>
              <w:szCs w:val="18"/>
            </w:rPr>
            <w:t>6</w:t>
          </w:r>
        </w:p>
      </w:tc>
    </w:tr>
    <w:bookmarkEnd w:id="0"/>
  </w:tbl>
  <w:p w14:paraId="636D9160" w14:textId="77777777" w:rsidR="005B0AFE" w:rsidRDefault="005B0AFE" w:rsidP="006B5BE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B0124" w14:textId="77777777" w:rsidR="0050321F" w:rsidRDefault="0050321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83FFA"/>
    <w:multiLevelType w:val="hybridMultilevel"/>
    <w:tmpl w:val="16A03D34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16AE6"/>
    <w:multiLevelType w:val="hybridMultilevel"/>
    <w:tmpl w:val="3CD4169E"/>
    <w:lvl w:ilvl="0" w:tplc="7C681C9E">
      <w:numFmt w:val="bullet"/>
      <w:lvlText w:val="-"/>
      <w:lvlJc w:val="left"/>
      <w:pPr>
        <w:ind w:left="720" w:hanging="360"/>
      </w:pPr>
      <w:rPr>
        <w:rFonts w:ascii="Avenir Next LT Pro" w:eastAsiaTheme="minorHAnsi" w:hAnsi="Avenir Next LT Pro" w:cs="Aria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A3F05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76A6A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B7D30"/>
    <w:multiLevelType w:val="hybridMultilevel"/>
    <w:tmpl w:val="16A03D34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E0B81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36450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80877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660778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9969D7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695C2A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D2BA2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A01553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A22BFA"/>
    <w:multiLevelType w:val="hybridMultilevel"/>
    <w:tmpl w:val="A112A1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D37130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B54572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E6CDC"/>
    <w:multiLevelType w:val="hybridMultilevel"/>
    <w:tmpl w:val="16A03D34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1B58A6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5A0101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B02269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061E2E"/>
    <w:multiLevelType w:val="hybridMultilevel"/>
    <w:tmpl w:val="920A12DA"/>
    <w:lvl w:ilvl="0" w:tplc="B3DC8A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4CAB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8117E5"/>
    <w:multiLevelType w:val="hybridMultilevel"/>
    <w:tmpl w:val="A112A1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A856A4"/>
    <w:multiLevelType w:val="hybridMultilevel"/>
    <w:tmpl w:val="A112A1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437812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FA5CC7"/>
    <w:multiLevelType w:val="hybridMultilevel"/>
    <w:tmpl w:val="A112A1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3619FE"/>
    <w:multiLevelType w:val="hybridMultilevel"/>
    <w:tmpl w:val="A112A1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7A423C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F47D0C"/>
    <w:multiLevelType w:val="hybridMultilevel"/>
    <w:tmpl w:val="A112A1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AD378A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BB6C95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5E3855"/>
    <w:multiLevelType w:val="hybridMultilevel"/>
    <w:tmpl w:val="321CC1E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1F759D"/>
    <w:multiLevelType w:val="hybridMultilevel"/>
    <w:tmpl w:val="DD68A276"/>
    <w:lvl w:ilvl="0" w:tplc="340A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664A6FD1"/>
    <w:multiLevelType w:val="hybridMultilevel"/>
    <w:tmpl w:val="E03AAA48"/>
    <w:lvl w:ilvl="0" w:tplc="B3DC8A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4CAB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9B638A"/>
    <w:multiLevelType w:val="hybridMultilevel"/>
    <w:tmpl w:val="A112A1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D17ED0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C867BD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CE1782"/>
    <w:multiLevelType w:val="hybridMultilevel"/>
    <w:tmpl w:val="A112A1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405E46"/>
    <w:multiLevelType w:val="hybridMultilevel"/>
    <w:tmpl w:val="321CC1E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C776E5"/>
    <w:multiLevelType w:val="hybridMultilevel"/>
    <w:tmpl w:val="A112A1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4765B7"/>
    <w:multiLevelType w:val="hybridMultilevel"/>
    <w:tmpl w:val="A112A1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2D3701"/>
    <w:multiLevelType w:val="hybridMultilevel"/>
    <w:tmpl w:val="321CC1E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0707419">
    <w:abstractNumId w:val="18"/>
  </w:num>
  <w:num w:numId="2" w16cid:durableId="1992713344">
    <w:abstractNumId w:val="32"/>
  </w:num>
  <w:num w:numId="3" w16cid:durableId="1160538724">
    <w:abstractNumId w:val="17"/>
  </w:num>
  <w:num w:numId="4" w16cid:durableId="1263105940">
    <w:abstractNumId w:val="5"/>
  </w:num>
  <w:num w:numId="5" w16cid:durableId="1532452109">
    <w:abstractNumId w:val="7"/>
  </w:num>
  <w:num w:numId="6" w16cid:durableId="1252544991">
    <w:abstractNumId w:val="3"/>
  </w:num>
  <w:num w:numId="7" w16cid:durableId="1912620480">
    <w:abstractNumId w:val="12"/>
  </w:num>
  <w:num w:numId="8" w16cid:durableId="1572547188">
    <w:abstractNumId w:val="19"/>
  </w:num>
  <w:num w:numId="9" w16cid:durableId="1931812159">
    <w:abstractNumId w:val="6"/>
  </w:num>
  <w:num w:numId="10" w16cid:durableId="53092566">
    <w:abstractNumId w:val="26"/>
  </w:num>
  <w:num w:numId="11" w16cid:durableId="1881357420">
    <w:abstractNumId w:val="15"/>
  </w:num>
  <w:num w:numId="12" w16cid:durableId="295256262">
    <w:abstractNumId w:val="29"/>
  </w:num>
  <w:num w:numId="13" w16cid:durableId="46342843">
    <w:abstractNumId w:val="28"/>
  </w:num>
  <w:num w:numId="14" w16cid:durableId="1603342664">
    <w:abstractNumId w:val="35"/>
  </w:num>
  <w:num w:numId="15" w16cid:durableId="1011177514">
    <w:abstractNumId w:val="8"/>
  </w:num>
  <w:num w:numId="16" w16cid:durableId="1110903862">
    <w:abstractNumId w:val="23"/>
  </w:num>
  <w:num w:numId="17" w16cid:durableId="804464628">
    <w:abstractNumId w:val="14"/>
  </w:num>
  <w:num w:numId="18" w16cid:durableId="2092238245">
    <w:abstractNumId w:val="9"/>
  </w:num>
  <w:num w:numId="19" w16cid:durableId="2029020084">
    <w:abstractNumId w:val="31"/>
  </w:num>
  <w:num w:numId="20" w16cid:durableId="1191338148">
    <w:abstractNumId w:val="16"/>
  </w:num>
  <w:num w:numId="21" w16cid:durableId="1187133915">
    <w:abstractNumId w:val="0"/>
  </w:num>
  <w:num w:numId="22" w16cid:durableId="2056808494">
    <w:abstractNumId w:val="4"/>
  </w:num>
  <w:num w:numId="23" w16cid:durableId="1986815552">
    <w:abstractNumId w:val="37"/>
  </w:num>
  <w:num w:numId="24" w16cid:durableId="754984178">
    <w:abstractNumId w:val="40"/>
  </w:num>
  <w:num w:numId="25" w16cid:durableId="1682662535">
    <w:abstractNumId w:val="30"/>
  </w:num>
  <w:num w:numId="26" w16cid:durableId="59983230">
    <w:abstractNumId w:val="11"/>
  </w:num>
  <w:num w:numId="27" w16cid:durableId="2028408041">
    <w:abstractNumId w:val="2"/>
  </w:num>
  <w:num w:numId="28" w16cid:durableId="2063745693">
    <w:abstractNumId w:val="10"/>
  </w:num>
  <w:num w:numId="29" w16cid:durableId="2108842291">
    <w:abstractNumId w:val="34"/>
  </w:num>
  <w:num w:numId="30" w16cid:durableId="761413522">
    <w:abstractNumId w:val="20"/>
  </w:num>
  <w:num w:numId="31" w16cid:durableId="1005013515">
    <w:abstractNumId w:val="1"/>
  </w:num>
  <w:num w:numId="32" w16cid:durableId="556472363">
    <w:abstractNumId w:val="33"/>
  </w:num>
  <w:num w:numId="33" w16cid:durableId="1420903283">
    <w:abstractNumId w:val="39"/>
  </w:num>
  <w:num w:numId="34" w16cid:durableId="1933856843">
    <w:abstractNumId w:val="22"/>
  </w:num>
  <w:num w:numId="35" w16cid:durableId="1491942234">
    <w:abstractNumId w:val="25"/>
  </w:num>
  <w:num w:numId="36" w16cid:durableId="430860721">
    <w:abstractNumId w:val="27"/>
  </w:num>
  <w:num w:numId="37" w16cid:durableId="1450932171">
    <w:abstractNumId w:val="13"/>
  </w:num>
  <w:num w:numId="38" w16cid:durableId="2108192072">
    <w:abstractNumId w:val="36"/>
  </w:num>
  <w:num w:numId="39" w16cid:durableId="1941135803">
    <w:abstractNumId w:val="21"/>
  </w:num>
  <w:num w:numId="40" w16cid:durableId="444887948">
    <w:abstractNumId w:val="24"/>
  </w:num>
  <w:num w:numId="41" w16cid:durableId="1999334625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attachedTemplate r:id="rId1"/>
  <w:revisionView w:inkAnnotation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4719"/>
    <w:rsid w:val="00012780"/>
    <w:rsid w:val="00012B2C"/>
    <w:rsid w:val="00013317"/>
    <w:rsid w:val="00021046"/>
    <w:rsid w:val="0002317C"/>
    <w:rsid w:val="000317EF"/>
    <w:rsid w:val="00034FAA"/>
    <w:rsid w:val="00040231"/>
    <w:rsid w:val="0004359E"/>
    <w:rsid w:val="00045E93"/>
    <w:rsid w:val="00045F1B"/>
    <w:rsid w:val="00046509"/>
    <w:rsid w:val="000543D9"/>
    <w:rsid w:val="000549EB"/>
    <w:rsid w:val="0006552B"/>
    <w:rsid w:val="00074093"/>
    <w:rsid w:val="000741A4"/>
    <w:rsid w:val="00074E51"/>
    <w:rsid w:val="00076F60"/>
    <w:rsid w:val="000804AC"/>
    <w:rsid w:val="000816C4"/>
    <w:rsid w:val="00083F69"/>
    <w:rsid w:val="000845CE"/>
    <w:rsid w:val="0009120A"/>
    <w:rsid w:val="000A4ACB"/>
    <w:rsid w:val="000A54D0"/>
    <w:rsid w:val="000A7124"/>
    <w:rsid w:val="000B6D94"/>
    <w:rsid w:val="000B7FB5"/>
    <w:rsid w:val="000C190C"/>
    <w:rsid w:val="000C62A2"/>
    <w:rsid w:val="000D2EA6"/>
    <w:rsid w:val="000D73C0"/>
    <w:rsid w:val="000E3E52"/>
    <w:rsid w:val="000E43DA"/>
    <w:rsid w:val="000E51B2"/>
    <w:rsid w:val="000E6C7B"/>
    <w:rsid w:val="000F2F3C"/>
    <w:rsid w:val="001045F1"/>
    <w:rsid w:val="00105E5A"/>
    <w:rsid w:val="00122557"/>
    <w:rsid w:val="00122FA4"/>
    <w:rsid w:val="00125618"/>
    <w:rsid w:val="0012675A"/>
    <w:rsid w:val="0013740F"/>
    <w:rsid w:val="0014014F"/>
    <w:rsid w:val="001537F1"/>
    <w:rsid w:val="00155A08"/>
    <w:rsid w:val="0015774D"/>
    <w:rsid w:val="001710F5"/>
    <w:rsid w:val="00171C9A"/>
    <w:rsid w:val="0017310C"/>
    <w:rsid w:val="001808AB"/>
    <w:rsid w:val="00183941"/>
    <w:rsid w:val="00185BA5"/>
    <w:rsid w:val="00197E95"/>
    <w:rsid w:val="001A0A61"/>
    <w:rsid w:val="001D244B"/>
    <w:rsid w:val="001D300C"/>
    <w:rsid w:val="001D690A"/>
    <w:rsid w:val="001E6A70"/>
    <w:rsid w:val="001E7A32"/>
    <w:rsid w:val="001F1956"/>
    <w:rsid w:val="001F5AC0"/>
    <w:rsid w:val="002054BB"/>
    <w:rsid w:val="002072F4"/>
    <w:rsid w:val="00211215"/>
    <w:rsid w:val="00211382"/>
    <w:rsid w:val="002162C9"/>
    <w:rsid w:val="0021746F"/>
    <w:rsid w:val="00220C30"/>
    <w:rsid w:val="002264E8"/>
    <w:rsid w:val="00230128"/>
    <w:rsid w:val="0024790F"/>
    <w:rsid w:val="00250FB2"/>
    <w:rsid w:val="00251B1A"/>
    <w:rsid w:val="002574B3"/>
    <w:rsid w:val="00261F68"/>
    <w:rsid w:val="0026681F"/>
    <w:rsid w:val="00282C78"/>
    <w:rsid w:val="002918B9"/>
    <w:rsid w:val="002956C4"/>
    <w:rsid w:val="0029662D"/>
    <w:rsid w:val="00297087"/>
    <w:rsid w:val="002A0DD8"/>
    <w:rsid w:val="002B3601"/>
    <w:rsid w:val="002C5530"/>
    <w:rsid w:val="002E2B46"/>
    <w:rsid w:val="002E3624"/>
    <w:rsid w:val="002F4147"/>
    <w:rsid w:val="00300615"/>
    <w:rsid w:val="00306B5C"/>
    <w:rsid w:val="00310B7C"/>
    <w:rsid w:val="00313A9D"/>
    <w:rsid w:val="00315DEE"/>
    <w:rsid w:val="003170A4"/>
    <w:rsid w:val="00322B6F"/>
    <w:rsid w:val="00327AB5"/>
    <w:rsid w:val="0033083D"/>
    <w:rsid w:val="00342D57"/>
    <w:rsid w:val="00344CF1"/>
    <w:rsid w:val="003570D6"/>
    <w:rsid w:val="003679B1"/>
    <w:rsid w:val="00392816"/>
    <w:rsid w:val="00393527"/>
    <w:rsid w:val="003B3942"/>
    <w:rsid w:val="003B537E"/>
    <w:rsid w:val="003B5B31"/>
    <w:rsid w:val="003C172F"/>
    <w:rsid w:val="003D071F"/>
    <w:rsid w:val="003D129F"/>
    <w:rsid w:val="003D13CA"/>
    <w:rsid w:val="003D3E27"/>
    <w:rsid w:val="003D6FAB"/>
    <w:rsid w:val="003E043D"/>
    <w:rsid w:val="003E751E"/>
    <w:rsid w:val="003E7E1F"/>
    <w:rsid w:val="003F35D4"/>
    <w:rsid w:val="003F587A"/>
    <w:rsid w:val="00401071"/>
    <w:rsid w:val="00405DCD"/>
    <w:rsid w:val="00412EB1"/>
    <w:rsid w:val="0042109A"/>
    <w:rsid w:val="00421FBC"/>
    <w:rsid w:val="004221FC"/>
    <w:rsid w:val="00422A1D"/>
    <w:rsid w:val="0042420A"/>
    <w:rsid w:val="004301AF"/>
    <w:rsid w:val="004327CB"/>
    <w:rsid w:val="00441CD8"/>
    <w:rsid w:val="00445E98"/>
    <w:rsid w:val="004461C9"/>
    <w:rsid w:val="00447DA2"/>
    <w:rsid w:val="00450AED"/>
    <w:rsid w:val="004527EE"/>
    <w:rsid w:val="004604EA"/>
    <w:rsid w:val="00464670"/>
    <w:rsid w:val="0046512F"/>
    <w:rsid w:val="00465BAE"/>
    <w:rsid w:val="00470E66"/>
    <w:rsid w:val="0049002E"/>
    <w:rsid w:val="00490A2A"/>
    <w:rsid w:val="004932D6"/>
    <w:rsid w:val="00493773"/>
    <w:rsid w:val="00493FA9"/>
    <w:rsid w:val="00495D3C"/>
    <w:rsid w:val="004A0DED"/>
    <w:rsid w:val="004A18BA"/>
    <w:rsid w:val="004B0E1D"/>
    <w:rsid w:val="004B47B5"/>
    <w:rsid w:val="004B77A2"/>
    <w:rsid w:val="004C547C"/>
    <w:rsid w:val="004D128C"/>
    <w:rsid w:val="00502F8B"/>
    <w:rsid w:val="0050321F"/>
    <w:rsid w:val="00504F18"/>
    <w:rsid w:val="00505A95"/>
    <w:rsid w:val="0051166E"/>
    <w:rsid w:val="00523CDC"/>
    <w:rsid w:val="00523F8D"/>
    <w:rsid w:val="00525ACE"/>
    <w:rsid w:val="005278C5"/>
    <w:rsid w:val="00534D8F"/>
    <w:rsid w:val="005354E8"/>
    <w:rsid w:val="00536E62"/>
    <w:rsid w:val="00544853"/>
    <w:rsid w:val="00547B6B"/>
    <w:rsid w:val="00547BDC"/>
    <w:rsid w:val="005512CA"/>
    <w:rsid w:val="00557423"/>
    <w:rsid w:val="005614E1"/>
    <w:rsid w:val="00583657"/>
    <w:rsid w:val="005851BE"/>
    <w:rsid w:val="00587EA8"/>
    <w:rsid w:val="005A23D5"/>
    <w:rsid w:val="005B0AFE"/>
    <w:rsid w:val="005B7E29"/>
    <w:rsid w:val="005C4DC6"/>
    <w:rsid w:val="005D5C93"/>
    <w:rsid w:val="005D7026"/>
    <w:rsid w:val="005E2798"/>
    <w:rsid w:val="005E36FC"/>
    <w:rsid w:val="005E3F8F"/>
    <w:rsid w:val="005F1022"/>
    <w:rsid w:val="005F3725"/>
    <w:rsid w:val="005F7073"/>
    <w:rsid w:val="00602622"/>
    <w:rsid w:val="00606965"/>
    <w:rsid w:val="00611D46"/>
    <w:rsid w:val="00613524"/>
    <w:rsid w:val="006308C6"/>
    <w:rsid w:val="00631797"/>
    <w:rsid w:val="00635118"/>
    <w:rsid w:val="00640255"/>
    <w:rsid w:val="00645E37"/>
    <w:rsid w:val="00646CF8"/>
    <w:rsid w:val="006555D9"/>
    <w:rsid w:val="006610D9"/>
    <w:rsid w:val="00662326"/>
    <w:rsid w:val="00662A99"/>
    <w:rsid w:val="00672A51"/>
    <w:rsid w:val="00680FF3"/>
    <w:rsid w:val="00683BAC"/>
    <w:rsid w:val="006866CE"/>
    <w:rsid w:val="00686DAB"/>
    <w:rsid w:val="006908E5"/>
    <w:rsid w:val="00694E2F"/>
    <w:rsid w:val="00694EC5"/>
    <w:rsid w:val="006A4E4E"/>
    <w:rsid w:val="006B30F7"/>
    <w:rsid w:val="006B3E6C"/>
    <w:rsid w:val="006B4F6D"/>
    <w:rsid w:val="006B5BED"/>
    <w:rsid w:val="006B71C9"/>
    <w:rsid w:val="006C42A6"/>
    <w:rsid w:val="006C5B53"/>
    <w:rsid w:val="006D2584"/>
    <w:rsid w:val="006D278F"/>
    <w:rsid w:val="006D33C9"/>
    <w:rsid w:val="006E351B"/>
    <w:rsid w:val="006E6B90"/>
    <w:rsid w:val="006F6B8D"/>
    <w:rsid w:val="00700BE7"/>
    <w:rsid w:val="007021B3"/>
    <w:rsid w:val="00705E30"/>
    <w:rsid w:val="00712893"/>
    <w:rsid w:val="007170DD"/>
    <w:rsid w:val="00720AFB"/>
    <w:rsid w:val="007265BA"/>
    <w:rsid w:val="00727FB4"/>
    <w:rsid w:val="00732B0F"/>
    <w:rsid w:val="00745C1C"/>
    <w:rsid w:val="0075032F"/>
    <w:rsid w:val="0075409F"/>
    <w:rsid w:val="00770720"/>
    <w:rsid w:val="00784192"/>
    <w:rsid w:val="00795165"/>
    <w:rsid w:val="007A4822"/>
    <w:rsid w:val="007A6BFC"/>
    <w:rsid w:val="007A72F1"/>
    <w:rsid w:val="007B7FE0"/>
    <w:rsid w:val="007C0222"/>
    <w:rsid w:val="007C2F40"/>
    <w:rsid w:val="007C78FC"/>
    <w:rsid w:val="007D1496"/>
    <w:rsid w:val="007D7DE3"/>
    <w:rsid w:val="007E1A12"/>
    <w:rsid w:val="007F50A8"/>
    <w:rsid w:val="00800CD0"/>
    <w:rsid w:val="00801478"/>
    <w:rsid w:val="00824C10"/>
    <w:rsid w:val="00825A70"/>
    <w:rsid w:val="008409B8"/>
    <w:rsid w:val="00843B7A"/>
    <w:rsid w:val="00847C07"/>
    <w:rsid w:val="008549E0"/>
    <w:rsid w:val="0086104B"/>
    <w:rsid w:val="00863903"/>
    <w:rsid w:val="008846D5"/>
    <w:rsid w:val="00884F48"/>
    <w:rsid w:val="008A7860"/>
    <w:rsid w:val="008C0D03"/>
    <w:rsid w:val="008C7C4B"/>
    <w:rsid w:val="008D3D6A"/>
    <w:rsid w:val="008F1CFF"/>
    <w:rsid w:val="009033FA"/>
    <w:rsid w:val="00906D4C"/>
    <w:rsid w:val="0091107C"/>
    <w:rsid w:val="0092067B"/>
    <w:rsid w:val="00926B94"/>
    <w:rsid w:val="009319BB"/>
    <w:rsid w:val="0093751D"/>
    <w:rsid w:val="00951A08"/>
    <w:rsid w:val="009540A1"/>
    <w:rsid w:val="0096120F"/>
    <w:rsid w:val="00961D62"/>
    <w:rsid w:val="009623F3"/>
    <w:rsid w:val="00963ECC"/>
    <w:rsid w:val="009844AA"/>
    <w:rsid w:val="00984A24"/>
    <w:rsid w:val="009857A8"/>
    <w:rsid w:val="00994150"/>
    <w:rsid w:val="00997AD0"/>
    <w:rsid w:val="009A39BA"/>
    <w:rsid w:val="009A4084"/>
    <w:rsid w:val="009A4AB0"/>
    <w:rsid w:val="009A5345"/>
    <w:rsid w:val="009A55A2"/>
    <w:rsid w:val="009A77E9"/>
    <w:rsid w:val="009B08A1"/>
    <w:rsid w:val="009B7755"/>
    <w:rsid w:val="009C172F"/>
    <w:rsid w:val="009C2189"/>
    <w:rsid w:val="009D1234"/>
    <w:rsid w:val="009E0923"/>
    <w:rsid w:val="009E4B32"/>
    <w:rsid w:val="00A02185"/>
    <w:rsid w:val="00A21720"/>
    <w:rsid w:val="00A31C10"/>
    <w:rsid w:val="00A35CF0"/>
    <w:rsid w:val="00A35D24"/>
    <w:rsid w:val="00A407E9"/>
    <w:rsid w:val="00A42368"/>
    <w:rsid w:val="00A43AD6"/>
    <w:rsid w:val="00A454D8"/>
    <w:rsid w:val="00A565FD"/>
    <w:rsid w:val="00A577A5"/>
    <w:rsid w:val="00A87C6E"/>
    <w:rsid w:val="00A9077F"/>
    <w:rsid w:val="00A9471C"/>
    <w:rsid w:val="00A967D8"/>
    <w:rsid w:val="00AA031E"/>
    <w:rsid w:val="00AB356A"/>
    <w:rsid w:val="00AC3EC3"/>
    <w:rsid w:val="00AC582B"/>
    <w:rsid w:val="00AE45F2"/>
    <w:rsid w:val="00AE48C1"/>
    <w:rsid w:val="00AF1A69"/>
    <w:rsid w:val="00AF21F2"/>
    <w:rsid w:val="00B00AA8"/>
    <w:rsid w:val="00B05B9B"/>
    <w:rsid w:val="00B07FC1"/>
    <w:rsid w:val="00B1398E"/>
    <w:rsid w:val="00B15BFB"/>
    <w:rsid w:val="00B25DD3"/>
    <w:rsid w:val="00B36D33"/>
    <w:rsid w:val="00B42E00"/>
    <w:rsid w:val="00B54B07"/>
    <w:rsid w:val="00B5632A"/>
    <w:rsid w:val="00B64F89"/>
    <w:rsid w:val="00B659D4"/>
    <w:rsid w:val="00B71733"/>
    <w:rsid w:val="00B73287"/>
    <w:rsid w:val="00B87535"/>
    <w:rsid w:val="00B87C99"/>
    <w:rsid w:val="00B919B4"/>
    <w:rsid w:val="00BA557F"/>
    <w:rsid w:val="00BB42B1"/>
    <w:rsid w:val="00BB44B7"/>
    <w:rsid w:val="00BC09C3"/>
    <w:rsid w:val="00BC2762"/>
    <w:rsid w:val="00BD03B4"/>
    <w:rsid w:val="00BD0A50"/>
    <w:rsid w:val="00BD2671"/>
    <w:rsid w:val="00BE009A"/>
    <w:rsid w:val="00BE0DB3"/>
    <w:rsid w:val="00BE6124"/>
    <w:rsid w:val="00BF71AC"/>
    <w:rsid w:val="00C04AC0"/>
    <w:rsid w:val="00C074F8"/>
    <w:rsid w:val="00C24D38"/>
    <w:rsid w:val="00C34B7D"/>
    <w:rsid w:val="00C35A89"/>
    <w:rsid w:val="00C439ED"/>
    <w:rsid w:val="00C45E07"/>
    <w:rsid w:val="00C51622"/>
    <w:rsid w:val="00C526B5"/>
    <w:rsid w:val="00C5369A"/>
    <w:rsid w:val="00C5407C"/>
    <w:rsid w:val="00C646C5"/>
    <w:rsid w:val="00C65DBB"/>
    <w:rsid w:val="00C71DBB"/>
    <w:rsid w:val="00C73DD7"/>
    <w:rsid w:val="00C83A36"/>
    <w:rsid w:val="00C842F3"/>
    <w:rsid w:val="00C948D7"/>
    <w:rsid w:val="00C97DFB"/>
    <w:rsid w:val="00CA06AF"/>
    <w:rsid w:val="00CB30ED"/>
    <w:rsid w:val="00CB3980"/>
    <w:rsid w:val="00CC66C5"/>
    <w:rsid w:val="00CD1F15"/>
    <w:rsid w:val="00CD254E"/>
    <w:rsid w:val="00CD6B5A"/>
    <w:rsid w:val="00CE510C"/>
    <w:rsid w:val="00CE6898"/>
    <w:rsid w:val="00CF0058"/>
    <w:rsid w:val="00CF0139"/>
    <w:rsid w:val="00CF5DA9"/>
    <w:rsid w:val="00CF60CD"/>
    <w:rsid w:val="00D02C24"/>
    <w:rsid w:val="00D03790"/>
    <w:rsid w:val="00D1024C"/>
    <w:rsid w:val="00D16258"/>
    <w:rsid w:val="00D231E0"/>
    <w:rsid w:val="00D24BF4"/>
    <w:rsid w:val="00D3493F"/>
    <w:rsid w:val="00D36720"/>
    <w:rsid w:val="00D46771"/>
    <w:rsid w:val="00D51473"/>
    <w:rsid w:val="00D65CCB"/>
    <w:rsid w:val="00D76402"/>
    <w:rsid w:val="00D77352"/>
    <w:rsid w:val="00D83EFA"/>
    <w:rsid w:val="00D9708A"/>
    <w:rsid w:val="00DA09BE"/>
    <w:rsid w:val="00DA2553"/>
    <w:rsid w:val="00DB02DA"/>
    <w:rsid w:val="00DB461E"/>
    <w:rsid w:val="00DB4E65"/>
    <w:rsid w:val="00DB5847"/>
    <w:rsid w:val="00DB73AF"/>
    <w:rsid w:val="00DC0670"/>
    <w:rsid w:val="00DC57A4"/>
    <w:rsid w:val="00DD28CB"/>
    <w:rsid w:val="00DD4875"/>
    <w:rsid w:val="00DD5F71"/>
    <w:rsid w:val="00E218E5"/>
    <w:rsid w:val="00E23C19"/>
    <w:rsid w:val="00E27BCA"/>
    <w:rsid w:val="00E27D2D"/>
    <w:rsid w:val="00E30E31"/>
    <w:rsid w:val="00E45729"/>
    <w:rsid w:val="00E55AEA"/>
    <w:rsid w:val="00E600CB"/>
    <w:rsid w:val="00E60B2A"/>
    <w:rsid w:val="00E6170C"/>
    <w:rsid w:val="00E66816"/>
    <w:rsid w:val="00E740A8"/>
    <w:rsid w:val="00E77E1A"/>
    <w:rsid w:val="00E96BD2"/>
    <w:rsid w:val="00E97DB9"/>
    <w:rsid w:val="00E97ED4"/>
    <w:rsid w:val="00EA4047"/>
    <w:rsid w:val="00EA7DF7"/>
    <w:rsid w:val="00EB019A"/>
    <w:rsid w:val="00EB2844"/>
    <w:rsid w:val="00EB3F32"/>
    <w:rsid w:val="00ED0880"/>
    <w:rsid w:val="00EE4096"/>
    <w:rsid w:val="00EE6976"/>
    <w:rsid w:val="00EF3A7C"/>
    <w:rsid w:val="00EF71DB"/>
    <w:rsid w:val="00F011AD"/>
    <w:rsid w:val="00F01CA7"/>
    <w:rsid w:val="00F0328C"/>
    <w:rsid w:val="00F036EB"/>
    <w:rsid w:val="00F10637"/>
    <w:rsid w:val="00F10DC8"/>
    <w:rsid w:val="00F11771"/>
    <w:rsid w:val="00F11FFA"/>
    <w:rsid w:val="00F163A6"/>
    <w:rsid w:val="00F17012"/>
    <w:rsid w:val="00F27B2D"/>
    <w:rsid w:val="00F437DD"/>
    <w:rsid w:val="00F43934"/>
    <w:rsid w:val="00F46C04"/>
    <w:rsid w:val="00F53C5A"/>
    <w:rsid w:val="00F570B6"/>
    <w:rsid w:val="00F65496"/>
    <w:rsid w:val="00F65FF2"/>
    <w:rsid w:val="00F75D52"/>
    <w:rsid w:val="00F77228"/>
    <w:rsid w:val="00F84C63"/>
    <w:rsid w:val="00F932D7"/>
    <w:rsid w:val="00F95182"/>
    <w:rsid w:val="00F95DE5"/>
    <w:rsid w:val="00FA0DE0"/>
    <w:rsid w:val="00FA5026"/>
    <w:rsid w:val="00FB17AA"/>
    <w:rsid w:val="00FB181F"/>
    <w:rsid w:val="00FC0087"/>
    <w:rsid w:val="00FD2BC6"/>
    <w:rsid w:val="00FE2D15"/>
    <w:rsid w:val="00FE5083"/>
    <w:rsid w:val="00FF25AD"/>
    <w:rsid w:val="00FF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578ABC"/>
  <w15:chartTrackingRefBased/>
  <w15:docId w15:val="{DB4411B9-0528-4877-A01B-090E1AF91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 Next LT Pro" w:eastAsiaTheme="minorHAnsi" w:hAnsi="Avenir Next LT Pro" w:cstheme="minorBidi"/>
        <w:color w:val="303030"/>
        <w:sz w:val="22"/>
        <w:szCs w:val="22"/>
        <w:lang w:val="en-US" w:eastAsia="en-US" w:bidi="ar-SA"/>
      </w:rPr>
    </w:rPrDefault>
    <w:pPrDefault>
      <w:pPr>
        <w:spacing w:after="8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7DE3"/>
  </w:style>
  <w:style w:type="paragraph" w:styleId="Ttulo1">
    <w:name w:val="heading 1"/>
    <w:basedOn w:val="Normal"/>
    <w:next w:val="Normal"/>
    <w:link w:val="Ttulo1Car"/>
    <w:qFormat/>
    <w:rsid w:val="00884F48"/>
    <w:pPr>
      <w:spacing w:before="120"/>
      <w:outlineLvl w:val="0"/>
    </w:pPr>
    <w:rPr>
      <w:b/>
      <w:bCs/>
      <w:sz w:val="28"/>
      <w:szCs w:val="28"/>
    </w:rPr>
  </w:style>
  <w:style w:type="paragraph" w:styleId="Ttulo2">
    <w:name w:val="heading 2"/>
    <w:basedOn w:val="Ttulo1"/>
    <w:next w:val="Normal"/>
    <w:link w:val="Ttulo2Car"/>
    <w:unhideWhenUsed/>
    <w:qFormat/>
    <w:rsid w:val="00250FB2"/>
    <w:pPr>
      <w:spacing w:before="320"/>
      <w:outlineLvl w:val="1"/>
    </w:pPr>
    <w:rPr>
      <w:sz w:val="24"/>
      <w:szCs w:val="24"/>
    </w:rPr>
  </w:style>
  <w:style w:type="paragraph" w:styleId="Ttulo3">
    <w:name w:val="heading 3"/>
    <w:basedOn w:val="Ttulo2"/>
    <w:next w:val="Normal"/>
    <w:link w:val="Ttulo3Car"/>
    <w:unhideWhenUsed/>
    <w:qFormat/>
    <w:rsid w:val="00D24BF4"/>
    <w:pPr>
      <w:outlineLvl w:val="2"/>
    </w:pPr>
    <w:rPr>
      <w:bCs w:val="0"/>
      <w:sz w:val="20"/>
    </w:rPr>
  </w:style>
  <w:style w:type="paragraph" w:styleId="Ttulo4">
    <w:name w:val="heading 4"/>
    <w:basedOn w:val="Normal"/>
    <w:next w:val="Normal"/>
    <w:link w:val="Ttulo4Car"/>
    <w:unhideWhenUsed/>
    <w:qFormat/>
    <w:rsid w:val="00884F4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5387"/>
    </w:rPr>
  </w:style>
  <w:style w:type="paragraph" w:styleId="Ttulo5">
    <w:name w:val="heading 5"/>
    <w:basedOn w:val="Normal"/>
    <w:next w:val="Normal"/>
    <w:link w:val="Ttulo5Car"/>
    <w:unhideWhenUsed/>
    <w:qFormat/>
    <w:rsid w:val="002054B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7">
    <w:name w:val="heading 7"/>
    <w:basedOn w:val="Normal"/>
    <w:next w:val="Normal"/>
    <w:link w:val="Ttulo7Car"/>
    <w:qFormat/>
    <w:rsid w:val="002054BB"/>
    <w:pPr>
      <w:keepNext/>
      <w:spacing w:after="0" w:line="240" w:lineRule="auto"/>
      <w:outlineLvl w:val="6"/>
    </w:pPr>
    <w:rPr>
      <w:rFonts w:ascii="Bookman Old Style" w:eastAsia="Times New Roman" w:hAnsi="Bookman Old Style" w:cs="Times New Roman"/>
      <w:b/>
      <w:color w:val="auto"/>
      <w:spacing w:val="-5"/>
      <w:szCs w:val="20"/>
      <w:lang w:eastAsia="es-CL"/>
    </w:rPr>
  </w:style>
  <w:style w:type="paragraph" w:styleId="Ttulo8">
    <w:name w:val="heading 8"/>
    <w:basedOn w:val="Normal"/>
    <w:next w:val="Normal"/>
    <w:link w:val="Ttulo8Car"/>
    <w:qFormat/>
    <w:rsid w:val="002054BB"/>
    <w:pPr>
      <w:keepNext/>
      <w:tabs>
        <w:tab w:val="left" w:pos="567"/>
      </w:tabs>
      <w:spacing w:after="0" w:line="240" w:lineRule="auto"/>
      <w:jc w:val="both"/>
      <w:outlineLvl w:val="7"/>
    </w:pPr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uiPriority w:val="39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84F48"/>
    <w:rPr>
      <w:rFonts w:ascii="Calibri" w:hAnsi="Calibri"/>
      <w:b/>
      <w:bCs/>
      <w:sz w:val="28"/>
      <w:szCs w:val="28"/>
    </w:rPr>
  </w:style>
  <w:style w:type="paragraph" w:styleId="Ttulo">
    <w:name w:val="Title"/>
    <w:basedOn w:val="Encabezado"/>
    <w:next w:val="Normal"/>
    <w:link w:val="TtuloCar"/>
    <w:uiPriority w:val="10"/>
    <w:qFormat/>
    <w:rsid w:val="00884F48"/>
    <w:pPr>
      <w:jc w:val="right"/>
    </w:pPr>
    <w:rPr>
      <w:b/>
      <w:bCs/>
      <w:color w:val="005387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884F48"/>
    <w:rPr>
      <w:rFonts w:ascii="Calibri" w:hAnsi="Calibri"/>
      <w:b/>
      <w:bCs/>
      <w:color w:val="005387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250FB2"/>
    <w:rPr>
      <w:b/>
      <w:bCs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qFormat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qFormat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D24BF4"/>
    <w:rPr>
      <w:b/>
      <w:szCs w:val="24"/>
    </w:rPr>
  </w:style>
  <w:style w:type="paragraph" w:customStyle="1" w:styleId="Website-Right">
    <w:name w:val="Website-Right"/>
    <w:basedOn w:val="Piedepgina"/>
    <w:uiPriority w:val="4"/>
    <w:qFormat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qFormat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qFormat/>
    <w:rsid w:val="006B5BED"/>
    <w:rPr>
      <w:b/>
      <w:bCs/>
    </w:rPr>
  </w:style>
  <w:style w:type="character" w:styleId="Hipervnculo">
    <w:name w:val="Hyperlink"/>
    <w:basedOn w:val="Fuentedeprrafopredeter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884F48"/>
    <w:rPr>
      <w:rFonts w:ascii="Calibri" w:eastAsiaTheme="majorEastAsia" w:hAnsi="Calibri" w:cstheme="majorBidi"/>
      <w:i/>
      <w:iCs/>
      <w:color w:val="005387"/>
    </w:rPr>
  </w:style>
  <w:style w:type="paragraph" w:styleId="Subttulo">
    <w:name w:val="Subtitle"/>
    <w:basedOn w:val="Normal"/>
    <w:next w:val="Normal"/>
    <w:link w:val="SubttuloCar"/>
    <w:uiPriority w:val="11"/>
    <w:qFormat/>
    <w:rsid w:val="009540A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540A1"/>
    <w:rPr>
      <w:rFonts w:eastAsiaTheme="minorEastAsia"/>
      <w:color w:val="5A5A5A" w:themeColor="text1" w:themeTint="A5"/>
      <w:spacing w:val="15"/>
      <w:sz w:val="18"/>
      <w:szCs w:val="22"/>
    </w:rPr>
  </w:style>
  <w:style w:type="character" w:styleId="nfasissutil">
    <w:name w:val="Subtle Emphasis"/>
    <w:basedOn w:val="Fuentedeprrafopredeter"/>
    <w:uiPriority w:val="19"/>
    <w:qFormat/>
    <w:rsid w:val="009540A1"/>
    <w:rPr>
      <w:i/>
      <w:iCs/>
      <w:color w:val="404040" w:themeColor="text1" w:themeTint="BF"/>
    </w:rPr>
  </w:style>
  <w:style w:type="character" w:styleId="nfasis">
    <w:name w:val="Emphasis"/>
    <w:basedOn w:val="Fuentedeprrafopredeter"/>
    <w:qFormat/>
    <w:rsid w:val="009540A1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9540A1"/>
    <w:rPr>
      <w:i/>
      <w:iCs/>
      <w:color w:val="5B9BD5" w:themeColor="accent1"/>
    </w:rPr>
  </w:style>
  <w:style w:type="character" w:styleId="Fuerte">
    <w:name w:val="Strong"/>
    <w:basedOn w:val="Fuentedeprrafopredeter"/>
    <w:qFormat/>
    <w:rsid w:val="009540A1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9540A1"/>
    <w:pPr>
      <w:spacing w:before="200" w:after="160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9540A1"/>
    <w:rPr>
      <w:i/>
      <w:iCs/>
      <w:color w:val="404040" w:themeColor="text1" w:themeTint="BF"/>
      <w:sz w:val="18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540A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540A1"/>
    <w:rPr>
      <w:i/>
      <w:iCs/>
      <w:color w:val="5B9BD5" w:themeColor="accent1"/>
      <w:sz w:val="18"/>
    </w:rPr>
  </w:style>
  <w:style w:type="character" w:styleId="Referenciasutil">
    <w:name w:val="Subtle Reference"/>
    <w:basedOn w:val="Fuentedeprrafopredeter"/>
    <w:uiPriority w:val="31"/>
    <w:qFormat/>
    <w:rsid w:val="009540A1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9540A1"/>
    <w:rPr>
      <w:b/>
      <w:bCs/>
      <w:smallCaps/>
      <w:color w:val="5B9BD5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9540A1"/>
    <w:rPr>
      <w:b/>
      <w:bCs/>
      <w:i/>
      <w:iCs/>
      <w:spacing w:val="5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qFormat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qFormat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qFormat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qFormat/>
    <w:rsid w:val="00C51622"/>
    <w:pPr>
      <w:spacing w:after="200" w:line="276" w:lineRule="auto"/>
      <w:ind w:right="6"/>
      <w:jc w:val="both"/>
    </w:pPr>
    <w:rPr>
      <w:rFonts w:eastAsia="Cambria" w:cs="Times New Roman"/>
      <w:color w:val="auto"/>
      <w:sz w:val="20"/>
      <w:szCs w:val="24"/>
    </w:rPr>
  </w:style>
  <w:style w:type="character" w:customStyle="1" w:styleId="Ttulo5Car">
    <w:name w:val="Título 5 Car"/>
    <w:basedOn w:val="Fuentedeprrafopredeter"/>
    <w:link w:val="Ttulo5"/>
    <w:rsid w:val="002054B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7Car">
    <w:name w:val="Título 7 Car"/>
    <w:basedOn w:val="Fuentedeprrafopredeter"/>
    <w:link w:val="Ttulo7"/>
    <w:rsid w:val="002054BB"/>
    <w:rPr>
      <w:rFonts w:ascii="Bookman Old Style" w:eastAsia="Times New Roman" w:hAnsi="Bookman Old Style" w:cs="Times New Roman"/>
      <w:b/>
      <w:color w:val="auto"/>
      <w:spacing w:val="-5"/>
      <w:szCs w:val="20"/>
      <w:lang w:eastAsia="es-CL"/>
    </w:rPr>
  </w:style>
  <w:style w:type="character" w:customStyle="1" w:styleId="Ttulo8Car">
    <w:name w:val="Título 8 Car"/>
    <w:basedOn w:val="Fuentedeprrafopredeter"/>
    <w:link w:val="Ttulo8"/>
    <w:rsid w:val="002054BB"/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paragraph" w:styleId="Textoindependiente">
    <w:name w:val="Body Text"/>
    <w:basedOn w:val="Normal"/>
    <w:link w:val="TextoindependienteCar"/>
    <w:rsid w:val="002054BB"/>
    <w:pPr>
      <w:spacing w:after="0" w:line="240" w:lineRule="auto"/>
    </w:pPr>
    <w:rPr>
      <w:rFonts w:ascii="Times New Roman" w:eastAsia="Times New Roman" w:hAnsi="Times New Roman" w:cs="Times New Roman"/>
      <w:color w:val="auto"/>
      <w:sz w:val="15"/>
      <w:szCs w:val="20"/>
      <w:lang w:eastAsia="es-CL"/>
    </w:rPr>
  </w:style>
  <w:style w:type="character" w:customStyle="1" w:styleId="TextoindependienteCar">
    <w:name w:val="Texto independiente Car"/>
    <w:basedOn w:val="Fuentedeprrafopredeter"/>
    <w:link w:val="Textoindependiente"/>
    <w:rsid w:val="002054BB"/>
    <w:rPr>
      <w:rFonts w:ascii="Times New Roman" w:eastAsia="Times New Roman" w:hAnsi="Times New Roman" w:cs="Times New Roman"/>
      <w:color w:val="auto"/>
      <w:sz w:val="15"/>
      <w:szCs w:val="20"/>
      <w:lang w:eastAsia="es-CL"/>
    </w:rPr>
  </w:style>
  <w:style w:type="paragraph" w:styleId="Textoindependiente2">
    <w:name w:val="Body Text 2"/>
    <w:basedOn w:val="Normal"/>
    <w:link w:val="Textoindependiente2Car"/>
    <w:rsid w:val="002054BB"/>
    <w:pPr>
      <w:spacing w:after="0" w:line="240" w:lineRule="auto"/>
    </w:pPr>
    <w:rPr>
      <w:rFonts w:ascii="Times New Roman" w:eastAsia="Times New Roman" w:hAnsi="Times New Roman" w:cs="Times New Roman"/>
      <w:color w:val="808080"/>
      <w:spacing w:val="12"/>
      <w:sz w:val="14"/>
      <w:szCs w:val="20"/>
      <w:lang w:eastAsia="es-CL"/>
    </w:rPr>
  </w:style>
  <w:style w:type="character" w:customStyle="1" w:styleId="Textoindependiente2Car">
    <w:name w:val="Texto independiente 2 Car"/>
    <w:basedOn w:val="Fuentedeprrafopredeter"/>
    <w:link w:val="Textoindependiente2"/>
    <w:rsid w:val="002054BB"/>
    <w:rPr>
      <w:rFonts w:ascii="Times New Roman" w:eastAsia="Times New Roman" w:hAnsi="Times New Roman" w:cs="Times New Roman"/>
      <w:color w:val="808080"/>
      <w:spacing w:val="12"/>
      <w:sz w:val="14"/>
      <w:szCs w:val="20"/>
      <w:lang w:eastAsia="es-CL"/>
    </w:rPr>
  </w:style>
  <w:style w:type="character" w:styleId="Nmerodepgina">
    <w:name w:val="page number"/>
    <w:basedOn w:val="Fuentedeprrafopredeter"/>
    <w:rsid w:val="002054BB"/>
  </w:style>
  <w:style w:type="paragraph" w:customStyle="1" w:styleId="1">
    <w:name w:val="1"/>
    <w:basedOn w:val="Normal"/>
    <w:next w:val="Normal"/>
    <w:qFormat/>
    <w:rsid w:val="002054BB"/>
    <w:pPr>
      <w:spacing w:after="0" w:line="240" w:lineRule="auto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s-CL"/>
    </w:rPr>
  </w:style>
  <w:style w:type="paragraph" w:styleId="Sangra3detindependiente">
    <w:name w:val="Body Text Indent 3"/>
    <w:basedOn w:val="Normal"/>
    <w:link w:val="Sangra3detindependienteCar"/>
    <w:rsid w:val="002054BB"/>
    <w:pPr>
      <w:spacing w:after="0" w:line="240" w:lineRule="auto"/>
      <w:ind w:left="567"/>
      <w:jc w:val="both"/>
    </w:pPr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2054BB"/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paragraph" w:styleId="Textoindependiente3">
    <w:name w:val="Body Text 3"/>
    <w:basedOn w:val="Normal"/>
    <w:link w:val="Textoindependiente3Car"/>
    <w:rsid w:val="002054BB"/>
    <w:pPr>
      <w:spacing w:after="0" w:line="240" w:lineRule="auto"/>
    </w:pPr>
    <w:rPr>
      <w:rFonts w:ascii="Times New Roman" w:eastAsia="Times New Roman" w:hAnsi="Times New Roman" w:cs="Times New Roman"/>
      <w:b/>
      <w:i/>
      <w:color w:val="0000FF"/>
      <w:szCs w:val="20"/>
      <w:lang w:eastAsia="es-CL"/>
    </w:rPr>
  </w:style>
  <w:style w:type="character" w:customStyle="1" w:styleId="Textoindependiente3Car">
    <w:name w:val="Texto independiente 3 Car"/>
    <w:basedOn w:val="Fuentedeprrafopredeter"/>
    <w:link w:val="Textoindependiente3"/>
    <w:rsid w:val="002054BB"/>
    <w:rPr>
      <w:rFonts w:ascii="Times New Roman" w:eastAsia="Times New Roman" w:hAnsi="Times New Roman" w:cs="Times New Roman"/>
      <w:b/>
      <w:i/>
      <w:color w:val="0000FF"/>
      <w:szCs w:val="20"/>
      <w:lang w:eastAsia="es-CL"/>
    </w:rPr>
  </w:style>
  <w:style w:type="paragraph" w:styleId="Sangradetextonormal">
    <w:name w:val="Body Text Indent"/>
    <w:basedOn w:val="Normal"/>
    <w:link w:val="SangradetextonormalCar"/>
    <w:rsid w:val="002054BB"/>
    <w:pPr>
      <w:spacing w:after="0" w:line="240" w:lineRule="auto"/>
      <w:ind w:left="567"/>
      <w:jc w:val="both"/>
    </w:pPr>
    <w:rPr>
      <w:rFonts w:ascii="Book Antiqua" w:eastAsia="Times New Roman" w:hAnsi="Book Antiqua" w:cs="Times New Roman"/>
      <w:color w:val="auto"/>
      <w:sz w:val="24"/>
      <w:szCs w:val="20"/>
      <w:lang w:val="en-GB" w:eastAsia="es-CL"/>
    </w:rPr>
  </w:style>
  <w:style w:type="character" w:customStyle="1" w:styleId="SangradetextonormalCar">
    <w:name w:val="Sangría de texto normal Car"/>
    <w:basedOn w:val="Fuentedeprrafopredeter"/>
    <w:link w:val="Sangradetextonormal"/>
    <w:rsid w:val="002054BB"/>
    <w:rPr>
      <w:rFonts w:ascii="Book Antiqua" w:eastAsia="Times New Roman" w:hAnsi="Book Antiqua" w:cs="Times New Roman"/>
      <w:color w:val="auto"/>
      <w:sz w:val="24"/>
      <w:szCs w:val="20"/>
      <w:lang w:val="en-GB" w:eastAsia="es-CL"/>
    </w:rPr>
  </w:style>
  <w:style w:type="paragraph" w:styleId="Sangra2detindependiente">
    <w:name w:val="Body Text Indent 2"/>
    <w:basedOn w:val="Normal"/>
    <w:link w:val="Sangra2detindependienteCar"/>
    <w:rsid w:val="002054BB"/>
    <w:pPr>
      <w:tabs>
        <w:tab w:val="left" w:pos="567"/>
        <w:tab w:val="left" w:pos="3402"/>
        <w:tab w:val="left" w:pos="3686"/>
      </w:tabs>
      <w:spacing w:after="0" w:line="240" w:lineRule="auto"/>
      <w:ind w:left="567"/>
      <w:jc w:val="both"/>
    </w:pPr>
    <w:rPr>
      <w:rFonts w:ascii="Arial" w:eastAsia="Times New Roman" w:hAnsi="Arial" w:cs="Times New Roman"/>
      <w:color w:val="auto"/>
      <w:szCs w:val="20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2054BB"/>
    <w:rPr>
      <w:rFonts w:ascii="Arial" w:eastAsia="Times New Roman" w:hAnsi="Arial" w:cs="Times New Roman"/>
      <w:color w:val="auto"/>
      <w:szCs w:val="20"/>
      <w:lang w:eastAsia="es-CL"/>
    </w:rPr>
  </w:style>
  <w:style w:type="paragraph" w:styleId="Mapadeldocumento">
    <w:name w:val="Document Map"/>
    <w:basedOn w:val="Normal"/>
    <w:link w:val="MapadeldocumentoCar"/>
    <w:semiHidden/>
    <w:rsid w:val="002054BB"/>
    <w:pPr>
      <w:shd w:val="clear" w:color="auto" w:fill="000080"/>
      <w:spacing w:after="0" w:line="240" w:lineRule="auto"/>
    </w:pPr>
    <w:rPr>
      <w:rFonts w:ascii="Tahoma" w:eastAsia="Times New Roman" w:hAnsi="Tahoma" w:cs="Tahoma"/>
      <w:color w:val="auto"/>
      <w:sz w:val="20"/>
      <w:szCs w:val="20"/>
      <w:lang w:eastAsia="es-CL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2054BB"/>
    <w:rPr>
      <w:rFonts w:ascii="Tahoma" w:eastAsia="Times New Roman" w:hAnsi="Tahoma" w:cs="Tahoma"/>
      <w:color w:val="auto"/>
      <w:sz w:val="20"/>
      <w:szCs w:val="20"/>
      <w:shd w:val="clear" w:color="auto" w:fill="000080"/>
      <w:lang w:eastAsia="es-CL"/>
    </w:rPr>
  </w:style>
  <w:style w:type="character" w:customStyle="1" w:styleId="TextosinformatoCar">
    <w:name w:val="Texto sin formato Car"/>
    <w:link w:val="Textosinformato"/>
    <w:uiPriority w:val="99"/>
    <w:locked/>
    <w:rsid w:val="002054BB"/>
    <w:rPr>
      <w:rFonts w:ascii="Arial" w:hAnsi="Arial"/>
      <w:szCs w:val="21"/>
    </w:rPr>
  </w:style>
  <w:style w:type="paragraph" w:styleId="Textosinformato">
    <w:name w:val="Plain Text"/>
    <w:basedOn w:val="Normal"/>
    <w:link w:val="TextosinformatoCar"/>
    <w:uiPriority w:val="99"/>
    <w:rsid w:val="002054BB"/>
    <w:pPr>
      <w:spacing w:after="0" w:line="240" w:lineRule="auto"/>
    </w:pPr>
    <w:rPr>
      <w:rFonts w:ascii="Arial" w:hAnsi="Arial"/>
      <w:szCs w:val="21"/>
    </w:rPr>
  </w:style>
  <w:style w:type="character" w:customStyle="1" w:styleId="TextosinformatoCar1">
    <w:name w:val="Texto sin formato Car1"/>
    <w:basedOn w:val="Fuentedeprrafopredeter"/>
    <w:uiPriority w:val="99"/>
    <w:semiHidden/>
    <w:rsid w:val="002054BB"/>
    <w:rPr>
      <w:rFonts w:ascii="Consolas" w:hAnsi="Consolas"/>
      <w:sz w:val="21"/>
      <w:szCs w:val="21"/>
    </w:rPr>
  </w:style>
  <w:style w:type="paragraph" w:styleId="NormalWeb">
    <w:name w:val="Normal (Web)"/>
    <w:basedOn w:val="Normal"/>
    <w:uiPriority w:val="99"/>
    <w:rsid w:val="00205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table" w:styleId="Tablabsica1">
    <w:name w:val="Table Simple 1"/>
    <w:basedOn w:val="Tablanormal"/>
    <w:rsid w:val="002054BB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CL" w:eastAsia="es-CL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hps">
    <w:name w:val="hps"/>
    <w:rsid w:val="002054BB"/>
  </w:style>
  <w:style w:type="character" w:customStyle="1" w:styleId="shorttext">
    <w:name w:val="short_text"/>
    <w:rsid w:val="002054BB"/>
  </w:style>
  <w:style w:type="table" w:styleId="Cuadrculaclara-nfasis5">
    <w:name w:val="Light Grid Accent 5"/>
    <w:basedOn w:val="Tablanormal"/>
    <w:uiPriority w:val="62"/>
    <w:rsid w:val="002054BB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CL" w:eastAsia="es-CL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8846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 /><Relationship Id="rId18" Type="http://schemas.openxmlformats.org/officeDocument/2006/relationships/image" Target="media/image8.jpeg" /><Relationship Id="rId26" Type="http://schemas.openxmlformats.org/officeDocument/2006/relationships/image" Target="media/image16.jpeg" /><Relationship Id="rId39" Type="http://schemas.openxmlformats.org/officeDocument/2006/relationships/image" Target="media/image29.jpeg" /><Relationship Id="rId21" Type="http://schemas.openxmlformats.org/officeDocument/2006/relationships/image" Target="media/image11.jpeg" /><Relationship Id="rId34" Type="http://schemas.openxmlformats.org/officeDocument/2006/relationships/image" Target="media/image24.jpeg" /><Relationship Id="rId42" Type="http://schemas.openxmlformats.org/officeDocument/2006/relationships/image" Target="media/image32.jpeg" /><Relationship Id="rId47" Type="http://schemas.openxmlformats.org/officeDocument/2006/relationships/image" Target="media/image37.jpeg" /><Relationship Id="rId50" Type="http://schemas.openxmlformats.org/officeDocument/2006/relationships/image" Target="media/image40.jpeg" /><Relationship Id="rId55" Type="http://schemas.openxmlformats.org/officeDocument/2006/relationships/header" Target="header3.xml" /><Relationship Id="rId7" Type="http://schemas.openxmlformats.org/officeDocument/2006/relationships/settings" Target="settings.xml" /><Relationship Id="rId12" Type="http://schemas.openxmlformats.org/officeDocument/2006/relationships/image" Target="media/image2.jpeg" /><Relationship Id="rId17" Type="http://schemas.openxmlformats.org/officeDocument/2006/relationships/image" Target="media/image7.jpeg" /><Relationship Id="rId25" Type="http://schemas.openxmlformats.org/officeDocument/2006/relationships/image" Target="media/image15.jpeg" /><Relationship Id="rId33" Type="http://schemas.openxmlformats.org/officeDocument/2006/relationships/image" Target="media/image23.jpeg" /><Relationship Id="rId38" Type="http://schemas.openxmlformats.org/officeDocument/2006/relationships/image" Target="media/image28.jpeg" /><Relationship Id="rId46" Type="http://schemas.openxmlformats.org/officeDocument/2006/relationships/image" Target="media/image36.jpeg" /><Relationship Id="rId2" Type="http://schemas.openxmlformats.org/officeDocument/2006/relationships/customXml" Target="../customXml/item2.xml" /><Relationship Id="rId16" Type="http://schemas.openxmlformats.org/officeDocument/2006/relationships/image" Target="media/image6.jpeg" /><Relationship Id="rId20" Type="http://schemas.openxmlformats.org/officeDocument/2006/relationships/image" Target="media/image10.jpeg" /><Relationship Id="rId29" Type="http://schemas.openxmlformats.org/officeDocument/2006/relationships/image" Target="media/image19.jpeg" /><Relationship Id="rId41" Type="http://schemas.openxmlformats.org/officeDocument/2006/relationships/image" Target="media/image31.jpeg" /><Relationship Id="rId54" Type="http://schemas.openxmlformats.org/officeDocument/2006/relationships/footer" Target="footer2.xml" /><Relationship Id="rId1" Type="http://schemas.openxmlformats.org/officeDocument/2006/relationships/customXml" Target="../customXml/item1.xml" /><Relationship Id="rId6" Type="http://schemas.openxmlformats.org/officeDocument/2006/relationships/styles" Target="styles.xml" /><Relationship Id="rId11" Type="http://schemas.openxmlformats.org/officeDocument/2006/relationships/image" Target="media/image1.jpeg" /><Relationship Id="rId24" Type="http://schemas.openxmlformats.org/officeDocument/2006/relationships/image" Target="media/image14.jpeg" /><Relationship Id="rId32" Type="http://schemas.openxmlformats.org/officeDocument/2006/relationships/image" Target="media/image22.jpeg" /><Relationship Id="rId37" Type="http://schemas.openxmlformats.org/officeDocument/2006/relationships/image" Target="media/image27.jpeg" /><Relationship Id="rId40" Type="http://schemas.openxmlformats.org/officeDocument/2006/relationships/image" Target="media/image30.jpeg" /><Relationship Id="rId45" Type="http://schemas.openxmlformats.org/officeDocument/2006/relationships/image" Target="media/image35.jpeg" /><Relationship Id="rId53" Type="http://schemas.openxmlformats.org/officeDocument/2006/relationships/footer" Target="footer1.xml" /><Relationship Id="rId58" Type="http://schemas.openxmlformats.org/officeDocument/2006/relationships/theme" Target="theme/theme1.xml" /><Relationship Id="rId5" Type="http://schemas.openxmlformats.org/officeDocument/2006/relationships/numbering" Target="numbering.xml" /><Relationship Id="rId15" Type="http://schemas.openxmlformats.org/officeDocument/2006/relationships/image" Target="media/image5.jpeg" /><Relationship Id="rId23" Type="http://schemas.openxmlformats.org/officeDocument/2006/relationships/image" Target="media/image13.jpeg" /><Relationship Id="rId28" Type="http://schemas.openxmlformats.org/officeDocument/2006/relationships/image" Target="media/image18.jpeg" /><Relationship Id="rId36" Type="http://schemas.openxmlformats.org/officeDocument/2006/relationships/image" Target="media/image26.jpeg" /><Relationship Id="rId49" Type="http://schemas.openxmlformats.org/officeDocument/2006/relationships/image" Target="media/image39.jpeg" /><Relationship Id="rId57" Type="http://schemas.openxmlformats.org/officeDocument/2006/relationships/fontTable" Target="fontTable.xml" /><Relationship Id="rId10" Type="http://schemas.openxmlformats.org/officeDocument/2006/relationships/endnotes" Target="endnotes.xml" /><Relationship Id="rId19" Type="http://schemas.openxmlformats.org/officeDocument/2006/relationships/image" Target="media/image9.jpeg" /><Relationship Id="rId31" Type="http://schemas.openxmlformats.org/officeDocument/2006/relationships/image" Target="media/image21.jpeg" /><Relationship Id="rId44" Type="http://schemas.openxmlformats.org/officeDocument/2006/relationships/image" Target="media/image34.jpeg" /><Relationship Id="rId52" Type="http://schemas.openxmlformats.org/officeDocument/2006/relationships/header" Target="header2.xml" /><Relationship Id="rId4" Type="http://schemas.openxmlformats.org/officeDocument/2006/relationships/customXml" Target="../customXml/item4.xml" /><Relationship Id="rId9" Type="http://schemas.openxmlformats.org/officeDocument/2006/relationships/footnotes" Target="footnotes.xml" /><Relationship Id="rId14" Type="http://schemas.openxmlformats.org/officeDocument/2006/relationships/image" Target="media/image4.jpeg" /><Relationship Id="rId22" Type="http://schemas.openxmlformats.org/officeDocument/2006/relationships/image" Target="media/image12.jpeg" /><Relationship Id="rId27" Type="http://schemas.openxmlformats.org/officeDocument/2006/relationships/image" Target="media/image17.jpeg" /><Relationship Id="rId30" Type="http://schemas.openxmlformats.org/officeDocument/2006/relationships/image" Target="media/image20.jpeg" /><Relationship Id="rId35" Type="http://schemas.openxmlformats.org/officeDocument/2006/relationships/image" Target="media/image25.jpeg" /><Relationship Id="rId43" Type="http://schemas.openxmlformats.org/officeDocument/2006/relationships/image" Target="media/image33.jpeg" /><Relationship Id="rId48" Type="http://schemas.openxmlformats.org/officeDocument/2006/relationships/image" Target="media/image38.jpeg" /><Relationship Id="rId56" Type="http://schemas.openxmlformats.org/officeDocument/2006/relationships/footer" Target="footer3.xml" /><Relationship Id="rId8" Type="http://schemas.openxmlformats.org/officeDocument/2006/relationships/webSettings" Target="webSettings.xml" /><Relationship Id="rId51" Type="http://schemas.openxmlformats.org/officeDocument/2006/relationships/header" Target="header1.xml" /><Relationship Id="rId3" Type="http://schemas.openxmlformats.org/officeDocument/2006/relationships/customXml" Target="../customXml/item3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DA2C43-0CD7-46D5-A929-6F815169289E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cf4ba9d6-9f8d-4f97-8074-1ed0b716cb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ALS%20Letterhead%20Template_A4.dotx</Template>
  <TotalTime>1</TotalTime>
  <Pages>1</Pages>
  <Words>498</Words>
  <Characters>2745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ALS Global</Company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Milvia Pascenti</dc:creator>
  <cp:keywords/>
  <dc:description/>
  <cp:lastModifiedBy>Alan Mondaca</cp:lastModifiedBy>
  <cp:revision>2</cp:revision>
  <cp:lastPrinted>2022-07-27T08:14:00Z</cp:lastPrinted>
  <dcterms:created xsi:type="dcterms:W3CDTF">2026-03-27T17:05:00Z</dcterms:created>
  <dcterms:modified xsi:type="dcterms:W3CDTF">2026-03-27T17:05:00Z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