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302EAEC0" w:rsidR="00B475FE" w:rsidRPr="00121C96" w:rsidRDefault="00B475FE" w:rsidP="00C433A7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REPORTE FOTOGR</w:t>
      </w:r>
      <w:r w:rsidR="00AB7B9A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Á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FICO</w:t>
      </w:r>
      <w:r w:rsidR="00FF09D2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CONSOLIDADO</w:t>
      </w:r>
    </w:p>
    <w:p w14:paraId="0327BFD0" w14:textId="5E7443CE" w:rsidR="00BC7436" w:rsidRPr="00121C96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FAENA </w:t>
      </w:r>
      <w:r w:rsidR="00644218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CFS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  <w:r w:rsidR="00D90FE5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0</w:t>
      </w:r>
      <w:r w:rsidR="00337A2E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5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x40</w:t>
      </w:r>
      <w:r w:rsidR="00AF1F67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</w:p>
    <w:p w14:paraId="2ACCC6B9" w14:textId="77777777" w:rsidR="00E6677F" w:rsidRPr="00121C96" w:rsidRDefault="00E6677F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</w:p>
    <w:p w14:paraId="7F8E2065" w14:textId="47207070" w:rsidR="00DC62D7" w:rsidRPr="00E6677F" w:rsidRDefault="00001590" w:rsidP="00001590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ind w:left="-142" w:right="-22"/>
        <w:rPr>
          <w:rFonts w:ascii="Avenir Next LT Pro" w:hAnsi="Avenir Next LT Pro"/>
          <w:b/>
          <w:bCs/>
          <w:color w:val="FFFFFF" w:themeColor="background1"/>
          <w:lang w:val="pt-PT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Iquique, </w:t>
      </w:r>
      <w:r w:rsidR="007A0E4C">
        <w:rPr>
          <w:rFonts w:ascii="Avenir Next LT Pro" w:hAnsi="Avenir Next LT Pro"/>
          <w:b/>
          <w:bCs/>
          <w:color w:val="FFFFFF" w:themeColor="background1"/>
          <w:lang w:val="pt-PT"/>
        </w:rPr>
        <w:t>1</w:t>
      </w:r>
      <w:r w:rsidR="00D90FE5">
        <w:rPr>
          <w:rFonts w:ascii="Avenir Next LT Pro" w:hAnsi="Avenir Next LT Pro"/>
          <w:b/>
          <w:bCs/>
          <w:color w:val="FFFFFF" w:themeColor="background1"/>
          <w:lang w:val="pt-PT"/>
        </w:rPr>
        <w:t>8</w:t>
      </w:r>
      <w:r w:rsidR="007A0E4C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de Marzo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2624CA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</w:t>
      </w:r>
      <w:r w:rsidR="007A0E4C">
        <w:rPr>
          <w:rFonts w:ascii="Avenir Next LT Pro" w:hAnsi="Avenir Next LT Pro"/>
          <w:b/>
          <w:bCs/>
          <w:color w:val="FFFFFF" w:themeColor="background1"/>
          <w:lang w:val="pt-PT"/>
        </w:rPr>
        <w:t>2do</w:t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.</w:t>
      </w:r>
      <w:r w:rsidR="007E26E1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Turno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REF: IQQ</w:t>
      </w:r>
      <w:r w:rsidR="008C097C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-2</w:t>
      </w:r>
      <w:r w:rsidR="00146854">
        <w:rPr>
          <w:rFonts w:ascii="Avenir Next LT Pro" w:hAnsi="Avenir Next LT Pro"/>
          <w:b/>
          <w:bCs/>
          <w:color w:val="FFFFFF" w:themeColor="background1"/>
          <w:lang w:val="pt-PT"/>
        </w:rPr>
        <w:t>60</w:t>
      </w:r>
      <w:r w:rsidR="007A0E4C">
        <w:rPr>
          <w:rFonts w:ascii="Avenir Next LT Pro" w:hAnsi="Avenir Next LT Pro"/>
          <w:b/>
          <w:bCs/>
          <w:color w:val="FFFFFF" w:themeColor="background1"/>
          <w:lang w:val="pt-PT"/>
        </w:rPr>
        <w:t>3-1</w:t>
      </w:r>
      <w:r w:rsidR="00D90FE5">
        <w:rPr>
          <w:rFonts w:ascii="Avenir Next LT Pro" w:hAnsi="Avenir Next LT Pro"/>
          <w:b/>
          <w:bCs/>
          <w:color w:val="FFFFFF" w:themeColor="background1"/>
          <w:lang w:val="pt-PT"/>
        </w:rPr>
        <w:t>116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223AF1" w14:paraId="0BAB61BE" w14:textId="77777777" w:rsidTr="00BC4C63">
        <w:trPr>
          <w:trHeight w:val="164"/>
        </w:trPr>
        <w:tc>
          <w:tcPr>
            <w:tcW w:w="2528" w:type="dxa"/>
          </w:tcPr>
          <w:p w14:paraId="613FA01C" w14:textId="77777777" w:rsidR="00E6677F" w:rsidRPr="00121C96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pt-PT" w:eastAsia="es-CL"/>
              </w:rPr>
            </w:pPr>
          </w:p>
          <w:p w14:paraId="5375AE36" w14:textId="31AF86AC" w:rsidR="00AB7B9A" w:rsidRPr="00497175" w:rsidRDefault="00A55589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RESERVA</w:t>
            </w:r>
          </w:p>
        </w:tc>
        <w:tc>
          <w:tcPr>
            <w:tcW w:w="296" w:type="dxa"/>
          </w:tcPr>
          <w:p w14:paraId="2EF576EB" w14:textId="77777777" w:rsidR="00E6677F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</w:p>
          <w:p w14:paraId="64A92C40" w14:textId="60EE3F0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155A595A" w14:textId="77777777" w:rsidR="0053397C" w:rsidRPr="007A0E4C" w:rsidRDefault="0053397C" w:rsidP="00055E0F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</w:pPr>
          </w:p>
          <w:p w14:paraId="49137CE6" w14:textId="25171013" w:rsidR="00AB7B9A" w:rsidRPr="00ED13CC" w:rsidRDefault="00ED13CC" w:rsidP="00055E0F">
            <w:pPr>
              <w:shd w:val="clear" w:color="auto" w:fill="FFFFFF"/>
              <w:spacing w:line="240" w:lineRule="auto"/>
              <w:rPr>
                <w:rFonts w:ascii="Avenir Next LT Pro" w:eastAsia="Aptos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ED13CC">
              <w:rPr>
                <w:rFonts w:ascii="Aptos" w:eastAsia="Times New Roman" w:hAnsi="Aptos" w:cs="Arial"/>
                <w:color w:val="000000"/>
                <w:sz w:val="24"/>
                <w:szCs w:val="24"/>
                <w:shd w:val="clear" w:color="auto" w:fill="FFFFFF"/>
                <w:lang w:val="pt-PT"/>
              </w:rPr>
              <w:t>266360732</w:t>
            </w:r>
          </w:p>
        </w:tc>
      </w:tr>
      <w:tr w:rsidR="00AB7B9A" w:rsidRPr="00223AF1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2D2C506F" w:rsidR="00AB7B9A" w:rsidRPr="00081EB4" w:rsidRDefault="00A55589" w:rsidP="00B475FE">
            <w:pPr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>MINERA EXAR S.Q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</w:t>
            </w:r>
          </w:p>
        </w:tc>
      </w:tr>
      <w:tr w:rsidR="00AB7B9A" w:rsidRPr="00223AF1" w14:paraId="13C6C95F" w14:textId="77777777" w:rsidTr="007E68F7">
        <w:trPr>
          <w:trHeight w:val="93"/>
        </w:trPr>
        <w:tc>
          <w:tcPr>
            <w:tcW w:w="2528" w:type="dxa"/>
          </w:tcPr>
          <w:p w14:paraId="0A68C016" w14:textId="1E5878D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CONSIGNATA</w:t>
            </w:r>
            <w:r w:rsidR="00055E0F"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292232A3" w:rsidR="00AD3DD0" w:rsidRPr="00081EB4" w:rsidRDefault="00A55589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GANFENG LITHIUM GROUP CO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  <w:p w14:paraId="11DE2F3C" w14:textId="7CCD2ED8" w:rsidR="00223AF1" w:rsidRPr="00081EB4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</w:tr>
    </w:tbl>
    <w:p w14:paraId="20CA4795" w14:textId="77777777" w:rsidR="00E6677F" w:rsidRDefault="00E6677F" w:rsidP="00475F52">
      <w:pPr>
        <w:tabs>
          <w:tab w:val="left" w:pos="5021"/>
        </w:tabs>
        <w:rPr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A76E00" w:rsidRPr="00ED13CC" w14:paraId="5BB93296" w14:textId="77777777" w:rsidTr="00001590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717A770D" w14:textId="037656A8" w:rsidR="00F81C4A" w:rsidRPr="00F81C4A" w:rsidRDefault="00F81C4A" w:rsidP="00F81C4A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  </w:t>
            </w:r>
            <w:r w:rsidR="00A76E00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</w:t>
            </w:r>
            <w:r w:rsidR="00ED13C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HASU 506023-</w:t>
            </w:r>
            <w:proofErr w:type="gramStart"/>
            <w:r w:rsidR="00ED13C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0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3171A1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A76E00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End"/>
            <w:r w:rsidR="00A76E00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SELLO 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ML-CL05495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10</w:t>
            </w:r>
          </w:p>
          <w:p w14:paraId="1770C16D" w14:textId="46FC68AC" w:rsidR="00A76E00" w:rsidRPr="00EF4589" w:rsidRDefault="00A76E00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6AD682F9" w14:textId="1D697D93" w:rsidR="00A76E00" w:rsidRPr="00C433A7" w:rsidRDefault="00A76E00" w:rsidP="00A76E00">
      <w:pPr>
        <w:rPr>
          <w:sz w:val="24"/>
          <w:szCs w:val="24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5B5A6A" w:rsidRPr="009A1AB6" w14:paraId="679A87D4" w14:textId="77777777" w:rsidTr="005B5A6A">
        <w:trPr>
          <w:trHeight w:val="3717"/>
          <w:jc w:val="center"/>
        </w:trPr>
        <w:tc>
          <w:tcPr>
            <w:tcW w:w="4819" w:type="dxa"/>
          </w:tcPr>
          <w:p w14:paraId="426B8C88" w14:textId="2D203413" w:rsidR="005B5A6A" w:rsidRPr="000A0512" w:rsidRDefault="00D90FE5" w:rsidP="005B5A6A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77A8BF4" wp14:editId="1E74CC68">
                  <wp:extent cx="3009900" cy="2352675"/>
                  <wp:effectExtent l="0" t="0" r="0" b="9525"/>
                  <wp:docPr id="1175995252" name="Imagen 1" descr="Imagen en blanco y negro de una corti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995252" name="Imagen 1" descr="Imagen en blanco y negro de una cortina&#10;&#10;El contenido generado por IA puede ser incorrecto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Pr="00EF4589" w:rsidRDefault="00A76E00" w:rsidP="00A76E00">
      <w:pPr>
        <w:rPr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A76E00" w:rsidRPr="009A1AB6" w14:paraId="43D0A69C" w14:textId="77777777" w:rsidTr="00644ADA">
        <w:trPr>
          <w:trHeight w:val="3480"/>
        </w:trPr>
        <w:tc>
          <w:tcPr>
            <w:tcW w:w="4819" w:type="dxa"/>
          </w:tcPr>
          <w:p w14:paraId="463F89E5" w14:textId="361F90D9" w:rsidR="00A76E00" w:rsidRPr="000A0512" w:rsidRDefault="00D90FE5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740497AA" wp14:editId="7F709E45">
                  <wp:extent cx="3067050" cy="2886075"/>
                  <wp:effectExtent l="0" t="0" r="0" b="9525"/>
                  <wp:docPr id="1430460324" name="Imagen 2" descr="Imagen que contiene abrir, refrigerador, tabla, coci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460324" name="Imagen 2" descr="Imagen que contiene abrir, refrigerador, tabla, cocina&#10;&#10;El contenido generado por IA puede ser incorrecto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0E99F820" w14:textId="11FBE269" w:rsidR="00A76E00" w:rsidRPr="000A0512" w:rsidRDefault="00D90FE5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72993BD" wp14:editId="6B67929E">
                  <wp:extent cx="3143250" cy="2867025"/>
                  <wp:effectExtent l="0" t="0" r="0" b="9525"/>
                  <wp:docPr id="1251007174" name="Imagen 3" descr="Imagen que contiene exterior, edificio, coch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007174" name="Imagen 3" descr="Imagen que contiene exterior, edificio, coche, camioneta&#10;&#10;El contenido generado por IA puede ser incorrecto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E25B1" w14:textId="7994D7F9" w:rsidR="00A76E00" w:rsidRDefault="00A76E00" w:rsidP="00A76E00">
      <w:pPr>
        <w:rPr>
          <w:sz w:val="12"/>
          <w:szCs w:val="12"/>
          <w:lang w:val="es-419"/>
        </w:rPr>
      </w:pPr>
    </w:p>
    <w:p w14:paraId="3192695B" w14:textId="77777777" w:rsidR="009057A1" w:rsidRDefault="009057A1" w:rsidP="00A76E00">
      <w:pPr>
        <w:rPr>
          <w:sz w:val="12"/>
          <w:szCs w:val="12"/>
          <w:lang w:val="es-419"/>
        </w:rPr>
      </w:pPr>
    </w:p>
    <w:p w14:paraId="2E4BF234" w14:textId="77777777" w:rsidR="00C433A7" w:rsidRDefault="00C433A7" w:rsidP="00A76E00">
      <w:pPr>
        <w:rPr>
          <w:sz w:val="12"/>
          <w:szCs w:val="12"/>
          <w:lang w:val="es-419"/>
        </w:rPr>
      </w:pPr>
    </w:p>
    <w:p w14:paraId="78B36B7A" w14:textId="77777777" w:rsidR="00C433A7" w:rsidRDefault="00C433A7" w:rsidP="00A76E00">
      <w:pPr>
        <w:rPr>
          <w:sz w:val="12"/>
          <w:szCs w:val="12"/>
          <w:lang w:val="es-419"/>
        </w:rPr>
      </w:pPr>
    </w:p>
    <w:p w14:paraId="28E9BE91" w14:textId="77777777" w:rsidR="00C433A7" w:rsidRDefault="00C433A7" w:rsidP="00A76E00">
      <w:pPr>
        <w:rPr>
          <w:sz w:val="12"/>
          <w:szCs w:val="12"/>
          <w:lang w:val="es-419"/>
        </w:rPr>
      </w:pPr>
    </w:p>
    <w:p w14:paraId="06DCE086" w14:textId="77777777" w:rsidR="00C433A7" w:rsidRDefault="00C433A7" w:rsidP="00A76E00">
      <w:pPr>
        <w:rPr>
          <w:sz w:val="12"/>
          <w:szCs w:val="12"/>
          <w:lang w:val="es-419"/>
        </w:rPr>
      </w:pPr>
    </w:p>
    <w:p w14:paraId="68073D3F" w14:textId="77777777" w:rsidR="00C433A7" w:rsidRDefault="00C433A7" w:rsidP="00A76E00">
      <w:pPr>
        <w:rPr>
          <w:sz w:val="12"/>
          <w:szCs w:val="12"/>
          <w:lang w:val="es-419"/>
        </w:rPr>
      </w:pPr>
    </w:p>
    <w:p w14:paraId="4AFB0C79" w14:textId="77777777" w:rsidR="00C433A7" w:rsidRDefault="00C433A7" w:rsidP="00A76E00">
      <w:pPr>
        <w:rPr>
          <w:sz w:val="12"/>
          <w:szCs w:val="12"/>
          <w:lang w:val="es-419"/>
        </w:rPr>
      </w:pPr>
    </w:p>
    <w:p w14:paraId="3AE3308E" w14:textId="77777777" w:rsidR="00C433A7" w:rsidRDefault="00C433A7" w:rsidP="00A76E00">
      <w:pPr>
        <w:rPr>
          <w:sz w:val="12"/>
          <w:szCs w:val="12"/>
          <w:lang w:val="es-419"/>
        </w:rPr>
      </w:pPr>
    </w:p>
    <w:p w14:paraId="4F36C8E3" w14:textId="77777777" w:rsidR="00C433A7" w:rsidRDefault="00C433A7" w:rsidP="00A76E00">
      <w:pPr>
        <w:rPr>
          <w:sz w:val="12"/>
          <w:szCs w:val="12"/>
          <w:lang w:val="es-419"/>
        </w:rPr>
      </w:pPr>
    </w:p>
    <w:p w14:paraId="4ED1CC92" w14:textId="77777777" w:rsidR="00C433A7" w:rsidRDefault="00C433A7" w:rsidP="00A76E00">
      <w:pPr>
        <w:rPr>
          <w:sz w:val="12"/>
          <w:szCs w:val="12"/>
          <w:lang w:val="es-419"/>
        </w:rPr>
      </w:pPr>
    </w:p>
    <w:p w14:paraId="1BEDA2AF" w14:textId="77777777" w:rsidR="00C433A7" w:rsidRDefault="00C433A7" w:rsidP="00A76E00">
      <w:pPr>
        <w:rPr>
          <w:sz w:val="12"/>
          <w:szCs w:val="12"/>
          <w:lang w:val="es-419"/>
        </w:rPr>
      </w:pPr>
    </w:p>
    <w:p w14:paraId="7E522F94" w14:textId="77777777" w:rsidR="00C433A7" w:rsidRDefault="00C433A7" w:rsidP="00A76E00">
      <w:pPr>
        <w:rPr>
          <w:sz w:val="12"/>
          <w:szCs w:val="12"/>
          <w:lang w:val="es-419"/>
        </w:rPr>
      </w:pPr>
    </w:p>
    <w:p w14:paraId="195D58D0" w14:textId="77777777" w:rsidR="00C433A7" w:rsidRDefault="00C433A7" w:rsidP="00A76E00">
      <w:pPr>
        <w:rPr>
          <w:sz w:val="12"/>
          <w:szCs w:val="12"/>
          <w:lang w:val="es-419"/>
        </w:rPr>
      </w:pPr>
    </w:p>
    <w:p w14:paraId="7AB07CE9" w14:textId="77777777" w:rsidR="00C433A7" w:rsidRDefault="00C433A7" w:rsidP="00A76E00">
      <w:pPr>
        <w:rPr>
          <w:sz w:val="12"/>
          <w:szCs w:val="12"/>
          <w:lang w:val="es-419"/>
        </w:rPr>
      </w:pPr>
    </w:p>
    <w:p w14:paraId="3D9C86ED" w14:textId="77777777" w:rsidR="00C433A7" w:rsidRDefault="00C433A7" w:rsidP="00A76E00">
      <w:pPr>
        <w:rPr>
          <w:sz w:val="12"/>
          <w:szCs w:val="12"/>
          <w:lang w:val="es-419"/>
        </w:rPr>
      </w:pPr>
    </w:p>
    <w:p w14:paraId="10B77B22" w14:textId="77777777" w:rsidR="00C433A7" w:rsidRDefault="00C433A7" w:rsidP="00A76E00">
      <w:pPr>
        <w:rPr>
          <w:sz w:val="12"/>
          <w:szCs w:val="12"/>
          <w:lang w:val="es-419"/>
        </w:rPr>
      </w:pPr>
    </w:p>
    <w:p w14:paraId="6F9B4913" w14:textId="77777777" w:rsidR="00C433A7" w:rsidRDefault="00C433A7" w:rsidP="00A76E00">
      <w:pPr>
        <w:rPr>
          <w:sz w:val="12"/>
          <w:szCs w:val="12"/>
          <w:lang w:val="es-419"/>
        </w:rPr>
      </w:pPr>
    </w:p>
    <w:p w14:paraId="02E35149" w14:textId="77777777" w:rsidR="00C433A7" w:rsidRDefault="00C433A7" w:rsidP="00A76E00">
      <w:pPr>
        <w:rPr>
          <w:sz w:val="12"/>
          <w:szCs w:val="12"/>
          <w:lang w:val="es-419"/>
        </w:rPr>
      </w:pPr>
    </w:p>
    <w:p w14:paraId="48962ED1" w14:textId="77777777" w:rsidR="00C433A7" w:rsidRPr="0071229D" w:rsidRDefault="00C433A7" w:rsidP="00A76E00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A76E00" w:rsidRPr="00D90FE5" w14:paraId="0CB7E573" w14:textId="77777777" w:rsidTr="00E807BD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27A8AB14" w14:textId="5DBFD5BD" w:rsidR="00A76E00" w:rsidRPr="0046006C" w:rsidRDefault="00A76E00" w:rsidP="002F17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D90FE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TCNU 384877-3</w:t>
            </w:r>
            <w:r w:rsidR="00E9605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Start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ML-CL05495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4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2</w:t>
            </w:r>
          </w:p>
        </w:tc>
      </w:tr>
    </w:tbl>
    <w:p w14:paraId="051A4A4D" w14:textId="4DADA1DD" w:rsidR="00A76E00" w:rsidRDefault="00A76E00" w:rsidP="00A76E00">
      <w:pPr>
        <w:rPr>
          <w:sz w:val="12"/>
          <w:szCs w:val="12"/>
          <w:lang w:val="es-CL"/>
        </w:rPr>
      </w:pPr>
    </w:p>
    <w:p w14:paraId="5CAD6D22" w14:textId="77777777" w:rsidR="009057A1" w:rsidRPr="0046006C" w:rsidRDefault="009057A1" w:rsidP="00A76E00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4FC3664C" w14:textId="77777777" w:rsidTr="00207B62">
        <w:trPr>
          <w:trHeight w:val="3915"/>
          <w:jc w:val="center"/>
        </w:trPr>
        <w:tc>
          <w:tcPr>
            <w:tcW w:w="4819" w:type="dxa"/>
          </w:tcPr>
          <w:p w14:paraId="5CA129A3" w14:textId="64BC9D69" w:rsidR="00207B62" w:rsidRPr="000A0512" w:rsidRDefault="00D90FE5" w:rsidP="00207B6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2EFB683" wp14:editId="039AF9A3">
                  <wp:extent cx="3038475" cy="2495550"/>
                  <wp:effectExtent l="0" t="0" r="9525" b="0"/>
                  <wp:docPr id="1488559702" name="Imagen 4" descr="Una cortina de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559702" name="Imagen 4" descr="Una cortina de metal&#10;&#10;El contenido generado por IA puede ser incorrecto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77777777" w:rsidR="00A76E00" w:rsidRPr="0046006C" w:rsidRDefault="00A76E00" w:rsidP="00A76E00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76E00" w:rsidRPr="009A1AB6" w14:paraId="30B01C75" w14:textId="77777777" w:rsidTr="002F1742">
        <w:trPr>
          <w:trHeight w:val="3969"/>
        </w:trPr>
        <w:tc>
          <w:tcPr>
            <w:tcW w:w="4819" w:type="dxa"/>
          </w:tcPr>
          <w:p w14:paraId="7B1C11BE" w14:textId="6B8841C2" w:rsidR="00A76E00" w:rsidRPr="000A0512" w:rsidRDefault="00D90FE5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54FACFB" wp14:editId="5B05ABC1">
                  <wp:extent cx="3067050" cy="2705100"/>
                  <wp:effectExtent l="0" t="0" r="0" b="0"/>
                  <wp:docPr id="464222214" name="Imagen 5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222214" name="Imagen 5" descr="Imagen que contiene Calendario&#10;&#10;El contenido generado por IA puede ser incorrecto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EE19F7B" w14:textId="168A1705" w:rsidR="00A76E00" w:rsidRPr="000A0512" w:rsidRDefault="00D90FE5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AA1CD3E" wp14:editId="7EC15C7A">
                  <wp:extent cx="3019425" cy="2686050"/>
                  <wp:effectExtent l="0" t="0" r="9525" b="0"/>
                  <wp:docPr id="432241218" name="Imagen 6" descr="Imagen que contiene edificio, coche, llenado, equipaj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241218" name="Imagen 6" descr="Imagen que contiene edificio, coche, llenado, equipaje&#10;&#10;El contenido generado por IA puede ser incorrecto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AA1CD" w14:textId="50236B7C" w:rsidR="00A76E00" w:rsidRDefault="00A76E00" w:rsidP="00055E0F">
      <w:pPr>
        <w:rPr>
          <w:sz w:val="12"/>
          <w:szCs w:val="12"/>
          <w:lang w:val="es-419"/>
        </w:rPr>
      </w:pPr>
    </w:p>
    <w:p w14:paraId="1BDC8598" w14:textId="77777777" w:rsidR="00C433A7" w:rsidRDefault="00C433A7" w:rsidP="00055E0F">
      <w:pPr>
        <w:rPr>
          <w:sz w:val="12"/>
          <w:szCs w:val="12"/>
          <w:lang w:val="es-419"/>
        </w:rPr>
      </w:pPr>
    </w:p>
    <w:p w14:paraId="5A6E6CBB" w14:textId="77777777" w:rsidR="00207B62" w:rsidRDefault="00207B62" w:rsidP="00055E0F">
      <w:pPr>
        <w:rPr>
          <w:sz w:val="12"/>
          <w:szCs w:val="12"/>
          <w:lang w:val="es-419"/>
        </w:rPr>
      </w:pPr>
    </w:p>
    <w:p w14:paraId="3E3B1C5B" w14:textId="77777777" w:rsidR="00207B62" w:rsidRDefault="00207B62" w:rsidP="00055E0F">
      <w:pPr>
        <w:rPr>
          <w:sz w:val="12"/>
          <w:szCs w:val="12"/>
          <w:lang w:val="es-419"/>
        </w:rPr>
      </w:pPr>
    </w:p>
    <w:p w14:paraId="42F597A3" w14:textId="77777777" w:rsidR="00207B62" w:rsidRDefault="00207B62" w:rsidP="00055E0F">
      <w:pPr>
        <w:rPr>
          <w:sz w:val="12"/>
          <w:szCs w:val="12"/>
          <w:lang w:val="es-419"/>
        </w:rPr>
      </w:pPr>
    </w:p>
    <w:p w14:paraId="42C634BA" w14:textId="77777777" w:rsidR="00613EC1" w:rsidRPr="0071229D" w:rsidRDefault="00613EC1" w:rsidP="00055E0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4"/>
      </w:tblGrid>
      <w:tr w:rsidR="00B17959" w:rsidRPr="00D90FE5" w14:paraId="14BB22AB" w14:textId="77777777" w:rsidTr="00EB6307">
        <w:trPr>
          <w:trHeight w:val="542"/>
        </w:trPr>
        <w:tc>
          <w:tcPr>
            <w:tcW w:w="9924" w:type="dxa"/>
            <w:shd w:val="clear" w:color="auto" w:fill="004CAB"/>
            <w:noWrap/>
            <w:vAlign w:val="center"/>
            <w:hideMark/>
          </w:tcPr>
          <w:p w14:paraId="6BF79925" w14:textId="13BF4484" w:rsidR="00B17959" w:rsidRPr="0046006C" w:rsidRDefault="00B17959" w:rsidP="002F1742">
            <w:pPr>
              <w:spacing w:after="0"/>
              <w:ind w:left="-217" w:right="76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bookmarkStart w:id="1" w:name="_Hlk129163452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</w:t>
            </w:r>
            <w:r w:rsidR="003E5BDD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D90FE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519081-</w:t>
            </w:r>
            <w:proofErr w:type="gramStart"/>
            <w:r w:rsidR="00D90FE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0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75F52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End"/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r w:rsidR="007B2C99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ML-CL0549552</w:t>
            </w:r>
          </w:p>
        </w:tc>
      </w:tr>
    </w:tbl>
    <w:p w14:paraId="24291DF3" w14:textId="77777777" w:rsidR="0071229D" w:rsidRDefault="0071229D">
      <w:pPr>
        <w:rPr>
          <w:sz w:val="16"/>
          <w:szCs w:val="16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19752ADB" w14:textId="77777777" w:rsidTr="00697C42">
        <w:trPr>
          <w:trHeight w:val="3915"/>
          <w:jc w:val="center"/>
        </w:trPr>
        <w:tc>
          <w:tcPr>
            <w:tcW w:w="4819" w:type="dxa"/>
          </w:tcPr>
          <w:bookmarkEnd w:id="1"/>
          <w:p w14:paraId="7BFFA54B" w14:textId="60E4F8B6" w:rsidR="00207B62" w:rsidRPr="000A0512" w:rsidRDefault="00D90FE5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B26479E" wp14:editId="255D137D">
                  <wp:extent cx="3076575" cy="2438400"/>
                  <wp:effectExtent l="0" t="0" r="9525" b="0"/>
                  <wp:docPr id="1546161274" name="Imagen 7" descr="Imagen en blanco y neg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161274" name="Imagen 7" descr="Imagen en blanco y negro&#10;&#10;El contenido generado por IA puede ser incorrecto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9C9BB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23B36E14" w14:textId="77777777" w:rsidTr="00697C42">
        <w:trPr>
          <w:trHeight w:val="3969"/>
        </w:trPr>
        <w:tc>
          <w:tcPr>
            <w:tcW w:w="4819" w:type="dxa"/>
          </w:tcPr>
          <w:p w14:paraId="0FBCF14A" w14:textId="1D34922E" w:rsidR="00207B62" w:rsidRPr="000A0512" w:rsidRDefault="00D90FE5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4D8ADCF" wp14:editId="58D603CF">
                  <wp:extent cx="3076575" cy="2693670"/>
                  <wp:effectExtent l="0" t="0" r="9525" b="0"/>
                  <wp:docPr id="962241515" name="Imagen 8" descr="Imagen que contiene caja, refrigerador, puerta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241515" name="Imagen 8" descr="Imagen que contiene caja, refrigerador, puerta, viejo&#10;&#10;El contenido generado por IA puede ser incorrecto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69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E815C01" w14:textId="7F8023DA" w:rsidR="00207B62" w:rsidRPr="000A0512" w:rsidRDefault="00D90FE5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1EC63F8" wp14:editId="09F6B6F8">
                  <wp:extent cx="3048000" cy="2667000"/>
                  <wp:effectExtent l="0" t="0" r="0" b="0"/>
                  <wp:docPr id="1412463716" name="Imagen 9" descr="Imagen que contiene edificio, coche, llenad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463716" name="Imagen 9" descr="Imagen que contiene edificio, coche, llenado, camioneta&#10;&#10;El contenido generado por IA puede ser incorrecto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2B555" w14:textId="77777777" w:rsidR="00207B62" w:rsidRDefault="00207B62" w:rsidP="00207B62">
      <w:pPr>
        <w:rPr>
          <w:sz w:val="12"/>
          <w:szCs w:val="12"/>
          <w:lang w:val="es-419"/>
        </w:rPr>
      </w:pPr>
    </w:p>
    <w:p w14:paraId="2675F7E1" w14:textId="6B80A915" w:rsidR="003171A1" w:rsidRDefault="003171A1" w:rsidP="00EE4A97">
      <w:pPr>
        <w:rPr>
          <w:lang w:val="es-CL"/>
        </w:rPr>
      </w:pPr>
    </w:p>
    <w:p w14:paraId="07FBB8F9" w14:textId="77777777" w:rsidR="000F1844" w:rsidRDefault="000F1844" w:rsidP="00EE4A97">
      <w:pPr>
        <w:rPr>
          <w:lang w:val="es-CL"/>
        </w:rPr>
      </w:pPr>
    </w:p>
    <w:p w14:paraId="2CBFE269" w14:textId="77777777" w:rsidR="00C433A7" w:rsidRDefault="00C433A7" w:rsidP="00EE4A97">
      <w:pPr>
        <w:rPr>
          <w:lang w:val="es-CL"/>
        </w:rPr>
      </w:pPr>
    </w:p>
    <w:p w14:paraId="43393230" w14:textId="77777777" w:rsidR="00644ADA" w:rsidRPr="0046006C" w:rsidRDefault="00644ADA" w:rsidP="00EE4A97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EE4A97" w:rsidRPr="00D90FE5" w14:paraId="2A07D57D" w14:textId="77777777" w:rsidTr="002F1742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01B2237B" w14:textId="077777BB" w:rsidR="00EE4A97" w:rsidRPr="0046006C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 w:rsidR="0046006C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D90FE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TCKU 676572-</w:t>
            </w:r>
            <w:proofErr w:type="gramStart"/>
            <w:r w:rsidR="00D90FE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3</w:t>
            </w:r>
            <w:r w:rsidR="00207B6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46006C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End"/>
            <w:r w:rsidR="0046006C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ML-CL05495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48</w:t>
            </w:r>
          </w:p>
        </w:tc>
      </w:tr>
    </w:tbl>
    <w:p w14:paraId="38D816AF" w14:textId="4EEF9672" w:rsidR="00EE4A97" w:rsidRDefault="00EE4A97" w:rsidP="00E6677F">
      <w:pPr>
        <w:rPr>
          <w:sz w:val="12"/>
          <w:szCs w:val="12"/>
          <w:lang w:val="es-419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55BAF289" w14:textId="77777777" w:rsidTr="00697C42">
        <w:trPr>
          <w:trHeight w:val="3915"/>
          <w:jc w:val="center"/>
        </w:trPr>
        <w:tc>
          <w:tcPr>
            <w:tcW w:w="4819" w:type="dxa"/>
          </w:tcPr>
          <w:p w14:paraId="166C59BA" w14:textId="6391ECD8" w:rsidR="00207B62" w:rsidRPr="000A0512" w:rsidRDefault="00D90FE5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0381353" wp14:editId="57B65C10">
                  <wp:extent cx="3057525" cy="2447925"/>
                  <wp:effectExtent l="0" t="0" r="9525" b="9525"/>
                  <wp:docPr id="1151290205" name="Imagen 10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290205" name="Imagen 10" descr="Una puerta de madera&#10;&#10;El contenido generado por IA puede ser incorrecto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753EC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18C13C07" w14:textId="77777777" w:rsidTr="00697C42">
        <w:trPr>
          <w:trHeight w:val="3969"/>
        </w:trPr>
        <w:tc>
          <w:tcPr>
            <w:tcW w:w="4819" w:type="dxa"/>
          </w:tcPr>
          <w:p w14:paraId="4E5B82FD" w14:textId="79654C38" w:rsidR="00207B62" w:rsidRPr="000A0512" w:rsidRDefault="00D90FE5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E2A020C" wp14:editId="09568844">
                  <wp:extent cx="3067050" cy="2668905"/>
                  <wp:effectExtent l="0" t="0" r="0" b="0"/>
                  <wp:docPr id="126967394" name="Imagen 11" descr="Imagen que contiene edificio, puerta, tren, abri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67394" name="Imagen 11" descr="Imagen que contiene edificio, puerta, tren, abrir&#10;&#10;El contenido generado por IA puede ser incorrecto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7BD004C" w14:textId="17613FDD" w:rsidR="00207B62" w:rsidRPr="000A0512" w:rsidRDefault="00D90FE5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8DBBECF" wp14:editId="109A4505">
                  <wp:extent cx="3028950" cy="2668905"/>
                  <wp:effectExtent l="0" t="0" r="0" b="0"/>
                  <wp:docPr id="640805929" name="Imagen 12" descr="Imagen que contiene edificio, coche, call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805929" name="Imagen 12" descr="Imagen que contiene edificio, coche, calle, camioneta&#10;&#10;El contenido generado por IA puede ser incorrecto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898E8" w14:textId="77777777" w:rsidR="00207B62" w:rsidRDefault="00207B62" w:rsidP="00207B62">
      <w:pPr>
        <w:rPr>
          <w:sz w:val="12"/>
          <w:szCs w:val="12"/>
          <w:lang w:val="es-419"/>
        </w:rPr>
      </w:pPr>
    </w:p>
    <w:p w14:paraId="6338D5BB" w14:textId="77777777" w:rsidR="00207B62" w:rsidRDefault="00207B62" w:rsidP="00E6677F">
      <w:pPr>
        <w:rPr>
          <w:sz w:val="12"/>
          <w:szCs w:val="12"/>
          <w:lang w:val="es-419"/>
        </w:rPr>
      </w:pPr>
    </w:p>
    <w:p w14:paraId="4C1F8E19" w14:textId="77777777" w:rsidR="00C67AC9" w:rsidRDefault="00C67AC9" w:rsidP="00E6677F">
      <w:pPr>
        <w:rPr>
          <w:sz w:val="12"/>
          <w:szCs w:val="12"/>
          <w:lang w:val="es-419"/>
        </w:rPr>
      </w:pPr>
    </w:p>
    <w:p w14:paraId="689AAE75" w14:textId="77777777" w:rsidR="00C67AC9" w:rsidRDefault="00C67AC9" w:rsidP="00E6677F">
      <w:pPr>
        <w:rPr>
          <w:sz w:val="12"/>
          <w:szCs w:val="12"/>
          <w:lang w:val="es-419"/>
        </w:rPr>
      </w:pPr>
    </w:p>
    <w:p w14:paraId="2CD670CC" w14:textId="77777777" w:rsidR="00207B62" w:rsidRDefault="00207B62" w:rsidP="00E6677F">
      <w:pPr>
        <w:rPr>
          <w:sz w:val="12"/>
          <w:szCs w:val="12"/>
          <w:lang w:val="es-419"/>
        </w:rPr>
      </w:pPr>
    </w:p>
    <w:p w14:paraId="7F4B1736" w14:textId="77777777" w:rsidR="004676D3" w:rsidRPr="0071229D" w:rsidRDefault="004676D3" w:rsidP="00E6677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EE4A97" w:rsidRPr="00D90FE5" w14:paraId="55AF5EB9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54EAFB16" w14:textId="3C6F5238" w:rsidR="00EE4A97" w:rsidRPr="00286087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="002122CC" w:rsidRPr="00286087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D90FE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HASU 519810-6</w:t>
            </w:r>
            <w:r w:rsidR="00575182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C67AC9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122CC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71F09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</w:t>
            </w:r>
            <w:r w:rsidR="00C67AC9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</w:t>
            </w:r>
            <w:r w:rsidR="0057518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ML-CL0549552</w:t>
            </w:r>
          </w:p>
        </w:tc>
      </w:tr>
    </w:tbl>
    <w:p w14:paraId="5E5902AE" w14:textId="72C33E5D" w:rsidR="00EE4A97" w:rsidRPr="00286087" w:rsidRDefault="00EE4A97" w:rsidP="00EE4A97">
      <w:pPr>
        <w:rPr>
          <w:sz w:val="12"/>
          <w:szCs w:val="12"/>
          <w:lang w:val="es-CL"/>
        </w:rPr>
      </w:pPr>
    </w:p>
    <w:p w14:paraId="571F7245" w14:textId="77777777" w:rsidR="000F1844" w:rsidRPr="00286087" w:rsidRDefault="000F1844" w:rsidP="00EE4A97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5CB3A0EB" w14:textId="77777777" w:rsidTr="00697C42">
        <w:trPr>
          <w:trHeight w:val="3915"/>
          <w:jc w:val="center"/>
        </w:trPr>
        <w:tc>
          <w:tcPr>
            <w:tcW w:w="4819" w:type="dxa"/>
          </w:tcPr>
          <w:p w14:paraId="15AB038B" w14:textId="52194DA2" w:rsidR="00207B62" w:rsidRPr="000A0512" w:rsidRDefault="00D90FE5" w:rsidP="00697C4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FC41C50" wp14:editId="1FF4E24C">
                  <wp:extent cx="3028950" cy="2495550"/>
                  <wp:effectExtent l="0" t="0" r="0" b="0"/>
                  <wp:docPr id="1936656058" name="Imagen 13" descr="Imagen que contiene cortina, edificio, ventan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656058" name="Imagen 13" descr="Imagen que contiene cortina, edificio, ventana, pequeño&#10;&#10;El contenido generado por IA puede ser incorrecto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144C3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73E80672" w14:textId="77777777" w:rsidTr="00697C42">
        <w:trPr>
          <w:trHeight w:val="3969"/>
        </w:trPr>
        <w:tc>
          <w:tcPr>
            <w:tcW w:w="4819" w:type="dxa"/>
          </w:tcPr>
          <w:p w14:paraId="6727F488" w14:textId="037492DD" w:rsidR="00207B62" w:rsidRPr="000A0512" w:rsidRDefault="00D90FE5" w:rsidP="00697C42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A32CF53" wp14:editId="0DC02916">
                  <wp:extent cx="3095625" cy="2752725"/>
                  <wp:effectExtent l="0" t="0" r="9525" b="9525"/>
                  <wp:docPr id="1280222688" name="Imagen 14" descr="Imagen que contiene computadora, escritorio, tabla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222688" name="Imagen 14" descr="Imagen que contiene computadora, escritorio, tabla, caja&#10;&#10;El contenido generado por IA puede ser incorrecto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2DD03D0" w14:textId="7B4A6AF1" w:rsidR="00207B62" w:rsidRPr="000A0512" w:rsidRDefault="00D90FE5" w:rsidP="00697C42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0F5993B" wp14:editId="4D9CA704">
                  <wp:extent cx="3019425" cy="2733675"/>
                  <wp:effectExtent l="0" t="0" r="9525" b="9525"/>
                  <wp:docPr id="1438089316" name="Imagen 15" descr="Imagen que contiene exterior, contenedor de carga, tren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089316" name="Imagen 15" descr="Imagen que contiene exterior, contenedor de carga, tren, coche&#10;&#10;El contenido generado por IA puede ser incorrecto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C32FD" w14:textId="77777777" w:rsidR="00207B62" w:rsidRDefault="00207B62" w:rsidP="00207B62">
      <w:pPr>
        <w:rPr>
          <w:sz w:val="12"/>
          <w:szCs w:val="12"/>
          <w:lang w:val="es-419"/>
        </w:rPr>
      </w:pPr>
    </w:p>
    <w:p w14:paraId="14F4B5A6" w14:textId="11EBEAC1" w:rsidR="000F1844" w:rsidRDefault="00571A5F" w:rsidP="00571A5F">
      <w:pPr>
        <w:tabs>
          <w:tab w:val="left" w:pos="5499"/>
        </w:tabs>
      </w:pPr>
      <w:r>
        <w:tab/>
      </w:r>
    </w:p>
    <w:p w14:paraId="5B670326" w14:textId="77777777" w:rsidR="00571A5F" w:rsidRDefault="00571A5F" w:rsidP="00571A5F">
      <w:pPr>
        <w:tabs>
          <w:tab w:val="left" w:pos="5499"/>
        </w:tabs>
      </w:pPr>
    </w:p>
    <w:p w14:paraId="053F72D0" w14:textId="77777777" w:rsidR="00207B62" w:rsidRPr="00AB7B9A" w:rsidRDefault="00207B62" w:rsidP="00571A5F">
      <w:pPr>
        <w:tabs>
          <w:tab w:val="left" w:pos="5499"/>
        </w:tabs>
      </w:pPr>
    </w:p>
    <w:bookmarkEnd w:id="0"/>
    <w:p w14:paraId="2B07A5DD" w14:textId="77777777" w:rsidR="006332B6" w:rsidRPr="0071229D" w:rsidRDefault="006332B6" w:rsidP="003E350C">
      <w:pPr>
        <w:rPr>
          <w:sz w:val="12"/>
          <w:szCs w:val="12"/>
          <w:lang w:val="es-419"/>
        </w:rPr>
      </w:pPr>
    </w:p>
    <w:p w14:paraId="5E374010" w14:textId="520F22CB" w:rsidR="008C3AE0" w:rsidRPr="00E6677F" w:rsidRDefault="008C3AE0" w:rsidP="002F1742">
      <w:pPr>
        <w:shd w:val="clear" w:color="auto" w:fill="004CB0"/>
        <w:spacing w:line="360" w:lineRule="auto"/>
        <w:ind w:left="-284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Observaci</w:t>
      </w:r>
      <w:r w:rsidR="00AB7B9A"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p w14:paraId="33DDC944" w14:textId="77777777" w:rsidR="00445AF6" w:rsidRPr="000A0512" w:rsidRDefault="00445AF6" w:rsidP="00B475FE">
      <w:pPr>
        <w:rPr>
          <w:b/>
          <w:bCs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A0512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E6677F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E6677F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9745D3" w:rsidRPr="00E9605A" w14:paraId="3CD62EA8" w14:textId="77777777" w:rsidTr="0093007A">
        <w:trPr>
          <w:trHeight w:val="488"/>
        </w:trPr>
        <w:tc>
          <w:tcPr>
            <w:tcW w:w="1985" w:type="dxa"/>
            <w:shd w:val="clear" w:color="000000" w:fill="FFFFFF"/>
            <w:noWrap/>
            <w:vAlign w:val="center"/>
          </w:tcPr>
          <w:p w14:paraId="40880403" w14:textId="08BABEEE" w:rsidR="009745D3" w:rsidRPr="004F3033" w:rsidRDefault="00FA37DD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Times New Roman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4374" w:type="dxa"/>
            <w:shd w:val="clear" w:color="000000" w:fill="FFFFFF"/>
            <w:vAlign w:val="center"/>
          </w:tcPr>
          <w:p w14:paraId="3D0EB3F7" w14:textId="35ADD264" w:rsidR="009745D3" w:rsidRPr="004F3033" w:rsidRDefault="006776F7" w:rsidP="00062ABF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  <w:t>-</w:t>
            </w:r>
          </w:p>
        </w:tc>
      </w:tr>
    </w:tbl>
    <w:p w14:paraId="2839AB72" w14:textId="156BF515" w:rsidR="00C75F0E" w:rsidRDefault="00C75F0E" w:rsidP="00C75F0E">
      <w:pPr>
        <w:rPr>
          <w:lang w:val="es-419"/>
        </w:rPr>
      </w:pPr>
    </w:p>
    <w:p w14:paraId="7223E984" w14:textId="77777777" w:rsidR="001C6FA2" w:rsidRDefault="001C6FA2" w:rsidP="00B475FE">
      <w:pPr>
        <w:rPr>
          <w:lang w:val="es-419"/>
        </w:rPr>
      </w:pPr>
    </w:p>
    <w:p w14:paraId="52D54D27" w14:textId="6C45E809" w:rsidR="008C3AE0" w:rsidRPr="00E6677F" w:rsidRDefault="008C3AE0" w:rsidP="00E6677F">
      <w:pPr>
        <w:jc w:val="center"/>
        <w:rPr>
          <w:rFonts w:ascii="Avenir Next LT Pro" w:hAnsi="Avenir Next LT Pro"/>
          <w:lang w:val="es-419"/>
        </w:rPr>
      </w:pPr>
      <w:r w:rsidRPr="00E6677F">
        <w:rPr>
          <w:rFonts w:ascii="Avenir Next LT Pro" w:hAnsi="Avenir Next LT Pro"/>
          <w:lang w:val="es-419"/>
        </w:rPr>
        <w:t>Registro fotográfico emitido sin p</w:t>
      </w:r>
      <w:r w:rsidR="00E6677F" w:rsidRPr="00E6677F">
        <w:rPr>
          <w:rFonts w:ascii="Avenir Next LT Pro" w:hAnsi="Avenir Next LT Pro"/>
          <w:lang w:val="es-419"/>
        </w:rPr>
        <w:t>er</w:t>
      </w:r>
      <w:r w:rsidRPr="00E6677F">
        <w:rPr>
          <w:rFonts w:ascii="Avenir Next LT Pro" w:hAnsi="Avenir Next LT Pro"/>
          <w:lang w:val="es-419"/>
        </w:rPr>
        <w:t xml:space="preserve">juicios </w:t>
      </w:r>
      <w:r w:rsidR="007E26E1" w:rsidRPr="00E6677F">
        <w:rPr>
          <w:rFonts w:ascii="Avenir Next LT Pro" w:hAnsi="Avenir Next LT Pro"/>
          <w:lang w:val="es-419"/>
        </w:rPr>
        <w:t>y en interés de quién concierna</w:t>
      </w:r>
    </w:p>
    <w:p w14:paraId="0A486250" w14:textId="77777777" w:rsidR="00E6677F" w:rsidRPr="00E6677F" w:rsidRDefault="00E6677F" w:rsidP="00E6677F">
      <w:pPr>
        <w:jc w:val="center"/>
        <w:rPr>
          <w:lang w:val="es-419"/>
        </w:rPr>
      </w:pPr>
    </w:p>
    <w:p w14:paraId="349B969C" w14:textId="22A4D337" w:rsidR="003D288A" w:rsidRPr="009745D3" w:rsidRDefault="003D288A" w:rsidP="00AB7B9A">
      <w:pPr>
        <w:spacing w:after="0" w:line="240" w:lineRule="auto"/>
        <w:contextualSpacing/>
        <w:jc w:val="center"/>
        <w:rPr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proofErr w:type="spellStart"/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  <w:proofErr w:type="spellEnd"/>
    </w:p>
    <w:p w14:paraId="143D47ED" w14:textId="1CB6423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4D2ACD2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8C88437" w14:textId="77777777" w:rsidR="00E6677F" w:rsidRPr="00926EBD" w:rsidRDefault="00E6677F" w:rsidP="003D288A">
      <w:pPr>
        <w:spacing w:after="0" w:line="240" w:lineRule="auto"/>
        <w:rPr>
          <w:rFonts w:eastAsia="Calibri" w:cs="Arial"/>
          <w:lang w:val="es-CL"/>
        </w:rPr>
      </w:pPr>
    </w:p>
    <w:p w14:paraId="1D1FEE4C" w14:textId="77777777" w:rsidR="00E6677F" w:rsidRDefault="00E6677F" w:rsidP="003D288A">
      <w:pPr>
        <w:spacing w:after="0" w:line="240" w:lineRule="auto"/>
        <w:rPr>
          <w:rFonts w:eastAsia="Calibri" w:cs="Arial"/>
          <w:sz w:val="18"/>
          <w:szCs w:val="18"/>
          <w:lang w:val="es-CL"/>
        </w:rPr>
      </w:pPr>
    </w:p>
    <w:p w14:paraId="01188E37" w14:textId="77777777" w:rsidR="0093007A" w:rsidRPr="006A11C7" w:rsidRDefault="0093007A" w:rsidP="003D288A">
      <w:pPr>
        <w:spacing w:after="0" w:line="240" w:lineRule="auto"/>
        <w:rPr>
          <w:rFonts w:eastAsia="Calibri" w:cs="Arial"/>
          <w:sz w:val="18"/>
          <w:szCs w:val="18"/>
          <w:lang w:val="es-CL"/>
        </w:rPr>
      </w:pPr>
    </w:p>
    <w:p w14:paraId="3CE00404" w14:textId="07E3D557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 xml:space="preserve">G. </w:t>
      </w:r>
      <w:proofErr w:type="spellStart"/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Baci</w:t>
      </w:r>
      <w:r w:rsidR="00E6677F" w:rsidRPr="006A11C7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  <w:proofErr w:type="spellEnd"/>
    </w:p>
    <w:p w14:paraId="7906E99D" w14:textId="7145B9A8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69CFD92C" w14:textId="6875501E" w:rsidR="003D288A" w:rsidRPr="006A11C7" w:rsidRDefault="00275812" w:rsidP="00E6677F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 </w:t>
      </w:r>
      <w:proofErr w:type="gramStart"/>
      <w:r w:rsidR="00F07764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:</w:t>
      </w:r>
      <w:proofErr w:type="gramEnd"/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J. Lopez</w:t>
      </w:r>
    </w:p>
    <w:sectPr w:rsidR="003D288A" w:rsidRPr="006A11C7" w:rsidSect="002F1742">
      <w:headerReference w:type="default" r:id="rId26"/>
      <w:footerReference w:type="default" r:id="rId27"/>
      <w:footerReference w:type="first" r:id="rId28"/>
      <w:pgSz w:w="11906" w:h="16838" w:code="9"/>
      <w:pgMar w:top="567" w:right="1133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25B1F" w14:textId="77777777" w:rsidR="00B11E80" w:rsidRDefault="00B11E80" w:rsidP="006B5BED">
      <w:r>
        <w:separator/>
      </w:r>
    </w:p>
  </w:endnote>
  <w:endnote w:type="continuationSeparator" w:id="0">
    <w:p w14:paraId="6EF88739" w14:textId="77777777" w:rsidR="00B11E80" w:rsidRDefault="00B11E80" w:rsidP="006B5BED">
      <w:r>
        <w:continuationSeparator/>
      </w:r>
    </w:p>
  </w:endnote>
  <w:endnote w:type="continuationNotice" w:id="1">
    <w:p w14:paraId="77801DAA" w14:textId="77777777" w:rsidR="00B11E80" w:rsidRDefault="00B11E8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7106" w14:textId="77777777" w:rsidR="00DC5D4D" w:rsidRDefault="00DC5D4D"/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76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7E68F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4A98C5A8" w:rsidR="00074E51" w:rsidRPr="00197E95" w:rsidRDefault="00074E51" w:rsidP="007E68F7">
                <w:pPr>
                  <w:pStyle w:val="Website-Right"/>
                  <w:ind w:left="-284" w:right="143" w:firstLine="284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</w:t>
                </w:r>
                <w:r w:rsidR="00E6677F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A391428" w:rsidR="00074E51" w:rsidRPr="00AB7B9A" w:rsidRDefault="007E68F7" w:rsidP="007E68F7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569"/>
            <w:rPr>
              <w:rFonts w:ascii="Avenir Next" w:hAnsi="Avenir Next"/>
              <w:sz w:val="16"/>
              <w:szCs w:val="16"/>
            </w:rPr>
          </w:pPr>
          <w:r w:rsidRPr="007E68F7">
            <w:rPr>
              <w:rFonts w:ascii="Avenir Next" w:hAnsi="Avenir Next"/>
              <w:sz w:val="16"/>
              <w:szCs w:val="16"/>
            </w:rPr>
            <w:t xml:space="preserve">    </w:t>
          </w:r>
          <w:r>
            <w:rPr>
              <w:rFonts w:ascii="Avenir Next" w:hAnsi="Avenir Next"/>
              <w:sz w:val="16"/>
              <w:szCs w:val="16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7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6FC18" w14:textId="77777777" w:rsidR="00B11E80" w:rsidRDefault="00B11E80" w:rsidP="006B5BED">
      <w:r>
        <w:separator/>
      </w:r>
    </w:p>
  </w:footnote>
  <w:footnote w:type="continuationSeparator" w:id="0">
    <w:p w14:paraId="0AE68497" w14:textId="77777777" w:rsidR="00B11E80" w:rsidRDefault="00B11E80" w:rsidP="006B5BED">
      <w:r>
        <w:continuationSeparator/>
      </w:r>
    </w:p>
  </w:footnote>
  <w:footnote w:type="continuationNotice" w:id="1">
    <w:p w14:paraId="709C2DC1" w14:textId="77777777" w:rsidR="00B11E80" w:rsidRDefault="00B11E8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23"/>
      <w:gridCol w:w="8117"/>
    </w:tblGrid>
    <w:tr w:rsidR="00F95182" w:rsidRPr="00D90FE5" w14:paraId="138950CB" w14:textId="77777777" w:rsidTr="00497175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35D1E3B5">
                <wp:simplePos x="0" y="0"/>
                <wp:positionH relativeFrom="column">
                  <wp:posOffset>219368</wp:posOffset>
                </wp:positionH>
                <wp:positionV relativeFrom="paragraph">
                  <wp:posOffset>-43542</wp:posOffset>
                </wp:positionV>
                <wp:extent cx="1037492" cy="1051336"/>
                <wp:effectExtent l="0" t="0" r="0" b="0"/>
                <wp:wrapNone/>
                <wp:docPr id="1262299806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41389" cy="1055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</w:rPr>
          </w:pP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223AF1">
            <w:rPr>
              <w:rFonts w:ascii="Avenir Next LT Pro Light" w:hAnsi="Avenir Next LT Pro Light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223AF1">
            <w:rPr>
              <w:rFonts w:ascii="Avenir Next LT Pro Light" w:hAnsi="Avenir Next LT Pro Light"/>
              <w:b/>
              <w:bCs/>
              <w:sz w:val="18"/>
              <w:szCs w:val="18"/>
            </w:rPr>
            <w:br/>
          </w:r>
          <w:proofErr w:type="spellStart"/>
          <w:r w:rsidRPr="00223AF1">
            <w:rPr>
              <w:rFonts w:ascii="Avenir Next LT Pro Light" w:hAnsi="Avenir Next LT Pro Light"/>
              <w:sz w:val="18"/>
              <w:szCs w:val="18"/>
            </w:rPr>
            <w:t>Limache</w:t>
          </w:r>
          <w:proofErr w:type="spellEnd"/>
          <w:r w:rsidRPr="00223AF1">
            <w:rPr>
              <w:rFonts w:ascii="Avenir Next LT Pro Light" w:hAnsi="Avenir Next LT Pro Light"/>
              <w:sz w:val="18"/>
              <w:szCs w:val="18"/>
            </w:rPr>
            <w:t xml:space="preserve"> 3405, Office 61</w:t>
          </w:r>
          <w:r w:rsidRPr="00223AF1">
            <w:rPr>
              <w:rFonts w:ascii="Avenir Next LT Pro Light" w:hAnsi="Avenir Next LT Pro Light"/>
              <w:sz w:val="18"/>
              <w:szCs w:val="18"/>
            </w:rPr>
            <w:br/>
            <w:t>Viña del Mar, CHILE</w:t>
          </w:r>
        </w:p>
        <w:p w14:paraId="0765D6F4" w14:textId="77777777" w:rsidR="00AB7B9A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</w:p>
        <w:p w14:paraId="61734275" w14:textId="2B76233C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Informe: IQQ-2</w:t>
          </w:r>
          <w:r w:rsidR="00337A2E">
            <w:rPr>
              <w:rFonts w:ascii="Avenir Next LT Pro Light" w:hAnsi="Avenir Next LT Pro Light"/>
              <w:sz w:val="18"/>
              <w:szCs w:val="18"/>
              <w:lang w:val="es-CL"/>
            </w:rPr>
            <w:t>60</w:t>
          </w:r>
          <w:r w:rsidR="00D90FE5">
            <w:rPr>
              <w:rFonts w:ascii="Avenir Next LT Pro Light" w:hAnsi="Avenir Next LT Pro Light"/>
              <w:sz w:val="18"/>
              <w:szCs w:val="18"/>
              <w:lang w:val="es-CL"/>
            </w:rPr>
            <w:t>3-1116</w:t>
          </w:r>
        </w:p>
        <w:p w14:paraId="6CDEBCE0" w14:textId="16B7AA95" w:rsidR="00F95182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Fecha: </w:t>
          </w:r>
          <w:proofErr w:type="gramStart"/>
          <w:r w:rsidR="00D90FE5">
            <w:rPr>
              <w:rFonts w:ascii="Avenir Next LT Pro Light" w:hAnsi="Avenir Next LT Pro Light"/>
              <w:sz w:val="18"/>
              <w:szCs w:val="18"/>
              <w:lang w:val="es-CL"/>
            </w:rPr>
            <w:t>Marzo</w:t>
          </w:r>
          <w:proofErr w:type="gramEnd"/>
          <w:r w:rsidR="00D90FE5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18</w:t>
          </w:r>
          <w:r w:rsidR="0053397C">
            <w:rPr>
              <w:rFonts w:ascii="Avenir Next LT Pro Light" w:hAnsi="Avenir Next LT Pro Light"/>
              <w:sz w:val="18"/>
              <w:szCs w:val="18"/>
              <w:lang w:val="es-CL"/>
            </w:rPr>
            <w:t>,</w:t>
          </w: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202</w:t>
          </w:r>
          <w:r w:rsidR="00146854">
            <w:rPr>
              <w:rFonts w:ascii="Avenir Next LT Pro Light" w:hAnsi="Avenir Next LT Pro Light"/>
              <w:sz w:val="18"/>
              <w:szCs w:val="18"/>
              <w:lang w:val="es-CL"/>
            </w:rPr>
            <w:t>6</w:t>
          </w:r>
          <w:r w:rsidR="00F95182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1590"/>
    <w:rsid w:val="00002EC1"/>
    <w:rsid w:val="00003AF6"/>
    <w:rsid w:val="00004719"/>
    <w:rsid w:val="00004C70"/>
    <w:rsid w:val="00005843"/>
    <w:rsid w:val="00021027"/>
    <w:rsid w:val="00021046"/>
    <w:rsid w:val="000232B4"/>
    <w:rsid w:val="00024E5C"/>
    <w:rsid w:val="00030D32"/>
    <w:rsid w:val="00035671"/>
    <w:rsid w:val="000405AC"/>
    <w:rsid w:val="000452B0"/>
    <w:rsid w:val="00045A9F"/>
    <w:rsid w:val="000472C3"/>
    <w:rsid w:val="000477C0"/>
    <w:rsid w:val="00047AC1"/>
    <w:rsid w:val="00052BBC"/>
    <w:rsid w:val="00053095"/>
    <w:rsid w:val="0005376F"/>
    <w:rsid w:val="000543D9"/>
    <w:rsid w:val="000554CF"/>
    <w:rsid w:val="00055E0F"/>
    <w:rsid w:val="00057554"/>
    <w:rsid w:val="00060783"/>
    <w:rsid w:val="00062003"/>
    <w:rsid w:val="00062ABF"/>
    <w:rsid w:val="0006552B"/>
    <w:rsid w:val="0006696A"/>
    <w:rsid w:val="00074093"/>
    <w:rsid w:val="00074E51"/>
    <w:rsid w:val="00076F60"/>
    <w:rsid w:val="00081188"/>
    <w:rsid w:val="000816C4"/>
    <w:rsid w:val="00081EB4"/>
    <w:rsid w:val="00082C1C"/>
    <w:rsid w:val="00085385"/>
    <w:rsid w:val="00086DA0"/>
    <w:rsid w:val="000871B8"/>
    <w:rsid w:val="00091B5D"/>
    <w:rsid w:val="00095299"/>
    <w:rsid w:val="00095375"/>
    <w:rsid w:val="00097823"/>
    <w:rsid w:val="000A0512"/>
    <w:rsid w:val="000A14D8"/>
    <w:rsid w:val="000A1FA8"/>
    <w:rsid w:val="000A2229"/>
    <w:rsid w:val="000A28C5"/>
    <w:rsid w:val="000A504F"/>
    <w:rsid w:val="000A54D0"/>
    <w:rsid w:val="000A56F6"/>
    <w:rsid w:val="000B5D7B"/>
    <w:rsid w:val="000B6D94"/>
    <w:rsid w:val="000B7FB5"/>
    <w:rsid w:val="000C6ED6"/>
    <w:rsid w:val="000E2ACC"/>
    <w:rsid w:val="000E51B2"/>
    <w:rsid w:val="000E6C7B"/>
    <w:rsid w:val="000F0402"/>
    <w:rsid w:val="000F1844"/>
    <w:rsid w:val="000F3A52"/>
    <w:rsid w:val="000F4495"/>
    <w:rsid w:val="000F526D"/>
    <w:rsid w:val="000F7D7C"/>
    <w:rsid w:val="001008DD"/>
    <w:rsid w:val="001045F1"/>
    <w:rsid w:val="0011190F"/>
    <w:rsid w:val="001141D0"/>
    <w:rsid w:val="00115262"/>
    <w:rsid w:val="00121C96"/>
    <w:rsid w:val="00124A71"/>
    <w:rsid w:val="00124EC3"/>
    <w:rsid w:val="00125618"/>
    <w:rsid w:val="0012675A"/>
    <w:rsid w:val="00127691"/>
    <w:rsid w:val="001300C4"/>
    <w:rsid w:val="00130831"/>
    <w:rsid w:val="001351EA"/>
    <w:rsid w:val="00135A8E"/>
    <w:rsid w:val="001401FE"/>
    <w:rsid w:val="00146854"/>
    <w:rsid w:val="001504F7"/>
    <w:rsid w:val="00150B36"/>
    <w:rsid w:val="0016270B"/>
    <w:rsid w:val="001675AB"/>
    <w:rsid w:val="00170ED4"/>
    <w:rsid w:val="00173B33"/>
    <w:rsid w:val="00174BEC"/>
    <w:rsid w:val="001761C3"/>
    <w:rsid w:val="001773B7"/>
    <w:rsid w:val="00180450"/>
    <w:rsid w:val="001808AB"/>
    <w:rsid w:val="00183941"/>
    <w:rsid w:val="00184614"/>
    <w:rsid w:val="001942FB"/>
    <w:rsid w:val="001947A5"/>
    <w:rsid w:val="001959B2"/>
    <w:rsid w:val="00196DBE"/>
    <w:rsid w:val="0019782A"/>
    <w:rsid w:val="00197E95"/>
    <w:rsid w:val="001A16DE"/>
    <w:rsid w:val="001A5B31"/>
    <w:rsid w:val="001A5B47"/>
    <w:rsid w:val="001A6B96"/>
    <w:rsid w:val="001B0938"/>
    <w:rsid w:val="001B306D"/>
    <w:rsid w:val="001B5AE1"/>
    <w:rsid w:val="001B6C61"/>
    <w:rsid w:val="001C45A7"/>
    <w:rsid w:val="001C59D4"/>
    <w:rsid w:val="001C5DDD"/>
    <w:rsid w:val="001C6FA2"/>
    <w:rsid w:val="001D09B8"/>
    <w:rsid w:val="001D1312"/>
    <w:rsid w:val="001D1CD8"/>
    <w:rsid w:val="001D40D0"/>
    <w:rsid w:val="001D690A"/>
    <w:rsid w:val="001E3F1E"/>
    <w:rsid w:val="001E6A70"/>
    <w:rsid w:val="00203401"/>
    <w:rsid w:val="00206C29"/>
    <w:rsid w:val="00207920"/>
    <w:rsid w:val="00207B62"/>
    <w:rsid w:val="002122CC"/>
    <w:rsid w:val="00212A1D"/>
    <w:rsid w:val="002157C0"/>
    <w:rsid w:val="00215D47"/>
    <w:rsid w:val="00215FFA"/>
    <w:rsid w:val="002162C9"/>
    <w:rsid w:val="0022000A"/>
    <w:rsid w:val="0022167C"/>
    <w:rsid w:val="002218BA"/>
    <w:rsid w:val="00222248"/>
    <w:rsid w:val="00223AF1"/>
    <w:rsid w:val="00230F60"/>
    <w:rsid w:val="00235D8B"/>
    <w:rsid w:val="00241DD0"/>
    <w:rsid w:val="00242DD1"/>
    <w:rsid w:val="002433ED"/>
    <w:rsid w:val="00247DD7"/>
    <w:rsid w:val="00250FB2"/>
    <w:rsid w:val="00255C8C"/>
    <w:rsid w:val="00255CE2"/>
    <w:rsid w:val="00255DB0"/>
    <w:rsid w:val="002574B3"/>
    <w:rsid w:val="00260610"/>
    <w:rsid w:val="002624CA"/>
    <w:rsid w:val="00275812"/>
    <w:rsid w:val="00285470"/>
    <w:rsid w:val="00286087"/>
    <w:rsid w:val="002878CE"/>
    <w:rsid w:val="002945D4"/>
    <w:rsid w:val="002959B5"/>
    <w:rsid w:val="002967B2"/>
    <w:rsid w:val="00297163"/>
    <w:rsid w:val="002A0EC3"/>
    <w:rsid w:val="002A29D7"/>
    <w:rsid w:val="002A3DC3"/>
    <w:rsid w:val="002A4FD1"/>
    <w:rsid w:val="002A69D9"/>
    <w:rsid w:val="002A7FB2"/>
    <w:rsid w:val="002B0557"/>
    <w:rsid w:val="002B6AC1"/>
    <w:rsid w:val="002C326A"/>
    <w:rsid w:val="002C4273"/>
    <w:rsid w:val="002C51A1"/>
    <w:rsid w:val="002C5876"/>
    <w:rsid w:val="002C5B38"/>
    <w:rsid w:val="002C6AC5"/>
    <w:rsid w:val="002E3624"/>
    <w:rsid w:val="002E6689"/>
    <w:rsid w:val="002F1742"/>
    <w:rsid w:val="002F4235"/>
    <w:rsid w:val="002F63E3"/>
    <w:rsid w:val="00300A08"/>
    <w:rsid w:val="0030509E"/>
    <w:rsid w:val="00312B4C"/>
    <w:rsid w:val="00315135"/>
    <w:rsid w:val="003171A1"/>
    <w:rsid w:val="00320751"/>
    <w:rsid w:val="0032493A"/>
    <w:rsid w:val="003305B9"/>
    <w:rsid w:val="00333DCF"/>
    <w:rsid w:val="00334C2C"/>
    <w:rsid w:val="00337A2E"/>
    <w:rsid w:val="00342333"/>
    <w:rsid w:val="00347E64"/>
    <w:rsid w:val="003509A8"/>
    <w:rsid w:val="00350A65"/>
    <w:rsid w:val="00352DB2"/>
    <w:rsid w:val="0035549E"/>
    <w:rsid w:val="00361968"/>
    <w:rsid w:val="00365AFA"/>
    <w:rsid w:val="00370FDB"/>
    <w:rsid w:val="00392F21"/>
    <w:rsid w:val="00396F17"/>
    <w:rsid w:val="003A6153"/>
    <w:rsid w:val="003A7EB2"/>
    <w:rsid w:val="003B0752"/>
    <w:rsid w:val="003B0843"/>
    <w:rsid w:val="003B42F6"/>
    <w:rsid w:val="003B47E8"/>
    <w:rsid w:val="003B795E"/>
    <w:rsid w:val="003C1DDC"/>
    <w:rsid w:val="003C2518"/>
    <w:rsid w:val="003D071F"/>
    <w:rsid w:val="003D1C87"/>
    <w:rsid w:val="003D288A"/>
    <w:rsid w:val="003D6826"/>
    <w:rsid w:val="003D6FAB"/>
    <w:rsid w:val="003D7DEE"/>
    <w:rsid w:val="003E350C"/>
    <w:rsid w:val="003E5BDD"/>
    <w:rsid w:val="003F23D2"/>
    <w:rsid w:val="003F339F"/>
    <w:rsid w:val="003F3B75"/>
    <w:rsid w:val="003F4693"/>
    <w:rsid w:val="003F5466"/>
    <w:rsid w:val="00400256"/>
    <w:rsid w:val="004002E7"/>
    <w:rsid w:val="00404730"/>
    <w:rsid w:val="00405FA5"/>
    <w:rsid w:val="0041413B"/>
    <w:rsid w:val="004152AD"/>
    <w:rsid w:val="00416728"/>
    <w:rsid w:val="00417642"/>
    <w:rsid w:val="00427167"/>
    <w:rsid w:val="00432895"/>
    <w:rsid w:val="00433BA5"/>
    <w:rsid w:val="00441C09"/>
    <w:rsid w:val="0044374E"/>
    <w:rsid w:val="004446B1"/>
    <w:rsid w:val="004459FB"/>
    <w:rsid w:val="00445AF6"/>
    <w:rsid w:val="00447DA2"/>
    <w:rsid w:val="00450E3D"/>
    <w:rsid w:val="004525A9"/>
    <w:rsid w:val="0045623F"/>
    <w:rsid w:val="0046006C"/>
    <w:rsid w:val="0046116E"/>
    <w:rsid w:val="004676D3"/>
    <w:rsid w:val="00471E72"/>
    <w:rsid w:val="004731B2"/>
    <w:rsid w:val="00475F52"/>
    <w:rsid w:val="00483169"/>
    <w:rsid w:val="00491020"/>
    <w:rsid w:val="004932D6"/>
    <w:rsid w:val="00493FA9"/>
    <w:rsid w:val="00494342"/>
    <w:rsid w:val="00495D3C"/>
    <w:rsid w:val="00497175"/>
    <w:rsid w:val="004A2125"/>
    <w:rsid w:val="004A226E"/>
    <w:rsid w:val="004A393D"/>
    <w:rsid w:val="004A4977"/>
    <w:rsid w:val="004A5F83"/>
    <w:rsid w:val="004B45BC"/>
    <w:rsid w:val="004B579F"/>
    <w:rsid w:val="004C0728"/>
    <w:rsid w:val="004C7355"/>
    <w:rsid w:val="004C7A2A"/>
    <w:rsid w:val="004D0426"/>
    <w:rsid w:val="004F133B"/>
    <w:rsid w:val="004F3033"/>
    <w:rsid w:val="004F373A"/>
    <w:rsid w:val="004F6508"/>
    <w:rsid w:val="00500683"/>
    <w:rsid w:val="005031B4"/>
    <w:rsid w:val="00506B89"/>
    <w:rsid w:val="00510291"/>
    <w:rsid w:val="00515000"/>
    <w:rsid w:val="0051594B"/>
    <w:rsid w:val="00517CE7"/>
    <w:rsid w:val="00520B5C"/>
    <w:rsid w:val="005218B0"/>
    <w:rsid w:val="0052244E"/>
    <w:rsid w:val="00523F8D"/>
    <w:rsid w:val="005240BF"/>
    <w:rsid w:val="00525ACE"/>
    <w:rsid w:val="00526EFA"/>
    <w:rsid w:val="00530F81"/>
    <w:rsid w:val="0053397C"/>
    <w:rsid w:val="00541272"/>
    <w:rsid w:val="0054285F"/>
    <w:rsid w:val="00544E0B"/>
    <w:rsid w:val="005452D7"/>
    <w:rsid w:val="00550241"/>
    <w:rsid w:val="00553035"/>
    <w:rsid w:val="005545E9"/>
    <w:rsid w:val="005554AB"/>
    <w:rsid w:val="00557681"/>
    <w:rsid w:val="00563AD3"/>
    <w:rsid w:val="0056551B"/>
    <w:rsid w:val="00571A5F"/>
    <w:rsid w:val="00572AEE"/>
    <w:rsid w:val="00575182"/>
    <w:rsid w:val="00577E07"/>
    <w:rsid w:val="00582B8D"/>
    <w:rsid w:val="00584366"/>
    <w:rsid w:val="005871C1"/>
    <w:rsid w:val="00595E27"/>
    <w:rsid w:val="00596E17"/>
    <w:rsid w:val="00596FE2"/>
    <w:rsid w:val="005A0CC9"/>
    <w:rsid w:val="005A307B"/>
    <w:rsid w:val="005A33D2"/>
    <w:rsid w:val="005B0A82"/>
    <w:rsid w:val="005B0AFE"/>
    <w:rsid w:val="005B4A58"/>
    <w:rsid w:val="005B591A"/>
    <w:rsid w:val="005B5A6A"/>
    <w:rsid w:val="005B5B7F"/>
    <w:rsid w:val="005B7E29"/>
    <w:rsid w:val="005C1C29"/>
    <w:rsid w:val="005C6A39"/>
    <w:rsid w:val="005C6BA0"/>
    <w:rsid w:val="005C6D93"/>
    <w:rsid w:val="005D523D"/>
    <w:rsid w:val="005D6971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176"/>
    <w:rsid w:val="0060558A"/>
    <w:rsid w:val="00605A42"/>
    <w:rsid w:val="0061091A"/>
    <w:rsid w:val="006110B7"/>
    <w:rsid w:val="006133DF"/>
    <w:rsid w:val="00613EC1"/>
    <w:rsid w:val="00614673"/>
    <w:rsid w:val="00615368"/>
    <w:rsid w:val="0061545A"/>
    <w:rsid w:val="006164EE"/>
    <w:rsid w:val="00617EB3"/>
    <w:rsid w:val="006227D1"/>
    <w:rsid w:val="006308C6"/>
    <w:rsid w:val="00632534"/>
    <w:rsid w:val="006325F9"/>
    <w:rsid w:val="006328BD"/>
    <w:rsid w:val="00632DAD"/>
    <w:rsid w:val="006332B6"/>
    <w:rsid w:val="006366C8"/>
    <w:rsid w:val="00640255"/>
    <w:rsid w:val="00644218"/>
    <w:rsid w:val="00644ADA"/>
    <w:rsid w:val="006554C5"/>
    <w:rsid w:val="00657F77"/>
    <w:rsid w:val="006601FA"/>
    <w:rsid w:val="00663124"/>
    <w:rsid w:val="006646BE"/>
    <w:rsid w:val="00665343"/>
    <w:rsid w:val="00665CBE"/>
    <w:rsid w:val="00666ED7"/>
    <w:rsid w:val="006730FF"/>
    <w:rsid w:val="00673AEA"/>
    <w:rsid w:val="006776F7"/>
    <w:rsid w:val="00680FF3"/>
    <w:rsid w:val="00681221"/>
    <w:rsid w:val="00686128"/>
    <w:rsid w:val="00691224"/>
    <w:rsid w:val="006921B1"/>
    <w:rsid w:val="00694872"/>
    <w:rsid w:val="006A02FE"/>
    <w:rsid w:val="006A11C7"/>
    <w:rsid w:val="006A3A3F"/>
    <w:rsid w:val="006A4B24"/>
    <w:rsid w:val="006B0B15"/>
    <w:rsid w:val="006B194F"/>
    <w:rsid w:val="006B30F7"/>
    <w:rsid w:val="006B5AB3"/>
    <w:rsid w:val="006B5BED"/>
    <w:rsid w:val="006C42AB"/>
    <w:rsid w:val="006C537D"/>
    <w:rsid w:val="006C5558"/>
    <w:rsid w:val="006C6A3C"/>
    <w:rsid w:val="006D1792"/>
    <w:rsid w:val="006D278F"/>
    <w:rsid w:val="006D331D"/>
    <w:rsid w:val="006D4A0B"/>
    <w:rsid w:val="006D7A6C"/>
    <w:rsid w:val="006D7C02"/>
    <w:rsid w:val="006E0F29"/>
    <w:rsid w:val="006E101C"/>
    <w:rsid w:val="006E1D5D"/>
    <w:rsid w:val="006E2990"/>
    <w:rsid w:val="006E47E9"/>
    <w:rsid w:val="006F4C8D"/>
    <w:rsid w:val="006F5598"/>
    <w:rsid w:val="006F5C77"/>
    <w:rsid w:val="006F685A"/>
    <w:rsid w:val="00703022"/>
    <w:rsid w:val="007073E4"/>
    <w:rsid w:val="00707C60"/>
    <w:rsid w:val="0071229D"/>
    <w:rsid w:val="007122FB"/>
    <w:rsid w:val="00712893"/>
    <w:rsid w:val="00720AFB"/>
    <w:rsid w:val="0073587A"/>
    <w:rsid w:val="007368C4"/>
    <w:rsid w:val="007430FA"/>
    <w:rsid w:val="00750E68"/>
    <w:rsid w:val="00751696"/>
    <w:rsid w:val="00752994"/>
    <w:rsid w:val="00753A30"/>
    <w:rsid w:val="00754473"/>
    <w:rsid w:val="00754753"/>
    <w:rsid w:val="007557FA"/>
    <w:rsid w:val="00760335"/>
    <w:rsid w:val="00763301"/>
    <w:rsid w:val="00771579"/>
    <w:rsid w:val="00777C61"/>
    <w:rsid w:val="007848AA"/>
    <w:rsid w:val="0078532F"/>
    <w:rsid w:val="00790647"/>
    <w:rsid w:val="0079087D"/>
    <w:rsid w:val="0079204C"/>
    <w:rsid w:val="00792F5A"/>
    <w:rsid w:val="00795A7E"/>
    <w:rsid w:val="007A0E4C"/>
    <w:rsid w:val="007A2539"/>
    <w:rsid w:val="007A2B12"/>
    <w:rsid w:val="007A377D"/>
    <w:rsid w:val="007A448A"/>
    <w:rsid w:val="007A58F4"/>
    <w:rsid w:val="007A5C29"/>
    <w:rsid w:val="007B2C32"/>
    <w:rsid w:val="007B2C99"/>
    <w:rsid w:val="007B611A"/>
    <w:rsid w:val="007C1B2D"/>
    <w:rsid w:val="007C2F40"/>
    <w:rsid w:val="007C66BC"/>
    <w:rsid w:val="007D01B1"/>
    <w:rsid w:val="007D1855"/>
    <w:rsid w:val="007D2E37"/>
    <w:rsid w:val="007D30AD"/>
    <w:rsid w:val="007E12D3"/>
    <w:rsid w:val="007E1A12"/>
    <w:rsid w:val="007E26E1"/>
    <w:rsid w:val="007E47AA"/>
    <w:rsid w:val="007E55F3"/>
    <w:rsid w:val="007E68F7"/>
    <w:rsid w:val="007E7DB6"/>
    <w:rsid w:val="007F1528"/>
    <w:rsid w:val="007F1D33"/>
    <w:rsid w:val="007F73A0"/>
    <w:rsid w:val="007F7E25"/>
    <w:rsid w:val="008025F2"/>
    <w:rsid w:val="008036E3"/>
    <w:rsid w:val="00805008"/>
    <w:rsid w:val="00807EFC"/>
    <w:rsid w:val="00810B22"/>
    <w:rsid w:val="00812E9A"/>
    <w:rsid w:val="00814C5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3C4F"/>
    <w:rsid w:val="008472D5"/>
    <w:rsid w:val="00847C07"/>
    <w:rsid w:val="00847DA9"/>
    <w:rsid w:val="008506DF"/>
    <w:rsid w:val="00851EC1"/>
    <w:rsid w:val="008535E2"/>
    <w:rsid w:val="008548C8"/>
    <w:rsid w:val="0085591A"/>
    <w:rsid w:val="00874077"/>
    <w:rsid w:val="00874151"/>
    <w:rsid w:val="008764B1"/>
    <w:rsid w:val="00884F48"/>
    <w:rsid w:val="00886E08"/>
    <w:rsid w:val="00886E6C"/>
    <w:rsid w:val="00887E53"/>
    <w:rsid w:val="00891CE6"/>
    <w:rsid w:val="00891E0C"/>
    <w:rsid w:val="00892ACC"/>
    <w:rsid w:val="008A50AF"/>
    <w:rsid w:val="008B0543"/>
    <w:rsid w:val="008B24E6"/>
    <w:rsid w:val="008B2642"/>
    <w:rsid w:val="008B2D2F"/>
    <w:rsid w:val="008B506C"/>
    <w:rsid w:val="008B732E"/>
    <w:rsid w:val="008C097C"/>
    <w:rsid w:val="008C13C7"/>
    <w:rsid w:val="008C3AE0"/>
    <w:rsid w:val="008C7F30"/>
    <w:rsid w:val="008D41AC"/>
    <w:rsid w:val="008E23B2"/>
    <w:rsid w:val="008E4567"/>
    <w:rsid w:val="008E4B99"/>
    <w:rsid w:val="008F5AD3"/>
    <w:rsid w:val="009014CB"/>
    <w:rsid w:val="009017F6"/>
    <w:rsid w:val="00902AD8"/>
    <w:rsid w:val="00904854"/>
    <w:rsid w:val="009057A1"/>
    <w:rsid w:val="00906C32"/>
    <w:rsid w:val="00912D93"/>
    <w:rsid w:val="00913957"/>
    <w:rsid w:val="00913FDB"/>
    <w:rsid w:val="00921439"/>
    <w:rsid w:val="00921599"/>
    <w:rsid w:val="00923145"/>
    <w:rsid w:val="00926EBD"/>
    <w:rsid w:val="0093007A"/>
    <w:rsid w:val="0093248C"/>
    <w:rsid w:val="0093751D"/>
    <w:rsid w:val="009375F6"/>
    <w:rsid w:val="00940B6D"/>
    <w:rsid w:val="00940EF6"/>
    <w:rsid w:val="00947602"/>
    <w:rsid w:val="00951A08"/>
    <w:rsid w:val="00953DBF"/>
    <w:rsid w:val="009540A1"/>
    <w:rsid w:val="0096120F"/>
    <w:rsid w:val="00961EB5"/>
    <w:rsid w:val="009629A4"/>
    <w:rsid w:val="00970765"/>
    <w:rsid w:val="00972134"/>
    <w:rsid w:val="009742D0"/>
    <w:rsid w:val="009745D3"/>
    <w:rsid w:val="00975074"/>
    <w:rsid w:val="00977196"/>
    <w:rsid w:val="00980A11"/>
    <w:rsid w:val="009819A3"/>
    <w:rsid w:val="00983BB4"/>
    <w:rsid w:val="009862AD"/>
    <w:rsid w:val="00994150"/>
    <w:rsid w:val="009972CB"/>
    <w:rsid w:val="009A1AB6"/>
    <w:rsid w:val="009A4084"/>
    <w:rsid w:val="009A5DCA"/>
    <w:rsid w:val="009B0E47"/>
    <w:rsid w:val="009B26F1"/>
    <w:rsid w:val="009B2B13"/>
    <w:rsid w:val="009B49BD"/>
    <w:rsid w:val="009B5363"/>
    <w:rsid w:val="009C12CD"/>
    <w:rsid w:val="009C2189"/>
    <w:rsid w:val="009C2539"/>
    <w:rsid w:val="009C29EB"/>
    <w:rsid w:val="009C5A10"/>
    <w:rsid w:val="009D36BF"/>
    <w:rsid w:val="009D4BC0"/>
    <w:rsid w:val="009E0923"/>
    <w:rsid w:val="009E2BC7"/>
    <w:rsid w:val="009E4B32"/>
    <w:rsid w:val="009F0A0C"/>
    <w:rsid w:val="009F356E"/>
    <w:rsid w:val="009F3BFA"/>
    <w:rsid w:val="009F7ACB"/>
    <w:rsid w:val="00A16BD5"/>
    <w:rsid w:val="00A2209A"/>
    <w:rsid w:val="00A326EC"/>
    <w:rsid w:val="00A32F0E"/>
    <w:rsid w:val="00A35D24"/>
    <w:rsid w:val="00A36BDF"/>
    <w:rsid w:val="00A36DD7"/>
    <w:rsid w:val="00A41753"/>
    <w:rsid w:val="00A4790E"/>
    <w:rsid w:val="00A47B57"/>
    <w:rsid w:val="00A517B0"/>
    <w:rsid w:val="00A5220C"/>
    <w:rsid w:val="00A55589"/>
    <w:rsid w:val="00A55CF5"/>
    <w:rsid w:val="00A5699E"/>
    <w:rsid w:val="00A5734F"/>
    <w:rsid w:val="00A604DB"/>
    <w:rsid w:val="00A63A1F"/>
    <w:rsid w:val="00A70BEB"/>
    <w:rsid w:val="00A72E7B"/>
    <w:rsid w:val="00A75B92"/>
    <w:rsid w:val="00A76E00"/>
    <w:rsid w:val="00A80C9D"/>
    <w:rsid w:val="00A8491D"/>
    <w:rsid w:val="00A86DA4"/>
    <w:rsid w:val="00A92B56"/>
    <w:rsid w:val="00A94F2E"/>
    <w:rsid w:val="00AA0FC2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3DD0"/>
    <w:rsid w:val="00AD4FC7"/>
    <w:rsid w:val="00AE1F1F"/>
    <w:rsid w:val="00AE4DC7"/>
    <w:rsid w:val="00AF1F67"/>
    <w:rsid w:val="00AF321D"/>
    <w:rsid w:val="00AF4B05"/>
    <w:rsid w:val="00AF52C7"/>
    <w:rsid w:val="00AF75E1"/>
    <w:rsid w:val="00B04129"/>
    <w:rsid w:val="00B05C10"/>
    <w:rsid w:val="00B1023A"/>
    <w:rsid w:val="00B119C1"/>
    <w:rsid w:val="00B11E80"/>
    <w:rsid w:val="00B1226C"/>
    <w:rsid w:val="00B133BC"/>
    <w:rsid w:val="00B1398E"/>
    <w:rsid w:val="00B14389"/>
    <w:rsid w:val="00B17959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2FD4"/>
    <w:rsid w:val="00B634CE"/>
    <w:rsid w:val="00B6604D"/>
    <w:rsid w:val="00B66D1A"/>
    <w:rsid w:val="00B71F84"/>
    <w:rsid w:val="00B72F56"/>
    <w:rsid w:val="00B75E00"/>
    <w:rsid w:val="00B77578"/>
    <w:rsid w:val="00B82645"/>
    <w:rsid w:val="00B839F3"/>
    <w:rsid w:val="00B87707"/>
    <w:rsid w:val="00B903F9"/>
    <w:rsid w:val="00B95147"/>
    <w:rsid w:val="00BB086B"/>
    <w:rsid w:val="00BB10E7"/>
    <w:rsid w:val="00BB72BD"/>
    <w:rsid w:val="00BB7B19"/>
    <w:rsid w:val="00BC09C3"/>
    <w:rsid w:val="00BC4C63"/>
    <w:rsid w:val="00BC648A"/>
    <w:rsid w:val="00BC6E4D"/>
    <w:rsid w:val="00BC7177"/>
    <w:rsid w:val="00BC7436"/>
    <w:rsid w:val="00BD1B56"/>
    <w:rsid w:val="00BD35D7"/>
    <w:rsid w:val="00BD47B6"/>
    <w:rsid w:val="00BD661A"/>
    <w:rsid w:val="00BD7972"/>
    <w:rsid w:val="00BE1842"/>
    <w:rsid w:val="00BE3E11"/>
    <w:rsid w:val="00BE51D7"/>
    <w:rsid w:val="00BE6464"/>
    <w:rsid w:val="00BE730E"/>
    <w:rsid w:val="00BE7D79"/>
    <w:rsid w:val="00BF0CC8"/>
    <w:rsid w:val="00BF1E37"/>
    <w:rsid w:val="00BF4518"/>
    <w:rsid w:val="00BF4974"/>
    <w:rsid w:val="00BF5BB6"/>
    <w:rsid w:val="00BF6546"/>
    <w:rsid w:val="00BF71AC"/>
    <w:rsid w:val="00C00118"/>
    <w:rsid w:val="00C0410C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170B"/>
    <w:rsid w:val="00C32EFE"/>
    <w:rsid w:val="00C34FFF"/>
    <w:rsid w:val="00C36E1A"/>
    <w:rsid w:val="00C3755D"/>
    <w:rsid w:val="00C42828"/>
    <w:rsid w:val="00C431A0"/>
    <w:rsid w:val="00C433A7"/>
    <w:rsid w:val="00C462C1"/>
    <w:rsid w:val="00C46BF5"/>
    <w:rsid w:val="00C50D3E"/>
    <w:rsid w:val="00C51622"/>
    <w:rsid w:val="00C55A02"/>
    <w:rsid w:val="00C568FA"/>
    <w:rsid w:val="00C57384"/>
    <w:rsid w:val="00C61D4B"/>
    <w:rsid w:val="00C65882"/>
    <w:rsid w:val="00C67AC9"/>
    <w:rsid w:val="00C71745"/>
    <w:rsid w:val="00C75F0E"/>
    <w:rsid w:val="00C81072"/>
    <w:rsid w:val="00C82417"/>
    <w:rsid w:val="00C94352"/>
    <w:rsid w:val="00C96482"/>
    <w:rsid w:val="00CA5D52"/>
    <w:rsid w:val="00CA6D8F"/>
    <w:rsid w:val="00CA731D"/>
    <w:rsid w:val="00CB30ED"/>
    <w:rsid w:val="00CB66CE"/>
    <w:rsid w:val="00CB6C71"/>
    <w:rsid w:val="00CC66D8"/>
    <w:rsid w:val="00CC71CC"/>
    <w:rsid w:val="00CD1F15"/>
    <w:rsid w:val="00CD6B5A"/>
    <w:rsid w:val="00CE0F1A"/>
    <w:rsid w:val="00CE4AF7"/>
    <w:rsid w:val="00CE510C"/>
    <w:rsid w:val="00CE6898"/>
    <w:rsid w:val="00CE6B10"/>
    <w:rsid w:val="00CF3948"/>
    <w:rsid w:val="00CF72FD"/>
    <w:rsid w:val="00D00FEC"/>
    <w:rsid w:val="00D02C24"/>
    <w:rsid w:val="00D160B0"/>
    <w:rsid w:val="00D234D3"/>
    <w:rsid w:val="00D24BF4"/>
    <w:rsid w:val="00D24E5E"/>
    <w:rsid w:val="00D25072"/>
    <w:rsid w:val="00D26F4B"/>
    <w:rsid w:val="00D277DD"/>
    <w:rsid w:val="00D354D7"/>
    <w:rsid w:val="00D35D35"/>
    <w:rsid w:val="00D37ADD"/>
    <w:rsid w:val="00D410E9"/>
    <w:rsid w:val="00D41ED6"/>
    <w:rsid w:val="00D470F3"/>
    <w:rsid w:val="00D56F96"/>
    <w:rsid w:val="00D709F7"/>
    <w:rsid w:val="00D718B9"/>
    <w:rsid w:val="00D727A2"/>
    <w:rsid w:val="00D72F16"/>
    <w:rsid w:val="00D77EFA"/>
    <w:rsid w:val="00D81B98"/>
    <w:rsid w:val="00D821D9"/>
    <w:rsid w:val="00D90FE5"/>
    <w:rsid w:val="00D9579A"/>
    <w:rsid w:val="00D9586E"/>
    <w:rsid w:val="00DA377C"/>
    <w:rsid w:val="00DA3E31"/>
    <w:rsid w:val="00DA63C3"/>
    <w:rsid w:val="00DB0DA7"/>
    <w:rsid w:val="00DB3747"/>
    <w:rsid w:val="00DB3CA2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FE9"/>
    <w:rsid w:val="00DE023B"/>
    <w:rsid w:val="00DE1751"/>
    <w:rsid w:val="00DE64E6"/>
    <w:rsid w:val="00DE79FF"/>
    <w:rsid w:val="00DF0890"/>
    <w:rsid w:val="00DF2C49"/>
    <w:rsid w:val="00DF673F"/>
    <w:rsid w:val="00E00DD4"/>
    <w:rsid w:val="00E03B41"/>
    <w:rsid w:val="00E0578D"/>
    <w:rsid w:val="00E13EB1"/>
    <w:rsid w:val="00E15A51"/>
    <w:rsid w:val="00E16356"/>
    <w:rsid w:val="00E24502"/>
    <w:rsid w:val="00E2526E"/>
    <w:rsid w:val="00E27E74"/>
    <w:rsid w:val="00E313F4"/>
    <w:rsid w:val="00E37320"/>
    <w:rsid w:val="00E469F8"/>
    <w:rsid w:val="00E53886"/>
    <w:rsid w:val="00E60D7A"/>
    <w:rsid w:val="00E61077"/>
    <w:rsid w:val="00E651C3"/>
    <w:rsid w:val="00E6677F"/>
    <w:rsid w:val="00E675EC"/>
    <w:rsid w:val="00E67A75"/>
    <w:rsid w:val="00E67B7B"/>
    <w:rsid w:val="00E67C16"/>
    <w:rsid w:val="00E67D2F"/>
    <w:rsid w:val="00E70814"/>
    <w:rsid w:val="00E7141C"/>
    <w:rsid w:val="00E71F09"/>
    <w:rsid w:val="00E740A8"/>
    <w:rsid w:val="00E74C6F"/>
    <w:rsid w:val="00E7513D"/>
    <w:rsid w:val="00E800AC"/>
    <w:rsid w:val="00E807BD"/>
    <w:rsid w:val="00E82E81"/>
    <w:rsid w:val="00E84310"/>
    <w:rsid w:val="00E9605A"/>
    <w:rsid w:val="00E97ED4"/>
    <w:rsid w:val="00EA06AF"/>
    <w:rsid w:val="00EA5E12"/>
    <w:rsid w:val="00EB0847"/>
    <w:rsid w:val="00EB1384"/>
    <w:rsid w:val="00EB152B"/>
    <w:rsid w:val="00EB6307"/>
    <w:rsid w:val="00EC02E1"/>
    <w:rsid w:val="00EC49B0"/>
    <w:rsid w:val="00EC4FB9"/>
    <w:rsid w:val="00EC685B"/>
    <w:rsid w:val="00EC7812"/>
    <w:rsid w:val="00ED06BE"/>
    <w:rsid w:val="00ED13CC"/>
    <w:rsid w:val="00ED2C0C"/>
    <w:rsid w:val="00ED4BC1"/>
    <w:rsid w:val="00ED7573"/>
    <w:rsid w:val="00EE07E2"/>
    <w:rsid w:val="00EE0B44"/>
    <w:rsid w:val="00EE16BC"/>
    <w:rsid w:val="00EE4A97"/>
    <w:rsid w:val="00EE7986"/>
    <w:rsid w:val="00EF0C87"/>
    <w:rsid w:val="00EF0E1C"/>
    <w:rsid w:val="00EF22DE"/>
    <w:rsid w:val="00EF4589"/>
    <w:rsid w:val="00F011AD"/>
    <w:rsid w:val="00F07764"/>
    <w:rsid w:val="00F1003C"/>
    <w:rsid w:val="00F107CB"/>
    <w:rsid w:val="00F12B5F"/>
    <w:rsid w:val="00F15132"/>
    <w:rsid w:val="00F2436A"/>
    <w:rsid w:val="00F27A44"/>
    <w:rsid w:val="00F30D3B"/>
    <w:rsid w:val="00F3655C"/>
    <w:rsid w:val="00F437DD"/>
    <w:rsid w:val="00F43B99"/>
    <w:rsid w:val="00F51F92"/>
    <w:rsid w:val="00F5471B"/>
    <w:rsid w:val="00F56143"/>
    <w:rsid w:val="00F654D1"/>
    <w:rsid w:val="00F655C3"/>
    <w:rsid w:val="00F657D5"/>
    <w:rsid w:val="00F704F9"/>
    <w:rsid w:val="00F72B9C"/>
    <w:rsid w:val="00F749D1"/>
    <w:rsid w:val="00F75CB2"/>
    <w:rsid w:val="00F81C4A"/>
    <w:rsid w:val="00F84C63"/>
    <w:rsid w:val="00F93117"/>
    <w:rsid w:val="00F936BD"/>
    <w:rsid w:val="00F95182"/>
    <w:rsid w:val="00F95DE5"/>
    <w:rsid w:val="00F965D4"/>
    <w:rsid w:val="00F97081"/>
    <w:rsid w:val="00F97AF0"/>
    <w:rsid w:val="00F97DAA"/>
    <w:rsid w:val="00FA04FC"/>
    <w:rsid w:val="00FA21B9"/>
    <w:rsid w:val="00FA360F"/>
    <w:rsid w:val="00FA37DD"/>
    <w:rsid w:val="00FA5026"/>
    <w:rsid w:val="00FA636F"/>
    <w:rsid w:val="00FB26D5"/>
    <w:rsid w:val="00FB5AB4"/>
    <w:rsid w:val="00FB7355"/>
    <w:rsid w:val="00FC0537"/>
    <w:rsid w:val="00FD1565"/>
    <w:rsid w:val="00FD1DB0"/>
    <w:rsid w:val="00FD222E"/>
    <w:rsid w:val="00FD225E"/>
    <w:rsid w:val="00FD2FA7"/>
    <w:rsid w:val="00FD4D0D"/>
    <w:rsid w:val="00FD56DE"/>
    <w:rsid w:val="00FD633C"/>
    <w:rsid w:val="00FE18D9"/>
    <w:rsid w:val="00FE2D15"/>
    <w:rsid w:val="00FE3BF1"/>
    <w:rsid w:val="00FE5083"/>
    <w:rsid w:val="00FF09D2"/>
    <w:rsid w:val="00FF2B62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Textoennegrita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2</TotalTime>
  <Pages>7</Pages>
  <Words>143</Words>
  <Characters>787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IQQ-2510-2290   Informe Ecos CEC</vt:lpstr>
      <vt:lpstr/>
    </vt:vector>
  </TitlesOfParts>
  <Company>ALS Global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IQQ-2510-2290   Informe Ecos CEC</dc:title>
  <dc:subject/>
  <dc:creator>Milvia Pascenti</dc:creator>
  <cp:keywords/>
  <dc:description/>
  <cp:lastModifiedBy>Gonzalo Bacian</cp:lastModifiedBy>
  <cp:revision>2</cp:revision>
  <cp:lastPrinted>2025-10-30T20:40:00Z</cp:lastPrinted>
  <dcterms:created xsi:type="dcterms:W3CDTF">2026-03-18T22:01:00Z</dcterms:created>
  <dcterms:modified xsi:type="dcterms:W3CDTF">2026-03-18T22:01:00Z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