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2B3B7342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D90FE5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0</w:t>
      </w:r>
      <w:r w:rsidR="005E40D7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7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5547D34F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5E40D7">
        <w:rPr>
          <w:rFonts w:ascii="Avenir Next LT Pro" w:hAnsi="Avenir Next LT Pro"/>
          <w:b/>
          <w:bCs/>
          <w:color w:val="FFFFFF" w:themeColor="background1"/>
          <w:lang w:val="pt-PT"/>
        </w:rPr>
        <w:t>23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Marzo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2do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3-1</w:t>
      </w:r>
      <w:r w:rsidR="00D90FE5">
        <w:rPr>
          <w:rFonts w:ascii="Avenir Next LT Pro" w:hAnsi="Avenir Next LT Pro"/>
          <w:b/>
          <w:bCs/>
          <w:color w:val="FFFFFF" w:themeColor="background1"/>
          <w:lang w:val="pt-PT"/>
        </w:rPr>
        <w:t>1</w:t>
      </w:r>
      <w:r w:rsidR="00070BB5">
        <w:rPr>
          <w:rFonts w:ascii="Avenir Next LT Pro" w:hAnsi="Avenir Next LT Pro"/>
          <w:b/>
          <w:bCs/>
          <w:color w:val="FFFFFF" w:themeColor="background1"/>
          <w:lang w:val="pt-PT"/>
        </w:rPr>
        <w:t>67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7A0E4C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2C409E55" w:rsidR="00AB7B9A" w:rsidRPr="005E40D7" w:rsidRDefault="005E40D7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5E40D7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266360732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070BB5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601777CC" w:rsidR="00F81C4A" w:rsidRPr="00F81C4A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566386-</w:t>
            </w:r>
            <w:proofErr w:type="gramStart"/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SELLO 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560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6875F623" w:rsidR="005B5A6A" w:rsidRPr="000A0512" w:rsidRDefault="00070BB5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7087A4" wp14:editId="59D9753B">
                  <wp:extent cx="3029585" cy="2423711"/>
                  <wp:effectExtent l="0" t="0" r="0" b="0"/>
                  <wp:docPr id="1433031054" name="Imagen 1" descr="Una cortina de color negro sobre una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031054" name="Imagen 1" descr="Una cortina de color negro sobre una superficie de mader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03" cy="24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4E9F7530" w:rsidR="00A76E00" w:rsidRPr="000A0512" w:rsidRDefault="00070BB5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65F87A1" wp14:editId="339E4568">
                  <wp:extent cx="3062605" cy="2867025"/>
                  <wp:effectExtent l="0" t="0" r="4445" b="9525"/>
                  <wp:docPr id="1098084021" name="Imagen 2" descr="Imagen que contiene puerta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84021" name="Imagen 2" descr="Imagen que contiene puerta, cam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287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2BF56D6C" w:rsidR="00A76E00" w:rsidRPr="000A0512" w:rsidRDefault="00070BB5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1739F28" wp14:editId="6C19C4C2">
                  <wp:extent cx="3117215" cy="2831335"/>
                  <wp:effectExtent l="0" t="0" r="6985" b="7620"/>
                  <wp:docPr id="2003282558" name="Imagen 3" descr="Imagen que contiene edificio, exterior, tren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282558" name="Imagen 3" descr="Imagen que contiene edificio, exterior, tren, frent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32" cy="283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994D7F9" w:rsidR="00A76E00" w:rsidRDefault="00A76E00" w:rsidP="00A76E00">
      <w:pPr>
        <w:rPr>
          <w:sz w:val="12"/>
          <w:szCs w:val="12"/>
          <w:lang w:val="es-419"/>
        </w:rPr>
      </w:pPr>
    </w:p>
    <w:p w14:paraId="3192695B" w14:textId="77777777" w:rsidR="009057A1" w:rsidRDefault="009057A1" w:rsidP="00A76E00">
      <w:pPr>
        <w:rPr>
          <w:sz w:val="12"/>
          <w:szCs w:val="12"/>
          <w:lang w:val="es-419"/>
        </w:rPr>
      </w:pPr>
    </w:p>
    <w:p w14:paraId="2E4BF234" w14:textId="77777777" w:rsidR="00C433A7" w:rsidRDefault="00C433A7" w:rsidP="00A76E00">
      <w:pPr>
        <w:rPr>
          <w:sz w:val="12"/>
          <w:szCs w:val="12"/>
          <w:lang w:val="es-419"/>
        </w:rPr>
      </w:pPr>
    </w:p>
    <w:p w14:paraId="78B36B7A" w14:textId="77777777" w:rsidR="00C433A7" w:rsidRDefault="00C433A7" w:rsidP="00A76E00">
      <w:pPr>
        <w:rPr>
          <w:sz w:val="12"/>
          <w:szCs w:val="12"/>
          <w:lang w:val="es-419"/>
        </w:rPr>
      </w:pPr>
    </w:p>
    <w:p w14:paraId="28E9BE91" w14:textId="77777777" w:rsidR="00C433A7" w:rsidRDefault="00C433A7" w:rsidP="00A76E00">
      <w:pPr>
        <w:rPr>
          <w:sz w:val="12"/>
          <w:szCs w:val="12"/>
          <w:lang w:val="es-419"/>
        </w:rPr>
      </w:pPr>
    </w:p>
    <w:p w14:paraId="06DCE086" w14:textId="77777777" w:rsidR="00C433A7" w:rsidRDefault="00C433A7" w:rsidP="00A76E00">
      <w:pPr>
        <w:rPr>
          <w:sz w:val="12"/>
          <w:szCs w:val="12"/>
          <w:lang w:val="es-419"/>
        </w:rPr>
      </w:pPr>
    </w:p>
    <w:p w14:paraId="68073D3F" w14:textId="77777777" w:rsidR="00C433A7" w:rsidRDefault="00C433A7" w:rsidP="00A76E00">
      <w:pPr>
        <w:rPr>
          <w:sz w:val="12"/>
          <w:szCs w:val="12"/>
          <w:lang w:val="es-419"/>
        </w:rPr>
      </w:pPr>
    </w:p>
    <w:p w14:paraId="4AFB0C7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AE3308E" w14:textId="77777777" w:rsidR="00C433A7" w:rsidRDefault="00C433A7" w:rsidP="00A76E00">
      <w:pPr>
        <w:rPr>
          <w:sz w:val="12"/>
          <w:szCs w:val="12"/>
          <w:lang w:val="es-419"/>
        </w:rPr>
      </w:pPr>
    </w:p>
    <w:p w14:paraId="4F36C8E3" w14:textId="77777777" w:rsidR="00C433A7" w:rsidRDefault="00C433A7" w:rsidP="00A76E00">
      <w:pPr>
        <w:rPr>
          <w:sz w:val="12"/>
          <w:szCs w:val="12"/>
          <w:lang w:val="es-419"/>
        </w:rPr>
      </w:pPr>
    </w:p>
    <w:p w14:paraId="4ED1CC92" w14:textId="77777777" w:rsidR="00C433A7" w:rsidRDefault="00C433A7" w:rsidP="00A76E00">
      <w:pPr>
        <w:rPr>
          <w:sz w:val="12"/>
          <w:szCs w:val="12"/>
          <w:lang w:val="es-419"/>
        </w:rPr>
      </w:pPr>
    </w:p>
    <w:p w14:paraId="1BEDA2AF" w14:textId="77777777" w:rsidR="00C433A7" w:rsidRDefault="00C433A7" w:rsidP="00A76E00">
      <w:pPr>
        <w:rPr>
          <w:sz w:val="12"/>
          <w:szCs w:val="12"/>
          <w:lang w:val="es-419"/>
        </w:rPr>
      </w:pPr>
    </w:p>
    <w:p w14:paraId="7E522F94" w14:textId="77777777" w:rsidR="00C433A7" w:rsidRDefault="00C433A7" w:rsidP="00A76E00">
      <w:pPr>
        <w:rPr>
          <w:sz w:val="12"/>
          <w:szCs w:val="12"/>
          <w:lang w:val="es-419"/>
        </w:rPr>
      </w:pPr>
    </w:p>
    <w:p w14:paraId="195D58D0" w14:textId="77777777" w:rsidR="00C433A7" w:rsidRDefault="00C433A7" w:rsidP="00A76E00">
      <w:pPr>
        <w:rPr>
          <w:sz w:val="12"/>
          <w:szCs w:val="12"/>
          <w:lang w:val="es-419"/>
        </w:rPr>
      </w:pPr>
    </w:p>
    <w:p w14:paraId="7AB07CE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D9C86ED" w14:textId="77777777" w:rsidR="00C433A7" w:rsidRDefault="00C433A7" w:rsidP="00A76E00">
      <w:pPr>
        <w:rPr>
          <w:sz w:val="12"/>
          <w:szCs w:val="12"/>
          <w:lang w:val="es-419"/>
        </w:rPr>
      </w:pPr>
    </w:p>
    <w:p w14:paraId="10B77B22" w14:textId="77777777" w:rsidR="00C433A7" w:rsidRDefault="00C433A7" w:rsidP="00A76E00">
      <w:pPr>
        <w:rPr>
          <w:sz w:val="12"/>
          <w:szCs w:val="12"/>
          <w:lang w:val="es-419"/>
        </w:rPr>
      </w:pPr>
    </w:p>
    <w:p w14:paraId="6F9B4913" w14:textId="77777777" w:rsidR="00C433A7" w:rsidRDefault="00C433A7" w:rsidP="00A76E00">
      <w:pPr>
        <w:rPr>
          <w:sz w:val="12"/>
          <w:szCs w:val="12"/>
          <w:lang w:val="es-419"/>
        </w:rPr>
      </w:pPr>
    </w:p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070BB5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3D845314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559398-3</w:t>
            </w:r>
            <w:r w:rsidR="00E9605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4DB72028" w:rsidR="00207B62" w:rsidRPr="000A0512" w:rsidRDefault="00070BB5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5598736" wp14:editId="58A925BE">
                  <wp:extent cx="3062605" cy="2478795"/>
                  <wp:effectExtent l="0" t="0" r="4445" b="0"/>
                  <wp:docPr id="1095630704" name="Imagen 4" descr="Imagen que contiene edificio, cortina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30704" name="Imagen 4" descr="Imagen que contiene edificio, cortina, hecho de madera, pequeñ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42" cy="248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0AFDF2A4" w:rsidR="00A76E00" w:rsidRPr="000A0512" w:rsidRDefault="00070BB5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B523BF5" wp14:editId="1DF4F008">
                  <wp:extent cx="3051175" cy="2655065"/>
                  <wp:effectExtent l="0" t="0" r="0" b="0"/>
                  <wp:docPr id="415091878" name="Imagen 5" descr="Imagen que contiene edificio, puerta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91878" name="Imagen 5" descr="Imagen que contiene edificio, puerta, cam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46" cy="266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3F44E6EA" w:rsidR="00A76E00" w:rsidRPr="000A0512" w:rsidRDefault="00070BB5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15B65D0" wp14:editId="54E6310F">
                  <wp:extent cx="3040380" cy="2654935"/>
                  <wp:effectExtent l="0" t="0" r="7620" b="0"/>
                  <wp:docPr id="1790081700" name="Imagen 6" descr="Tienda con ventanas grand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081700" name="Imagen 6" descr="Tienda con ventanas grandes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02" cy="266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1BDC8598" w14:textId="77777777" w:rsidR="00C433A7" w:rsidRDefault="00C433A7" w:rsidP="00055E0F">
      <w:pPr>
        <w:rPr>
          <w:sz w:val="12"/>
          <w:szCs w:val="12"/>
          <w:lang w:val="es-419"/>
        </w:rPr>
      </w:pPr>
    </w:p>
    <w:p w14:paraId="5A6E6CBB" w14:textId="77777777" w:rsidR="00207B62" w:rsidRDefault="00207B62" w:rsidP="00055E0F">
      <w:pPr>
        <w:rPr>
          <w:sz w:val="12"/>
          <w:szCs w:val="12"/>
          <w:lang w:val="es-419"/>
        </w:rPr>
      </w:pPr>
    </w:p>
    <w:p w14:paraId="3E3B1C5B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F597A3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070BB5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34CBE75B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642315-</w:t>
            </w:r>
            <w:proofErr w:type="gramStart"/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6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 w:rsidTr="00697C42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522EB6A4" w:rsidR="00207B62" w:rsidRPr="000A0512" w:rsidRDefault="00070BB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5219515" wp14:editId="21ABBFB4">
                  <wp:extent cx="3051175" cy="2622014"/>
                  <wp:effectExtent l="0" t="0" r="0" b="6985"/>
                  <wp:docPr id="392639966" name="Imagen 7" descr="Imagen que contiene edificio, hecho de madera, pis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39966" name="Imagen 7" descr="Imagen que contiene edificio, hecho de madera, piso, pequeño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24" cy="26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 w:rsidTr="00697C42">
        <w:trPr>
          <w:trHeight w:val="3969"/>
        </w:trPr>
        <w:tc>
          <w:tcPr>
            <w:tcW w:w="4819" w:type="dxa"/>
          </w:tcPr>
          <w:p w14:paraId="0FBCF14A" w14:textId="38ED314F" w:rsidR="00207B62" w:rsidRPr="000A0512" w:rsidRDefault="00070BB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E897657" wp14:editId="2F4C6AD8">
                  <wp:extent cx="3051175" cy="2754217"/>
                  <wp:effectExtent l="0" t="0" r="0" b="8255"/>
                  <wp:docPr id="741158898" name="Imagen 8" descr="Imagen que contiene cama, caja, puert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58898" name="Imagen 8" descr="Imagen que contiene cama, caja, puerta, refrigerador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07" cy="276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1A456EF1" w:rsidR="00207B62" w:rsidRPr="000A0512" w:rsidRDefault="00070BB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4BDD7A8" wp14:editId="628BFBEC">
                  <wp:extent cx="3029585" cy="2776251"/>
                  <wp:effectExtent l="0" t="0" r="0" b="5080"/>
                  <wp:docPr id="2137263438" name="Imagen 9" descr="Imagen que contiene edificio, tren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263438" name="Imagen 9" descr="Imagen que contiene edificio, tren, camioneta, grande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15" cy="278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555" w14:textId="77777777" w:rsidR="00207B62" w:rsidRDefault="00207B62" w:rsidP="00207B62">
      <w:pPr>
        <w:rPr>
          <w:sz w:val="12"/>
          <w:szCs w:val="12"/>
          <w:lang w:val="es-419"/>
        </w:rPr>
      </w:pPr>
    </w:p>
    <w:p w14:paraId="2675F7E1" w14:textId="6B80A915" w:rsidR="003171A1" w:rsidRDefault="003171A1" w:rsidP="00EE4A97">
      <w:pPr>
        <w:rPr>
          <w:lang w:val="es-CL"/>
        </w:rPr>
      </w:pPr>
    </w:p>
    <w:p w14:paraId="07FBB8F9" w14:textId="77777777" w:rsidR="000F1844" w:rsidRDefault="000F1844" w:rsidP="00EE4A97">
      <w:pPr>
        <w:rPr>
          <w:lang w:val="es-CL"/>
        </w:rPr>
      </w:pPr>
    </w:p>
    <w:p w14:paraId="2CBFE269" w14:textId="77777777" w:rsidR="00C433A7" w:rsidRDefault="00C433A7" w:rsidP="00EE4A97">
      <w:pPr>
        <w:rPr>
          <w:lang w:val="es-CL"/>
        </w:rPr>
      </w:pPr>
    </w:p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070BB5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409E167C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428489-</w:t>
            </w:r>
            <w:proofErr w:type="gramStart"/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</w:t>
            </w:r>
            <w:r w:rsidR="00207B6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ML-CL05495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85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 w:rsidTr="00697C42">
        <w:trPr>
          <w:trHeight w:val="3915"/>
          <w:jc w:val="center"/>
        </w:trPr>
        <w:tc>
          <w:tcPr>
            <w:tcW w:w="4819" w:type="dxa"/>
          </w:tcPr>
          <w:p w14:paraId="166C59BA" w14:textId="7B017398" w:rsidR="00207B62" w:rsidRPr="000A0512" w:rsidRDefault="00070BB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1BC93AC" wp14:editId="3DBEFA10">
                  <wp:extent cx="3051175" cy="2467778"/>
                  <wp:effectExtent l="0" t="0" r="0" b="8890"/>
                  <wp:docPr id="1808388125" name="Imagen 10" descr="Imagen que contiene edificio, caminando, banqueta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88125" name="Imagen 10" descr="Imagen que contiene edificio, caminando, banqueta, hecho de mader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36" cy="247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 w:rsidTr="00697C42">
        <w:trPr>
          <w:trHeight w:val="3969"/>
        </w:trPr>
        <w:tc>
          <w:tcPr>
            <w:tcW w:w="4819" w:type="dxa"/>
          </w:tcPr>
          <w:p w14:paraId="4E5B82FD" w14:textId="54894D1C" w:rsidR="00207B62" w:rsidRPr="000A0512" w:rsidRDefault="00070BB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2601E56" wp14:editId="6ABBB295">
                  <wp:extent cx="3040380" cy="2655066"/>
                  <wp:effectExtent l="0" t="0" r="7620" b="0"/>
                  <wp:docPr id="1986336099" name="Imagen 11" descr="Imagen que contiene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336099" name="Imagen 11" descr="Imagen que contiene caj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47" cy="26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5345DA6B" w:rsidR="00207B62" w:rsidRPr="000A0512" w:rsidRDefault="00070BB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9D920B3" wp14:editId="44D64256">
                  <wp:extent cx="3040380" cy="2654935"/>
                  <wp:effectExtent l="0" t="0" r="7620" b="0"/>
                  <wp:docPr id="686388381" name="Imagen 12" descr="Imagen que contiene edificio, tren, calle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88381" name="Imagen 12" descr="Imagen que contiene edificio, tren, calle, montar a caball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649" cy="266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6338D5BB" w14:textId="77777777" w:rsidR="00207B62" w:rsidRDefault="00207B62" w:rsidP="00E6677F">
      <w:pPr>
        <w:rPr>
          <w:sz w:val="12"/>
          <w:szCs w:val="12"/>
          <w:lang w:val="es-419"/>
        </w:rPr>
      </w:pPr>
    </w:p>
    <w:p w14:paraId="4C1F8E19" w14:textId="77777777" w:rsidR="00C67AC9" w:rsidRDefault="00C67AC9" w:rsidP="00E6677F">
      <w:pPr>
        <w:rPr>
          <w:sz w:val="12"/>
          <w:szCs w:val="12"/>
          <w:lang w:val="es-419"/>
        </w:rPr>
      </w:pPr>
    </w:p>
    <w:p w14:paraId="689AAE75" w14:textId="77777777" w:rsidR="00C67AC9" w:rsidRDefault="00C67AC9" w:rsidP="00E6677F">
      <w:pPr>
        <w:rPr>
          <w:sz w:val="12"/>
          <w:szCs w:val="12"/>
          <w:lang w:val="es-419"/>
        </w:rPr>
      </w:pPr>
    </w:p>
    <w:p w14:paraId="2CD670CC" w14:textId="77777777" w:rsidR="00207B62" w:rsidRDefault="00207B62" w:rsidP="00E6677F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070BB5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03022EF9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422981-1</w:t>
            </w:r>
            <w:r w:rsidR="00575182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7AC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22CC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601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 w:rsidTr="00697C42">
        <w:trPr>
          <w:trHeight w:val="3915"/>
          <w:jc w:val="center"/>
        </w:trPr>
        <w:tc>
          <w:tcPr>
            <w:tcW w:w="4819" w:type="dxa"/>
          </w:tcPr>
          <w:p w14:paraId="15AB038B" w14:textId="0B4FCDA8" w:rsidR="00207B62" w:rsidRPr="000A0512" w:rsidRDefault="00070BB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F915A1C" wp14:editId="7972D159">
                  <wp:extent cx="3040380" cy="2445745"/>
                  <wp:effectExtent l="0" t="0" r="7620" b="0"/>
                  <wp:docPr id="197233711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37111" name="Imagen 1972337111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24" cy="245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 w:rsidTr="00697C42">
        <w:trPr>
          <w:trHeight w:val="3969"/>
        </w:trPr>
        <w:tc>
          <w:tcPr>
            <w:tcW w:w="4819" w:type="dxa"/>
          </w:tcPr>
          <w:p w14:paraId="6727F488" w14:textId="3C472606" w:rsidR="00207B62" w:rsidRPr="000A0512" w:rsidRDefault="00070BB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08A8AF3" wp14:editId="27A17E30">
                  <wp:extent cx="3040380" cy="2710149"/>
                  <wp:effectExtent l="0" t="0" r="7620" b="0"/>
                  <wp:docPr id="85594809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48094" name="Imagen 855948094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51" cy="271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0865DD89" w:rsidR="00207B62" w:rsidRPr="000A0512" w:rsidRDefault="00070BB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6F07350" wp14:editId="4560A4DD">
                  <wp:extent cx="3029585" cy="2732183"/>
                  <wp:effectExtent l="0" t="0" r="0" b="0"/>
                  <wp:docPr id="640616312" name="Imagen 15" descr="Imagen que contiene tren, viej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312" name="Imagen 15" descr="Imagen que contiene tren, viejo, call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55" cy="27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14F4B5A6" w14:textId="11EBEAC1" w:rsidR="000F1844" w:rsidRDefault="00571A5F" w:rsidP="00571A5F">
      <w:pPr>
        <w:tabs>
          <w:tab w:val="left" w:pos="5499"/>
        </w:tabs>
      </w:pPr>
      <w:r>
        <w:tab/>
      </w:r>
    </w:p>
    <w:p w14:paraId="5B670326" w14:textId="77777777" w:rsidR="00571A5F" w:rsidRDefault="00571A5F" w:rsidP="00571A5F">
      <w:pPr>
        <w:tabs>
          <w:tab w:val="left" w:pos="5499"/>
        </w:tabs>
      </w:pPr>
    </w:p>
    <w:p w14:paraId="053F72D0" w14:textId="77777777" w:rsidR="00207B62" w:rsidRPr="00AB7B9A" w:rsidRDefault="00207B62" w:rsidP="00571A5F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5E40D7" w:rsidRPr="00070BB5" w14:paraId="52F26CBE" w14:textId="77777777" w:rsidTr="00C17130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bookmarkEnd w:id="0"/>
          <w:p w14:paraId="593B4C7E" w14:textId="210CFA62" w:rsidR="005E40D7" w:rsidRPr="0046006C" w:rsidRDefault="005E40D7" w:rsidP="00C17130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070BB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TLLU 512506-0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070BB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602</w:t>
            </w:r>
          </w:p>
        </w:tc>
      </w:tr>
    </w:tbl>
    <w:p w14:paraId="39428F3D" w14:textId="77777777" w:rsidR="005E40D7" w:rsidRDefault="005E40D7" w:rsidP="005E40D7">
      <w:pPr>
        <w:rPr>
          <w:sz w:val="12"/>
          <w:szCs w:val="12"/>
          <w:lang w:val="es-CL"/>
        </w:rPr>
      </w:pPr>
    </w:p>
    <w:p w14:paraId="497DE54F" w14:textId="77777777" w:rsidR="005E40D7" w:rsidRPr="0046006C" w:rsidRDefault="005E40D7" w:rsidP="005E40D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E40D7" w:rsidRPr="009A1AB6" w14:paraId="20BB3EEF" w14:textId="77777777" w:rsidTr="00C17130">
        <w:trPr>
          <w:trHeight w:val="3915"/>
          <w:jc w:val="center"/>
        </w:trPr>
        <w:tc>
          <w:tcPr>
            <w:tcW w:w="4819" w:type="dxa"/>
          </w:tcPr>
          <w:p w14:paraId="7DD2F2D8" w14:textId="2C12BC65" w:rsidR="005E40D7" w:rsidRPr="000A0512" w:rsidRDefault="00070BB5" w:rsidP="00C171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5D23605" wp14:editId="06733918">
                  <wp:extent cx="3029585" cy="2489812"/>
                  <wp:effectExtent l="0" t="0" r="0" b="6350"/>
                  <wp:docPr id="101100537" name="Imagen 16" descr="Imagen que contiene edificio, pequeño, lado, camina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00537" name="Imagen 16" descr="Imagen que contiene edificio, pequeño, lado, caminand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21" cy="249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A110B" w14:textId="77777777" w:rsidR="005E40D7" w:rsidRPr="0046006C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E40D7" w:rsidRPr="009A1AB6" w14:paraId="6496C95A" w14:textId="77777777" w:rsidTr="00C17130">
        <w:trPr>
          <w:trHeight w:val="3969"/>
        </w:trPr>
        <w:tc>
          <w:tcPr>
            <w:tcW w:w="4819" w:type="dxa"/>
          </w:tcPr>
          <w:p w14:paraId="621CB201" w14:textId="77777777" w:rsidR="005E40D7" w:rsidRPr="000A0512" w:rsidRDefault="005E40D7" w:rsidP="00C17130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5603157" wp14:editId="05F87144">
                  <wp:extent cx="3067050" cy="2705100"/>
                  <wp:effectExtent l="0" t="0" r="0" b="0"/>
                  <wp:docPr id="884999833" name="Imagen 5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22214" name="Imagen 5" descr="Imagen que contiene Calendari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1E5B67F" w14:textId="0E14B488" w:rsidR="005E40D7" w:rsidRPr="000A0512" w:rsidRDefault="00070BB5" w:rsidP="00C17130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B5E8D90" wp14:editId="32A1D86C">
                  <wp:extent cx="3040380" cy="2705100"/>
                  <wp:effectExtent l="0" t="0" r="7620" b="0"/>
                  <wp:docPr id="742982379" name="Imagen 17" descr="Imagen que contiene exterior, firmar, call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982379" name="Imagen 17" descr="Imagen que contiene exterior, firmar, calle, grande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29" cy="271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69C7" w14:textId="77777777" w:rsidR="005E40D7" w:rsidRDefault="005E40D7" w:rsidP="005E40D7">
      <w:pPr>
        <w:rPr>
          <w:sz w:val="12"/>
          <w:szCs w:val="12"/>
          <w:lang w:val="es-419"/>
        </w:rPr>
      </w:pPr>
    </w:p>
    <w:p w14:paraId="2261A6E0" w14:textId="77777777" w:rsidR="005E40D7" w:rsidRDefault="005E40D7" w:rsidP="005E40D7">
      <w:pPr>
        <w:rPr>
          <w:sz w:val="12"/>
          <w:szCs w:val="12"/>
          <w:lang w:val="es-419"/>
        </w:rPr>
      </w:pPr>
    </w:p>
    <w:p w14:paraId="174B9FF7" w14:textId="77777777" w:rsidR="005E40D7" w:rsidRDefault="005E40D7" w:rsidP="005E40D7">
      <w:pPr>
        <w:rPr>
          <w:sz w:val="12"/>
          <w:szCs w:val="12"/>
          <w:lang w:val="es-419"/>
        </w:rPr>
      </w:pPr>
    </w:p>
    <w:p w14:paraId="4B44903C" w14:textId="77777777" w:rsidR="005E40D7" w:rsidRDefault="005E40D7" w:rsidP="005E40D7">
      <w:pPr>
        <w:rPr>
          <w:sz w:val="12"/>
          <w:szCs w:val="12"/>
          <w:lang w:val="es-419"/>
        </w:rPr>
      </w:pPr>
    </w:p>
    <w:p w14:paraId="205E2EE8" w14:textId="77777777" w:rsidR="005E40D7" w:rsidRDefault="005E40D7" w:rsidP="005E40D7">
      <w:pPr>
        <w:rPr>
          <w:sz w:val="12"/>
          <w:szCs w:val="12"/>
          <w:lang w:val="es-419"/>
        </w:rPr>
      </w:pPr>
    </w:p>
    <w:p w14:paraId="583A3D57" w14:textId="77777777" w:rsidR="005E40D7" w:rsidRPr="0071229D" w:rsidRDefault="005E40D7" w:rsidP="005E40D7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5E40D7" w:rsidRPr="00070BB5" w14:paraId="163EBD74" w14:textId="77777777" w:rsidTr="00C17130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4D502240" w14:textId="00650362" w:rsidR="005E40D7" w:rsidRPr="0046006C" w:rsidRDefault="005E40D7" w:rsidP="00C17130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A7A4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454492-</w:t>
            </w:r>
            <w:proofErr w:type="gramStart"/>
            <w:r w:rsidR="00AA7A4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SELLO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AA7A44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</w:t>
            </w:r>
          </w:p>
        </w:tc>
      </w:tr>
    </w:tbl>
    <w:p w14:paraId="7FF6DA90" w14:textId="77777777" w:rsidR="005E40D7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E40D7" w:rsidRPr="009A1AB6" w14:paraId="73C52638" w14:textId="77777777" w:rsidTr="00C17130">
        <w:trPr>
          <w:trHeight w:val="3915"/>
          <w:jc w:val="center"/>
        </w:trPr>
        <w:tc>
          <w:tcPr>
            <w:tcW w:w="4819" w:type="dxa"/>
          </w:tcPr>
          <w:p w14:paraId="3C2BB4D5" w14:textId="1946AFA0" w:rsidR="005E40D7" w:rsidRPr="000A0512" w:rsidRDefault="00AA7A44" w:rsidP="00C171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7CC5DE6" wp14:editId="3E9D4661">
                  <wp:extent cx="3062605" cy="2445744"/>
                  <wp:effectExtent l="0" t="0" r="4445" b="0"/>
                  <wp:docPr id="1127697395" name="Imagen 18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97395" name="Imagen 18" descr="Una puerta de mader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76" cy="24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82030" w14:textId="77777777" w:rsidR="005E40D7" w:rsidRPr="0046006C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E40D7" w:rsidRPr="009A1AB6" w14:paraId="4E4E8A4F" w14:textId="77777777" w:rsidTr="00C17130">
        <w:trPr>
          <w:trHeight w:val="3969"/>
        </w:trPr>
        <w:tc>
          <w:tcPr>
            <w:tcW w:w="4819" w:type="dxa"/>
          </w:tcPr>
          <w:p w14:paraId="68D7B65D" w14:textId="77777777" w:rsidR="005E40D7" w:rsidRPr="000A0512" w:rsidRDefault="005E40D7" w:rsidP="00C17130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4B1BA29" wp14:editId="491ED34E">
                  <wp:extent cx="3076575" cy="2693670"/>
                  <wp:effectExtent l="0" t="0" r="9525" b="0"/>
                  <wp:docPr id="1029387815" name="Imagen 8" descr="Imagen que contiene caja, refrigerador, puert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41515" name="Imagen 8" descr="Imagen que contiene caja, refrigerador, puerta, viej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67C0167" w14:textId="77D0B77E" w:rsidR="005E40D7" w:rsidRPr="000A0512" w:rsidRDefault="00AA7A44" w:rsidP="00C17130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D1C62D3" wp14:editId="4A5F67D3">
                  <wp:extent cx="2985135" cy="2693670"/>
                  <wp:effectExtent l="0" t="0" r="5715" b="0"/>
                  <wp:docPr id="1527300770" name="Imagen 19" descr="Tienda con ventanas de cris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300770" name="Imagen 19" descr="Tienda con ventanas de cristal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214" cy="270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CD3E3" w14:textId="77777777" w:rsidR="005E40D7" w:rsidRDefault="005E40D7" w:rsidP="005E40D7">
      <w:pPr>
        <w:rPr>
          <w:sz w:val="12"/>
          <w:szCs w:val="12"/>
          <w:lang w:val="es-419"/>
        </w:rPr>
      </w:pPr>
    </w:p>
    <w:p w14:paraId="0AF9877B" w14:textId="77777777" w:rsidR="005E40D7" w:rsidRDefault="005E40D7" w:rsidP="005E40D7">
      <w:pPr>
        <w:rPr>
          <w:lang w:val="es-CL"/>
        </w:rPr>
      </w:pPr>
    </w:p>
    <w:p w14:paraId="21CF2F42" w14:textId="77777777" w:rsidR="005E40D7" w:rsidRDefault="005E40D7" w:rsidP="005E40D7">
      <w:pPr>
        <w:rPr>
          <w:lang w:val="es-CL"/>
        </w:rPr>
      </w:pPr>
    </w:p>
    <w:p w14:paraId="2454CBF2" w14:textId="77777777" w:rsidR="005E40D7" w:rsidRDefault="005E40D7" w:rsidP="005E40D7">
      <w:pPr>
        <w:rPr>
          <w:lang w:val="es-CL"/>
        </w:rPr>
      </w:pPr>
    </w:p>
    <w:p w14:paraId="6420DC00" w14:textId="77777777" w:rsidR="005E40D7" w:rsidRPr="0046006C" w:rsidRDefault="005E40D7" w:rsidP="005E40D7">
      <w:pPr>
        <w:rPr>
          <w:lang w:val="es-CL"/>
        </w:rPr>
      </w:pPr>
    </w:p>
    <w:p w14:paraId="2B07A5DD" w14:textId="77777777" w:rsidR="006332B6" w:rsidRDefault="006332B6" w:rsidP="003E350C">
      <w:pPr>
        <w:rPr>
          <w:sz w:val="12"/>
          <w:szCs w:val="12"/>
          <w:lang w:val="es-419"/>
        </w:rPr>
      </w:pPr>
    </w:p>
    <w:p w14:paraId="29AF72EA" w14:textId="77777777" w:rsidR="005E40D7" w:rsidRDefault="005E40D7" w:rsidP="003E350C">
      <w:pPr>
        <w:rPr>
          <w:sz w:val="12"/>
          <w:szCs w:val="12"/>
          <w:lang w:val="es-419"/>
        </w:rPr>
      </w:pPr>
    </w:p>
    <w:p w14:paraId="6381B0F3" w14:textId="77777777" w:rsidR="005E40D7" w:rsidRDefault="005E40D7" w:rsidP="003E350C">
      <w:pPr>
        <w:rPr>
          <w:sz w:val="12"/>
          <w:szCs w:val="12"/>
          <w:lang w:val="es-419"/>
        </w:rPr>
      </w:pPr>
    </w:p>
    <w:p w14:paraId="7D0B8678" w14:textId="77777777" w:rsidR="005E40D7" w:rsidRDefault="005E40D7" w:rsidP="003E350C">
      <w:pPr>
        <w:rPr>
          <w:sz w:val="12"/>
          <w:szCs w:val="12"/>
          <w:lang w:val="es-419"/>
        </w:rPr>
      </w:pPr>
    </w:p>
    <w:p w14:paraId="3A43E1D4" w14:textId="77777777" w:rsidR="005E40D7" w:rsidRPr="0071229D" w:rsidRDefault="005E40D7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35ADD264" w:rsidR="009745D3" w:rsidRPr="004F3033" w:rsidRDefault="006776F7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-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proofErr w:type="spellStart"/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  <w:proofErr w:type="spellEnd"/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01188E37" w14:textId="77777777" w:rsidR="0093007A" w:rsidRPr="006A11C7" w:rsidRDefault="0093007A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145B9A8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6875501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proofErr w:type="gramStart"/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sectPr w:rsidR="003D288A" w:rsidRPr="006A11C7" w:rsidSect="002F1742">
      <w:headerReference w:type="default" r:id="rId32"/>
      <w:footerReference w:type="default" r:id="rId33"/>
      <w:footerReference w:type="first" r:id="rId34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C9207" w14:textId="77777777" w:rsidR="00B22040" w:rsidRDefault="00B22040" w:rsidP="006B5BED">
      <w:r>
        <w:separator/>
      </w:r>
    </w:p>
  </w:endnote>
  <w:endnote w:type="continuationSeparator" w:id="0">
    <w:p w14:paraId="2064F8D7" w14:textId="77777777" w:rsidR="00B22040" w:rsidRDefault="00B22040" w:rsidP="006B5BED">
      <w:r>
        <w:continuationSeparator/>
      </w:r>
    </w:p>
  </w:endnote>
  <w:endnote w:type="continuationNotice" w:id="1">
    <w:p w14:paraId="2BA34F8A" w14:textId="77777777" w:rsidR="00B22040" w:rsidRDefault="00B220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8E331" w14:textId="77777777" w:rsidR="00B22040" w:rsidRDefault="00B22040" w:rsidP="006B5BED">
      <w:r>
        <w:separator/>
      </w:r>
    </w:p>
  </w:footnote>
  <w:footnote w:type="continuationSeparator" w:id="0">
    <w:p w14:paraId="2C5E4201" w14:textId="77777777" w:rsidR="00B22040" w:rsidRDefault="00B22040" w:rsidP="006B5BED">
      <w:r>
        <w:continuationSeparator/>
      </w:r>
    </w:p>
  </w:footnote>
  <w:footnote w:type="continuationNotice" w:id="1">
    <w:p w14:paraId="05F420CD" w14:textId="77777777" w:rsidR="00B22040" w:rsidRDefault="00B220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070BB5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proofErr w:type="spellStart"/>
          <w:r w:rsidRPr="00223AF1">
            <w:rPr>
              <w:rFonts w:ascii="Avenir Next LT Pro Light" w:hAnsi="Avenir Next LT Pro Light"/>
              <w:sz w:val="18"/>
              <w:szCs w:val="18"/>
            </w:rPr>
            <w:t>Limache</w:t>
          </w:r>
          <w:proofErr w:type="spellEnd"/>
          <w:r w:rsidRPr="00223AF1">
            <w:rPr>
              <w:rFonts w:ascii="Avenir Next LT Pro Light" w:hAnsi="Avenir Next LT Pro Light"/>
              <w:sz w:val="18"/>
              <w:szCs w:val="18"/>
            </w:rPr>
            <w:t xml:space="preserve">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2B76233C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>3-1116</w:t>
          </w:r>
        </w:p>
        <w:p w14:paraId="6CDEBCE0" w14:textId="7811E5F5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proofErr w:type="gramStart"/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>Marzo</w:t>
          </w:r>
          <w:proofErr w:type="gramEnd"/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r w:rsidR="005E40D7">
            <w:rPr>
              <w:rFonts w:ascii="Avenir Next LT Pro Light" w:hAnsi="Avenir Next LT Pro Light"/>
              <w:sz w:val="18"/>
              <w:szCs w:val="18"/>
              <w:lang w:val="es-CL"/>
            </w:rPr>
            <w:t>2</w:t>
          </w:r>
          <w:r w:rsidR="00070BB5">
            <w:rPr>
              <w:rFonts w:ascii="Avenir Next LT Pro Light" w:hAnsi="Avenir Next LT Pro Light"/>
              <w:sz w:val="18"/>
              <w:szCs w:val="18"/>
              <w:lang w:val="es-CL"/>
            </w:rPr>
            <w:t>4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696A"/>
    <w:rsid w:val="00070BB5"/>
    <w:rsid w:val="00074093"/>
    <w:rsid w:val="00074E51"/>
    <w:rsid w:val="00076F60"/>
    <w:rsid w:val="00081188"/>
    <w:rsid w:val="000816C4"/>
    <w:rsid w:val="00081EB4"/>
    <w:rsid w:val="00082C1C"/>
    <w:rsid w:val="00085385"/>
    <w:rsid w:val="00086DA0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28C5"/>
    <w:rsid w:val="000A504F"/>
    <w:rsid w:val="000A54D0"/>
    <w:rsid w:val="000A56F6"/>
    <w:rsid w:val="000B5D7B"/>
    <w:rsid w:val="000B6D94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3941"/>
    <w:rsid w:val="00184614"/>
    <w:rsid w:val="001942FB"/>
    <w:rsid w:val="001947A5"/>
    <w:rsid w:val="001959B2"/>
    <w:rsid w:val="00196DBE"/>
    <w:rsid w:val="0019782A"/>
    <w:rsid w:val="00197E95"/>
    <w:rsid w:val="001A16DE"/>
    <w:rsid w:val="001A1B6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07B62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0610"/>
    <w:rsid w:val="002624CA"/>
    <w:rsid w:val="00275812"/>
    <w:rsid w:val="00285470"/>
    <w:rsid w:val="00286087"/>
    <w:rsid w:val="002878CE"/>
    <w:rsid w:val="002945D4"/>
    <w:rsid w:val="002959B5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92F21"/>
    <w:rsid w:val="00396F17"/>
    <w:rsid w:val="003A6153"/>
    <w:rsid w:val="003A7EB2"/>
    <w:rsid w:val="003B0752"/>
    <w:rsid w:val="003B0843"/>
    <w:rsid w:val="003B42F6"/>
    <w:rsid w:val="003B47E8"/>
    <w:rsid w:val="003B795E"/>
    <w:rsid w:val="003C1DDC"/>
    <w:rsid w:val="003C251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1E54"/>
    <w:rsid w:val="004A2125"/>
    <w:rsid w:val="004A226E"/>
    <w:rsid w:val="004A393D"/>
    <w:rsid w:val="004A4977"/>
    <w:rsid w:val="004A5F83"/>
    <w:rsid w:val="004B45BC"/>
    <w:rsid w:val="004B579F"/>
    <w:rsid w:val="004C0728"/>
    <w:rsid w:val="004C7355"/>
    <w:rsid w:val="004C7A2A"/>
    <w:rsid w:val="004D0426"/>
    <w:rsid w:val="004F133B"/>
    <w:rsid w:val="004F3033"/>
    <w:rsid w:val="004F373A"/>
    <w:rsid w:val="004F6508"/>
    <w:rsid w:val="00500683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6EFA"/>
    <w:rsid w:val="00530F81"/>
    <w:rsid w:val="0053397C"/>
    <w:rsid w:val="00541272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4366"/>
    <w:rsid w:val="005871C1"/>
    <w:rsid w:val="00595E27"/>
    <w:rsid w:val="00596E17"/>
    <w:rsid w:val="00596FE2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408"/>
    <w:rsid w:val="005C1C29"/>
    <w:rsid w:val="005C6A39"/>
    <w:rsid w:val="005C6BA0"/>
    <w:rsid w:val="005C6D93"/>
    <w:rsid w:val="005D523D"/>
    <w:rsid w:val="005D6971"/>
    <w:rsid w:val="005E40D7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44ADA"/>
    <w:rsid w:val="006554C5"/>
    <w:rsid w:val="00657F77"/>
    <w:rsid w:val="006601FA"/>
    <w:rsid w:val="00663124"/>
    <w:rsid w:val="006646BE"/>
    <w:rsid w:val="00665343"/>
    <w:rsid w:val="00665CBE"/>
    <w:rsid w:val="00666ED7"/>
    <w:rsid w:val="006730FF"/>
    <w:rsid w:val="00673AEA"/>
    <w:rsid w:val="006776F7"/>
    <w:rsid w:val="00680FF3"/>
    <w:rsid w:val="00681221"/>
    <w:rsid w:val="00686128"/>
    <w:rsid w:val="00691224"/>
    <w:rsid w:val="006921B1"/>
    <w:rsid w:val="00694872"/>
    <w:rsid w:val="006A02FE"/>
    <w:rsid w:val="006A11C7"/>
    <w:rsid w:val="006A3A3F"/>
    <w:rsid w:val="006A4B2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25F2"/>
    <w:rsid w:val="008036E3"/>
    <w:rsid w:val="00805008"/>
    <w:rsid w:val="00807EFC"/>
    <w:rsid w:val="00810B22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74077"/>
    <w:rsid w:val="00874151"/>
    <w:rsid w:val="008764B1"/>
    <w:rsid w:val="00884F48"/>
    <w:rsid w:val="00886E08"/>
    <w:rsid w:val="00886E6C"/>
    <w:rsid w:val="00887E53"/>
    <w:rsid w:val="008909F1"/>
    <w:rsid w:val="00891CE6"/>
    <w:rsid w:val="00891E0C"/>
    <w:rsid w:val="00892ACC"/>
    <w:rsid w:val="008A50AF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C7F30"/>
    <w:rsid w:val="008D41AC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2D93"/>
    <w:rsid w:val="00913957"/>
    <w:rsid w:val="00913FDB"/>
    <w:rsid w:val="00921439"/>
    <w:rsid w:val="0092159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0A0C"/>
    <w:rsid w:val="009F356E"/>
    <w:rsid w:val="009F3BFA"/>
    <w:rsid w:val="009F7ACB"/>
    <w:rsid w:val="00A16BD5"/>
    <w:rsid w:val="00A2209A"/>
    <w:rsid w:val="00A326EC"/>
    <w:rsid w:val="00A32F0E"/>
    <w:rsid w:val="00A35D24"/>
    <w:rsid w:val="00A36BDF"/>
    <w:rsid w:val="00A36DD7"/>
    <w:rsid w:val="00A41753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A7A44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1E80"/>
    <w:rsid w:val="00B1226C"/>
    <w:rsid w:val="00B133BC"/>
    <w:rsid w:val="00B1398E"/>
    <w:rsid w:val="00B14389"/>
    <w:rsid w:val="00B17959"/>
    <w:rsid w:val="00B22040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39F3"/>
    <w:rsid w:val="00B87707"/>
    <w:rsid w:val="00B903F9"/>
    <w:rsid w:val="00B95147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EFE"/>
    <w:rsid w:val="00C34FFF"/>
    <w:rsid w:val="00C36E1A"/>
    <w:rsid w:val="00C3755D"/>
    <w:rsid w:val="00C42828"/>
    <w:rsid w:val="00C431A0"/>
    <w:rsid w:val="00C433A7"/>
    <w:rsid w:val="00C462C1"/>
    <w:rsid w:val="00C46BF5"/>
    <w:rsid w:val="00C50D3E"/>
    <w:rsid w:val="00C51622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B30ED"/>
    <w:rsid w:val="00CB66CE"/>
    <w:rsid w:val="00CB6C71"/>
    <w:rsid w:val="00CC66D8"/>
    <w:rsid w:val="00CC71CC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90FE5"/>
    <w:rsid w:val="00D9579A"/>
    <w:rsid w:val="00D9586E"/>
    <w:rsid w:val="00DA377C"/>
    <w:rsid w:val="00DA3E31"/>
    <w:rsid w:val="00DA63C3"/>
    <w:rsid w:val="00DB0DA7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2997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3886"/>
    <w:rsid w:val="00E60D7A"/>
    <w:rsid w:val="00E6107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13CC"/>
    <w:rsid w:val="00ED2C0C"/>
    <w:rsid w:val="00ED4BC1"/>
    <w:rsid w:val="00ED7573"/>
    <w:rsid w:val="00EE07E2"/>
    <w:rsid w:val="00EE0B44"/>
    <w:rsid w:val="00EE16BC"/>
    <w:rsid w:val="00EE4A97"/>
    <w:rsid w:val="00EE7986"/>
    <w:rsid w:val="00EF0C87"/>
    <w:rsid w:val="00EF0E1C"/>
    <w:rsid w:val="00EF22DE"/>
    <w:rsid w:val="00EF4589"/>
    <w:rsid w:val="00F011AD"/>
    <w:rsid w:val="00F07764"/>
    <w:rsid w:val="00F1003C"/>
    <w:rsid w:val="00F107CB"/>
    <w:rsid w:val="00F12B5F"/>
    <w:rsid w:val="00F15132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704F9"/>
    <w:rsid w:val="00F72B9C"/>
    <w:rsid w:val="00F749D1"/>
    <w:rsid w:val="00F75CB2"/>
    <w:rsid w:val="00F81C4A"/>
    <w:rsid w:val="00F84C63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16</TotalTime>
  <Pages>9</Pages>
  <Words>165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Gonzalo Bacian</cp:lastModifiedBy>
  <cp:revision>3</cp:revision>
  <cp:lastPrinted>2025-10-30T20:40:00Z</cp:lastPrinted>
  <dcterms:created xsi:type="dcterms:W3CDTF">2026-03-23T02:10:00Z</dcterms:created>
  <dcterms:modified xsi:type="dcterms:W3CDTF">2026-03-24T17:33:00Z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