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66FC9E26" w:rsidR="00D36720" w:rsidRPr="002C3FEF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  <w:bookmarkStart w:id="0" w:name="_Hlk126578900"/>
      <w:bookmarkEnd w:id="0"/>
      <w:r w:rsidRPr="002C3FEF">
        <w:rPr>
          <w:rFonts w:cs="Arial"/>
          <w:b/>
          <w:color w:val="004CAB"/>
          <w:sz w:val="36"/>
          <w:szCs w:val="36"/>
          <w:lang w:val="es-CL"/>
        </w:rPr>
        <w:t>M/N</w:t>
      </w:r>
      <w:r w:rsidR="002E72A9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A354D4">
        <w:rPr>
          <w:rFonts w:cs="Arial"/>
          <w:b/>
          <w:color w:val="004CAB"/>
          <w:sz w:val="36"/>
          <w:szCs w:val="36"/>
          <w:lang w:val="es-CL"/>
        </w:rPr>
        <w:t>ASPEN TRADER</w:t>
      </w:r>
      <w:r w:rsidR="000C3EDC" w:rsidRPr="002C3FEF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520AAE" w:rsidRPr="002C3FEF">
        <w:rPr>
          <w:rFonts w:cs="Arial"/>
          <w:b/>
          <w:color w:val="004CAB"/>
          <w:sz w:val="36"/>
          <w:szCs w:val="36"/>
          <w:lang w:val="es-CL"/>
        </w:rPr>
        <w:t xml:space="preserve"> V</w:t>
      </w:r>
      <w:r w:rsidR="008971BB" w:rsidRPr="002C3FEF">
        <w:rPr>
          <w:rFonts w:cs="Arial"/>
          <w:b/>
          <w:color w:val="004CAB"/>
          <w:sz w:val="36"/>
          <w:szCs w:val="36"/>
          <w:lang w:val="es-CL"/>
        </w:rPr>
        <w:t xml:space="preserve">. </w:t>
      </w:r>
      <w:r w:rsidR="00FD61EB">
        <w:rPr>
          <w:rFonts w:cs="Arial"/>
          <w:b/>
          <w:color w:val="004CAB"/>
          <w:sz w:val="36"/>
          <w:szCs w:val="36"/>
          <w:lang w:val="es-CL"/>
        </w:rPr>
        <w:t>0</w:t>
      </w:r>
      <w:r w:rsidR="00265ABE">
        <w:rPr>
          <w:rFonts w:cs="Arial"/>
          <w:b/>
          <w:color w:val="004CAB"/>
          <w:sz w:val="36"/>
          <w:szCs w:val="36"/>
          <w:lang w:val="es-CL"/>
        </w:rPr>
        <w:t>13</w:t>
      </w:r>
    </w:p>
    <w:p w14:paraId="281F7AF3" w14:textId="77777777" w:rsidR="00D36720" w:rsidRPr="002C3FEF" w:rsidRDefault="00D36720" w:rsidP="00D36720">
      <w:pPr>
        <w:jc w:val="both"/>
        <w:rPr>
          <w:lang w:val="es-CL"/>
        </w:rPr>
      </w:pPr>
    </w:p>
    <w:p w14:paraId="5ABC9691" w14:textId="418CFBA2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 xml:space="preserve">ntre </w:t>
      </w:r>
      <w:r w:rsidR="00A354D4">
        <w:rPr>
          <w:lang w:val="es-CL"/>
        </w:rPr>
        <w:t>12</w:t>
      </w:r>
      <w:r w:rsidR="0035581D">
        <w:rPr>
          <w:lang w:val="es-CL"/>
        </w:rPr>
        <w:t xml:space="preserve"> y el </w:t>
      </w:r>
      <w:r w:rsidR="00A354D4">
        <w:rPr>
          <w:lang w:val="es-CL"/>
        </w:rPr>
        <w:t>1</w:t>
      </w:r>
      <w:r w:rsidR="00207692">
        <w:rPr>
          <w:lang w:val="es-CL"/>
        </w:rPr>
        <w:t>3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511832">
        <w:rPr>
          <w:lang w:val="es-CL"/>
        </w:rPr>
        <w:t>abril</w:t>
      </w:r>
      <w:r w:rsidR="00752FB7">
        <w:rPr>
          <w:lang w:val="es-CL"/>
        </w:rPr>
        <w:t xml:space="preserve">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16F94" w:rsidRPr="004F2838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7684C059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 w:rsidR="00A354D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2, 2026</w:t>
            </w:r>
          </w:p>
          <w:p w14:paraId="0F2B8ED2" w14:textId="63A06E8F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617C8223" w:rsidR="00B16F94" w:rsidRPr="006E6B90" w:rsidRDefault="000E0F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03</w:t>
            </w:r>
            <w:r w:rsidR="00B16F94" w:rsidRPr="006E6B90">
              <w:rPr>
                <w:lang w:val="es-CL"/>
              </w:rPr>
              <w:t>:</w:t>
            </w:r>
            <w:r w:rsidR="00B16F94">
              <w:rPr>
                <w:lang w:val="es-CL"/>
              </w:rPr>
              <w:t>2</w:t>
            </w:r>
            <w:r w:rsidR="00E433F1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16F94" w:rsidRPr="004F2838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4C06059C" w:rsidR="00B16F94" w:rsidRPr="006E6B90" w:rsidRDefault="000E0F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03</w:t>
            </w:r>
            <w:r w:rsidR="00B16F94" w:rsidRPr="006E6B90">
              <w:rPr>
                <w:lang w:val="es-CL"/>
              </w:rPr>
              <w:t>:</w:t>
            </w:r>
            <w:r w:rsidR="00B16F94">
              <w:rPr>
                <w:lang w:val="es-CL"/>
              </w:rPr>
              <w:t>30</w:t>
            </w:r>
          </w:p>
        </w:tc>
        <w:tc>
          <w:tcPr>
            <w:tcW w:w="6414" w:type="dxa"/>
            <w:vAlign w:val="center"/>
          </w:tcPr>
          <w:p w14:paraId="7670102D" w14:textId="4B36F65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4F2838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475CBA08" w:rsidR="00B16F94" w:rsidRPr="006E6B90" w:rsidRDefault="000E0F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04</w:t>
            </w:r>
            <w:r w:rsidR="00B16F94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42E570E6" w14:textId="72FFADD9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6E6B90" w14:paraId="2BB75AEE" w14:textId="77777777" w:rsidTr="00103288">
        <w:trPr>
          <w:trHeight w:val="18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B5DEEE7" w14:textId="06F7DE7A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5A627BBF" w:rsidR="00B16F94" w:rsidRPr="006E6B90" w:rsidRDefault="000E0F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04</w:t>
            </w:r>
            <w:r w:rsidR="00B16F94" w:rsidRPr="006E6B90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B16F94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53FCFE5F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16F94" w:rsidRPr="004F2838" w14:paraId="417EEE2B" w14:textId="77777777" w:rsidTr="00103288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4281CD3" w14:textId="67BF16B4" w:rsidR="00B16F94" w:rsidRPr="002C06BE" w:rsidRDefault="00B16F94" w:rsidP="00B16F94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1E6A59F" w14:textId="60D5B6F4" w:rsidR="00B16F94" w:rsidRPr="002C06BE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13</w:t>
            </w:r>
            <w:r w:rsidRPr="002C06BE">
              <w:rPr>
                <w:lang w:val="es-CL"/>
              </w:rPr>
              <w:t>:</w:t>
            </w:r>
            <w:r w:rsidR="006101FB">
              <w:rPr>
                <w:lang w:val="es-CL"/>
              </w:rPr>
              <w:t>4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86C6582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16F94" w:rsidRPr="004F2838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5824B1F0" w:rsidR="00B16F94" w:rsidRPr="002C06BE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390DCA">
              <w:rPr>
                <w:lang w:val="es-CL"/>
              </w:rPr>
              <w:t>0</w:t>
            </w:r>
            <w:r w:rsidRPr="002C06BE">
              <w:rPr>
                <w:lang w:val="es-CL"/>
              </w:rPr>
              <w:t>:</w:t>
            </w:r>
            <w:r w:rsidR="00390DCA">
              <w:rPr>
                <w:lang w:val="es-CL"/>
              </w:rPr>
              <w:t>3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AF7CC7F" w14:textId="5BF0067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4F2838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6B18165E" w:rsidR="00B16F94" w:rsidRPr="002C06BE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390DCA">
              <w:rPr>
                <w:lang w:val="es-CL"/>
              </w:rPr>
              <w:t>1</w:t>
            </w:r>
            <w:r w:rsidRPr="002C06BE">
              <w:rPr>
                <w:lang w:val="es-CL"/>
              </w:rPr>
              <w:t>:</w:t>
            </w:r>
            <w:r w:rsidR="00390DCA">
              <w:rPr>
                <w:lang w:val="es-CL"/>
              </w:rPr>
              <w:t>00</w:t>
            </w:r>
          </w:p>
        </w:tc>
        <w:tc>
          <w:tcPr>
            <w:tcW w:w="6414" w:type="dxa"/>
            <w:vAlign w:val="center"/>
          </w:tcPr>
          <w:p w14:paraId="748BEFA3" w14:textId="797B5686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F15050" w:rsidRPr="004F2838" w14:paraId="1884D25E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0F92C27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21FBA39" w14:textId="7145E04E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390DCA">
              <w:rPr>
                <w:lang w:val="es-CL"/>
              </w:rPr>
              <w:t>1</w:t>
            </w:r>
            <w:r w:rsidRPr="002C06BE">
              <w:rPr>
                <w:lang w:val="es-CL"/>
              </w:rPr>
              <w:t>:</w:t>
            </w:r>
            <w:r w:rsidR="00390DCA">
              <w:rPr>
                <w:lang w:val="es-CL"/>
              </w:rPr>
              <w:t>1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637DF78" w14:textId="682B1595" w:rsidR="00F15050" w:rsidRPr="006E6B90" w:rsidRDefault="00F15050" w:rsidP="00F15050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F15050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0DC98454" w:rsidR="00F15050" w:rsidRPr="002C06BE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390DCA">
              <w:rPr>
                <w:lang w:val="es-CL"/>
              </w:rPr>
              <w:t>1</w:t>
            </w:r>
            <w:r w:rsidRPr="002C06BE">
              <w:rPr>
                <w:lang w:val="es-CL"/>
              </w:rPr>
              <w:t>:</w:t>
            </w:r>
            <w:r w:rsidR="00390DCA">
              <w:rPr>
                <w:lang w:val="es-CL"/>
              </w:rPr>
              <w:t>1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637EFC3" w14:textId="3886BFCC" w:rsidR="00F15050" w:rsidRPr="006E6B9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F15050" w:rsidRPr="004F2838" w14:paraId="3E8795EB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81156DD" w14:textId="53A3C1DE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 w:rsidR="00A354D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</w:t>
            </w:r>
            <w:r w:rsidR="00C502D8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3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C3E2DF5" w14:textId="56A11361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4F2838">
              <w:rPr>
                <w:lang w:val="es-CL"/>
              </w:rPr>
              <w:t>8</w:t>
            </w:r>
            <w:r>
              <w:rPr>
                <w:lang w:val="es-CL"/>
              </w:rPr>
              <w:t>:0</w:t>
            </w:r>
            <w:r w:rsidR="004F2838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5875E964" w14:textId="6F8C0BBE" w:rsidR="00F15050" w:rsidRPr="006E6B90" w:rsidRDefault="00EE779C" w:rsidP="00F15050">
            <w:pPr>
              <w:rPr>
                <w:lang w:val="es-CL"/>
              </w:rPr>
            </w:pPr>
            <w:r>
              <w:rPr>
                <w:lang w:val="es-CL"/>
              </w:rPr>
              <w:t xml:space="preserve">Toma de </w:t>
            </w:r>
            <w:r w:rsidR="00F15050">
              <w:rPr>
                <w:lang w:val="es-CL"/>
              </w:rPr>
              <w:t>fotografías a bodegas cargadas.</w:t>
            </w:r>
          </w:p>
        </w:tc>
      </w:tr>
      <w:tr w:rsidR="00F15050" w:rsidRPr="003B6579" w14:paraId="3731A127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AA981CB" w14:textId="77777777" w:rsidR="00F15050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E52E94" w14:textId="0EC73B05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4F2838">
              <w:rPr>
                <w:lang w:val="es-CL"/>
              </w:rPr>
              <w:t>8</w:t>
            </w:r>
            <w:r>
              <w:rPr>
                <w:lang w:val="es-CL"/>
              </w:rPr>
              <w:t>:</w:t>
            </w:r>
            <w:r w:rsidR="004F2838">
              <w:rPr>
                <w:lang w:val="es-CL"/>
              </w:rPr>
              <w:t>4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A38917A" w14:textId="51968033" w:rsidR="00F1505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091E5EF5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7E59A3">
        <w:rPr>
          <w:rFonts w:cs="Arial"/>
          <w:lang w:val="es-CL"/>
        </w:rPr>
        <w:t>5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62A4FD07" w14:textId="7B3918D6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</w:t>
      </w:r>
      <w:r w:rsidR="00B05CB2">
        <w:rPr>
          <w:rFonts w:cs="Arial"/>
          <w:lang w:val="es-CL"/>
        </w:rPr>
        <w:t xml:space="preserve"> </w:t>
      </w:r>
      <w:r w:rsidR="008E1A04">
        <w:rPr>
          <w:rFonts w:cs="Arial"/>
          <w:lang w:val="es-CL"/>
        </w:rPr>
        <w:t xml:space="preserve">inspección </w:t>
      </w:r>
      <w:r w:rsidRPr="006E6B90">
        <w:rPr>
          <w:rFonts w:cs="Arial"/>
          <w:lang w:val="es-CL"/>
        </w:rPr>
        <w:t>realizada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B05CB2">
        <w:rPr>
          <w:rFonts w:cs="Arial"/>
          <w:lang w:val="es-CL"/>
        </w:rPr>
        <w:t>artifici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B05CB2">
        <w:rPr>
          <w:rFonts w:cs="Arial"/>
          <w:lang w:val="es-CL"/>
        </w:rPr>
        <w:t xml:space="preserve"> y segunda inspección con luz natural,</w:t>
      </w:r>
      <w:r w:rsidR="008D33FD">
        <w:rPr>
          <w:rFonts w:cs="Arial"/>
          <w:lang w:val="es-CL"/>
        </w:rPr>
        <w:t xml:space="preserve"> ambas</w:t>
      </w:r>
      <w:r>
        <w:rPr>
          <w:rFonts w:cs="Arial"/>
          <w:lang w:val="es-CL"/>
        </w:rPr>
        <w:t xml:space="preserve"> 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55F70487" w14:textId="04DC32A6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2EAB6E9C" w:rsidR="00520AAE" w:rsidRDefault="005071BE" w:rsidP="007F0A7A">
      <w:pPr>
        <w:spacing w:line="276" w:lineRule="auto"/>
        <w:jc w:val="both"/>
        <w:rPr>
          <w:rFonts w:cs="Arial"/>
          <w:lang w:val="es-CL"/>
        </w:rPr>
      </w:pPr>
      <w:r w:rsidRPr="007F0A7A">
        <w:rPr>
          <w:rFonts w:cs="Arial"/>
          <w:lang w:val="es-CL"/>
        </w:rPr>
        <w:t>Nitrato de amonio</w:t>
      </w:r>
      <w:r w:rsidR="00DB3729" w:rsidRPr="007F0A7A">
        <w:rPr>
          <w:rFonts w:cs="Arial"/>
          <w:lang w:val="es-CL"/>
        </w:rPr>
        <w:t xml:space="preserve"> </w:t>
      </w:r>
      <w:r w:rsidR="00DD3635" w:rsidRPr="007F0A7A">
        <w:rPr>
          <w:rFonts w:cs="Arial"/>
          <w:lang w:val="es-CL"/>
        </w:rPr>
        <w:t xml:space="preserve">(última carga)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 w:rsidRPr="007F0A7A">
        <w:rPr>
          <w:rFonts w:cs="Arial"/>
          <w:lang w:val="es-CL"/>
        </w:rPr>
        <w:t>A</w:t>
      </w:r>
      <w:r w:rsidR="00266381">
        <w:rPr>
          <w:rFonts w:cs="Arial"/>
          <w:lang w:val="es-CL"/>
        </w:rPr>
        <w:t>luminio</w:t>
      </w:r>
      <w:r w:rsidR="00E51A84" w:rsidRPr="007F0A7A">
        <w:rPr>
          <w:rFonts w:cs="Arial"/>
          <w:lang w:val="es-CL"/>
        </w:rPr>
        <w:t xml:space="preserve"> / </w:t>
      </w:r>
      <w:r w:rsidR="00266381">
        <w:rPr>
          <w:rFonts w:cs="Arial"/>
          <w:lang w:val="es-CL"/>
        </w:rPr>
        <w:t>Yeso.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AC557F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6942A3D4" w:rsidR="002054BB" w:rsidRPr="00987FD8" w:rsidRDefault="005F7A5D" w:rsidP="005F7A5D">
            <w:pPr>
              <w:pStyle w:val="NormalWeb"/>
              <w:jc w:val="center"/>
              <w:rPr>
                <w:lang w:val="es-CL"/>
              </w:rPr>
            </w:pPr>
            <w:r w:rsidRPr="005F7A5D">
              <w:rPr>
                <w:noProof/>
                <w:lang w:val="es-CL"/>
              </w:rPr>
              <w:drawing>
                <wp:inline distT="0" distB="0" distL="0" distR="0" wp14:anchorId="39CFFF23" wp14:editId="548305B5">
                  <wp:extent cx="2680335" cy="2010410"/>
                  <wp:effectExtent l="0" t="0" r="5715" b="8890"/>
                  <wp:docPr id="713512584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099AD14B" w:rsidR="002054BB" w:rsidRPr="00987FD8" w:rsidRDefault="005F7A5D" w:rsidP="005F7A5D">
            <w:pPr>
              <w:pStyle w:val="NormalWeb"/>
              <w:jc w:val="center"/>
              <w:rPr>
                <w:lang w:val="es-CL"/>
              </w:rPr>
            </w:pPr>
            <w:r w:rsidRPr="005F7A5D">
              <w:rPr>
                <w:noProof/>
                <w:lang w:val="es-CL"/>
              </w:rPr>
              <w:drawing>
                <wp:inline distT="0" distB="0" distL="0" distR="0" wp14:anchorId="7EA26AAD" wp14:editId="63D7451B">
                  <wp:extent cx="2679700" cy="2009775"/>
                  <wp:effectExtent l="0" t="0" r="6350" b="9525"/>
                  <wp:docPr id="772385079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AC557F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1E9C58DA" w:rsidR="002054BB" w:rsidRPr="00BA0392" w:rsidRDefault="005F7A5D" w:rsidP="005F7A5D">
            <w:pPr>
              <w:pStyle w:val="NormalWeb"/>
              <w:jc w:val="center"/>
              <w:rPr>
                <w:lang w:val="es-CL"/>
              </w:rPr>
            </w:pPr>
            <w:r w:rsidRPr="005F7A5D">
              <w:rPr>
                <w:noProof/>
                <w:lang w:val="es-CL"/>
              </w:rPr>
              <w:drawing>
                <wp:inline distT="0" distB="0" distL="0" distR="0" wp14:anchorId="16356FEC" wp14:editId="4FE01D77">
                  <wp:extent cx="2680335" cy="2010410"/>
                  <wp:effectExtent l="0" t="0" r="5715" b="8890"/>
                  <wp:docPr id="795665158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41095853" w:rsidR="002054BB" w:rsidRPr="00BA0392" w:rsidRDefault="005F7A5D" w:rsidP="005F7A5D">
            <w:pPr>
              <w:pStyle w:val="NormalWeb"/>
              <w:jc w:val="center"/>
              <w:rPr>
                <w:lang w:val="es-CL"/>
              </w:rPr>
            </w:pPr>
            <w:r w:rsidRPr="005F7A5D">
              <w:rPr>
                <w:noProof/>
                <w:lang w:val="es-CL"/>
              </w:rPr>
              <w:drawing>
                <wp:inline distT="0" distB="0" distL="0" distR="0" wp14:anchorId="268855F0" wp14:editId="1E8E3050">
                  <wp:extent cx="2679700" cy="2009775"/>
                  <wp:effectExtent l="0" t="0" r="6350" b="9525"/>
                  <wp:docPr id="802612062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7C2D2E94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lastRenderedPageBreak/>
              <w:drawing>
                <wp:inline distT="0" distB="0" distL="0" distR="0" wp14:anchorId="0D4F9532" wp14:editId="05662E37">
                  <wp:extent cx="2680335" cy="2010410"/>
                  <wp:effectExtent l="0" t="0" r="5715" b="8890"/>
                  <wp:docPr id="1861750459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076C0F32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764A6C43" wp14:editId="285FFC7E">
                  <wp:extent cx="2679700" cy="2009775"/>
                  <wp:effectExtent l="0" t="0" r="6350" b="9525"/>
                  <wp:docPr id="1561679927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AC557F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462EC1F0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7A2D4C59" wp14:editId="0792DE1F">
                  <wp:extent cx="2680335" cy="2010410"/>
                  <wp:effectExtent l="0" t="0" r="5715" b="8890"/>
                  <wp:docPr id="182384109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6D613B59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3A1EADE1" wp14:editId="2F4BBCB3">
                  <wp:extent cx="2679700" cy="2009775"/>
                  <wp:effectExtent l="0" t="0" r="6350" b="9525"/>
                  <wp:docPr id="1304437525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686B16CC" w:rsidR="002054BB" w:rsidRPr="006E6B90" w:rsidRDefault="006A6CBB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3EC46116" w:rsidR="002054BB" w:rsidRPr="006E6B90" w:rsidRDefault="006A6CBB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banda babor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4B955243" w:rsidR="00520AAE" w:rsidRPr="00BA0392" w:rsidRDefault="00AC557F" w:rsidP="00CF621B">
            <w:pPr>
              <w:pStyle w:val="NormalWeb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lastRenderedPageBreak/>
              <w:drawing>
                <wp:inline distT="0" distB="0" distL="0" distR="0" wp14:anchorId="2DD4469C" wp14:editId="7C714820">
                  <wp:extent cx="2680335" cy="2010410"/>
                  <wp:effectExtent l="0" t="0" r="5715" b="8890"/>
                  <wp:docPr id="82645372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4B3517B7" w:rsidR="00520AAE" w:rsidRPr="00BA0392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53611D23" wp14:editId="293DE71D">
                  <wp:extent cx="2679700" cy="2009775"/>
                  <wp:effectExtent l="0" t="0" r="6350" b="9525"/>
                  <wp:docPr id="202495437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4F2838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AC557F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13EA4B10" w:rsidR="00520AAE" w:rsidRPr="00BA0392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6AEA12C5" wp14:editId="7720327D">
                  <wp:extent cx="2680335" cy="2010410"/>
                  <wp:effectExtent l="0" t="0" r="5715" b="8890"/>
                  <wp:docPr id="204987882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6667C7F9" w:rsidR="00520AAE" w:rsidRPr="00BA0392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16A6A2BE" wp14:editId="76CB7A4F">
                  <wp:extent cx="2679700" cy="2009775"/>
                  <wp:effectExtent l="0" t="0" r="6350" b="9525"/>
                  <wp:docPr id="47113341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4F2838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47FF5D7B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de </w:t>
            </w:r>
            <w:r w:rsidR="008B3CD3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>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4CCF3291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lastRenderedPageBreak/>
              <w:drawing>
                <wp:inline distT="0" distB="0" distL="0" distR="0" wp14:anchorId="701864EB" wp14:editId="50C1A109">
                  <wp:extent cx="2680335" cy="2010410"/>
                  <wp:effectExtent l="0" t="0" r="5715" b="8890"/>
                  <wp:docPr id="46386562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47E57E6B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11FF6FFB" wp14:editId="4B4C7F6F">
                  <wp:extent cx="2679700" cy="2009775"/>
                  <wp:effectExtent l="0" t="0" r="6350" b="9525"/>
                  <wp:docPr id="1276235412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3C1F45F5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AC557F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23925BAE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3988B915" wp14:editId="5969CF8F">
                  <wp:extent cx="2680335" cy="2010410"/>
                  <wp:effectExtent l="0" t="0" r="5715" b="8890"/>
                  <wp:docPr id="1094995089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5C2E88D5" w:rsidR="002054BB" w:rsidRPr="00BA0392" w:rsidRDefault="006A6CBB" w:rsidP="006A6CBB">
            <w:pPr>
              <w:pStyle w:val="NormalWeb"/>
              <w:jc w:val="center"/>
              <w:rPr>
                <w:lang w:val="es-CL"/>
              </w:rPr>
            </w:pPr>
            <w:r w:rsidRPr="006A6CBB">
              <w:rPr>
                <w:noProof/>
                <w:lang w:val="es-CL"/>
              </w:rPr>
              <w:drawing>
                <wp:inline distT="0" distB="0" distL="0" distR="0" wp14:anchorId="64D11F90" wp14:editId="0AD2F0BA">
                  <wp:extent cx="2679700" cy="2009775"/>
                  <wp:effectExtent l="0" t="0" r="6350" b="9525"/>
                  <wp:docPr id="63430212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3306DA23" w:rsidR="002054BB" w:rsidRPr="006E6B90" w:rsidRDefault="00A64BD9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</w:t>
            </w:r>
            <w:r w:rsidR="00726BA3">
              <w:rPr>
                <w:rFonts w:cs="Arial"/>
                <w:lang w:val="pt-PT"/>
              </w:rPr>
              <w:t>a de tuberia de sonda sin restos de carga.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08A3059E" w:rsidR="002054BB" w:rsidRPr="00BA0392" w:rsidRDefault="00AC557F" w:rsidP="0056008A">
            <w:pPr>
              <w:pStyle w:val="NormalWeb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lastRenderedPageBreak/>
              <w:drawing>
                <wp:inline distT="0" distB="0" distL="0" distR="0" wp14:anchorId="38C58872" wp14:editId="6AD1342C">
                  <wp:extent cx="2680335" cy="2010410"/>
                  <wp:effectExtent l="0" t="0" r="5715" b="8890"/>
                  <wp:docPr id="49670171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529082A5" w:rsidR="002054BB" w:rsidRPr="001D1277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06C2B9F6" wp14:editId="2A3FC0B9">
                  <wp:extent cx="2679700" cy="2009775"/>
                  <wp:effectExtent l="0" t="0" r="6350" b="9525"/>
                  <wp:docPr id="7708295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AC557F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4DFE777E" w:rsidR="00D6729D" w:rsidRPr="001D1277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2C2C31D3" wp14:editId="6DDBF480">
                  <wp:extent cx="2680335" cy="2010410"/>
                  <wp:effectExtent l="0" t="0" r="5715" b="8890"/>
                  <wp:docPr id="1843849422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43546ED7" w:rsidR="00D6729D" w:rsidRPr="001D1277" w:rsidRDefault="00AC557F" w:rsidP="00AC557F">
            <w:pPr>
              <w:pStyle w:val="NormalWeb"/>
              <w:jc w:val="center"/>
              <w:rPr>
                <w:lang w:val="es-CL"/>
              </w:rPr>
            </w:pPr>
            <w:r w:rsidRPr="00AC557F">
              <w:rPr>
                <w:noProof/>
                <w:lang w:val="es-CL"/>
              </w:rPr>
              <w:drawing>
                <wp:inline distT="0" distB="0" distL="0" distR="0" wp14:anchorId="643E2917" wp14:editId="192CFC69">
                  <wp:extent cx="2698750" cy="2024380"/>
                  <wp:effectExtent l="0" t="0" r="6350" b="0"/>
                  <wp:docPr id="102025454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4F2838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01A6A3D8" w:rsidR="002054BB" w:rsidRPr="00FD2C2F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lastRenderedPageBreak/>
              <w:drawing>
                <wp:inline distT="0" distB="0" distL="0" distR="0" wp14:anchorId="4A0C28AF" wp14:editId="0EF797DC">
                  <wp:extent cx="2680335" cy="2010410"/>
                  <wp:effectExtent l="0" t="0" r="5715" b="8890"/>
                  <wp:docPr id="140463584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0C22A80D" w:rsidR="002054BB" w:rsidRPr="00FD2C2F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5D6A403D" wp14:editId="46A3A4D7">
                  <wp:extent cx="2698750" cy="2024380"/>
                  <wp:effectExtent l="0" t="0" r="6350" b="0"/>
                  <wp:docPr id="85263150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265ABE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7EF2D71E" w:rsidR="002054BB" w:rsidRPr="00FD2C2F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787DBAD8" wp14:editId="759DED40">
                  <wp:extent cx="2680335" cy="2010410"/>
                  <wp:effectExtent l="0" t="0" r="5715" b="8890"/>
                  <wp:docPr id="41448735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3D970276" w:rsidR="002054BB" w:rsidRPr="00FD2C2F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0B7A5A96" wp14:editId="073ACB82">
                  <wp:extent cx="2698750" cy="2024380"/>
                  <wp:effectExtent l="0" t="0" r="6350" b="0"/>
                  <wp:docPr id="4943340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73BDCF38" w:rsidR="002054BB" w:rsidRPr="006E6B90" w:rsidRDefault="00B05CB2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>
              <w:rPr>
                <w:rFonts w:cs="Arial"/>
                <w:lang w:val="pt-PT"/>
              </w:rPr>
              <w:t xml:space="preserve">popa </w:t>
            </w:r>
            <w:r w:rsidRPr="006E6B90">
              <w:rPr>
                <w:rFonts w:cs="Arial"/>
                <w:lang w:val="pt-PT"/>
              </w:rPr>
              <w:t xml:space="preserve">de la bodega N° 1 </w:t>
            </w:r>
            <w:r>
              <w:rPr>
                <w:rFonts w:cs="Arial"/>
                <w:lang w:val="pt-PT"/>
              </w:rPr>
              <w:t>con recubierta con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78AA6A1E" w:rsidR="009B5595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lastRenderedPageBreak/>
              <w:drawing>
                <wp:inline distT="0" distB="0" distL="0" distR="0" wp14:anchorId="773D3151" wp14:editId="5BE1F9D8">
                  <wp:extent cx="2680335" cy="2010410"/>
                  <wp:effectExtent l="0" t="0" r="5715" b="8890"/>
                  <wp:docPr id="15512251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28C79059" w:rsidR="002054BB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09883D5E" wp14:editId="505B5BEA">
                  <wp:extent cx="2698750" cy="2024380"/>
                  <wp:effectExtent l="0" t="0" r="6350" b="0"/>
                  <wp:docPr id="46344483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5ACE8C2F" w:rsidR="009B5595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3DF9D6E1" wp14:editId="3EFB78F0">
                  <wp:extent cx="2680335" cy="2010410"/>
                  <wp:effectExtent l="0" t="0" r="5715" b="8890"/>
                  <wp:docPr id="11799964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18B8F2E3" w:rsidR="002054BB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58123899" wp14:editId="41DFBA50">
                  <wp:extent cx="2698750" cy="2024380"/>
                  <wp:effectExtent l="0" t="0" r="6350" b="0"/>
                  <wp:docPr id="75821699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proofErr w:type="spellStart"/>
            <w:r w:rsidRPr="006E6B90">
              <w:rPr>
                <w:rFonts w:cs="Arial"/>
                <w:lang w:val="es-CL"/>
              </w:rPr>
              <w:t>N°</w:t>
            </w:r>
            <w:proofErr w:type="spellEnd"/>
            <w:r w:rsidRPr="006E6B90">
              <w:rPr>
                <w:rFonts w:cs="Arial"/>
                <w:lang w:val="es-CL"/>
              </w:rPr>
              <w:t xml:space="preserve">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5DFC7B66" w:rsidR="007E5B35" w:rsidRPr="00E7059D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lastRenderedPageBreak/>
              <w:drawing>
                <wp:inline distT="0" distB="0" distL="0" distR="0" wp14:anchorId="490FF485" wp14:editId="16DD4654">
                  <wp:extent cx="2680335" cy="2010410"/>
                  <wp:effectExtent l="0" t="0" r="5715" b="8890"/>
                  <wp:docPr id="83868198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4897B30A" w:rsidR="007E5B35" w:rsidRPr="00E7059D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2F529D8D" wp14:editId="340AA15D">
                  <wp:extent cx="2698750" cy="2024380"/>
                  <wp:effectExtent l="0" t="0" r="6350" b="0"/>
                  <wp:docPr id="131743518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4F2838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265ABE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23D1D901" w:rsidR="007E5B35" w:rsidRPr="00B05CB2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1AE0F445" wp14:editId="74C49164">
                  <wp:extent cx="2680335" cy="2010410"/>
                  <wp:effectExtent l="0" t="0" r="5715" b="8890"/>
                  <wp:docPr id="14894204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5A37D182" w:rsidR="007E5B35" w:rsidRPr="00E7059D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7F51EF62" wp14:editId="541640E6">
                  <wp:extent cx="2698750" cy="2024380"/>
                  <wp:effectExtent l="0" t="0" r="6350" b="0"/>
                  <wp:docPr id="195081854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4F2838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3363DBEE" w:rsidR="002054BB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lastRenderedPageBreak/>
              <w:drawing>
                <wp:inline distT="0" distB="0" distL="0" distR="0" wp14:anchorId="25BA311E" wp14:editId="7AD8392C">
                  <wp:extent cx="2680335" cy="2010410"/>
                  <wp:effectExtent l="0" t="0" r="5715" b="8890"/>
                  <wp:docPr id="191184454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28275B54" w:rsidR="002054BB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343B40FE" wp14:editId="5D82B7F6">
                  <wp:extent cx="2698750" cy="2024380"/>
                  <wp:effectExtent l="0" t="0" r="6350" b="0"/>
                  <wp:docPr id="84042310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265ABE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4BB7AFF0" w:rsidR="002054BB" w:rsidRPr="009B5595" w:rsidRDefault="00B05CB2" w:rsidP="00B05CB2">
            <w:pPr>
              <w:pStyle w:val="NormalWeb"/>
              <w:jc w:val="center"/>
              <w:rPr>
                <w:lang w:val="es-CL"/>
              </w:rPr>
            </w:pPr>
            <w:r w:rsidRPr="00B05CB2">
              <w:rPr>
                <w:noProof/>
                <w:lang w:val="es-CL"/>
              </w:rPr>
              <w:drawing>
                <wp:inline distT="0" distB="0" distL="0" distR="0" wp14:anchorId="3AD61F2B" wp14:editId="60E5733C">
                  <wp:extent cx="2680335" cy="2010410"/>
                  <wp:effectExtent l="0" t="0" r="5715" b="8890"/>
                  <wp:docPr id="337749593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1AD51924" w:rsidR="002054BB" w:rsidRPr="009B5595" w:rsidRDefault="007F1E8A" w:rsidP="007F1E8A">
            <w:pPr>
              <w:pStyle w:val="NormalWeb"/>
              <w:jc w:val="center"/>
              <w:rPr>
                <w:lang w:val="es-CL"/>
              </w:rPr>
            </w:pPr>
            <w:r w:rsidRPr="007F1E8A">
              <w:rPr>
                <w:noProof/>
                <w:lang w:val="es-CL"/>
              </w:rPr>
              <w:drawing>
                <wp:inline distT="0" distB="0" distL="0" distR="0" wp14:anchorId="40912BE6" wp14:editId="5A558B4C">
                  <wp:extent cx="2698750" cy="2024380"/>
                  <wp:effectExtent l="0" t="0" r="6350" b="0"/>
                  <wp:docPr id="18034020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6BE6C915" w:rsidR="002054BB" w:rsidRPr="009B5595" w:rsidRDefault="007F1E8A" w:rsidP="007F1E8A">
            <w:pPr>
              <w:pStyle w:val="NormalWeb"/>
              <w:jc w:val="center"/>
              <w:rPr>
                <w:lang w:val="es-CL"/>
              </w:rPr>
            </w:pPr>
            <w:r w:rsidRPr="007F1E8A">
              <w:rPr>
                <w:noProof/>
                <w:lang w:val="es-CL"/>
              </w:rPr>
              <w:lastRenderedPageBreak/>
              <w:drawing>
                <wp:inline distT="0" distB="0" distL="0" distR="0" wp14:anchorId="02FBAF1D" wp14:editId="4C1EF2CD">
                  <wp:extent cx="2680335" cy="2010410"/>
                  <wp:effectExtent l="0" t="0" r="5715" b="8890"/>
                  <wp:docPr id="1092166533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4B9B09D1" w:rsidR="002054BB" w:rsidRPr="009B5595" w:rsidRDefault="007F1E8A" w:rsidP="007F1E8A">
            <w:pPr>
              <w:pStyle w:val="NormalWeb"/>
              <w:jc w:val="center"/>
              <w:rPr>
                <w:lang w:val="es-CL"/>
              </w:rPr>
            </w:pPr>
            <w:r w:rsidRPr="007F1E8A">
              <w:rPr>
                <w:noProof/>
                <w:lang w:val="es-CL"/>
              </w:rPr>
              <w:drawing>
                <wp:inline distT="0" distB="0" distL="0" distR="0" wp14:anchorId="50A84B64" wp14:editId="73603004">
                  <wp:extent cx="2698750" cy="2024380"/>
                  <wp:effectExtent l="0" t="0" r="6350" b="0"/>
                  <wp:docPr id="2035101753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66CC9AB9" w:rsidR="002054BB" w:rsidRPr="009B5595" w:rsidRDefault="007F1E8A" w:rsidP="007F1E8A">
            <w:pPr>
              <w:pStyle w:val="NormalWeb"/>
              <w:jc w:val="center"/>
              <w:rPr>
                <w:lang w:val="es-CL"/>
              </w:rPr>
            </w:pPr>
            <w:r w:rsidRPr="007F1E8A">
              <w:rPr>
                <w:noProof/>
                <w:lang w:val="es-CL"/>
              </w:rPr>
              <w:drawing>
                <wp:inline distT="0" distB="0" distL="0" distR="0" wp14:anchorId="58ABC12B" wp14:editId="3578B90E">
                  <wp:extent cx="2680335" cy="2010410"/>
                  <wp:effectExtent l="0" t="0" r="5715" b="8890"/>
                  <wp:docPr id="167587315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5A459E36" w:rsidR="002054BB" w:rsidRPr="009B5595" w:rsidRDefault="007F1E8A" w:rsidP="007F1E8A">
            <w:pPr>
              <w:pStyle w:val="NormalWeb"/>
              <w:jc w:val="center"/>
              <w:rPr>
                <w:lang w:val="es-CL"/>
              </w:rPr>
            </w:pPr>
            <w:r w:rsidRPr="007F1E8A">
              <w:rPr>
                <w:noProof/>
                <w:lang w:val="es-CL"/>
              </w:rPr>
              <w:drawing>
                <wp:inline distT="0" distB="0" distL="0" distR="0" wp14:anchorId="3F74A9D2" wp14:editId="3BD35535">
                  <wp:extent cx="2698750" cy="2024380"/>
                  <wp:effectExtent l="0" t="0" r="6350" b="0"/>
                  <wp:docPr id="72909630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4F2838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C502D8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26C52CB2" w:rsidR="00395206" w:rsidRPr="006D2B77" w:rsidRDefault="004F720C" w:rsidP="004F720C">
            <w:pPr>
              <w:pStyle w:val="NormalWeb"/>
              <w:jc w:val="center"/>
              <w:rPr>
                <w:lang w:val="es-CL"/>
              </w:rPr>
            </w:pPr>
            <w:r w:rsidRPr="004F720C">
              <w:rPr>
                <w:noProof/>
                <w:lang w:val="es-CL"/>
              </w:rPr>
              <w:lastRenderedPageBreak/>
              <w:drawing>
                <wp:inline distT="0" distB="0" distL="0" distR="0" wp14:anchorId="7C9F2054" wp14:editId="2AB3C9A4">
                  <wp:extent cx="2680335" cy="2010410"/>
                  <wp:effectExtent l="0" t="0" r="5715" b="8890"/>
                  <wp:docPr id="176484464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5129F8CC" w:rsidR="00395206" w:rsidRPr="006D2B77" w:rsidRDefault="004F720C" w:rsidP="004F720C">
            <w:pPr>
              <w:pStyle w:val="NormalWeb"/>
              <w:jc w:val="center"/>
              <w:rPr>
                <w:lang w:val="es-CL"/>
              </w:rPr>
            </w:pPr>
            <w:r w:rsidRPr="004F720C">
              <w:rPr>
                <w:noProof/>
                <w:lang w:val="es-CL"/>
              </w:rPr>
              <w:drawing>
                <wp:inline distT="0" distB="0" distL="0" distR="0" wp14:anchorId="33BE1250" wp14:editId="523A8958">
                  <wp:extent cx="2698750" cy="2024380"/>
                  <wp:effectExtent l="0" t="0" r="6350" b="0"/>
                  <wp:docPr id="196646190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4F2838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 w:rsidRPr="00064CB1">
              <w:rPr>
                <w:rFonts w:cs="Arial"/>
                <w:lang w:val="es-CL"/>
              </w:rPr>
              <w:t>N°</w:t>
            </w:r>
            <w:proofErr w:type="spellEnd"/>
            <w:r w:rsidRPr="00064CB1">
              <w:rPr>
                <w:rFonts w:cs="Arial"/>
                <w:lang w:val="es-CL"/>
              </w:rPr>
              <w:t xml:space="preserve">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58C6D625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drawing>
                <wp:inline distT="0" distB="0" distL="0" distR="0" wp14:anchorId="5606E188" wp14:editId="291CAD93">
                  <wp:extent cx="2680335" cy="2010410"/>
                  <wp:effectExtent l="0" t="0" r="5715" b="8890"/>
                  <wp:docPr id="164557250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7E72B5CA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drawing>
                <wp:inline distT="0" distB="0" distL="0" distR="0" wp14:anchorId="0D6ED076" wp14:editId="59B8FF08">
                  <wp:extent cx="2698750" cy="2024380"/>
                  <wp:effectExtent l="0" t="0" r="6350" b="0"/>
                  <wp:docPr id="50050580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4F2838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2B5E86FB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lastRenderedPageBreak/>
              <w:drawing>
                <wp:inline distT="0" distB="0" distL="0" distR="0" wp14:anchorId="492F6314" wp14:editId="27072F94">
                  <wp:extent cx="2680335" cy="2010410"/>
                  <wp:effectExtent l="0" t="0" r="5715" b="8890"/>
                  <wp:docPr id="23983017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6018BE01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drawing>
                <wp:inline distT="0" distB="0" distL="0" distR="0" wp14:anchorId="23AAB840" wp14:editId="2146751A">
                  <wp:extent cx="2698750" cy="2024380"/>
                  <wp:effectExtent l="0" t="0" r="6350" b="0"/>
                  <wp:docPr id="30788766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4F2838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7BEAFC91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drawing>
                <wp:inline distT="0" distB="0" distL="0" distR="0" wp14:anchorId="7E1A7FBB" wp14:editId="366023B4">
                  <wp:extent cx="2680335" cy="2010410"/>
                  <wp:effectExtent l="0" t="0" r="5715" b="8890"/>
                  <wp:docPr id="34423172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552A8C8C" w:rsidR="00395206" w:rsidRPr="006D2B77" w:rsidRDefault="00FA64EA" w:rsidP="00FA64EA">
            <w:pPr>
              <w:pStyle w:val="NormalWeb"/>
              <w:jc w:val="center"/>
              <w:rPr>
                <w:lang w:val="es-CL"/>
              </w:rPr>
            </w:pPr>
            <w:r w:rsidRPr="00FA64EA">
              <w:rPr>
                <w:noProof/>
                <w:lang w:val="es-CL"/>
              </w:rPr>
              <w:drawing>
                <wp:inline distT="0" distB="0" distL="0" distR="0" wp14:anchorId="66A04237" wp14:editId="5C5EA801">
                  <wp:extent cx="2698750" cy="2024380"/>
                  <wp:effectExtent l="0" t="0" r="6350" b="0"/>
                  <wp:docPr id="122541510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4F2838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221C34F4" w:rsidR="00395206" w:rsidRPr="006D2B77" w:rsidRDefault="00EC4B10" w:rsidP="00EC4B10">
            <w:pPr>
              <w:pStyle w:val="NormalWeb"/>
              <w:jc w:val="center"/>
              <w:rPr>
                <w:lang w:val="es-CL"/>
              </w:rPr>
            </w:pPr>
            <w:r w:rsidRPr="00EC4B10">
              <w:rPr>
                <w:lang w:val="es-CL"/>
              </w:rPr>
              <w:lastRenderedPageBreak/>
              <w:drawing>
                <wp:inline distT="0" distB="0" distL="0" distR="0" wp14:anchorId="7DD3714E" wp14:editId="78A9CB55">
                  <wp:extent cx="2680335" cy="2010410"/>
                  <wp:effectExtent l="0" t="0" r="5715" b="8890"/>
                  <wp:docPr id="96827549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129409CB" w:rsidR="00395206" w:rsidRPr="006D2B77" w:rsidRDefault="00EC4B10" w:rsidP="00EC4B10">
            <w:pPr>
              <w:pStyle w:val="NormalWeb"/>
              <w:jc w:val="center"/>
              <w:rPr>
                <w:lang w:val="es-CL"/>
              </w:rPr>
            </w:pPr>
            <w:r w:rsidRPr="00EC4B10">
              <w:rPr>
                <w:lang w:val="es-CL"/>
              </w:rPr>
              <w:drawing>
                <wp:inline distT="0" distB="0" distL="0" distR="0" wp14:anchorId="203BA37F" wp14:editId="54486725">
                  <wp:extent cx="2698750" cy="2024380"/>
                  <wp:effectExtent l="0" t="0" r="6350" b="0"/>
                  <wp:docPr id="33103788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4F2838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11D81F72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Validado por            :  J. Lopez</w:t>
      </w:r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default" r:id="rId61"/>
      <w:footerReference w:type="default" r:id="rId62"/>
      <w:footerReference w:type="first" r:id="rId6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48F3B" w14:textId="77777777" w:rsidR="000734E6" w:rsidRDefault="000734E6" w:rsidP="006B5BED">
      <w:r>
        <w:separator/>
      </w:r>
    </w:p>
  </w:endnote>
  <w:endnote w:type="continuationSeparator" w:id="0">
    <w:p w14:paraId="16E69125" w14:textId="77777777" w:rsidR="000734E6" w:rsidRDefault="000734E6" w:rsidP="006B5BED">
      <w:r>
        <w:continuationSeparator/>
      </w:r>
    </w:p>
  </w:endnote>
  <w:endnote w:type="continuationNotice" w:id="1">
    <w:p w14:paraId="0A6C98C9" w14:textId="77777777" w:rsidR="000734E6" w:rsidRDefault="000734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74412" w14:textId="77777777" w:rsidR="000734E6" w:rsidRDefault="000734E6" w:rsidP="006B5BED">
      <w:r>
        <w:separator/>
      </w:r>
    </w:p>
  </w:footnote>
  <w:footnote w:type="continuationSeparator" w:id="0">
    <w:p w14:paraId="1AE844C2" w14:textId="77777777" w:rsidR="000734E6" w:rsidRDefault="000734E6" w:rsidP="006B5BED">
      <w:r>
        <w:continuationSeparator/>
      </w:r>
    </w:p>
  </w:footnote>
  <w:footnote w:type="continuationNotice" w:id="1">
    <w:p w14:paraId="050D61B8" w14:textId="77777777" w:rsidR="000734E6" w:rsidRDefault="000734E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4F2838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proofErr w:type="spellStart"/>
          <w:r w:rsidRPr="004527EE">
            <w:rPr>
              <w:sz w:val="18"/>
              <w:szCs w:val="18"/>
            </w:rPr>
            <w:t>Limache</w:t>
          </w:r>
          <w:proofErr w:type="spellEnd"/>
          <w:r w:rsidRPr="004527EE">
            <w:rPr>
              <w:sz w:val="18"/>
              <w:szCs w:val="18"/>
            </w:rPr>
            <w:t xml:space="preserve">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483020CF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A354D4">
            <w:rPr>
              <w:sz w:val="18"/>
              <w:szCs w:val="18"/>
              <w:lang w:val="es-CL"/>
            </w:rPr>
            <w:t>4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A354D4">
            <w:rPr>
              <w:sz w:val="18"/>
              <w:szCs w:val="18"/>
              <w:lang w:val="es-CL"/>
            </w:rPr>
            <w:t>33</w:t>
          </w:r>
          <w:r w:rsidR="0035581D">
            <w:rPr>
              <w:sz w:val="18"/>
              <w:szCs w:val="18"/>
              <w:lang w:val="es-CL"/>
            </w:rPr>
            <w:t>8</w:t>
          </w:r>
        </w:p>
        <w:p w14:paraId="3800D8C8" w14:textId="4792C293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970832">
            <w:rPr>
              <w:sz w:val="18"/>
              <w:szCs w:val="18"/>
              <w:lang w:val="es-CL"/>
            </w:rPr>
            <w:t>A</w:t>
          </w:r>
          <w:r w:rsidR="009A0C31">
            <w:rPr>
              <w:sz w:val="18"/>
              <w:szCs w:val="18"/>
              <w:lang w:val="es-CL"/>
            </w:rPr>
            <w:t>bril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A354D4">
            <w:rPr>
              <w:sz w:val="18"/>
              <w:szCs w:val="18"/>
              <w:lang w:val="es-CL"/>
            </w:rPr>
            <w:t>1</w:t>
          </w:r>
          <w:r w:rsidR="00207692">
            <w:rPr>
              <w:sz w:val="18"/>
              <w:szCs w:val="18"/>
              <w:lang w:val="es-CL"/>
            </w:rPr>
            <w:t>3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9"/>
  </w:num>
  <w:num w:numId="2" w16cid:durableId="1673606889">
    <w:abstractNumId w:val="29"/>
  </w:num>
  <w:num w:numId="3" w16cid:durableId="430856458">
    <w:abstractNumId w:val="18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4"/>
  </w:num>
  <w:num w:numId="8" w16cid:durableId="1871605599">
    <w:abstractNumId w:val="20"/>
  </w:num>
  <w:num w:numId="9" w16cid:durableId="483354443">
    <w:abstractNumId w:val="6"/>
  </w:num>
  <w:num w:numId="10" w16cid:durableId="2091150928">
    <w:abstractNumId w:val="24"/>
  </w:num>
  <w:num w:numId="11" w16cid:durableId="1813600893">
    <w:abstractNumId w:val="16"/>
  </w:num>
  <w:num w:numId="12" w16cid:durableId="1810634920">
    <w:abstractNumId w:val="26"/>
  </w:num>
  <w:num w:numId="13" w16cid:durableId="386148748">
    <w:abstractNumId w:val="25"/>
  </w:num>
  <w:num w:numId="14" w16cid:durableId="848256840">
    <w:abstractNumId w:val="32"/>
  </w:num>
  <w:num w:numId="15" w16cid:durableId="1737431765">
    <w:abstractNumId w:val="9"/>
  </w:num>
  <w:num w:numId="16" w16cid:durableId="2122726570">
    <w:abstractNumId w:val="22"/>
  </w:num>
  <w:num w:numId="17" w16cid:durableId="1324898259">
    <w:abstractNumId w:val="15"/>
  </w:num>
  <w:num w:numId="18" w16cid:durableId="2091651861">
    <w:abstractNumId w:val="10"/>
  </w:num>
  <w:num w:numId="19" w16cid:durableId="1827090407">
    <w:abstractNumId w:val="28"/>
  </w:num>
  <w:num w:numId="20" w16cid:durableId="1449659071">
    <w:abstractNumId w:val="17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3"/>
  </w:num>
  <w:num w:numId="24" w16cid:durableId="1090276602">
    <w:abstractNumId w:val="34"/>
  </w:num>
  <w:num w:numId="25" w16cid:durableId="602222980">
    <w:abstractNumId w:val="27"/>
  </w:num>
  <w:num w:numId="26" w16cid:durableId="1262758836">
    <w:abstractNumId w:val="13"/>
  </w:num>
  <w:num w:numId="27" w16cid:durableId="1252548122">
    <w:abstractNumId w:val="2"/>
  </w:num>
  <w:num w:numId="28" w16cid:durableId="767312575">
    <w:abstractNumId w:val="12"/>
  </w:num>
  <w:num w:numId="29" w16cid:durableId="1526019006">
    <w:abstractNumId w:val="31"/>
  </w:num>
  <w:num w:numId="30" w16cid:durableId="1671836901">
    <w:abstractNumId w:val="21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0"/>
  </w:num>
  <w:num w:numId="34" w16cid:durableId="115024539">
    <w:abstractNumId w:val="23"/>
  </w:num>
  <w:num w:numId="35" w16cid:durableId="142680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CB1"/>
    <w:rsid w:val="0006552B"/>
    <w:rsid w:val="000734E6"/>
    <w:rsid w:val="00074093"/>
    <w:rsid w:val="00074E51"/>
    <w:rsid w:val="00076F60"/>
    <w:rsid w:val="000816C4"/>
    <w:rsid w:val="00081C0A"/>
    <w:rsid w:val="00083F69"/>
    <w:rsid w:val="00084E92"/>
    <w:rsid w:val="00087C20"/>
    <w:rsid w:val="0009223A"/>
    <w:rsid w:val="000955A5"/>
    <w:rsid w:val="000A36C1"/>
    <w:rsid w:val="000A54D0"/>
    <w:rsid w:val="000B6D94"/>
    <w:rsid w:val="000B7FB5"/>
    <w:rsid w:val="000C3EDC"/>
    <w:rsid w:val="000C4AA1"/>
    <w:rsid w:val="000C6153"/>
    <w:rsid w:val="000C7417"/>
    <w:rsid w:val="000D1EA3"/>
    <w:rsid w:val="000D73C0"/>
    <w:rsid w:val="000E0F6F"/>
    <w:rsid w:val="000E1448"/>
    <w:rsid w:val="000E51B2"/>
    <w:rsid w:val="000E6C7B"/>
    <w:rsid w:val="000F5FB2"/>
    <w:rsid w:val="000F68D6"/>
    <w:rsid w:val="001045F1"/>
    <w:rsid w:val="00106E5F"/>
    <w:rsid w:val="00111E37"/>
    <w:rsid w:val="0011232D"/>
    <w:rsid w:val="00114BA0"/>
    <w:rsid w:val="00115E3F"/>
    <w:rsid w:val="001234D3"/>
    <w:rsid w:val="00125618"/>
    <w:rsid w:val="0012673D"/>
    <w:rsid w:val="0012675A"/>
    <w:rsid w:val="001326FB"/>
    <w:rsid w:val="0013740F"/>
    <w:rsid w:val="0014014F"/>
    <w:rsid w:val="00150646"/>
    <w:rsid w:val="001541D8"/>
    <w:rsid w:val="0017065D"/>
    <w:rsid w:val="0017220B"/>
    <w:rsid w:val="001750E4"/>
    <w:rsid w:val="00176F6A"/>
    <w:rsid w:val="001808AB"/>
    <w:rsid w:val="00181E95"/>
    <w:rsid w:val="00183941"/>
    <w:rsid w:val="0019592A"/>
    <w:rsid w:val="00197E95"/>
    <w:rsid w:val="001A0A61"/>
    <w:rsid w:val="001A26C1"/>
    <w:rsid w:val="001B1B00"/>
    <w:rsid w:val="001B20E9"/>
    <w:rsid w:val="001C306B"/>
    <w:rsid w:val="001D1277"/>
    <w:rsid w:val="001D4654"/>
    <w:rsid w:val="001D690A"/>
    <w:rsid w:val="001E4919"/>
    <w:rsid w:val="001E6A70"/>
    <w:rsid w:val="001E7A9C"/>
    <w:rsid w:val="001F3703"/>
    <w:rsid w:val="001F6DBE"/>
    <w:rsid w:val="002054BB"/>
    <w:rsid w:val="002072F4"/>
    <w:rsid w:val="00207692"/>
    <w:rsid w:val="00211215"/>
    <w:rsid w:val="002162C9"/>
    <w:rsid w:val="0021746F"/>
    <w:rsid w:val="00225101"/>
    <w:rsid w:val="00231698"/>
    <w:rsid w:val="00250FB2"/>
    <w:rsid w:val="002574B3"/>
    <w:rsid w:val="00262B01"/>
    <w:rsid w:val="00265ABE"/>
    <w:rsid w:val="00266381"/>
    <w:rsid w:val="00282C78"/>
    <w:rsid w:val="002956C4"/>
    <w:rsid w:val="002A679D"/>
    <w:rsid w:val="002B5076"/>
    <w:rsid w:val="002C06BE"/>
    <w:rsid w:val="002C3FEF"/>
    <w:rsid w:val="002C5530"/>
    <w:rsid w:val="002D2E75"/>
    <w:rsid w:val="002D5573"/>
    <w:rsid w:val="002E23C7"/>
    <w:rsid w:val="002E32FB"/>
    <w:rsid w:val="002E3624"/>
    <w:rsid w:val="002E4F22"/>
    <w:rsid w:val="002E72A9"/>
    <w:rsid w:val="002F4147"/>
    <w:rsid w:val="00305D69"/>
    <w:rsid w:val="00310B7C"/>
    <w:rsid w:val="003114D4"/>
    <w:rsid w:val="003170A4"/>
    <w:rsid w:val="003274C8"/>
    <w:rsid w:val="003303A5"/>
    <w:rsid w:val="00334C36"/>
    <w:rsid w:val="00337293"/>
    <w:rsid w:val="00337B36"/>
    <w:rsid w:val="00344CF1"/>
    <w:rsid w:val="00353866"/>
    <w:rsid w:val="00355185"/>
    <w:rsid w:val="0035581D"/>
    <w:rsid w:val="0037115A"/>
    <w:rsid w:val="00372A5D"/>
    <w:rsid w:val="00374EF8"/>
    <w:rsid w:val="00386DFD"/>
    <w:rsid w:val="00390DCA"/>
    <w:rsid w:val="003924E7"/>
    <w:rsid w:val="00393527"/>
    <w:rsid w:val="00395206"/>
    <w:rsid w:val="003A1E53"/>
    <w:rsid w:val="003B1E2A"/>
    <w:rsid w:val="003B537E"/>
    <w:rsid w:val="003B6579"/>
    <w:rsid w:val="003C0CDA"/>
    <w:rsid w:val="003D071F"/>
    <w:rsid w:val="003D3E27"/>
    <w:rsid w:val="003D6FAB"/>
    <w:rsid w:val="003E04CE"/>
    <w:rsid w:val="003E06AB"/>
    <w:rsid w:val="003E7E1F"/>
    <w:rsid w:val="003F60B8"/>
    <w:rsid w:val="0040174F"/>
    <w:rsid w:val="00405DCD"/>
    <w:rsid w:val="004150A6"/>
    <w:rsid w:val="00422A1D"/>
    <w:rsid w:val="00424EE8"/>
    <w:rsid w:val="00432403"/>
    <w:rsid w:val="00433F33"/>
    <w:rsid w:val="00437197"/>
    <w:rsid w:val="00437A94"/>
    <w:rsid w:val="00444C9E"/>
    <w:rsid w:val="00447DA2"/>
    <w:rsid w:val="004527EE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2389"/>
    <w:rsid w:val="004F2767"/>
    <w:rsid w:val="004F2838"/>
    <w:rsid w:val="004F45DB"/>
    <w:rsid w:val="004F720C"/>
    <w:rsid w:val="004F7A69"/>
    <w:rsid w:val="00500EAC"/>
    <w:rsid w:val="00504F18"/>
    <w:rsid w:val="005071BE"/>
    <w:rsid w:val="00511832"/>
    <w:rsid w:val="0051559A"/>
    <w:rsid w:val="00520AAE"/>
    <w:rsid w:val="00523F8D"/>
    <w:rsid w:val="00525ACE"/>
    <w:rsid w:val="00525ED8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E53"/>
    <w:rsid w:val="00570798"/>
    <w:rsid w:val="00571958"/>
    <w:rsid w:val="00575BC6"/>
    <w:rsid w:val="005A2253"/>
    <w:rsid w:val="005A23D5"/>
    <w:rsid w:val="005A294E"/>
    <w:rsid w:val="005B0AFE"/>
    <w:rsid w:val="005B10B6"/>
    <w:rsid w:val="005B434B"/>
    <w:rsid w:val="005B7E29"/>
    <w:rsid w:val="005C043A"/>
    <w:rsid w:val="005C5FB1"/>
    <w:rsid w:val="005E36FC"/>
    <w:rsid w:val="005F274B"/>
    <w:rsid w:val="005F3D63"/>
    <w:rsid w:val="005F7A5D"/>
    <w:rsid w:val="00603D44"/>
    <w:rsid w:val="0060417D"/>
    <w:rsid w:val="00607548"/>
    <w:rsid w:val="006101FB"/>
    <w:rsid w:val="00613524"/>
    <w:rsid w:val="0061539E"/>
    <w:rsid w:val="00623B1E"/>
    <w:rsid w:val="006308C6"/>
    <w:rsid w:val="00631797"/>
    <w:rsid w:val="00635118"/>
    <w:rsid w:val="0063795E"/>
    <w:rsid w:val="0064025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3921"/>
    <w:rsid w:val="00696709"/>
    <w:rsid w:val="006A6CBB"/>
    <w:rsid w:val="006B30F7"/>
    <w:rsid w:val="006B391C"/>
    <w:rsid w:val="006B3B79"/>
    <w:rsid w:val="006B4955"/>
    <w:rsid w:val="006B5BED"/>
    <w:rsid w:val="006C727B"/>
    <w:rsid w:val="006D278F"/>
    <w:rsid w:val="006E6B90"/>
    <w:rsid w:val="006F3AB2"/>
    <w:rsid w:val="006F3B03"/>
    <w:rsid w:val="007021B3"/>
    <w:rsid w:val="00703C13"/>
    <w:rsid w:val="00703EE2"/>
    <w:rsid w:val="007063B5"/>
    <w:rsid w:val="00712893"/>
    <w:rsid w:val="007170DD"/>
    <w:rsid w:val="007200DD"/>
    <w:rsid w:val="00720AFB"/>
    <w:rsid w:val="00721643"/>
    <w:rsid w:val="007265BA"/>
    <w:rsid w:val="00726BA3"/>
    <w:rsid w:val="00732AB5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11B3"/>
    <w:rsid w:val="00767618"/>
    <w:rsid w:val="00771E8D"/>
    <w:rsid w:val="00773442"/>
    <w:rsid w:val="00774F5C"/>
    <w:rsid w:val="00787255"/>
    <w:rsid w:val="0079388B"/>
    <w:rsid w:val="00794227"/>
    <w:rsid w:val="00795BCD"/>
    <w:rsid w:val="007A72F1"/>
    <w:rsid w:val="007B0D8E"/>
    <w:rsid w:val="007B39FA"/>
    <w:rsid w:val="007C2F40"/>
    <w:rsid w:val="007C66B8"/>
    <w:rsid w:val="007C78FC"/>
    <w:rsid w:val="007D09A1"/>
    <w:rsid w:val="007E1A12"/>
    <w:rsid w:val="007E557B"/>
    <w:rsid w:val="007E59A3"/>
    <w:rsid w:val="007E5B35"/>
    <w:rsid w:val="007E658E"/>
    <w:rsid w:val="007E6B05"/>
    <w:rsid w:val="007F0A7A"/>
    <w:rsid w:val="007F10A2"/>
    <w:rsid w:val="007F1E8A"/>
    <w:rsid w:val="007F2578"/>
    <w:rsid w:val="007F351E"/>
    <w:rsid w:val="00801478"/>
    <w:rsid w:val="00805B6C"/>
    <w:rsid w:val="00812D6D"/>
    <w:rsid w:val="00817ABB"/>
    <w:rsid w:val="00817B1D"/>
    <w:rsid w:val="00821F13"/>
    <w:rsid w:val="00824C10"/>
    <w:rsid w:val="00825A70"/>
    <w:rsid w:val="0083178D"/>
    <w:rsid w:val="008354D1"/>
    <w:rsid w:val="008357FC"/>
    <w:rsid w:val="00847C07"/>
    <w:rsid w:val="0085036B"/>
    <w:rsid w:val="00850456"/>
    <w:rsid w:val="0085120C"/>
    <w:rsid w:val="0086104B"/>
    <w:rsid w:val="0088120C"/>
    <w:rsid w:val="00884F48"/>
    <w:rsid w:val="008971BB"/>
    <w:rsid w:val="00897ACD"/>
    <w:rsid w:val="008A02F1"/>
    <w:rsid w:val="008A5F0B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E1A04"/>
    <w:rsid w:val="00903125"/>
    <w:rsid w:val="009033FA"/>
    <w:rsid w:val="009138B7"/>
    <w:rsid w:val="00914093"/>
    <w:rsid w:val="00917405"/>
    <w:rsid w:val="00921832"/>
    <w:rsid w:val="0092249B"/>
    <w:rsid w:val="00927FD1"/>
    <w:rsid w:val="009333EA"/>
    <w:rsid w:val="009340FE"/>
    <w:rsid w:val="00935402"/>
    <w:rsid w:val="0093751D"/>
    <w:rsid w:val="00950DFD"/>
    <w:rsid w:val="00951A08"/>
    <w:rsid w:val="009522B7"/>
    <w:rsid w:val="009540A1"/>
    <w:rsid w:val="00954B64"/>
    <w:rsid w:val="00956037"/>
    <w:rsid w:val="0096120F"/>
    <w:rsid w:val="00964148"/>
    <w:rsid w:val="00965731"/>
    <w:rsid w:val="00967373"/>
    <w:rsid w:val="00967B36"/>
    <w:rsid w:val="00970832"/>
    <w:rsid w:val="00971467"/>
    <w:rsid w:val="009844AA"/>
    <w:rsid w:val="00986291"/>
    <w:rsid w:val="00987FD8"/>
    <w:rsid w:val="0099160B"/>
    <w:rsid w:val="00994150"/>
    <w:rsid w:val="009960AF"/>
    <w:rsid w:val="009960E8"/>
    <w:rsid w:val="009A08C5"/>
    <w:rsid w:val="009A0C31"/>
    <w:rsid w:val="009A39BA"/>
    <w:rsid w:val="009A4084"/>
    <w:rsid w:val="009A463D"/>
    <w:rsid w:val="009A5345"/>
    <w:rsid w:val="009B0C59"/>
    <w:rsid w:val="009B2804"/>
    <w:rsid w:val="009B438E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5A7F"/>
    <w:rsid w:val="00A16676"/>
    <w:rsid w:val="00A17E4C"/>
    <w:rsid w:val="00A21720"/>
    <w:rsid w:val="00A30DD1"/>
    <w:rsid w:val="00A33DC4"/>
    <w:rsid w:val="00A354D4"/>
    <w:rsid w:val="00A35D24"/>
    <w:rsid w:val="00A36DB1"/>
    <w:rsid w:val="00A3749F"/>
    <w:rsid w:val="00A43E9E"/>
    <w:rsid w:val="00A47F0E"/>
    <w:rsid w:val="00A507C1"/>
    <w:rsid w:val="00A51BC2"/>
    <w:rsid w:val="00A61DE8"/>
    <w:rsid w:val="00A64BD9"/>
    <w:rsid w:val="00A662AD"/>
    <w:rsid w:val="00A74459"/>
    <w:rsid w:val="00A9077F"/>
    <w:rsid w:val="00A90C63"/>
    <w:rsid w:val="00A9471C"/>
    <w:rsid w:val="00A94B05"/>
    <w:rsid w:val="00A96E95"/>
    <w:rsid w:val="00A972C2"/>
    <w:rsid w:val="00AA031E"/>
    <w:rsid w:val="00AA0D6B"/>
    <w:rsid w:val="00AA479B"/>
    <w:rsid w:val="00AA56AA"/>
    <w:rsid w:val="00AC3EC3"/>
    <w:rsid w:val="00AC557F"/>
    <w:rsid w:val="00AC582B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5CB2"/>
    <w:rsid w:val="00B068C6"/>
    <w:rsid w:val="00B1398E"/>
    <w:rsid w:val="00B16F94"/>
    <w:rsid w:val="00B17506"/>
    <w:rsid w:val="00B21EED"/>
    <w:rsid w:val="00B25ACB"/>
    <w:rsid w:val="00B25DD3"/>
    <w:rsid w:val="00B263A8"/>
    <w:rsid w:val="00B313DA"/>
    <w:rsid w:val="00B35904"/>
    <w:rsid w:val="00B36D33"/>
    <w:rsid w:val="00B3733C"/>
    <w:rsid w:val="00B42E00"/>
    <w:rsid w:val="00B44350"/>
    <w:rsid w:val="00B538AA"/>
    <w:rsid w:val="00B542F4"/>
    <w:rsid w:val="00B5687A"/>
    <w:rsid w:val="00B62BCD"/>
    <w:rsid w:val="00B747BD"/>
    <w:rsid w:val="00B852A0"/>
    <w:rsid w:val="00B87A8B"/>
    <w:rsid w:val="00B931BA"/>
    <w:rsid w:val="00B96EC2"/>
    <w:rsid w:val="00B97686"/>
    <w:rsid w:val="00BA0392"/>
    <w:rsid w:val="00BB28BF"/>
    <w:rsid w:val="00BB365E"/>
    <w:rsid w:val="00BB44B7"/>
    <w:rsid w:val="00BB77CE"/>
    <w:rsid w:val="00BC09C3"/>
    <w:rsid w:val="00BC2F1F"/>
    <w:rsid w:val="00BD6ED1"/>
    <w:rsid w:val="00BE2DFB"/>
    <w:rsid w:val="00BE32EF"/>
    <w:rsid w:val="00BE5F8F"/>
    <w:rsid w:val="00BF6E2A"/>
    <w:rsid w:val="00BF71AC"/>
    <w:rsid w:val="00BF77BC"/>
    <w:rsid w:val="00C01D41"/>
    <w:rsid w:val="00C133E8"/>
    <w:rsid w:val="00C167DA"/>
    <w:rsid w:val="00C17170"/>
    <w:rsid w:val="00C203DF"/>
    <w:rsid w:val="00C20A02"/>
    <w:rsid w:val="00C211D5"/>
    <w:rsid w:val="00C2364E"/>
    <w:rsid w:val="00C26B69"/>
    <w:rsid w:val="00C31465"/>
    <w:rsid w:val="00C3152F"/>
    <w:rsid w:val="00C32430"/>
    <w:rsid w:val="00C35F68"/>
    <w:rsid w:val="00C405C6"/>
    <w:rsid w:val="00C45E07"/>
    <w:rsid w:val="00C502D8"/>
    <w:rsid w:val="00C51622"/>
    <w:rsid w:val="00C5407C"/>
    <w:rsid w:val="00C6731D"/>
    <w:rsid w:val="00C7409A"/>
    <w:rsid w:val="00C7593E"/>
    <w:rsid w:val="00C8703D"/>
    <w:rsid w:val="00C97316"/>
    <w:rsid w:val="00CA0E8D"/>
    <w:rsid w:val="00CA3362"/>
    <w:rsid w:val="00CB08CA"/>
    <w:rsid w:val="00CB0C6D"/>
    <w:rsid w:val="00CB133B"/>
    <w:rsid w:val="00CB30ED"/>
    <w:rsid w:val="00CC13D1"/>
    <w:rsid w:val="00CC1EED"/>
    <w:rsid w:val="00CC2FFE"/>
    <w:rsid w:val="00CC5098"/>
    <w:rsid w:val="00CC5DD3"/>
    <w:rsid w:val="00CD1F15"/>
    <w:rsid w:val="00CD6B5A"/>
    <w:rsid w:val="00CD722B"/>
    <w:rsid w:val="00CE4A17"/>
    <w:rsid w:val="00CE510C"/>
    <w:rsid w:val="00CE6898"/>
    <w:rsid w:val="00CE7D8D"/>
    <w:rsid w:val="00CF0058"/>
    <w:rsid w:val="00CF010B"/>
    <w:rsid w:val="00CF5DA9"/>
    <w:rsid w:val="00CF60CD"/>
    <w:rsid w:val="00CF621B"/>
    <w:rsid w:val="00D02C24"/>
    <w:rsid w:val="00D10368"/>
    <w:rsid w:val="00D10ACD"/>
    <w:rsid w:val="00D12B58"/>
    <w:rsid w:val="00D13C25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43480"/>
    <w:rsid w:val="00D51473"/>
    <w:rsid w:val="00D5158D"/>
    <w:rsid w:val="00D567AB"/>
    <w:rsid w:val="00D6426F"/>
    <w:rsid w:val="00D66128"/>
    <w:rsid w:val="00D6729D"/>
    <w:rsid w:val="00D71DF8"/>
    <w:rsid w:val="00D80E52"/>
    <w:rsid w:val="00D82759"/>
    <w:rsid w:val="00D963C7"/>
    <w:rsid w:val="00DB3729"/>
    <w:rsid w:val="00DB5863"/>
    <w:rsid w:val="00DB73AF"/>
    <w:rsid w:val="00DB7E69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3AF9"/>
    <w:rsid w:val="00E16BAA"/>
    <w:rsid w:val="00E25C65"/>
    <w:rsid w:val="00E25E3B"/>
    <w:rsid w:val="00E262DC"/>
    <w:rsid w:val="00E26AAD"/>
    <w:rsid w:val="00E2748A"/>
    <w:rsid w:val="00E274F6"/>
    <w:rsid w:val="00E32262"/>
    <w:rsid w:val="00E433F1"/>
    <w:rsid w:val="00E47EC7"/>
    <w:rsid w:val="00E50978"/>
    <w:rsid w:val="00E51A84"/>
    <w:rsid w:val="00E53C72"/>
    <w:rsid w:val="00E53EE2"/>
    <w:rsid w:val="00E55AEA"/>
    <w:rsid w:val="00E7059D"/>
    <w:rsid w:val="00E73524"/>
    <w:rsid w:val="00E740A8"/>
    <w:rsid w:val="00E837A1"/>
    <w:rsid w:val="00E97DB9"/>
    <w:rsid w:val="00E97ED4"/>
    <w:rsid w:val="00EA3067"/>
    <w:rsid w:val="00EA4A03"/>
    <w:rsid w:val="00EA4EAB"/>
    <w:rsid w:val="00EB019A"/>
    <w:rsid w:val="00EB444C"/>
    <w:rsid w:val="00EC42FF"/>
    <w:rsid w:val="00EC4B10"/>
    <w:rsid w:val="00EC701C"/>
    <w:rsid w:val="00EC7881"/>
    <w:rsid w:val="00EE2E2A"/>
    <w:rsid w:val="00EE499B"/>
    <w:rsid w:val="00EE779C"/>
    <w:rsid w:val="00EF0E88"/>
    <w:rsid w:val="00EF13E6"/>
    <w:rsid w:val="00EF40C5"/>
    <w:rsid w:val="00EF49F8"/>
    <w:rsid w:val="00F011AD"/>
    <w:rsid w:val="00F02131"/>
    <w:rsid w:val="00F11771"/>
    <w:rsid w:val="00F15050"/>
    <w:rsid w:val="00F17012"/>
    <w:rsid w:val="00F20A92"/>
    <w:rsid w:val="00F26155"/>
    <w:rsid w:val="00F328F0"/>
    <w:rsid w:val="00F3291C"/>
    <w:rsid w:val="00F34139"/>
    <w:rsid w:val="00F35A63"/>
    <w:rsid w:val="00F3765A"/>
    <w:rsid w:val="00F433BF"/>
    <w:rsid w:val="00F437DD"/>
    <w:rsid w:val="00F5758C"/>
    <w:rsid w:val="00F61D1E"/>
    <w:rsid w:val="00F6281F"/>
    <w:rsid w:val="00F6548B"/>
    <w:rsid w:val="00F704B3"/>
    <w:rsid w:val="00F7304C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A64EA"/>
    <w:rsid w:val="00FB4A03"/>
    <w:rsid w:val="00FB53E7"/>
    <w:rsid w:val="00FB5BF7"/>
    <w:rsid w:val="00FB7A11"/>
    <w:rsid w:val="00FC4133"/>
    <w:rsid w:val="00FC78AC"/>
    <w:rsid w:val="00FD0FD2"/>
    <w:rsid w:val="00FD200C"/>
    <w:rsid w:val="00FD2AEE"/>
    <w:rsid w:val="00FD2C2F"/>
    <w:rsid w:val="00FD4E79"/>
    <w:rsid w:val="00FD61EB"/>
    <w:rsid w:val="00FE18D8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55</TotalTime>
  <Pages>14</Pages>
  <Words>663</Words>
  <Characters>3649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37</cp:revision>
  <cp:lastPrinted>2026-01-16T02:48:00Z</cp:lastPrinted>
  <dcterms:created xsi:type="dcterms:W3CDTF">2026-04-06T13:46:00Z</dcterms:created>
  <dcterms:modified xsi:type="dcterms:W3CDTF">2026-04-13T23:02:00Z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