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01C1FBA7" w:rsidR="00B475FE" w:rsidRPr="00085D43" w:rsidRDefault="00B475FE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REPORTE FOTOGR</w:t>
      </w:r>
      <w:r w:rsidR="00AB7B9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Á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FICO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DES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CONSOLIDADO</w:t>
      </w:r>
    </w:p>
    <w:p w14:paraId="0327BFD0" w14:textId="37EB961C" w:rsidR="00BC7436" w:rsidRPr="00085D43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FAENA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CFS</w:t>
      </w:r>
      <w:r w:rsidR="0032255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FB1E8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1</w:t>
      </w:r>
      <w:r w:rsidR="002A446C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4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x40</w:t>
      </w:r>
      <w:r w:rsidR="00AF1F67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DD6273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O</w:t>
      </w:r>
      <w:r w:rsidR="00DD7FE9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T</w:t>
      </w:r>
    </w:p>
    <w:p w14:paraId="7F8E2065" w14:textId="51E035BF" w:rsidR="00DC62D7" w:rsidRPr="00085D43" w:rsidRDefault="00B475FE" w:rsidP="00223AF1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Iquique, </w:t>
      </w:r>
      <w:r w:rsidR="00B2179B">
        <w:rPr>
          <w:rFonts w:ascii="Avenir Next LT Pro" w:hAnsi="Avenir Next LT Pro"/>
          <w:b/>
          <w:bCs/>
          <w:color w:val="FFFFFF" w:themeColor="background1"/>
          <w:lang w:val="es-419"/>
        </w:rPr>
        <w:t>1</w:t>
      </w:r>
      <w:r w:rsidR="00FB1E83">
        <w:rPr>
          <w:rFonts w:ascii="Avenir Next LT Pro" w:hAnsi="Avenir Next LT Pro"/>
          <w:b/>
          <w:bCs/>
          <w:color w:val="FFFFFF" w:themeColor="background1"/>
          <w:lang w:val="es-419"/>
        </w:rPr>
        <w:t>8</w:t>
      </w:r>
      <w:r w:rsidR="00572E65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de </w:t>
      </w:r>
      <w:r w:rsidR="00FB1E83">
        <w:rPr>
          <w:rFonts w:ascii="Avenir Next LT Pro" w:hAnsi="Avenir Next LT Pro"/>
          <w:b/>
          <w:bCs/>
          <w:color w:val="FFFFFF" w:themeColor="background1"/>
          <w:lang w:val="es-419"/>
        </w:rPr>
        <w:t>Abril</w:t>
      </w:r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2026</w:t>
      </w:r>
      <w:r w:rsidR="007B2C99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     </w:t>
      </w:r>
      <w:r w:rsidR="002624C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FE7116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1er</w:t>
      </w:r>
      <w:r w:rsidR="0032255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Turno 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REF: IQQ</w:t>
      </w:r>
      <w:r w:rsidR="008C097C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-2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>6</w:t>
      </w:r>
      <w:r w:rsidR="00FB1E83">
        <w:rPr>
          <w:rFonts w:ascii="Avenir Next LT Pro" w:hAnsi="Avenir Next LT Pro"/>
          <w:b/>
          <w:bCs/>
          <w:color w:val="FFFFFF" w:themeColor="background1"/>
          <w:lang w:val="es-419"/>
        </w:rPr>
        <w:t>04-1526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F40C54" w14:paraId="0BAB61BE" w14:textId="77777777" w:rsidTr="00BC4C63">
        <w:trPr>
          <w:trHeight w:val="164"/>
        </w:trPr>
        <w:tc>
          <w:tcPr>
            <w:tcW w:w="2528" w:type="dxa"/>
          </w:tcPr>
          <w:p w14:paraId="5375AE36" w14:textId="7632DCC0" w:rsidR="00AB7B9A" w:rsidRPr="00E46184" w:rsidRDefault="00CF72FD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BL</w:t>
            </w:r>
          </w:p>
        </w:tc>
        <w:tc>
          <w:tcPr>
            <w:tcW w:w="296" w:type="dxa"/>
          </w:tcPr>
          <w:p w14:paraId="64A92C40" w14:textId="09C041C7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AB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49137CE6" w14:textId="5209DF32" w:rsidR="00AB7B9A" w:rsidRPr="00E46184" w:rsidRDefault="00FB1E83" w:rsidP="00FB1E83">
            <w:pPr>
              <w:shd w:val="clear" w:color="auto" w:fill="FFFFFF"/>
              <w:spacing w:after="160" w:line="240" w:lineRule="auto"/>
              <w:rPr>
                <w:rFonts w:ascii="Avenir Next LT Pro" w:eastAsia="Aptos" w:hAnsi="Avenir Next LT Pro" w:cs="Aptos"/>
                <w:sz w:val="22"/>
                <w:szCs w:val="22"/>
                <w:lang w:val="es-CL" w:eastAsia="es-CL"/>
              </w:rPr>
            </w:pPr>
            <w:r w:rsidRPr="00E46184">
              <w:rPr>
                <w:rFonts w:ascii="Avenir Next LT Pro" w:eastAsia="Aptos" w:hAnsi="Avenir Next LT Pro" w:cs="Aptos"/>
                <w:color w:val="000000"/>
                <w:sz w:val="22"/>
                <w:szCs w:val="22"/>
                <w:lang w:val="es-CL" w:eastAsia="es-CL"/>
              </w:rPr>
              <w:t>HLCUBSC2603BEVL3/HLCUBSC2602CTJP2</w:t>
            </w:r>
          </w:p>
        </w:tc>
      </w:tr>
      <w:tr w:rsidR="00AB7B9A" w:rsidRPr="00085D43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AB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0A1B77F1" w:rsidR="00AB7B9A" w:rsidRPr="00E46184" w:rsidRDefault="00CF72FD" w:rsidP="00B475FE">
            <w:pPr>
              <w:rPr>
                <w:rFonts w:ascii="Avenir Next LT Pro" w:hAnsi="Avenir Next LT Pro"/>
                <w:sz w:val="22"/>
                <w:szCs w:val="22"/>
              </w:rPr>
            </w:pPr>
            <w:r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MICHEL</w:t>
            </w:r>
            <w:r w:rsidR="00055E0F"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 xml:space="preserve">IN </w:t>
            </w:r>
            <w:r w:rsidR="00AD3DD0"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NORTH AMERICA INC</w:t>
            </w:r>
            <w:r w:rsidR="00FB1E83"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 ONE</w:t>
            </w:r>
          </w:p>
        </w:tc>
      </w:tr>
      <w:tr w:rsidR="00AB7B9A" w:rsidRPr="00085D43" w14:paraId="13C6C95F" w14:textId="77777777" w:rsidTr="00BC4C63">
        <w:trPr>
          <w:trHeight w:val="750"/>
        </w:trPr>
        <w:tc>
          <w:tcPr>
            <w:tcW w:w="2528" w:type="dxa"/>
          </w:tcPr>
          <w:p w14:paraId="0A68C016" w14:textId="1E5878DF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AB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77777777" w:rsidR="00AD3DD0" w:rsidRPr="00E46184" w:rsidRDefault="00CF72FD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MICHELIN CHILE LTDA</w:t>
            </w:r>
            <w:r w:rsidR="007D01B1"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E4618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4E5CD013" w14:textId="0003E37A" w:rsidR="004F373A" w:rsidRPr="00085D43" w:rsidRDefault="004F373A" w:rsidP="00475F52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5BB93296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70C16D" w14:textId="3CB3B1A6" w:rsidR="00A76E00" w:rsidRPr="00E46184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33267E"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800370-0</w:t>
            </w:r>
            <w:r w:rsidR="00EE200F"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Pr="00E46184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E012A" w:rsidRPr="00E46184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2"/>
                <w:szCs w:val="22"/>
              </w:rPr>
              <w:t>00</w:t>
            </w:r>
            <w:r w:rsidR="0064410D" w:rsidRPr="00E46184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2"/>
                <w:szCs w:val="22"/>
              </w:rPr>
              <w:t>1</w:t>
            </w:r>
            <w:r w:rsidR="0033267E" w:rsidRPr="00E46184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2"/>
                <w:szCs w:val="22"/>
              </w:rPr>
              <w:t>078</w:t>
            </w:r>
          </w:p>
        </w:tc>
      </w:tr>
    </w:tbl>
    <w:p w14:paraId="6AD682F9" w14:textId="672EC693" w:rsidR="00A76E00" w:rsidRPr="00085D43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679A87D4" w14:textId="77777777" w:rsidTr="000A5CDA">
        <w:trPr>
          <w:trHeight w:val="3685"/>
        </w:trPr>
        <w:tc>
          <w:tcPr>
            <w:tcW w:w="4535" w:type="dxa"/>
          </w:tcPr>
          <w:p w14:paraId="426B8C88" w14:textId="79A5BEF1" w:rsidR="00A76E00" w:rsidRPr="00085D43" w:rsidRDefault="0033267E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69B2387" wp14:editId="69F060C7">
                  <wp:extent cx="2907665" cy="2446638"/>
                  <wp:effectExtent l="0" t="0" r="6985" b="0"/>
                  <wp:docPr id="1541086282" name="Imagen 1" descr="Imagen que contiene exterior, coche, firmar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086282" name="Imagen 1" descr="Imagen que contiene exterior, coche, firmar, hecho de madera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355" cy="24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2FB23D6" w14:textId="51EF77AA" w:rsidR="00A76E00" w:rsidRPr="00085D43" w:rsidRDefault="0033267E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ACE8D3F" wp14:editId="77288E84">
                  <wp:extent cx="2866768" cy="2446020"/>
                  <wp:effectExtent l="0" t="0" r="0" b="0"/>
                  <wp:docPr id="634208276" name="Imagen 2" descr="Una caj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208276" name="Imagen 2" descr="Una caja de mader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24" cy="245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085D43" w:rsidRDefault="00A76E00" w:rsidP="00A76E00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3D0A69C" w14:textId="77777777" w:rsidTr="000A5CDA">
        <w:trPr>
          <w:trHeight w:val="3685"/>
        </w:trPr>
        <w:tc>
          <w:tcPr>
            <w:tcW w:w="4535" w:type="dxa"/>
          </w:tcPr>
          <w:p w14:paraId="463F89E5" w14:textId="643B1DF5" w:rsidR="00A76E00" w:rsidRPr="00085D43" w:rsidRDefault="0033267E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AF92DD9" wp14:editId="1003A6F4">
                  <wp:extent cx="2874645" cy="2405380"/>
                  <wp:effectExtent l="0" t="0" r="1905" b="0"/>
                  <wp:docPr id="2013238461" name="Imagen 3" descr="Imagen que contiene caja, hecho de madera, lad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238461" name="Imagen 3" descr="Imagen que contiene caja, hecho de madera, lado, camioneta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56" cy="241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99F820" w14:textId="4B1237B9" w:rsidR="00A76E00" w:rsidRPr="00085D43" w:rsidRDefault="0033267E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4F08475" wp14:editId="39DDE0BE">
                  <wp:extent cx="2866390" cy="2405380"/>
                  <wp:effectExtent l="0" t="0" r="0" b="0"/>
                  <wp:docPr id="2044185547" name="Imagen 4" descr="Imagen que contiene edificio, naranja, puerta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185547" name="Imagen 4" descr="Imagen que contiene edificio, naranja, puerta, cuart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88" cy="241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816D8" w14:textId="77777777" w:rsidR="00572E65" w:rsidRPr="00085D43" w:rsidRDefault="00572E65" w:rsidP="00A76E00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0CB7E573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A8AB14" w14:textId="0A898B3A" w:rsidR="00A76E00" w:rsidRPr="00F021C1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3267E"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802220-6</w:t>
            </w:r>
            <w:r w:rsidR="00B2179B"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64410D"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  </w:t>
            </w:r>
            <w:r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Pr="00F021C1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E012A" w:rsidRPr="00F021C1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</w:t>
            </w:r>
            <w:r w:rsidR="0064410D" w:rsidRPr="00F021C1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1</w:t>
            </w:r>
            <w:r w:rsidR="0033267E" w:rsidRPr="00F021C1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083</w:t>
            </w:r>
          </w:p>
        </w:tc>
      </w:tr>
    </w:tbl>
    <w:p w14:paraId="05EA35B0" w14:textId="77777777" w:rsidR="00A76E00" w:rsidRPr="00085D43" w:rsidRDefault="00A76E00" w:rsidP="00A76E00">
      <w:pPr>
        <w:rPr>
          <w:rFonts w:ascii="Avenir Next LT Pro" w:hAnsi="Avenir Next LT Pro"/>
        </w:rPr>
      </w:pPr>
    </w:p>
    <w:p w14:paraId="051A4A4D" w14:textId="6E02D4AC" w:rsidR="00A76E00" w:rsidRPr="00085D43" w:rsidRDefault="00A76E00" w:rsidP="00A76E00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FC3664C" w14:textId="77777777" w:rsidTr="000A5CDA">
        <w:trPr>
          <w:trHeight w:val="3969"/>
        </w:trPr>
        <w:tc>
          <w:tcPr>
            <w:tcW w:w="4535" w:type="dxa"/>
          </w:tcPr>
          <w:p w14:paraId="5CA129A3" w14:textId="797F3C8D" w:rsidR="00A76E00" w:rsidRPr="00085D43" w:rsidRDefault="0033267E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142F705" wp14:editId="08D6F767">
                  <wp:extent cx="2899410" cy="2685535"/>
                  <wp:effectExtent l="0" t="0" r="0" b="635"/>
                  <wp:docPr id="934646328" name="Imagen 5" descr="Imagen que contiene exterior, edificio, reloj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646328" name="Imagen 5" descr="Imagen que contiene exterior, edificio, reloj, grande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981" cy="268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DC73EDD" w14:textId="0AAD813A" w:rsidR="00A76E00" w:rsidRPr="00085D43" w:rsidRDefault="0033267E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D435242" wp14:editId="16B71616">
                  <wp:extent cx="2899410" cy="2693773"/>
                  <wp:effectExtent l="0" t="0" r="0" b="0"/>
                  <wp:docPr id="1209980872" name="Imagen 6" descr="Imagen que contiene interior, tabla, taza, rosquil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980872" name="Imagen 6" descr="Imagen que contiene interior, tabla, taza, rosquill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91" cy="2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1EAB771B" w:rsidR="00A76E00" w:rsidRPr="00085D43" w:rsidRDefault="00A76E00" w:rsidP="00A76E00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30B01C75" w14:textId="77777777" w:rsidTr="000A5CDA">
        <w:trPr>
          <w:trHeight w:val="3969"/>
        </w:trPr>
        <w:tc>
          <w:tcPr>
            <w:tcW w:w="4535" w:type="dxa"/>
          </w:tcPr>
          <w:p w14:paraId="7B1C11BE" w14:textId="74537784" w:rsidR="00A76E00" w:rsidRPr="00085D43" w:rsidRDefault="0033267E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11CFE10" wp14:editId="3501877A">
                  <wp:extent cx="2874645" cy="2578444"/>
                  <wp:effectExtent l="0" t="0" r="1905" b="0"/>
                  <wp:docPr id="556664483" name="Imagen 7" descr="Imagen que contiene edificio, exterior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664483" name="Imagen 7" descr="Imagen que contiene edificio, exterior, camioneta, grande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92" cy="258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EE19F7B" w14:textId="7E42C2AE" w:rsidR="00A76E00" w:rsidRPr="00085D43" w:rsidRDefault="0033267E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23397FA" wp14:editId="30B89A3B">
                  <wp:extent cx="2874645" cy="2578100"/>
                  <wp:effectExtent l="0" t="0" r="1905" b="0"/>
                  <wp:docPr id="601558809" name="Imagen 8" descr="Una cortina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558809" name="Imagen 8" descr="Una cortina azul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23" cy="258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08832" w14:textId="77777777" w:rsidR="00A76E00" w:rsidRPr="00085D43" w:rsidRDefault="00A76E00" w:rsidP="00A76E00">
      <w:pPr>
        <w:rPr>
          <w:rFonts w:ascii="Avenir Next LT Pro" w:hAnsi="Avenir Next LT Pro"/>
          <w:lang w:val="es-419"/>
        </w:rPr>
      </w:pPr>
    </w:p>
    <w:p w14:paraId="22EAA1CD" w14:textId="77777777" w:rsidR="00A76E00" w:rsidRDefault="00A76E00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265813E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6E4D099F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4468FB1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710E8DF1" w14:textId="77777777" w:rsidR="000A5CDA" w:rsidRPr="00085D43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B17959" w:rsidRPr="00085D43" w14:paraId="14BB22AB" w14:textId="77777777" w:rsidTr="0071229D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F79925" w14:textId="384507DA" w:rsidR="00B17959" w:rsidRPr="009476E0" w:rsidRDefault="00B17959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bookmarkStart w:id="1" w:name="_Hlk129163452"/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</w:t>
            </w:r>
            <w:r w:rsidR="003E5BDD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33267E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TEXU 153734-9</w:t>
            </w:r>
            <w:r w:rsidR="00D404CD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C2C09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//</w:t>
            </w:r>
            <w:r w:rsidR="007B2C99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="00D26F45" w:rsidRPr="009476E0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</w:t>
            </w:r>
            <w:r w:rsidR="0033267E" w:rsidRPr="009476E0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014</w:t>
            </w:r>
          </w:p>
        </w:tc>
      </w:tr>
    </w:tbl>
    <w:p w14:paraId="1F2270F9" w14:textId="12293CE2" w:rsidR="0071229D" w:rsidRPr="00085D43" w:rsidRDefault="0071229D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9F8199D" w14:textId="77777777" w:rsidTr="000A5CDA">
        <w:trPr>
          <w:trHeight w:val="3969"/>
        </w:trPr>
        <w:tc>
          <w:tcPr>
            <w:tcW w:w="4535" w:type="dxa"/>
          </w:tcPr>
          <w:p w14:paraId="773D6DE5" w14:textId="2B0FB625" w:rsidR="004B579F" w:rsidRPr="00085D43" w:rsidRDefault="0033267E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4CB7439" wp14:editId="096CDF21">
                  <wp:extent cx="2907665" cy="2751438"/>
                  <wp:effectExtent l="0" t="0" r="6985" b="0"/>
                  <wp:docPr id="1871876309" name="Imagen 9" descr="Imagen que contiene exterior, edificio, contenedor de carg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76309" name="Imagen 9" descr="Imagen que contiene exterior, edificio, contenedor de carga, lado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908" cy="275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AADD604" w14:textId="1C5FAD96" w:rsidR="004B579F" w:rsidRPr="00085D43" w:rsidRDefault="0033267E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D9323F8" wp14:editId="3658D840">
                  <wp:extent cx="2858135" cy="2734962"/>
                  <wp:effectExtent l="0" t="0" r="0" b="8255"/>
                  <wp:docPr id="1688375111" name="Imagen 10" descr="Imagen que contiene tabla, caja, taza, per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75111" name="Imagen 10" descr="Imagen que contiene tabla, caja, taza, perr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19" cy="273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0F86293D" w:rsidR="0071229D" w:rsidRPr="00085D43" w:rsidRDefault="0071229D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126C9FE" w14:textId="77777777" w:rsidTr="000A5CDA">
        <w:trPr>
          <w:trHeight w:val="3969"/>
        </w:trPr>
        <w:tc>
          <w:tcPr>
            <w:tcW w:w="4535" w:type="dxa"/>
          </w:tcPr>
          <w:p w14:paraId="4DFB84C9" w14:textId="64F0A03B" w:rsidR="004B579F" w:rsidRPr="00085D43" w:rsidRDefault="0033267E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E3FF28A" wp14:editId="55986504">
                  <wp:extent cx="2882900" cy="2667000"/>
                  <wp:effectExtent l="0" t="0" r="0" b="0"/>
                  <wp:docPr id="1759206039" name="Imagen 11" descr="Imagen que contiene edificio, exterior, pequeñ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206039" name="Imagen 11" descr="Imagen que contiene edificio, exterior, pequeño, camión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352" cy="267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521EA50" w14:textId="32180813" w:rsidR="004B579F" w:rsidRPr="00085D43" w:rsidRDefault="0033267E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EFA8CCE" wp14:editId="5F89CAA3">
                  <wp:extent cx="2858135" cy="2667000"/>
                  <wp:effectExtent l="0" t="0" r="0" b="0"/>
                  <wp:docPr id="102166100" name="Imagen 12" descr="Imagen que contiene edificio, exterior, lado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66100" name="Imagen 12" descr="Imagen que contiene edificio, exterior, lado, naranja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6" cy="267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534C3C5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67EE48C2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1C7C2E41" w14:textId="77777777" w:rsidR="003171A1" w:rsidRPr="00085D43" w:rsidRDefault="003171A1" w:rsidP="00EE4A97">
      <w:pPr>
        <w:rPr>
          <w:rFonts w:ascii="Avenir Next LT Pro" w:hAnsi="Avenir Next LT Pro"/>
        </w:rPr>
      </w:pPr>
    </w:p>
    <w:p w14:paraId="2675F7E1" w14:textId="77777777" w:rsidR="003171A1" w:rsidRDefault="003171A1" w:rsidP="00EE4A97">
      <w:pPr>
        <w:rPr>
          <w:rFonts w:ascii="Avenir Next LT Pro" w:hAnsi="Avenir Next LT Pro"/>
        </w:rPr>
      </w:pPr>
    </w:p>
    <w:p w14:paraId="559DFF1D" w14:textId="77777777" w:rsidR="000A5CDA" w:rsidRDefault="000A5CDA" w:rsidP="00EE4A97">
      <w:pPr>
        <w:rPr>
          <w:rFonts w:ascii="Avenir Next LT Pro" w:hAnsi="Avenir Next LT Pro"/>
        </w:rPr>
      </w:pPr>
    </w:p>
    <w:p w14:paraId="211027C5" w14:textId="77777777" w:rsidR="000A5CDA" w:rsidRPr="00085D43" w:rsidRDefault="000A5CDA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E4A97" w:rsidRPr="00085D43" w14:paraId="2A07D57D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1B2237B" w14:textId="3193AD8A" w:rsidR="00EE4A97" w:rsidRPr="009476E0" w:rsidRDefault="00EE4A97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0160F3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822606-7</w:t>
            </w:r>
            <w:r w:rsid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0160F3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A0055D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  </w:t>
            </w:r>
            <w:r w:rsid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9476E0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0160F3" w:rsidRPr="009476E0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001032</w:t>
            </w:r>
          </w:p>
        </w:tc>
      </w:tr>
    </w:tbl>
    <w:p w14:paraId="0995F1E9" w14:textId="730DBCD1" w:rsidR="00EE4A97" w:rsidRPr="00085D43" w:rsidRDefault="00EE4A97" w:rsidP="00EE4A97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2463DB86" w14:textId="77777777" w:rsidTr="000A5CDA">
        <w:trPr>
          <w:trHeight w:val="3969"/>
        </w:trPr>
        <w:tc>
          <w:tcPr>
            <w:tcW w:w="4535" w:type="dxa"/>
          </w:tcPr>
          <w:p w14:paraId="586E256D" w14:textId="268BF74C" w:rsidR="00EE4A97" w:rsidRPr="00085D43" w:rsidRDefault="0033267E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29AE890" wp14:editId="001CF36F">
                  <wp:extent cx="2891155" cy="2652395"/>
                  <wp:effectExtent l="0" t="0" r="4445" b="0"/>
                  <wp:docPr id="1079280170" name="Imagen 15" descr="Imagen que contiene contenedor de carga, exterior, edifici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280170" name="Imagen 15" descr="Imagen que contiene contenedor de carga, exterior, edificio, lad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42" cy="266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49E9FC4" w14:textId="70223D9F" w:rsidR="00EE4A97" w:rsidRPr="00085D43" w:rsidRDefault="000160F3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CA2FB2A" wp14:editId="0F079497">
                  <wp:extent cx="2866127" cy="2652395"/>
                  <wp:effectExtent l="0" t="0" r="0" b="0"/>
                  <wp:docPr id="820678340" name="Imagen 16" descr="Imagen que contiene interior, tabla, pequeño, café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678340" name="Imagen 16" descr="Imagen que contiene interior, tabla, pequeño, café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51" cy="265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2E87ACB3" w:rsidR="00EE4A97" w:rsidRPr="00085D43" w:rsidRDefault="00EE4A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62906288" w14:textId="77777777" w:rsidTr="000A5CDA">
        <w:trPr>
          <w:trHeight w:val="3969"/>
        </w:trPr>
        <w:tc>
          <w:tcPr>
            <w:tcW w:w="4535" w:type="dxa"/>
          </w:tcPr>
          <w:p w14:paraId="093F0BF7" w14:textId="4E5AD9F5" w:rsidR="00EE4A97" w:rsidRPr="00085D43" w:rsidRDefault="000160F3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E686000" wp14:editId="6ABCD75A">
                  <wp:extent cx="2899410" cy="2673985"/>
                  <wp:effectExtent l="0" t="0" r="0" b="0"/>
                  <wp:docPr id="253321434" name="Imagen 18" descr="Imagen que contiene contenedor de carga, camioneta, pequeño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321434" name="Imagen 18" descr="Imagen que contiene contenedor de carga, camioneta, pequeño, caj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855" cy="268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2BAC7D0" w14:textId="7A32EFED" w:rsidR="00EE4A97" w:rsidRPr="00085D43" w:rsidRDefault="0033267E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F2B3E2A" wp14:editId="245BA45A">
                  <wp:extent cx="2866390" cy="2673985"/>
                  <wp:effectExtent l="0" t="0" r="0" b="0"/>
                  <wp:docPr id="988410626" name="Imagen 13" descr="Imagen que contiene exterior, cama, naranj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410626" name="Imagen 13" descr="Imagen que contiene exterior, cama, naranja, pequeñ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519" cy="268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0F1CB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02E8D24A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1359C760" w14:textId="77777777" w:rsidR="000C5F66" w:rsidRPr="00085D43" w:rsidRDefault="000C5F66" w:rsidP="00EE4A97">
      <w:pPr>
        <w:rPr>
          <w:rFonts w:ascii="Avenir Next LT Pro" w:hAnsi="Avenir Next LT Pro"/>
          <w:lang w:val="es-419"/>
        </w:rPr>
      </w:pPr>
    </w:p>
    <w:p w14:paraId="3FC88A62" w14:textId="77777777" w:rsidR="001E39E9" w:rsidRPr="00085D43" w:rsidRDefault="001E39E9" w:rsidP="001E39E9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23719839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B71AFCA" w14:textId="28405E6A" w:rsidR="001E39E9" w:rsidRPr="00591C83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591C8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0160F3" w:rsidRPr="00591C8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830473-0</w:t>
            </w:r>
            <w:r w:rsidR="00A0055D" w:rsidRPr="00591C8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C2C09" w:rsidRPr="00591C8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591C8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 SELLO </w:t>
            </w:r>
            <w:r w:rsidRPr="00591C83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0160F3" w:rsidRPr="00591C8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001056</w:t>
            </w:r>
          </w:p>
        </w:tc>
      </w:tr>
    </w:tbl>
    <w:p w14:paraId="57E99341" w14:textId="4F6F6682" w:rsidR="001E39E9" w:rsidRPr="00085D43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0E77D132" w14:textId="77777777" w:rsidTr="000A5CDA">
        <w:trPr>
          <w:trHeight w:val="3969"/>
        </w:trPr>
        <w:tc>
          <w:tcPr>
            <w:tcW w:w="4535" w:type="dxa"/>
          </w:tcPr>
          <w:p w14:paraId="36C30892" w14:textId="75026496" w:rsidR="001E39E9" w:rsidRPr="00085D43" w:rsidRDefault="000160F3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D9B42B" wp14:editId="32488D25">
                  <wp:extent cx="2915920" cy="2520778"/>
                  <wp:effectExtent l="0" t="0" r="0" b="0"/>
                  <wp:docPr id="1034789761" name="Imagen 21" descr="Imagen que contiene Escala de tiem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89761" name="Imagen 21" descr="Imagen que contiene Escala de tiemp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595" cy="25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32C885A" w14:textId="3073CA9E" w:rsidR="001E39E9" w:rsidRPr="00085D43" w:rsidRDefault="000160F3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530CEF0" wp14:editId="409BC104">
                  <wp:extent cx="2858135" cy="2520315"/>
                  <wp:effectExtent l="0" t="0" r="0" b="0"/>
                  <wp:docPr id="1403221810" name="Imagen 22" descr="Imagen que contiene interior, tabla, caja, taz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21810" name="Imagen 22" descr="Imagen que contiene interior, tabla, caja, taz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82" cy="25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11F3E" w14:textId="374965C4" w:rsidR="001E39E9" w:rsidRPr="00085D43" w:rsidRDefault="001E39E9" w:rsidP="001E39E9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7DD1766C" w14:textId="77777777" w:rsidTr="000A5CDA">
        <w:trPr>
          <w:trHeight w:val="3969"/>
        </w:trPr>
        <w:tc>
          <w:tcPr>
            <w:tcW w:w="4535" w:type="dxa"/>
          </w:tcPr>
          <w:p w14:paraId="31384A37" w14:textId="0174578B" w:rsidR="001E39E9" w:rsidRPr="00085D43" w:rsidRDefault="000160F3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74F31BB" wp14:editId="48DC259D">
                  <wp:extent cx="2882900" cy="2503805"/>
                  <wp:effectExtent l="0" t="0" r="0" b="0"/>
                  <wp:docPr id="1228625840" name="Imagen 20" descr="Imagen que contiene exterior, camioneta, cam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625840" name="Imagen 20" descr="Imagen que contiene exterior, camioneta, cama, lado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27" cy="250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783FEC3" w14:textId="072007C3" w:rsidR="001E39E9" w:rsidRPr="00085D43" w:rsidRDefault="0033267E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2D68A0B" wp14:editId="27D24635">
                  <wp:extent cx="2858135" cy="2503805"/>
                  <wp:effectExtent l="0" t="0" r="0" b="0"/>
                  <wp:docPr id="1748290478" name="Imagen 14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290478" name="Imagen 14" descr="Una cortina de color naranja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53" cy="251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9098A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DB73CB9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FBC760A" w14:textId="77777777" w:rsidR="001E39E9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9656715" w14:textId="77777777" w:rsidR="00597480" w:rsidRDefault="00597480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387997DC" w14:textId="77777777" w:rsidR="00597480" w:rsidRPr="00085D43" w:rsidRDefault="00597480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27D01812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EB8F7B9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3551275E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0AFDA29" w14:textId="10F6F92D" w:rsidR="001E39E9" w:rsidRPr="00597480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59748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lastRenderedPageBreak/>
              <w:t xml:space="preserve">CONTENEDOR                 </w:t>
            </w:r>
            <w:r w:rsidR="00463F15" w:rsidRPr="0059748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821968-5</w:t>
            </w:r>
            <w:r w:rsidR="005A4428" w:rsidRPr="0059748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830DF" w:rsidRPr="0059748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59748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 SELLO </w:t>
            </w:r>
            <w:r w:rsidR="00594E0F" w:rsidRPr="00597480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63F15" w:rsidRPr="00597480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001147</w:t>
            </w:r>
          </w:p>
        </w:tc>
      </w:tr>
    </w:tbl>
    <w:p w14:paraId="5370E826" w14:textId="1A7387B0" w:rsidR="001E39E9" w:rsidRPr="00085D43" w:rsidRDefault="001E39E9" w:rsidP="001E39E9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5B2977BF" w14:textId="77777777" w:rsidTr="000A5CDA">
        <w:trPr>
          <w:trHeight w:val="3969"/>
        </w:trPr>
        <w:tc>
          <w:tcPr>
            <w:tcW w:w="4535" w:type="dxa"/>
          </w:tcPr>
          <w:p w14:paraId="2D86E5ED" w14:textId="1619C797" w:rsidR="001E39E9" w:rsidRPr="00085D43" w:rsidRDefault="00463F15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60AAE3D" wp14:editId="225EBF01">
                  <wp:extent cx="2907665" cy="2750820"/>
                  <wp:effectExtent l="0" t="0" r="6985" b="0"/>
                  <wp:docPr id="403972787" name="Imagen 53" descr="Imagen que contiene forrado, fila, llenad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72787" name="Imagen 53" descr="Imagen que contiene forrado, fila, llenado, hecho de madera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512" cy="27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B2F930F" w14:textId="44A59384" w:rsidR="001E39E9" w:rsidRPr="00085D43" w:rsidRDefault="00463F15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F190294" wp14:editId="70244972">
                  <wp:extent cx="2849862" cy="2750820"/>
                  <wp:effectExtent l="0" t="0" r="8255" b="0"/>
                  <wp:docPr id="584546589" name="Imagen 54" descr="Imagen que contiene tabla, rosquilla, dona, aliment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546589" name="Imagen 54" descr="Imagen que contiene tabla, rosquilla, dona, alimentos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215" cy="275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3B74C" w14:textId="7D70E5BB" w:rsidR="001E39E9" w:rsidRPr="00085D43" w:rsidRDefault="001E39E9" w:rsidP="001E39E9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6A73E90B" w14:textId="77777777" w:rsidTr="000A5CDA">
        <w:trPr>
          <w:trHeight w:val="3969"/>
        </w:trPr>
        <w:tc>
          <w:tcPr>
            <w:tcW w:w="4535" w:type="dxa"/>
          </w:tcPr>
          <w:p w14:paraId="1AFBC171" w14:textId="2A4FA251" w:rsidR="001E39E9" w:rsidRPr="00085D43" w:rsidRDefault="00463F15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C12D099" wp14:editId="37A9EA72">
                  <wp:extent cx="2882900" cy="2611120"/>
                  <wp:effectExtent l="0" t="0" r="0" b="0"/>
                  <wp:docPr id="1584103031" name="Imagen 55" descr="Imagen que contiene exterior, contenedor de carga, edifici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103031" name="Imagen 55" descr="Imagen que contiene exterior, contenedor de carga, edificio, lado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86" cy="261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738D5EE" w14:textId="762C5367" w:rsidR="001E39E9" w:rsidRPr="00085D43" w:rsidRDefault="000160F3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D887CEC" wp14:editId="694C857D">
                  <wp:extent cx="2866390" cy="2611120"/>
                  <wp:effectExtent l="0" t="0" r="0" b="0"/>
                  <wp:docPr id="1551508430" name="Imagen 23" descr="Imagen borros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508430" name="Imagen 23" descr="Imagen borrosa de un edificio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486" cy="261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462D" w14:textId="77777777" w:rsidR="001E39E9" w:rsidRPr="00085D43" w:rsidRDefault="001E39E9" w:rsidP="001E39E9">
      <w:pPr>
        <w:rPr>
          <w:rFonts w:ascii="Avenir Next LT Pro" w:hAnsi="Avenir Next LT Pro"/>
          <w:lang w:val="es-419"/>
        </w:rPr>
      </w:pPr>
    </w:p>
    <w:p w14:paraId="1A511DDE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5C69A4F" w14:textId="77777777" w:rsidR="001E39E9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E404855" w14:textId="77777777" w:rsidR="00BD38E4" w:rsidRDefault="00BD38E4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17679088" w14:textId="77777777" w:rsidR="00FE012A" w:rsidRDefault="00FE012A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p w14:paraId="2F388BF6" w14:textId="77777777" w:rsidR="00FE012A" w:rsidRDefault="00FE012A" w:rsidP="00FE012A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p w14:paraId="3944D490" w14:textId="77777777" w:rsidR="0092621B" w:rsidRDefault="0092621B" w:rsidP="00FE012A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p w14:paraId="05D33B37" w14:textId="77777777" w:rsidR="0092621B" w:rsidRPr="00085D43" w:rsidRDefault="0092621B" w:rsidP="00FE012A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FE012A" w:rsidRPr="00085D43" w14:paraId="4224A170" w14:textId="77777777" w:rsidTr="0095711B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30B1E0" w14:textId="188C12CF" w:rsidR="00FE012A" w:rsidRPr="0092621B" w:rsidRDefault="00FE012A" w:rsidP="0095711B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9262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0160F3" w:rsidRPr="009262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HLXU 560701-0</w:t>
            </w:r>
            <w:r w:rsidR="005A4428" w:rsidRPr="009262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9262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9262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9262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9262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9262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="000160F3" w:rsidRPr="0092621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001074</w:t>
            </w:r>
          </w:p>
        </w:tc>
      </w:tr>
    </w:tbl>
    <w:p w14:paraId="12520EF8" w14:textId="77777777" w:rsidR="00FE012A" w:rsidRDefault="00FE012A" w:rsidP="00FE012A">
      <w:pPr>
        <w:rPr>
          <w:rFonts w:ascii="Avenir Next LT Pro" w:hAnsi="Avenir Next LT Pro"/>
          <w:sz w:val="12"/>
          <w:szCs w:val="12"/>
        </w:rPr>
      </w:pPr>
    </w:p>
    <w:p w14:paraId="5A6BD7B3" w14:textId="77777777" w:rsidR="001E4770" w:rsidRPr="00085D43" w:rsidRDefault="001E4770" w:rsidP="00FE012A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51CD146D" w14:textId="77777777" w:rsidTr="0095711B">
        <w:trPr>
          <w:trHeight w:val="3969"/>
        </w:trPr>
        <w:tc>
          <w:tcPr>
            <w:tcW w:w="4535" w:type="dxa"/>
          </w:tcPr>
          <w:p w14:paraId="71150C4B" w14:textId="2AA9BD87" w:rsidR="00FE012A" w:rsidRPr="00085D43" w:rsidRDefault="000160F3" w:rsidP="0095711B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CD8BDA8" wp14:editId="7CC25E22">
                  <wp:extent cx="2867025" cy="2676525"/>
                  <wp:effectExtent l="0" t="0" r="9525" b="9525"/>
                  <wp:docPr id="638749142" name="Imagen 31" descr="Imagen que contiene edificio, exterior, caja, pi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49142" name="Imagen 31" descr="Imagen que contiene edificio, exterior, caja, pil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838" cy="268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F858F08" w14:textId="792EB1E0" w:rsidR="00FE012A" w:rsidRPr="00085D43" w:rsidRDefault="000160F3" w:rsidP="0095711B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F6ACF25" wp14:editId="1ADBAEAF">
                  <wp:extent cx="2866205" cy="2676525"/>
                  <wp:effectExtent l="0" t="0" r="0" b="0"/>
                  <wp:docPr id="345773170" name="Imagen 32" descr="Imagen que contiene tabla, pequeño, cerca,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773170" name="Imagen 32" descr="Imagen que contiene tabla, pequeño, cerca, azul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59" cy="268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5705D" w14:textId="77777777" w:rsidR="00FE012A" w:rsidRPr="00085D43" w:rsidRDefault="00FE012A" w:rsidP="00FE012A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485F2479" w14:textId="77777777" w:rsidTr="0095711B">
        <w:trPr>
          <w:trHeight w:val="3969"/>
        </w:trPr>
        <w:tc>
          <w:tcPr>
            <w:tcW w:w="4535" w:type="dxa"/>
          </w:tcPr>
          <w:p w14:paraId="570486A9" w14:textId="55259A5C" w:rsidR="00FE012A" w:rsidRPr="00085D43" w:rsidRDefault="000160F3" w:rsidP="0095711B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E9FAA9E" wp14:editId="223A4E91">
                  <wp:extent cx="2899410" cy="2520315"/>
                  <wp:effectExtent l="0" t="0" r="0" b="0"/>
                  <wp:docPr id="830394210" name="Imagen 33" descr="Imagen que contiene exterior, camioneta, lad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94210" name="Imagen 33" descr="Imagen que contiene exterior, camioneta, lado, hecho de mader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349" cy="252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3AEEA4B" w14:textId="3599E809" w:rsidR="00FE012A" w:rsidRPr="00085D43" w:rsidRDefault="009F7039" w:rsidP="0095711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C677D0E" wp14:editId="14307662">
                  <wp:extent cx="2858135" cy="2529017"/>
                  <wp:effectExtent l="0" t="0" r="0" b="5080"/>
                  <wp:docPr id="139234428" name="Imagen 24" descr="Imagen que contiene naranja, cortina, azul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34428" name="Imagen 24" descr="Imagen que contiene naranja, cortina, azul, tren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056" cy="253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71F03" w14:textId="77777777" w:rsidR="00FE012A" w:rsidRPr="00085D43" w:rsidRDefault="00FE012A" w:rsidP="00FE012A">
      <w:pPr>
        <w:rPr>
          <w:rFonts w:ascii="Avenir Next LT Pro" w:hAnsi="Avenir Next LT Pro"/>
          <w:lang w:val="es-419"/>
        </w:rPr>
      </w:pPr>
    </w:p>
    <w:p w14:paraId="7D3D5C86" w14:textId="77777777" w:rsidR="00FE012A" w:rsidRPr="00085D43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361387DA" w14:textId="77777777" w:rsidR="00FE012A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51637C42" w14:textId="77777777" w:rsidR="005A4428" w:rsidRDefault="005A4428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7EC53401" w14:textId="77777777" w:rsidR="005A4428" w:rsidRDefault="005A4428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4DA4DB8F" w14:textId="77777777" w:rsidR="005A4428" w:rsidRDefault="005A4428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1160581C" w14:textId="77777777" w:rsidR="005A4428" w:rsidRPr="00085D43" w:rsidRDefault="005A4428" w:rsidP="005A4428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5E3D6DFC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820D2A2" w14:textId="42A4D41F" w:rsidR="005A4428" w:rsidRPr="001E4770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1E477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9F7039" w:rsidRPr="001E477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TCLU 711240-1</w:t>
            </w:r>
            <w:r w:rsidRPr="001E477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 SELLO </w:t>
            </w:r>
            <w:r w:rsidRPr="001E4770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E4770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2"/>
                <w:szCs w:val="22"/>
              </w:rPr>
              <w:t>001</w:t>
            </w:r>
            <w:r w:rsidR="009F7039" w:rsidRPr="001E4770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2"/>
                <w:szCs w:val="22"/>
              </w:rPr>
              <w:t>030</w:t>
            </w:r>
          </w:p>
        </w:tc>
      </w:tr>
    </w:tbl>
    <w:p w14:paraId="75B15448" w14:textId="77777777" w:rsidR="005A4428" w:rsidRPr="00085D43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30AD844F" w14:textId="77777777" w:rsidTr="00222E09">
        <w:trPr>
          <w:trHeight w:val="3685"/>
        </w:trPr>
        <w:tc>
          <w:tcPr>
            <w:tcW w:w="4535" w:type="dxa"/>
          </w:tcPr>
          <w:p w14:paraId="2EFB3209" w14:textId="66B944AC" w:rsidR="005A4428" w:rsidRPr="00085D43" w:rsidRDefault="009F7039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C8C7A9C" wp14:editId="59C0F43E">
                  <wp:extent cx="2882172" cy="2619375"/>
                  <wp:effectExtent l="0" t="0" r="0" b="0"/>
                  <wp:docPr id="1561055383" name="Imagen 37" descr="Interfaz de usuario gráfica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055383" name="Imagen 37" descr="Interfaz de usuario gráfica, Aplicación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26" cy="262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5BB620D" w14:textId="6DE29B63" w:rsidR="005A4428" w:rsidRPr="00085D43" w:rsidRDefault="009F7039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97003E7" wp14:editId="53284BBD">
                  <wp:extent cx="2906976" cy="2619375"/>
                  <wp:effectExtent l="0" t="0" r="8255" b="0"/>
                  <wp:docPr id="187205525" name="Imagen 38" descr="Imagen que contiene edificio, caja, tabla, pied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5525" name="Imagen 38" descr="Imagen que contiene edificio, caja, tabla, piedr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953" cy="263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9A0A5" w14:textId="77777777" w:rsidR="005A4428" w:rsidRPr="00085D43" w:rsidRDefault="005A4428" w:rsidP="005A4428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0396F7D5" w14:textId="77777777" w:rsidTr="00222E09">
        <w:trPr>
          <w:trHeight w:val="3685"/>
        </w:trPr>
        <w:tc>
          <w:tcPr>
            <w:tcW w:w="4535" w:type="dxa"/>
          </w:tcPr>
          <w:p w14:paraId="6B549A87" w14:textId="7B77D4B4" w:rsidR="005A4428" w:rsidRPr="00085D43" w:rsidRDefault="009F7039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F27FB7F" wp14:editId="7542C1DE">
                  <wp:extent cx="2899410" cy="2578100"/>
                  <wp:effectExtent l="0" t="0" r="0" b="0"/>
                  <wp:docPr id="995851663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851663" name="Imagen 39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734" cy="258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7B91CEA" w14:textId="66CD212F" w:rsidR="005A4428" w:rsidRPr="00085D43" w:rsidRDefault="000160F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67EEC67" wp14:editId="1590F63A">
                  <wp:extent cx="2858135" cy="2578443"/>
                  <wp:effectExtent l="0" t="0" r="0" b="0"/>
                  <wp:docPr id="1825703794" name="Imagen 26" descr="Imagen que contiene edificio, exterior, contenedor de carg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703794" name="Imagen 26" descr="Imagen que contiene edificio, exterior, contenedor de carga, tren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383" cy="25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E4A0B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607460F1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A302214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2933BD75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642875F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31E9E9C7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45D7E58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3E9FE35D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1D6B81E5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65B7385" w14:textId="2048C355" w:rsidR="005A4428" w:rsidRPr="00D30FAE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D30FA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9F7039" w:rsidRPr="00D30FA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807032-8</w:t>
            </w:r>
            <w:r w:rsidRPr="00D30FA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D30FA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D30FA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</w:t>
            </w:r>
            <w:r w:rsidR="00D30FA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  </w:t>
            </w:r>
            <w:r w:rsidRPr="00D30FA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Pr="00D30FAE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30FA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</w:t>
            </w:r>
            <w:r w:rsidR="0061622C" w:rsidRPr="00D30FA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3</w:t>
            </w:r>
            <w:r w:rsidR="009F7039" w:rsidRPr="00D30FA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71</w:t>
            </w:r>
          </w:p>
        </w:tc>
      </w:tr>
    </w:tbl>
    <w:p w14:paraId="4062FA18" w14:textId="77777777" w:rsidR="005A4428" w:rsidRPr="00085D43" w:rsidRDefault="005A4428" w:rsidP="005A4428">
      <w:pPr>
        <w:rPr>
          <w:rFonts w:ascii="Avenir Next LT Pro" w:hAnsi="Avenir Next LT Pro"/>
        </w:rPr>
      </w:pPr>
    </w:p>
    <w:p w14:paraId="302144A2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7D8C9A98" w14:textId="77777777" w:rsidTr="00222E09">
        <w:trPr>
          <w:trHeight w:val="3969"/>
        </w:trPr>
        <w:tc>
          <w:tcPr>
            <w:tcW w:w="4535" w:type="dxa"/>
          </w:tcPr>
          <w:p w14:paraId="0752D37F" w14:textId="7EB4176D" w:rsidR="005A4428" w:rsidRPr="00085D43" w:rsidRDefault="009F7039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DF3B080" wp14:editId="4173E124">
                  <wp:extent cx="2874645" cy="2718435"/>
                  <wp:effectExtent l="0" t="0" r="1905" b="5715"/>
                  <wp:docPr id="931655293" name="Imagen 40" descr="Imagen que contiene caja, llenado, hecho de madera, pi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655293" name="Imagen 40" descr="Imagen que contiene caja, llenado, hecho de madera, pila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795" cy="27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F885E0C" w14:textId="15F5631D" w:rsidR="005A4428" w:rsidRPr="00085D43" w:rsidRDefault="009F7039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1E7FD05" wp14:editId="1BFC8480">
                  <wp:extent cx="2882900" cy="2718435"/>
                  <wp:effectExtent l="0" t="0" r="0" b="5715"/>
                  <wp:docPr id="1187844752" name="Imagen 41" descr="Imagen que contiene tabla, alimentos, café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844752" name="Imagen 41" descr="Imagen que contiene tabla, alimentos, café, hombre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748" cy="272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13A7D1" w14:textId="77777777" w:rsidR="005A4428" w:rsidRPr="00085D43" w:rsidRDefault="005A4428" w:rsidP="005A4428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0A629B10" w14:textId="77777777" w:rsidTr="00222E09">
        <w:trPr>
          <w:trHeight w:val="3969"/>
        </w:trPr>
        <w:tc>
          <w:tcPr>
            <w:tcW w:w="4535" w:type="dxa"/>
          </w:tcPr>
          <w:p w14:paraId="0B19B44D" w14:textId="47FFC2A2" w:rsidR="005A4428" w:rsidRPr="00085D43" w:rsidRDefault="009F7039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9DA93F3" wp14:editId="319E2BA1">
                  <wp:extent cx="2874645" cy="2660822"/>
                  <wp:effectExtent l="0" t="0" r="1905" b="6350"/>
                  <wp:docPr id="629038010" name="Imagen 42" descr="Imagen que contiene exterior, contenedor de carga, naranja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038010" name="Imagen 42" descr="Imagen que contiene exterior, contenedor de carga, naranja, caja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3" cy="26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426AA5D" w14:textId="7A3FCF57" w:rsidR="005A4428" w:rsidRPr="00085D43" w:rsidRDefault="000160F3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D023D54" wp14:editId="36889A8F">
                  <wp:extent cx="2882900" cy="2685415"/>
                  <wp:effectExtent l="0" t="0" r="0" b="635"/>
                  <wp:docPr id="1976741474" name="Imagen 25" descr="Imagen que contiene gabinete, edificio, hecho de mader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289353" name="Imagen 25" descr="Imagen que contiene gabinete, edificio, hecho de madera, pequeño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103" cy="269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3703C" w14:textId="77777777" w:rsidR="005A4428" w:rsidRPr="00085D43" w:rsidRDefault="005A4428" w:rsidP="005A4428">
      <w:pPr>
        <w:rPr>
          <w:rFonts w:ascii="Avenir Next LT Pro" w:hAnsi="Avenir Next LT Pro"/>
          <w:lang w:val="es-419"/>
        </w:rPr>
      </w:pPr>
    </w:p>
    <w:p w14:paraId="475562D9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31BDE963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5DAF4A8A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1E1D8D99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6C442B53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ECDE7D8" w14:textId="78993EA8" w:rsidR="005A4428" w:rsidRPr="00AF5555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AF555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463F15" w:rsidRPr="00AF555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818809-6</w:t>
            </w:r>
            <w:r w:rsidRPr="00AF555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D1416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AF555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 </w:t>
            </w:r>
            <w:r w:rsidR="00D1416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AF555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="00463F15" w:rsidRPr="00AF5555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001314</w:t>
            </w:r>
          </w:p>
        </w:tc>
      </w:tr>
    </w:tbl>
    <w:p w14:paraId="0E3EF1B0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21A2F9FA" w14:textId="77777777" w:rsidTr="00222E09">
        <w:trPr>
          <w:trHeight w:val="3969"/>
        </w:trPr>
        <w:tc>
          <w:tcPr>
            <w:tcW w:w="4535" w:type="dxa"/>
          </w:tcPr>
          <w:p w14:paraId="1FCA9B05" w14:textId="0CBACB3C" w:rsidR="005A4428" w:rsidRPr="00085D43" w:rsidRDefault="00463F15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513724B" wp14:editId="2F6AFD6A">
                  <wp:extent cx="2882900" cy="2833817"/>
                  <wp:effectExtent l="0" t="0" r="0" b="5080"/>
                  <wp:docPr id="200414644" name="Imagen 50" descr="Imagen que contiene edificio, forrado, fila, lle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14644" name="Imagen 50" descr="Imagen que contiene edificio, forrado, fila, llenado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19" cy="284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AA9DD7E" w14:textId="619C55EA" w:rsidR="005A4428" w:rsidRPr="00085D43" w:rsidRDefault="00463F15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598EF4A" wp14:editId="61450202">
                  <wp:extent cx="2866390" cy="2833370"/>
                  <wp:effectExtent l="0" t="0" r="0" b="5080"/>
                  <wp:docPr id="81127300" name="Imagen 51" descr="Imagen que contiene interior, tabla, rosquilla, taz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27300" name="Imagen 51" descr="Imagen que contiene interior, tabla, rosquilla, taz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679" cy="284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C9F13" w14:textId="77777777" w:rsidR="005A4428" w:rsidRPr="00085D43" w:rsidRDefault="005A4428" w:rsidP="005A4428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1A2EC7A1" w14:textId="77777777" w:rsidTr="00222E09">
        <w:trPr>
          <w:trHeight w:val="3969"/>
        </w:trPr>
        <w:tc>
          <w:tcPr>
            <w:tcW w:w="4535" w:type="dxa"/>
          </w:tcPr>
          <w:p w14:paraId="704F58AB" w14:textId="36F03866" w:rsidR="005A4428" w:rsidRPr="00085D43" w:rsidRDefault="00463F15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8B08529" wp14:editId="48257D4E">
                  <wp:extent cx="2866390" cy="2693773"/>
                  <wp:effectExtent l="0" t="0" r="0" b="0"/>
                  <wp:docPr id="714098383" name="Imagen 52" descr="Imagen que contiene contenedor de carga, exterior, caj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098383" name="Imagen 52" descr="Imagen que contiene contenedor de carga, exterior, caja, camioneta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16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F097DE0" w14:textId="7F57E9E4" w:rsidR="005A4428" w:rsidRPr="00085D43" w:rsidRDefault="00463F15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AB4BE45" wp14:editId="59951A79">
                  <wp:extent cx="2866390" cy="2685535"/>
                  <wp:effectExtent l="0" t="0" r="0" b="635"/>
                  <wp:docPr id="1687578379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578379" name="Imagen 1687578379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647" cy="269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D2962" w14:textId="77777777" w:rsidR="005A4428" w:rsidRPr="00085D43" w:rsidRDefault="005A4428" w:rsidP="005A4428">
      <w:pPr>
        <w:rPr>
          <w:rFonts w:ascii="Avenir Next LT Pro" w:hAnsi="Avenir Next LT Pro"/>
        </w:rPr>
      </w:pPr>
    </w:p>
    <w:p w14:paraId="0119496E" w14:textId="77777777" w:rsidR="005A4428" w:rsidRPr="00085D43" w:rsidRDefault="005A4428" w:rsidP="005A4428">
      <w:pPr>
        <w:rPr>
          <w:rFonts w:ascii="Avenir Next LT Pro" w:hAnsi="Avenir Next LT Pro"/>
        </w:rPr>
      </w:pPr>
    </w:p>
    <w:p w14:paraId="4222B69C" w14:textId="77777777" w:rsidR="005A4428" w:rsidRPr="00085D43" w:rsidRDefault="005A4428" w:rsidP="005A4428">
      <w:pPr>
        <w:rPr>
          <w:rFonts w:ascii="Avenir Next LT Pro" w:hAnsi="Avenir Next LT Pro"/>
        </w:rPr>
      </w:pPr>
    </w:p>
    <w:p w14:paraId="177F23E2" w14:textId="77777777" w:rsidR="005A4428" w:rsidRPr="00D1416A" w:rsidRDefault="005A4428" w:rsidP="005A4428">
      <w:pPr>
        <w:rPr>
          <w:rFonts w:ascii="Avenir Next LT Pro" w:hAnsi="Avenir Next LT Pro"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D1416A" w14:paraId="5450C400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3905D1D" w14:textId="2513976F" w:rsidR="005A4428" w:rsidRPr="00D1416A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D1416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330AE3" w:rsidRPr="00D1416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806839-9</w:t>
            </w:r>
            <w:r w:rsidR="00D1416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D1416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 </w:t>
            </w:r>
            <w:r w:rsidR="00D1416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D1416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D1416A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30AE3" w:rsidRPr="00D1416A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001053</w:t>
            </w:r>
          </w:p>
        </w:tc>
      </w:tr>
    </w:tbl>
    <w:p w14:paraId="397C231F" w14:textId="77777777" w:rsidR="005A4428" w:rsidRPr="00085D43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05477264" w14:textId="77777777" w:rsidTr="00222E09">
        <w:trPr>
          <w:trHeight w:val="3969"/>
        </w:trPr>
        <w:tc>
          <w:tcPr>
            <w:tcW w:w="4535" w:type="dxa"/>
          </w:tcPr>
          <w:p w14:paraId="6A5C1E0C" w14:textId="086669D5" w:rsidR="005A4428" w:rsidRPr="00085D43" w:rsidRDefault="00330AE3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BF6BD2F" wp14:editId="34591C07">
                  <wp:extent cx="2874645" cy="2750820"/>
                  <wp:effectExtent l="0" t="0" r="1905" b="0"/>
                  <wp:docPr id="456338270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38270" name="Imagen 456338270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80" cy="275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AF99EA1" w14:textId="4EA3C14C" w:rsidR="005A4428" w:rsidRPr="00085D43" w:rsidRDefault="00330AE3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B3B6383" wp14:editId="15DC0283">
                  <wp:extent cx="2874645" cy="2750820"/>
                  <wp:effectExtent l="0" t="0" r="1905" b="0"/>
                  <wp:docPr id="293415303" name="Imagen 57" descr="Imagen que contiene tabla, perro, caja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415303" name="Imagen 57" descr="Imagen que contiene tabla, perro, caja, abrir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086" cy="275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C0906" w14:textId="77777777" w:rsidR="005A4428" w:rsidRPr="00085D43" w:rsidRDefault="005A4428" w:rsidP="005A4428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79467F47" w14:textId="77777777" w:rsidTr="00222E09">
        <w:trPr>
          <w:trHeight w:val="3969"/>
        </w:trPr>
        <w:tc>
          <w:tcPr>
            <w:tcW w:w="4535" w:type="dxa"/>
          </w:tcPr>
          <w:p w14:paraId="7FF2E279" w14:textId="132FDF09" w:rsidR="005A4428" w:rsidRPr="00085D43" w:rsidRDefault="00330AE3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E8C12D2" wp14:editId="49DBF1E7">
                  <wp:extent cx="2874645" cy="2734962"/>
                  <wp:effectExtent l="0" t="0" r="1905" b="8255"/>
                  <wp:docPr id="222782524" name="Imagen 58" descr="Imagen que contiene exterior, lado, caj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782524" name="Imagen 58" descr="Imagen que contiene exterior, lado, caja, pequeño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85" cy="273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3E73E1C" w14:textId="4A915887" w:rsidR="005A4428" w:rsidRPr="00085D43" w:rsidRDefault="00463F15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4FE210A" wp14:editId="43F9310F">
                  <wp:extent cx="2874645" cy="2724150"/>
                  <wp:effectExtent l="0" t="0" r="1905" b="0"/>
                  <wp:docPr id="1774833944" name="Imagen 45" descr="Una cortina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833944" name="Imagen 45" descr="Una cortina azul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84" cy="273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DAF18" w14:textId="77777777" w:rsidR="005A4428" w:rsidRPr="00085D43" w:rsidRDefault="005A4428" w:rsidP="005A4428">
      <w:pPr>
        <w:rPr>
          <w:rFonts w:ascii="Avenir Next LT Pro" w:hAnsi="Avenir Next LT Pro"/>
          <w:lang w:val="es-419"/>
        </w:rPr>
      </w:pPr>
    </w:p>
    <w:p w14:paraId="7682FF8F" w14:textId="77777777" w:rsidR="005A4428" w:rsidRPr="00085D43" w:rsidRDefault="005A4428" w:rsidP="005A4428">
      <w:pPr>
        <w:rPr>
          <w:rFonts w:ascii="Avenir Next LT Pro" w:hAnsi="Avenir Next LT Pro"/>
          <w:lang w:val="es-419"/>
        </w:rPr>
      </w:pPr>
    </w:p>
    <w:p w14:paraId="4431E7B5" w14:textId="77777777" w:rsidR="005A4428" w:rsidRDefault="005A4428" w:rsidP="00BD3373">
      <w:pPr>
        <w:rPr>
          <w:rFonts w:ascii="Avenir Next LT Pro" w:hAnsi="Avenir Next LT Pro"/>
          <w:sz w:val="12"/>
          <w:szCs w:val="12"/>
          <w:lang w:val="es-419"/>
        </w:rPr>
      </w:pPr>
    </w:p>
    <w:p w14:paraId="4DF76B96" w14:textId="77777777" w:rsidR="00DD7B24" w:rsidRPr="00085D43" w:rsidRDefault="00DD7B24" w:rsidP="00BD3373">
      <w:pPr>
        <w:rPr>
          <w:rFonts w:ascii="Avenir Next LT Pro" w:hAnsi="Avenir Next LT Pro"/>
          <w:sz w:val="12"/>
          <w:szCs w:val="12"/>
          <w:lang w:val="es-419"/>
        </w:rPr>
      </w:pPr>
    </w:p>
    <w:p w14:paraId="4992D648" w14:textId="77777777" w:rsidR="005A4428" w:rsidRPr="00085D43" w:rsidRDefault="005A4428" w:rsidP="005A4428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4BCD3F1A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1336598" w14:textId="02C4EC23" w:rsidR="005A4428" w:rsidRPr="002526E8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2526E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330AE3" w:rsidRPr="002526E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833484-2</w:t>
            </w:r>
            <w:r w:rsidR="002526E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2526E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//</w:t>
            </w:r>
            <w:r w:rsidR="002526E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2526E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SELLO </w:t>
            </w:r>
            <w:r w:rsidRPr="002526E8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526E8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</w:t>
            </w:r>
            <w:r w:rsidR="00330AE3" w:rsidRPr="002526E8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028</w:t>
            </w:r>
          </w:p>
        </w:tc>
      </w:tr>
    </w:tbl>
    <w:p w14:paraId="1BFA9BD8" w14:textId="77777777" w:rsidR="005A4428" w:rsidRPr="00085D43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43637DAA" w14:textId="77777777" w:rsidTr="00222E09">
        <w:trPr>
          <w:trHeight w:val="3969"/>
        </w:trPr>
        <w:tc>
          <w:tcPr>
            <w:tcW w:w="4535" w:type="dxa"/>
          </w:tcPr>
          <w:p w14:paraId="7839674F" w14:textId="3B3DF10D" w:rsidR="005A4428" w:rsidRPr="00085D43" w:rsidRDefault="00330AE3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255573D" wp14:editId="44F3470A">
                  <wp:extent cx="2882900" cy="2586355"/>
                  <wp:effectExtent l="0" t="0" r="0" b="4445"/>
                  <wp:docPr id="2106744495" name="Imagen 59" descr="Imagen que contiene tren, forrado, fil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744495" name="Imagen 59" descr="Imagen que contiene tren, forrado, fila, lad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92" cy="259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D3D4A98" w14:textId="2E7A727B" w:rsidR="005A4428" w:rsidRPr="00085D43" w:rsidRDefault="00330AE3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A86A93C" wp14:editId="700B78D5">
                  <wp:extent cx="2867025" cy="2594610"/>
                  <wp:effectExtent l="0" t="0" r="0" b="0"/>
                  <wp:docPr id="1510402200" name="Imagen 60" descr="Imagen que contiene tabla, pastel, alimentos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02200" name="Imagen 60" descr="Imagen que contiene tabla, pastel, alimentos, caja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081" cy="260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8B16E" w14:textId="77777777" w:rsidR="005A4428" w:rsidRPr="00085D43" w:rsidRDefault="005A4428" w:rsidP="005A4428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2270C461" w14:textId="77777777" w:rsidTr="00222E09">
        <w:trPr>
          <w:trHeight w:val="3969"/>
        </w:trPr>
        <w:tc>
          <w:tcPr>
            <w:tcW w:w="4535" w:type="dxa"/>
          </w:tcPr>
          <w:p w14:paraId="461BBE86" w14:textId="15586761" w:rsidR="005A4428" w:rsidRPr="00085D43" w:rsidRDefault="00330AE3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B82B6C5" wp14:editId="2D043209">
                  <wp:extent cx="2882900" cy="2553729"/>
                  <wp:effectExtent l="0" t="0" r="0" b="0"/>
                  <wp:docPr id="1189942953" name="Imagen 61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942953" name="Imagen 61" descr="Imagen que contiene Diagrama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49" cy="256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168F44C" w14:textId="25F484F7" w:rsidR="005A4428" w:rsidRPr="00085D43" w:rsidRDefault="00463F15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09DAFDA" wp14:editId="78C4B297">
                  <wp:extent cx="2882900" cy="2562225"/>
                  <wp:effectExtent l="0" t="0" r="0" b="9525"/>
                  <wp:docPr id="1657117914" name="Imagen 47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117914" name="Imagen 47" descr="Una cortina de color rojo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295" cy="257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A7CA0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7FBF998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68A2EC2C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4D4B376A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5999B8C5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7952408B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638312AC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36704C31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4A65059F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D27C95F" w14:textId="47E79935" w:rsidR="005A4428" w:rsidRPr="00325F8E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30AE3" w:rsidRP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TEXU 157814-2</w:t>
            </w:r>
            <w:r w:rsid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//</w:t>
            </w:r>
            <w:r w:rsid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SELLO </w:t>
            </w:r>
            <w:r w:rsidRPr="00325F8E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20E73" w:rsidRPr="00325F8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</w:t>
            </w:r>
            <w:r w:rsidR="00330AE3" w:rsidRPr="00325F8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2830</w:t>
            </w:r>
          </w:p>
        </w:tc>
      </w:tr>
    </w:tbl>
    <w:p w14:paraId="209582E0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10ECE02B" w14:textId="77777777" w:rsidTr="00222E09">
        <w:trPr>
          <w:trHeight w:val="3969"/>
        </w:trPr>
        <w:tc>
          <w:tcPr>
            <w:tcW w:w="4535" w:type="dxa"/>
          </w:tcPr>
          <w:p w14:paraId="22CA843F" w14:textId="25940EAF" w:rsidR="005A4428" w:rsidRPr="00085D43" w:rsidRDefault="00330AE3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C04266B" wp14:editId="13D54BAC">
                  <wp:extent cx="2867025" cy="2644346"/>
                  <wp:effectExtent l="0" t="0" r="0" b="3810"/>
                  <wp:docPr id="1198094922" name="Imagen 62" descr="Interfaz de usuario gráfica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094922" name="Imagen 62" descr="Interfaz de usuario gráfica, Aplicación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54" cy="265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E40398E" w14:textId="0517D481" w:rsidR="005A4428" w:rsidRPr="00085D43" w:rsidRDefault="00330AE3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E3FFCD3" wp14:editId="355B8A4C">
                  <wp:extent cx="2858135" cy="2652584"/>
                  <wp:effectExtent l="0" t="0" r="0" b="0"/>
                  <wp:docPr id="1387860934" name="Imagen 63" descr="Imagen que contiene rosquilla, interior, don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860934" name="Imagen 63" descr="Imagen que contiene rosquilla, interior, dona, tabla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66" cy="265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09474" w14:textId="77777777" w:rsidR="005A4428" w:rsidRPr="00085D43" w:rsidRDefault="005A4428" w:rsidP="005A4428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55C296A8" w14:textId="77777777" w:rsidTr="00222E09">
        <w:trPr>
          <w:trHeight w:val="3969"/>
        </w:trPr>
        <w:tc>
          <w:tcPr>
            <w:tcW w:w="4535" w:type="dxa"/>
          </w:tcPr>
          <w:p w14:paraId="162C273F" w14:textId="411ECDED" w:rsidR="005A4428" w:rsidRPr="00085D43" w:rsidRDefault="00330AE3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5CEDFED" wp14:editId="57140047">
                  <wp:extent cx="2924175" cy="2767914"/>
                  <wp:effectExtent l="0" t="0" r="0" b="0"/>
                  <wp:docPr id="589460909" name="Imagen 64" descr="Imagen que contiene camión, camioneta, coch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460909" name="Imagen 64" descr="Imagen que contiene camión, camioneta, coche, estacionado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091" cy="277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6EA4E17" w14:textId="3FFDC6B3" w:rsidR="005A4428" w:rsidRPr="00085D43" w:rsidRDefault="00463F15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5BC8F68" wp14:editId="67021CB4">
                  <wp:extent cx="2882882" cy="2767330"/>
                  <wp:effectExtent l="0" t="0" r="0" b="0"/>
                  <wp:docPr id="303730551" name="Imagen 48" descr="Imagen que contiene exterior, edificio, hecho de mader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30551" name="Imagen 48" descr="Imagen que contiene exterior, edificio, hecho de madera, tren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465" cy="277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A7DC1" w14:textId="77777777" w:rsidR="005A4428" w:rsidRPr="00085D43" w:rsidRDefault="005A4428" w:rsidP="005A4428">
      <w:pPr>
        <w:rPr>
          <w:rFonts w:ascii="Avenir Next LT Pro" w:hAnsi="Avenir Next LT Pro"/>
          <w:lang w:val="es-419"/>
        </w:rPr>
      </w:pPr>
    </w:p>
    <w:p w14:paraId="04571CF9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1CFF375A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5FB48B2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142095B4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4BE235E0" w14:textId="77777777" w:rsidR="005A4428" w:rsidRPr="00085D43" w:rsidRDefault="005A4428" w:rsidP="005A4428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p w14:paraId="1B01FDF4" w14:textId="77777777" w:rsidR="00463F15" w:rsidRPr="00085D43" w:rsidRDefault="00463F15" w:rsidP="00463F15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463F15" w:rsidRPr="00085D43" w14:paraId="3B78E8CC" w14:textId="77777777" w:rsidTr="00F214B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6782D91" w14:textId="1D646339" w:rsidR="00463F15" w:rsidRPr="00325F8E" w:rsidRDefault="00463F15" w:rsidP="00F214B5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30AE3" w:rsidRP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HLBU 815112-1</w:t>
            </w:r>
            <w:r w:rsid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//  </w:t>
            </w:r>
            <w:r w:rsid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325F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325F8E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25F8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001</w:t>
            </w:r>
            <w:r w:rsidR="00330AE3" w:rsidRPr="00325F8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275</w:t>
            </w:r>
          </w:p>
        </w:tc>
      </w:tr>
    </w:tbl>
    <w:p w14:paraId="28879AC6" w14:textId="77777777" w:rsidR="00463F15" w:rsidRPr="00085D43" w:rsidRDefault="00463F15" w:rsidP="00463F15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63F15" w:rsidRPr="00085D43" w14:paraId="0689534C" w14:textId="77777777" w:rsidTr="00F214B5">
        <w:trPr>
          <w:trHeight w:val="3969"/>
        </w:trPr>
        <w:tc>
          <w:tcPr>
            <w:tcW w:w="4535" w:type="dxa"/>
          </w:tcPr>
          <w:p w14:paraId="75496E66" w14:textId="00C2336D" w:rsidR="00463F15" w:rsidRPr="00085D43" w:rsidRDefault="00330AE3" w:rsidP="00F214B5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53B8489" wp14:editId="3CD58953">
                  <wp:extent cx="2891155" cy="2668905"/>
                  <wp:effectExtent l="0" t="0" r="4445" b="0"/>
                  <wp:docPr id="923081280" name="Imagen 65" descr="Imagen que contiene edificio, exterior, lad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81280" name="Imagen 65" descr="Imagen que contiene edificio, exterior, lado, hecho de madera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447" cy="267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D1D4268" w14:textId="58A32F4A" w:rsidR="00463F15" w:rsidRPr="00085D43" w:rsidRDefault="00330AE3" w:rsidP="00F214B5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75A1350" wp14:editId="2060CE42">
                  <wp:extent cx="2866390" cy="2668905"/>
                  <wp:effectExtent l="0" t="0" r="0" b="0"/>
                  <wp:docPr id="914872949" name="Imagen 66" descr="Imagen que contiene azul, tabla, pintado, deco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872949" name="Imagen 66" descr="Imagen que contiene azul, tabla, pintado, decorado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667" cy="267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D30F9" w14:textId="77777777" w:rsidR="00463F15" w:rsidRPr="00085D43" w:rsidRDefault="00463F15" w:rsidP="00463F15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63F15" w:rsidRPr="00085D43" w14:paraId="7427CEB1" w14:textId="77777777" w:rsidTr="00F214B5">
        <w:trPr>
          <w:trHeight w:val="3969"/>
        </w:trPr>
        <w:tc>
          <w:tcPr>
            <w:tcW w:w="4535" w:type="dxa"/>
          </w:tcPr>
          <w:p w14:paraId="755C9A4B" w14:textId="7091821B" w:rsidR="00463F15" w:rsidRPr="00085D43" w:rsidRDefault="00330AE3" w:rsidP="00F214B5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93926EB" wp14:editId="1BA5FF5C">
                  <wp:extent cx="2865755" cy="2724150"/>
                  <wp:effectExtent l="0" t="0" r="0" b="0"/>
                  <wp:docPr id="1019388314" name="Imagen 67" descr="Imagen que contiene azul, parado, hecho de mader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388314" name="Imagen 67" descr="Imagen que contiene azul, parado, hecho de madera, hombre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05" cy="273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C982747" w14:textId="62598AD4" w:rsidR="00463F15" w:rsidRPr="00085D43" w:rsidRDefault="00463F15" w:rsidP="00F214B5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02FC44E" wp14:editId="485A893F">
                  <wp:extent cx="2866390" cy="2710249"/>
                  <wp:effectExtent l="0" t="0" r="0" b="0"/>
                  <wp:docPr id="257325077" name="Imagen 49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325077" name="Imagen 49" descr="Una cortina de color naranja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23" cy="272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15EE7" w14:textId="77777777" w:rsidR="00463F15" w:rsidRPr="00085D43" w:rsidRDefault="00463F15" w:rsidP="00463F15">
      <w:pPr>
        <w:rPr>
          <w:rFonts w:ascii="Avenir Next LT Pro" w:hAnsi="Avenir Next LT Pro"/>
          <w:lang w:val="es-419"/>
        </w:rPr>
      </w:pPr>
    </w:p>
    <w:p w14:paraId="1F128E79" w14:textId="77777777" w:rsidR="00463F15" w:rsidRPr="00085D43" w:rsidRDefault="00463F15" w:rsidP="00463F15">
      <w:pPr>
        <w:rPr>
          <w:rFonts w:ascii="Avenir Next LT Pro" w:hAnsi="Avenir Next LT Pro"/>
          <w:sz w:val="12"/>
          <w:szCs w:val="12"/>
          <w:lang w:val="es-419"/>
        </w:rPr>
      </w:pPr>
    </w:p>
    <w:p w14:paraId="25F08788" w14:textId="77777777" w:rsidR="00463F15" w:rsidRDefault="00463F15" w:rsidP="00463F15">
      <w:pPr>
        <w:rPr>
          <w:rFonts w:ascii="Avenir Next LT Pro" w:hAnsi="Avenir Next LT Pro"/>
          <w:sz w:val="12"/>
          <w:szCs w:val="12"/>
          <w:lang w:val="es-419"/>
        </w:rPr>
      </w:pPr>
    </w:p>
    <w:p w14:paraId="178C4280" w14:textId="77777777" w:rsidR="00463F15" w:rsidRDefault="00463F15" w:rsidP="00463F15">
      <w:pPr>
        <w:rPr>
          <w:rFonts w:ascii="Avenir Next LT Pro" w:hAnsi="Avenir Next LT Pro"/>
          <w:sz w:val="12"/>
          <w:szCs w:val="12"/>
          <w:lang w:val="es-419"/>
        </w:rPr>
      </w:pPr>
    </w:p>
    <w:p w14:paraId="3301AE69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20FACE5" w14:textId="77777777" w:rsidR="00641CE4" w:rsidRDefault="00641CE4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77BB8D36" w14:textId="77777777" w:rsidR="00641CE4" w:rsidRPr="00085D43" w:rsidRDefault="00641CE4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628CBF9E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bookmarkEnd w:id="0"/>
    <w:p w14:paraId="33DDC944" w14:textId="36A43A1A" w:rsidR="00445AF6" w:rsidRPr="00BD3373" w:rsidRDefault="008C3AE0" w:rsidP="00BD3373">
      <w:pPr>
        <w:shd w:val="clear" w:color="auto" w:fill="004CB0"/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85D43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085D43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N° Contenedor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085D43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</w:p>
        </w:tc>
      </w:tr>
      <w:tr w:rsidR="009745D3" w:rsidRPr="007D3EC7" w14:paraId="3CD62EA8" w14:textId="77777777" w:rsidTr="007B2C99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0880403" w14:textId="0DCA844C" w:rsidR="009745D3" w:rsidRPr="00085D43" w:rsidRDefault="00330AE3" w:rsidP="00641CE4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HLBU 822606-7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D0EB3F7" w14:textId="03A3F182" w:rsidR="009745D3" w:rsidRPr="00085D43" w:rsidRDefault="00641CE4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Carpa rota, no se encarpa.</w:t>
            </w:r>
          </w:p>
        </w:tc>
      </w:tr>
    </w:tbl>
    <w:p w14:paraId="168F6F05" w14:textId="77777777" w:rsidR="00B9598D" w:rsidRPr="00085D43" w:rsidRDefault="00B9598D" w:rsidP="00B9598D">
      <w:pPr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985A33" w:rsidRPr="00085D43" w14:paraId="198CC301" w14:textId="77777777" w:rsidTr="00C050FF">
        <w:trPr>
          <w:trHeight w:val="3969"/>
        </w:trPr>
        <w:tc>
          <w:tcPr>
            <w:tcW w:w="4535" w:type="dxa"/>
          </w:tcPr>
          <w:p w14:paraId="73456507" w14:textId="2D078ACD" w:rsidR="00985A33" w:rsidRPr="00085D43" w:rsidRDefault="00330AE3" w:rsidP="00C050FF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564B4D7" wp14:editId="20E33AFC">
                  <wp:extent cx="2891155" cy="2593340"/>
                  <wp:effectExtent l="0" t="0" r="4445" b="0"/>
                  <wp:docPr id="1794687939" name="Imagen 68" descr="Imagen que contiene exterior, cama, naranj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687939" name="Imagen 68" descr="Imagen que contiene exterior, cama, naranja, pequeño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52" cy="260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841A611" w14:textId="531113FD" w:rsidR="00985A33" w:rsidRPr="00085D43" w:rsidRDefault="00330AE3" w:rsidP="00C050FF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138ABCC" wp14:editId="17047402">
                  <wp:extent cx="2874645" cy="2603157"/>
                  <wp:effectExtent l="0" t="0" r="1905" b="6985"/>
                  <wp:docPr id="1118082378" name="Imagen 72" descr="Imagen que contiene naranja, tabla, hecho de madera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82378" name="Imagen 72" descr="Imagen que contiene naranja, tabla, hecho de madera, cuarto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497" cy="261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1B542" w14:textId="77777777" w:rsidR="00985A33" w:rsidRDefault="00985A33" w:rsidP="00985A33">
      <w:pPr>
        <w:jc w:val="center"/>
        <w:rPr>
          <w:rFonts w:ascii="Avenir Next LT Pro" w:hAnsi="Avenir Next LT Pro"/>
          <w:noProof/>
          <w:lang w:val="es-419"/>
        </w:rPr>
      </w:pPr>
    </w:p>
    <w:p w14:paraId="3BEE6440" w14:textId="77777777" w:rsidR="00641CE4" w:rsidRDefault="00641CE4" w:rsidP="00985A33">
      <w:pPr>
        <w:jc w:val="center"/>
        <w:rPr>
          <w:rFonts w:ascii="Avenir Next LT Pro" w:hAnsi="Avenir Next LT Pro"/>
          <w:noProof/>
          <w:lang w:val="es-419"/>
        </w:rPr>
      </w:pPr>
    </w:p>
    <w:p w14:paraId="71AA4D44" w14:textId="77777777" w:rsidR="00641CE4" w:rsidRDefault="00641CE4" w:rsidP="00985A33">
      <w:pPr>
        <w:jc w:val="center"/>
        <w:rPr>
          <w:rFonts w:ascii="Avenir Next LT Pro" w:hAnsi="Avenir Next LT Pro"/>
          <w:noProof/>
          <w:lang w:val="es-419"/>
        </w:rPr>
      </w:pPr>
    </w:p>
    <w:p w14:paraId="4DAAD94A" w14:textId="77777777" w:rsidR="00641CE4" w:rsidRDefault="00641CE4" w:rsidP="00985A33">
      <w:pPr>
        <w:jc w:val="center"/>
        <w:rPr>
          <w:rFonts w:ascii="Avenir Next LT Pro" w:hAnsi="Avenir Next LT Pro"/>
          <w:noProof/>
          <w:lang w:val="es-419"/>
        </w:rPr>
      </w:pPr>
    </w:p>
    <w:p w14:paraId="06976794" w14:textId="77777777" w:rsidR="00641CE4" w:rsidRDefault="00641CE4" w:rsidP="00985A33">
      <w:pPr>
        <w:jc w:val="center"/>
        <w:rPr>
          <w:rFonts w:ascii="Avenir Next LT Pro" w:hAnsi="Avenir Next LT Pro"/>
          <w:noProof/>
          <w:lang w:val="es-419"/>
        </w:rPr>
      </w:pPr>
    </w:p>
    <w:p w14:paraId="71C7D00C" w14:textId="77777777" w:rsidR="00641CE4" w:rsidRDefault="00641CE4" w:rsidP="00985A33">
      <w:pPr>
        <w:jc w:val="center"/>
        <w:rPr>
          <w:rFonts w:ascii="Avenir Next LT Pro" w:hAnsi="Avenir Next LT Pro"/>
          <w:noProof/>
          <w:lang w:val="es-419"/>
        </w:rPr>
      </w:pPr>
    </w:p>
    <w:p w14:paraId="27C4C588" w14:textId="77777777" w:rsidR="00641CE4" w:rsidRDefault="00641CE4" w:rsidP="00985A33">
      <w:pPr>
        <w:jc w:val="center"/>
        <w:rPr>
          <w:rFonts w:ascii="Avenir Next LT Pro" w:hAnsi="Avenir Next LT Pro"/>
          <w:noProof/>
          <w:lang w:val="es-419"/>
        </w:rPr>
      </w:pPr>
    </w:p>
    <w:p w14:paraId="5E6A439A" w14:textId="77777777" w:rsidR="00641CE4" w:rsidRDefault="00641CE4" w:rsidP="00985A33">
      <w:pPr>
        <w:jc w:val="center"/>
        <w:rPr>
          <w:rFonts w:ascii="Avenir Next LT Pro" w:hAnsi="Avenir Next LT Pro"/>
          <w:noProof/>
          <w:lang w:val="es-419"/>
        </w:rPr>
      </w:pPr>
    </w:p>
    <w:p w14:paraId="5F5138EC" w14:textId="77777777" w:rsidR="00641CE4" w:rsidRDefault="00641CE4" w:rsidP="00985A33">
      <w:pPr>
        <w:jc w:val="center"/>
        <w:rPr>
          <w:rFonts w:ascii="Avenir Next LT Pro" w:hAnsi="Avenir Next LT Pro"/>
          <w:noProof/>
          <w:lang w:val="es-419"/>
        </w:rPr>
      </w:pPr>
    </w:p>
    <w:p w14:paraId="3A271DFA" w14:textId="77777777" w:rsidR="00641CE4" w:rsidRDefault="00641CE4" w:rsidP="00985A33">
      <w:pPr>
        <w:jc w:val="center"/>
        <w:rPr>
          <w:rFonts w:ascii="Avenir Next LT Pro" w:hAnsi="Avenir Next LT Pro"/>
          <w:noProof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330AE3" w:rsidRPr="00085D43" w14:paraId="3BC9F611" w14:textId="77777777" w:rsidTr="00F214B5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410DFDBC" w14:textId="77777777" w:rsidR="00330AE3" w:rsidRPr="00085D43" w:rsidRDefault="00330AE3" w:rsidP="00F214B5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lastRenderedPageBreak/>
              <w:t>N° Contenedor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50CBF6DA" w14:textId="77777777" w:rsidR="00330AE3" w:rsidRPr="00085D43" w:rsidRDefault="00330AE3" w:rsidP="00F214B5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</w:p>
        </w:tc>
      </w:tr>
      <w:tr w:rsidR="00330AE3" w:rsidRPr="007D3EC7" w14:paraId="0CA04648" w14:textId="77777777" w:rsidTr="00F214B5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DF1C118" w14:textId="355254F5" w:rsidR="00330AE3" w:rsidRPr="00085D43" w:rsidRDefault="00330AE3" w:rsidP="00641CE4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HLBU 807032-8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E89842B" w14:textId="518831C3" w:rsidR="00330AE3" w:rsidRPr="00085D43" w:rsidRDefault="00641CE4" w:rsidP="00F214B5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Carpa rota, no se encarpa.</w:t>
            </w:r>
          </w:p>
        </w:tc>
      </w:tr>
    </w:tbl>
    <w:p w14:paraId="7BB4F7C4" w14:textId="77777777" w:rsidR="00330AE3" w:rsidRPr="00085D43" w:rsidRDefault="00330AE3" w:rsidP="00330AE3">
      <w:pPr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30AE3" w:rsidRPr="00085D43" w14:paraId="7D9D269C" w14:textId="77777777" w:rsidTr="00F214B5">
        <w:trPr>
          <w:trHeight w:val="3969"/>
        </w:trPr>
        <w:tc>
          <w:tcPr>
            <w:tcW w:w="4535" w:type="dxa"/>
          </w:tcPr>
          <w:p w14:paraId="68922292" w14:textId="3B47FAA9" w:rsidR="00330AE3" w:rsidRPr="00085D43" w:rsidRDefault="00330AE3" w:rsidP="00F214B5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367FB30" wp14:editId="57B35290">
                  <wp:extent cx="2891155" cy="2586681"/>
                  <wp:effectExtent l="0" t="0" r="4445" b="4445"/>
                  <wp:docPr id="1805221190" name="Imagen 71" descr="Imagen que contiene gabinete, edificio, hecho de mader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221190" name="Imagen 71" descr="Imagen que contiene gabinete, edificio, hecho de madera, pequeño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258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9452B5B" w14:textId="77777777" w:rsidR="00330AE3" w:rsidRPr="00085D43" w:rsidRDefault="00330AE3" w:rsidP="00F214B5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64023F6" wp14:editId="57AFDB98">
                  <wp:extent cx="2865905" cy="2603157"/>
                  <wp:effectExtent l="0" t="0" r="0" b="6985"/>
                  <wp:docPr id="445370848" name="Imagen 69" descr="Imagen que contiene exterior, edificio, banqu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042245" name="Imagen 69" descr="Imagen que contiene exterior, edificio, banqueta, calle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05" cy="260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F8684" w14:textId="77777777" w:rsidR="00330AE3" w:rsidRDefault="00330AE3" w:rsidP="00330AE3">
      <w:pPr>
        <w:rPr>
          <w:rFonts w:ascii="Avenir Next LT Pro" w:hAnsi="Avenir Next LT Pro"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641CE4" w:rsidRPr="00085D43" w14:paraId="73C282DA" w14:textId="77777777" w:rsidTr="00746FDD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1073938F" w14:textId="77777777" w:rsidR="00641CE4" w:rsidRPr="00085D43" w:rsidRDefault="00641CE4" w:rsidP="00746FDD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N° Contenedor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3CF08F9E" w14:textId="77777777" w:rsidR="00641CE4" w:rsidRPr="00085D43" w:rsidRDefault="00641CE4" w:rsidP="00746FDD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</w:p>
        </w:tc>
      </w:tr>
      <w:tr w:rsidR="00641CE4" w:rsidRPr="007D3EC7" w14:paraId="200B2DFC" w14:textId="77777777" w:rsidTr="00746FDD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0822D8F7" w14:textId="725373DC" w:rsidR="00641CE4" w:rsidRPr="00085D43" w:rsidRDefault="00641CE4" w:rsidP="00746FDD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TEXU 157814-2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BEA2145" w14:textId="14693610" w:rsidR="00641CE4" w:rsidRPr="00085D43" w:rsidRDefault="00641CE4" w:rsidP="00746FDD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Travesaños mas chicos</w:t>
            </w:r>
          </w:p>
        </w:tc>
      </w:tr>
    </w:tbl>
    <w:p w14:paraId="410FA682" w14:textId="77777777" w:rsidR="00641CE4" w:rsidRPr="00641CE4" w:rsidRDefault="00641CE4" w:rsidP="00330AE3">
      <w:pPr>
        <w:rPr>
          <w:rFonts w:ascii="Avenir Next LT Pro" w:hAnsi="Avenir Next LT Pro"/>
          <w:lang w:val="es-CL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30AE3" w:rsidRPr="00085D43" w14:paraId="44E071C7" w14:textId="77777777" w:rsidTr="00F214B5">
        <w:trPr>
          <w:trHeight w:val="3969"/>
        </w:trPr>
        <w:tc>
          <w:tcPr>
            <w:tcW w:w="4535" w:type="dxa"/>
          </w:tcPr>
          <w:p w14:paraId="4AA831F8" w14:textId="08F0E1BF" w:rsidR="00330AE3" w:rsidRPr="00085D43" w:rsidRDefault="00330AE3" w:rsidP="00F214B5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C11000E" wp14:editId="7DC0411F">
                  <wp:extent cx="2874276" cy="2602865"/>
                  <wp:effectExtent l="0" t="0" r="2540" b="6985"/>
                  <wp:docPr id="342748402" name="Imagen 73" descr="Imagen que contiene exterior, edificio, hecho de mader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748402" name="Imagen 73" descr="Imagen que contiene exterior, edificio, hecho de madera, tren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378" cy="261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191E3E4" w14:textId="602651CF" w:rsidR="00330AE3" w:rsidRPr="00085D43" w:rsidRDefault="00330AE3" w:rsidP="00F214B5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91D4E49" wp14:editId="45BD91D4">
                  <wp:extent cx="2858135" cy="2611395"/>
                  <wp:effectExtent l="0" t="0" r="0" b="0"/>
                  <wp:docPr id="866089291" name="Imagen 74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089291" name="Imagen 74" descr="Una puerta de madera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34" cy="262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39225" w14:textId="77777777" w:rsidR="00985A33" w:rsidRPr="00085D43" w:rsidRDefault="00985A33" w:rsidP="00985A33">
      <w:pPr>
        <w:rPr>
          <w:rFonts w:ascii="Avenir Next LT Pro" w:hAnsi="Avenir Next LT Pro"/>
          <w:lang w:val="es-419"/>
        </w:rPr>
      </w:pPr>
    </w:p>
    <w:p w14:paraId="7223E984" w14:textId="77777777" w:rsidR="001C6FA2" w:rsidRPr="00085D43" w:rsidRDefault="001C6FA2" w:rsidP="00B475FE">
      <w:pPr>
        <w:rPr>
          <w:rFonts w:ascii="Avenir Next LT Pro" w:hAnsi="Avenir Next LT Pro"/>
          <w:lang w:val="es-419"/>
        </w:rPr>
      </w:pPr>
    </w:p>
    <w:p w14:paraId="52D54D27" w14:textId="53A6725D" w:rsidR="008C3AE0" w:rsidRPr="00085D43" w:rsidRDefault="008C3AE0" w:rsidP="000063A4">
      <w:pPr>
        <w:jc w:val="center"/>
        <w:rPr>
          <w:rFonts w:ascii="Avenir Next LT Pro" w:hAnsi="Avenir Next LT Pro"/>
          <w:lang w:val="es-419"/>
        </w:rPr>
      </w:pPr>
      <w:r w:rsidRPr="00085D43">
        <w:rPr>
          <w:rFonts w:ascii="Avenir Next LT Pro" w:hAnsi="Avenir Next LT Pro"/>
          <w:lang w:val="es-419"/>
        </w:rPr>
        <w:t>Registro fotográfico emitido sin p</w:t>
      </w:r>
      <w:r w:rsidR="0007035A">
        <w:rPr>
          <w:rFonts w:ascii="Avenir Next LT Pro" w:hAnsi="Avenir Next LT Pro"/>
          <w:lang w:val="es-419"/>
        </w:rPr>
        <w:t>er</w:t>
      </w:r>
      <w:r w:rsidRPr="00085D43">
        <w:rPr>
          <w:rFonts w:ascii="Avenir Next LT Pro" w:hAnsi="Avenir Next LT Pro"/>
          <w:lang w:val="es-419"/>
        </w:rPr>
        <w:t xml:space="preserve">juicios </w:t>
      </w:r>
      <w:r w:rsidR="007E26E1" w:rsidRPr="00085D43">
        <w:rPr>
          <w:rFonts w:ascii="Avenir Next LT Pro" w:hAnsi="Avenir Next LT Pro"/>
          <w:lang w:val="es-419"/>
        </w:rPr>
        <w:t>y en interés de quién concierna</w:t>
      </w:r>
    </w:p>
    <w:p w14:paraId="349B969C" w14:textId="22A4D337" w:rsidR="003D288A" w:rsidRDefault="003D288A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2B5C304C" w14:textId="77777777" w:rsidR="00AD2E9F" w:rsidRDefault="00AD2E9F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73F4A72A" w14:textId="77777777" w:rsidR="00AD2E9F" w:rsidRPr="00085D43" w:rsidRDefault="00AD2E9F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4D2ACD2" w14:textId="77777777" w:rsidR="00445AF6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299338D" w14:textId="77777777" w:rsidR="00AD2E9F" w:rsidRDefault="00AD2E9F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3D07DD24" w14:textId="77777777" w:rsidR="00AD2E9F" w:rsidRPr="00AD2E9F" w:rsidRDefault="00AD2E9F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</w:p>
    <w:p w14:paraId="3CE00404" w14:textId="3EB5CF02" w:rsidR="003D288A" w:rsidRPr="00AD2E9F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AD2E9F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AD2E9F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AD2E9F">
        <w:rPr>
          <w:rFonts w:ascii="Avenir Next LT Pro" w:eastAsia="Calibri" w:hAnsi="Avenir Next LT Pro" w:cs="Arial"/>
          <w:sz w:val="18"/>
          <w:szCs w:val="18"/>
          <w:lang w:val="es-CL"/>
        </w:rPr>
        <w:t>G. Baci</w:t>
      </w:r>
      <w:r w:rsidR="0007035A" w:rsidRPr="00AD2E9F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AD2E9F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</w:p>
    <w:p w14:paraId="7906E99D" w14:textId="7CCB196B" w:rsidR="003D288A" w:rsidRPr="00AD2E9F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AD2E9F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AD2E9F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AD2E9F">
        <w:rPr>
          <w:rFonts w:ascii="Avenir Next LT Pro" w:eastAsia="Calibri" w:hAnsi="Avenir Next LT Pro" w:cs="Arial"/>
          <w:sz w:val="18"/>
          <w:szCs w:val="18"/>
          <w:lang w:val="es-419"/>
        </w:rPr>
        <w:t>J</w:t>
      </w:r>
      <w:r w:rsidR="007E26E1"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AD2E9F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736801EF" w14:textId="1AD1C6FA" w:rsidR="00275812" w:rsidRPr="00AD2E9F" w:rsidRDefault="00275812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 </w:t>
      </w:r>
      <w:r w:rsidR="00F07764"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: J. Lopez</w:t>
      </w:r>
    </w:p>
    <w:p w14:paraId="69CFD92C" w14:textId="77777777" w:rsidR="003D288A" w:rsidRPr="00085D43" w:rsidRDefault="003D288A" w:rsidP="00B475FE">
      <w:pPr>
        <w:rPr>
          <w:rFonts w:ascii="Avenir Next LT Pro" w:hAnsi="Avenir Next LT Pro"/>
          <w:lang w:val="es-419"/>
        </w:rPr>
      </w:pPr>
    </w:p>
    <w:sectPr w:rsidR="003D288A" w:rsidRPr="00085D43" w:rsidSect="000A5CDA">
      <w:headerReference w:type="default" r:id="rId73"/>
      <w:footerReference w:type="default" r:id="rId74"/>
      <w:footerReference w:type="first" r:id="rId75"/>
      <w:pgSz w:w="11906" w:h="16838" w:code="9"/>
      <w:pgMar w:top="567" w:right="1416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BC72C" w14:textId="77777777" w:rsidR="00CD0749" w:rsidRDefault="00CD0749" w:rsidP="006B5BED">
      <w:r>
        <w:separator/>
      </w:r>
    </w:p>
  </w:endnote>
  <w:endnote w:type="continuationSeparator" w:id="0">
    <w:p w14:paraId="37058332" w14:textId="77777777" w:rsidR="00CD0749" w:rsidRDefault="00CD0749" w:rsidP="006B5BED">
      <w:r>
        <w:continuationSeparator/>
      </w:r>
    </w:p>
  </w:endnote>
  <w:endnote w:type="continuationNotice" w:id="1">
    <w:p w14:paraId="77B7149A" w14:textId="77777777" w:rsidR="00CD0749" w:rsidRDefault="00CD074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85D43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179A9A3D" w:rsidR="00074E51" w:rsidRPr="00197E95" w:rsidRDefault="00074E51" w:rsidP="00085D43">
                <w:pPr>
                  <w:pStyle w:val="Website-Right"/>
                  <w:ind w:left="-142" w:firstLine="142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</w:t>
                </w:r>
                <w:r w:rsidR="00085D43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35AE6F0" w:rsidR="00074E51" w:rsidRPr="00AB7B9A" w:rsidRDefault="00074E51" w:rsidP="00085D43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990"/>
            <w:jc w:val="right"/>
            <w:rPr>
              <w:rFonts w:ascii="Avenir Next" w:hAnsi="Avenir Next"/>
              <w:sz w:val="16"/>
              <w:szCs w:val="16"/>
            </w:rPr>
          </w:pPr>
          <w:r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50361" w14:textId="77777777" w:rsidR="00CD0749" w:rsidRDefault="00CD0749" w:rsidP="006B5BED">
      <w:r>
        <w:separator/>
      </w:r>
    </w:p>
  </w:footnote>
  <w:footnote w:type="continuationSeparator" w:id="0">
    <w:p w14:paraId="646F7E18" w14:textId="77777777" w:rsidR="00CD0749" w:rsidRDefault="00CD0749" w:rsidP="006B5BED">
      <w:r>
        <w:continuationSeparator/>
      </w:r>
    </w:p>
  </w:footnote>
  <w:footnote w:type="continuationNotice" w:id="1">
    <w:p w14:paraId="11BC736A" w14:textId="77777777" w:rsidR="00CD0749" w:rsidRDefault="00CD074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7D3EC7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0350C207">
                <wp:simplePos x="0" y="0"/>
                <wp:positionH relativeFrom="column">
                  <wp:posOffset>225111</wp:posOffset>
                </wp:positionH>
                <wp:positionV relativeFrom="paragraph">
                  <wp:posOffset>-54193</wp:posOffset>
                </wp:positionV>
                <wp:extent cx="1071475" cy="1085773"/>
                <wp:effectExtent l="0" t="0" r="0" b="635"/>
                <wp:wrapNone/>
                <wp:docPr id="19125082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71475" cy="1085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085D43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085D43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085D43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085D43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25AFFF7B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FE012A">
            <w:rPr>
              <w:rFonts w:ascii="Avenir Next LT Pro" w:hAnsi="Avenir Next LT Pro"/>
              <w:sz w:val="18"/>
              <w:szCs w:val="18"/>
              <w:lang w:val="es-CL"/>
            </w:rPr>
            <w:t>60</w:t>
          </w:r>
          <w:r w:rsidR="00FB1E83">
            <w:rPr>
              <w:rFonts w:ascii="Avenir Next LT Pro" w:hAnsi="Avenir Next LT Pro"/>
              <w:sz w:val="18"/>
              <w:szCs w:val="18"/>
              <w:lang w:val="es-CL"/>
            </w:rPr>
            <w:t>4-1526</w:t>
          </w:r>
        </w:p>
        <w:p w14:paraId="6CDEBCE0" w14:textId="0AB2EEA6" w:rsidR="00F95182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5C03A6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FB1E83">
            <w:rPr>
              <w:rFonts w:ascii="Avenir Next LT Pro" w:hAnsi="Avenir Next LT Pro"/>
              <w:sz w:val="18"/>
              <w:szCs w:val="18"/>
              <w:lang w:val="es-CL"/>
            </w:rPr>
            <w:t>Abril</w:t>
          </w:r>
          <w:r w:rsidR="00C568FA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7D3EC7">
            <w:rPr>
              <w:rFonts w:ascii="Avenir Next LT Pro" w:hAnsi="Avenir Next LT Pro"/>
              <w:sz w:val="18"/>
              <w:szCs w:val="18"/>
              <w:lang w:val="es-CL"/>
            </w:rPr>
            <w:t>20</w:t>
          </w: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FB1E83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="00F95182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2EC1"/>
    <w:rsid w:val="00003AF6"/>
    <w:rsid w:val="00004719"/>
    <w:rsid w:val="00004C70"/>
    <w:rsid w:val="000063A4"/>
    <w:rsid w:val="000160F3"/>
    <w:rsid w:val="00017FC7"/>
    <w:rsid w:val="00021027"/>
    <w:rsid w:val="00021046"/>
    <w:rsid w:val="000232B4"/>
    <w:rsid w:val="00030D32"/>
    <w:rsid w:val="00035671"/>
    <w:rsid w:val="000452B0"/>
    <w:rsid w:val="00045A9F"/>
    <w:rsid w:val="000477C0"/>
    <w:rsid w:val="00052BBC"/>
    <w:rsid w:val="00053095"/>
    <w:rsid w:val="000543D9"/>
    <w:rsid w:val="00055C1E"/>
    <w:rsid w:val="00055E0F"/>
    <w:rsid w:val="00057554"/>
    <w:rsid w:val="00060783"/>
    <w:rsid w:val="00062003"/>
    <w:rsid w:val="0006552B"/>
    <w:rsid w:val="0006696A"/>
    <w:rsid w:val="0007035A"/>
    <w:rsid w:val="00074093"/>
    <w:rsid w:val="00074E51"/>
    <w:rsid w:val="00076F60"/>
    <w:rsid w:val="00080132"/>
    <w:rsid w:val="00081188"/>
    <w:rsid w:val="000816C4"/>
    <w:rsid w:val="00082C1C"/>
    <w:rsid w:val="00085D43"/>
    <w:rsid w:val="000871B8"/>
    <w:rsid w:val="00091B5D"/>
    <w:rsid w:val="000936B1"/>
    <w:rsid w:val="00095299"/>
    <w:rsid w:val="00095375"/>
    <w:rsid w:val="00097823"/>
    <w:rsid w:val="000A0512"/>
    <w:rsid w:val="000A14D8"/>
    <w:rsid w:val="000A1FA8"/>
    <w:rsid w:val="000A2229"/>
    <w:rsid w:val="000A3D21"/>
    <w:rsid w:val="000A504F"/>
    <w:rsid w:val="000A5199"/>
    <w:rsid w:val="000A54D0"/>
    <w:rsid w:val="000A56F6"/>
    <w:rsid w:val="000A5CDA"/>
    <w:rsid w:val="000B676B"/>
    <w:rsid w:val="000B6D94"/>
    <w:rsid w:val="000B7FB5"/>
    <w:rsid w:val="000C5BB6"/>
    <w:rsid w:val="000C5F66"/>
    <w:rsid w:val="000C6ED6"/>
    <w:rsid w:val="000E2ACC"/>
    <w:rsid w:val="000E51B2"/>
    <w:rsid w:val="000E6C7B"/>
    <w:rsid w:val="000F0402"/>
    <w:rsid w:val="000F3A52"/>
    <w:rsid w:val="000F4495"/>
    <w:rsid w:val="000F7D7C"/>
    <w:rsid w:val="001008DD"/>
    <w:rsid w:val="001045F1"/>
    <w:rsid w:val="00110537"/>
    <w:rsid w:val="0011190F"/>
    <w:rsid w:val="001140FC"/>
    <w:rsid w:val="00115262"/>
    <w:rsid w:val="00120741"/>
    <w:rsid w:val="00125618"/>
    <w:rsid w:val="0012675A"/>
    <w:rsid w:val="00127691"/>
    <w:rsid w:val="001300C4"/>
    <w:rsid w:val="001351EA"/>
    <w:rsid w:val="0013521E"/>
    <w:rsid w:val="00135A8E"/>
    <w:rsid w:val="00135EA4"/>
    <w:rsid w:val="001401FE"/>
    <w:rsid w:val="00146D8A"/>
    <w:rsid w:val="001504F7"/>
    <w:rsid w:val="00150B36"/>
    <w:rsid w:val="00164B8D"/>
    <w:rsid w:val="001675AB"/>
    <w:rsid w:val="00170ED4"/>
    <w:rsid w:val="00173B33"/>
    <w:rsid w:val="00174BEC"/>
    <w:rsid w:val="001773B7"/>
    <w:rsid w:val="0018034A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1097"/>
    <w:rsid w:val="001B1A04"/>
    <w:rsid w:val="001B5AE1"/>
    <w:rsid w:val="001B6C61"/>
    <w:rsid w:val="001C59D4"/>
    <w:rsid w:val="001C6FA2"/>
    <w:rsid w:val="001C7850"/>
    <w:rsid w:val="001D09B8"/>
    <w:rsid w:val="001D1312"/>
    <w:rsid w:val="001D40D0"/>
    <w:rsid w:val="001D690A"/>
    <w:rsid w:val="001E102C"/>
    <w:rsid w:val="001E39E9"/>
    <w:rsid w:val="001E4770"/>
    <w:rsid w:val="001E6A70"/>
    <w:rsid w:val="00203401"/>
    <w:rsid w:val="002157C0"/>
    <w:rsid w:val="00215FFA"/>
    <w:rsid w:val="002162C9"/>
    <w:rsid w:val="0022000A"/>
    <w:rsid w:val="0022167C"/>
    <w:rsid w:val="002218BA"/>
    <w:rsid w:val="00222248"/>
    <w:rsid w:val="00223AF1"/>
    <w:rsid w:val="002274B2"/>
    <w:rsid w:val="00235D8B"/>
    <w:rsid w:val="00241DD0"/>
    <w:rsid w:val="00242DD1"/>
    <w:rsid w:val="002433ED"/>
    <w:rsid w:val="00247DD7"/>
    <w:rsid w:val="00250FB2"/>
    <w:rsid w:val="002526E8"/>
    <w:rsid w:val="00255C8C"/>
    <w:rsid w:val="00255CE2"/>
    <w:rsid w:val="00255DB0"/>
    <w:rsid w:val="002574B3"/>
    <w:rsid w:val="002624CA"/>
    <w:rsid w:val="00275812"/>
    <w:rsid w:val="002830DF"/>
    <w:rsid w:val="00285470"/>
    <w:rsid w:val="002878CE"/>
    <w:rsid w:val="00290184"/>
    <w:rsid w:val="002945D4"/>
    <w:rsid w:val="002967B2"/>
    <w:rsid w:val="002A0EC3"/>
    <w:rsid w:val="002A29D7"/>
    <w:rsid w:val="002A3DC3"/>
    <w:rsid w:val="002A3DD5"/>
    <w:rsid w:val="002A446C"/>
    <w:rsid w:val="002A4FD1"/>
    <w:rsid w:val="002A55D7"/>
    <w:rsid w:val="002A69D9"/>
    <w:rsid w:val="002A7FB2"/>
    <w:rsid w:val="002B0557"/>
    <w:rsid w:val="002B3D6E"/>
    <w:rsid w:val="002B513C"/>
    <w:rsid w:val="002B6AC1"/>
    <w:rsid w:val="002C1E75"/>
    <w:rsid w:val="002C2C09"/>
    <w:rsid w:val="002C4273"/>
    <w:rsid w:val="002C51A1"/>
    <w:rsid w:val="002C5876"/>
    <w:rsid w:val="002C5B38"/>
    <w:rsid w:val="002C6AC5"/>
    <w:rsid w:val="002E3624"/>
    <w:rsid w:val="002E6689"/>
    <w:rsid w:val="002F4235"/>
    <w:rsid w:val="002F63E3"/>
    <w:rsid w:val="00300A08"/>
    <w:rsid w:val="0030509E"/>
    <w:rsid w:val="00310A24"/>
    <w:rsid w:val="00312B4C"/>
    <w:rsid w:val="00315135"/>
    <w:rsid w:val="003171A1"/>
    <w:rsid w:val="00320751"/>
    <w:rsid w:val="00320E73"/>
    <w:rsid w:val="0032255A"/>
    <w:rsid w:val="0032493A"/>
    <w:rsid w:val="00325E15"/>
    <w:rsid w:val="00325F8E"/>
    <w:rsid w:val="003305B9"/>
    <w:rsid w:val="00330AE3"/>
    <w:rsid w:val="0033267E"/>
    <w:rsid w:val="00333DCF"/>
    <w:rsid w:val="00334C2C"/>
    <w:rsid w:val="00340168"/>
    <w:rsid w:val="00342333"/>
    <w:rsid w:val="0035549E"/>
    <w:rsid w:val="00361968"/>
    <w:rsid w:val="00365AFA"/>
    <w:rsid w:val="0036664C"/>
    <w:rsid w:val="00373A81"/>
    <w:rsid w:val="00392F21"/>
    <w:rsid w:val="0039343E"/>
    <w:rsid w:val="00396F17"/>
    <w:rsid w:val="00397439"/>
    <w:rsid w:val="003A7EB2"/>
    <w:rsid w:val="003B42F6"/>
    <w:rsid w:val="003B4776"/>
    <w:rsid w:val="003B47E8"/>
    <w:rsid w:val="003B795E"/>
    <w:rsid w:val="003C2518"/>
    <w:rsid w:val="003C4439"/>
    <w:rsid w:val="003D071F"/>
    <w:rsid w:val="003D1C87"/>
    <w:rsid w:val="003D288A"/>
    <w:rsid w:val="003D6826"/>
    <w:rsid w:val="003D6FAB"/>
    <w:rsid w:val="003D7DEE"/>
    <w:rsid w:val="003E0F1C"/>
    <w:rsid w:val="003E5BDD"/>
    <w:rsid w:val="003F23D2"/>
    <w:rsid w:val="003F3B75"/>
    <w:rsid w:val="003F5466"/>
    <w:rsid w:val="00400256"/>
    <w:rsid w:val="004002E7"/>
    <w:rsid w:val="00405FA5"/>
    <w:rsid w:val="004152AD"/>
    <w:rsid w:val="00416728"/>
    <w:rsid w:val="00432895"/>
    <w:rsid w:val="00433BA5"/>
    <w:rsid w:val="00435C77"/>
    <w:rsid w:val="00441C09"/>
    <w:rsid w:val="0044374E"/>
    <w:rsid w:val="004446B1"/>
    <w:rsid w:val="004459FB"/>
    <w:rsid w:val="00445AF6"/>
    <w:rsid w:val="00447DA2"/>
    <w:rsid w:val="00450E3D"/>
    <w:rsid w:val="004523B3"/>
    <w:rsid w:val="004525A9"/>
    <w:rsid w:val="0045623F"/>
    <w:rsid w:val="0046116E"/>
    <w:rsid w:val="00463F15"/>
    <w:rsid w:val="004657E2"/>
    <w:rsid w:val="00471E72"/>
    <w:rsid w:val="004731B2"/>
    <w:rsid w:val="00475F52"/>
    <w:rsid w:val="00483169"/>
    <w:rsid w:val="004932D6"/>
    <w:rsid w:val="00493FA9"/>
    <w:rsid w:val="00494342"/>
    <w:rsid w:val="00495D3C"/>
    <w:rsid w:val="004A2125"/>
    <w:rsid w:val="004A226E"/>
    <w:rsid w:val="004A2912"/>
    <w:rsid w:val="004A393D"/>
    <w:rsid w:val="004A4977"/>
    <w:rsid w:val="004A5F83"/>
    <w:rsid w:val="004B45BC"/>
    <w:rsid w:val="004B579F"/>
    <w:rsid w:val="004C0728"/>
    <w:rsid w:val="004C7A2A"/>
    <w:rsid w:val="004D0426"/>
    <w:rsid w:val="004D6AE8"/>
    <w:rsid w:val="004E4014"/>
    <w:rsid w:val="004F133B"/>
    <w:rsid w:val="004F373A"/>
    <w:rsid w:val="004F6508"/>
    <w:rsid w:val="00500683"/>
    <w:rsid w:val="00501E1B"/>
    <w:rsid w:val="005031B4"/>
    <w:rsid w:val="00506160"/>
    <w:rsid w:val="00506B89"/>
    <w:rsid w:val="00510291"/>
    <w:rsid w:val="00515000"/>
    <w:rsid w:val="0051594B"/>
    <w:rsid w:val="00517CE7"/>
    <w:rsid w:val="00520B5C"/>
    <w:rsid w:val="00523F8D"/>
    <w:rsid w:val="005240BF"/>
    <w:rsid w:val="00525ACE"/>
    <w:rsid w:val="00526EFA"/>
    <w:rsid w:val="00530F81"/>
    <w:rsid w:val="00541272"/>
    <w:rsid w:val="0054285F"/>
    <w:rsid w:val="00544E0B"/>
    <w:rsid w:val="005452D7"/>
    <w:rsid w:val="00550241"/>
    <w:rsid w:val="005528F6"/>
    <w:rsid w:val="005545E9"/>
    <w:rsid w:val="005554AB"/>
    <w:rsid w:val="00557681"/>
    <w:rsid w:val="00561355"/>
    <w:rsid w:val="00563AD3"/>
    <w:rsid w:val="005649C8"/>
    <w:rsid w:val="00572E65"/>
    <w:rsid w:val="00577E07"/>
    <w:rsid w:val="00580EAB"/>
    <w:rsid w:val="00582B8D"/>
    <w:rsid w:val="00584366"/>
    <w:rsid w:val="005871C1"/>
    <w:rsid w:val="00591C83"/>
    <w:rsid w:val="00594E0F"/>
    <w:rsid w:val="00596ADD"/>
    <w:rsid w:val="00596E17"/>
    <w:rsid w:val="00597480"/>
    <w:rsid w:val="005A307B"/>
    <w:rsid w:val="005A33D2"/>
    <w:rsid w:val="005A4428"/>
    <w:rsid w:val="005A59A4"/>
    <w:rsid w:val="005B0A82"/>
    <w:rsid w:val="005B0AFE"/>
    <w:rsid w:val="005B4A58"/>
    <w:rsid w:val="005B591A"/>
    <w:rsid w:val="005B5B7F"/>
    <w:rsid w:val="005B7E29"/>
    <w:rsid w:val="005C03A6"/>
    <w:rsid w:val="005C1C29"/>
    <w:rsid w:val="005C50D5"/>
    <w:rsid w:val="005C6BA0"/>
    <w:rsid w:val="005C6D93"/>
    <w:rsid w:val="005D523D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58A"/>
    <w:rsid w:val="0061091A"/>
    <w:rsid w:val="006110B7"/>
    <w:rsid w:val="006133DF"/>
    <w:rsid w:val="00614673"/>
    <w:rsid w:val="00615368"/>
    <w:rsid w:val="0061545A"/>
    <w:rsid w:val="0061622C"/>
    <w:rsid w:val="006164EE"/>
    <w:rsid w:val="006166ED"/>
    <w:rsid w:val="00617EB3"/>
    <w:rsid w:val="006227D1"/>
    <w:rsid w:val="006308C6"/>
    <w:rsid w:val="00632534"/>
    <w:rsid w:val="006325F9"/>
    <w:rsid w:val="006328BD"/>
    <w:rsid w:val="00632DAD"/>
    <w:rsid w:val="00640255"/>
    <w:rsid w:val="00641CE4"/>
    <w:rsid w:val="0064410D"/>
    <w:rsid w:val="00644218"/>
    <w:rsid w:val="006554C5"/>
    <w:rsid w:val="00657F77"/>
    <w:rsid w:val="006601FA"/>
    <w:rsid w:val="00660652"/>
    <w:rsid w:val="00660F0D"/>
    <w:rsid w:val="00663124"/>
    <w:rsid w:val="006646BE"/>
    <w:rsid w:val="00665343"/>
    <w:rsid w:val="00665CBE"/>
    <w:rsid w:val="00666ED7"/>
    <w:rsid w:val="006730FF"/>
    <w:rsid w:val="00673AEA"/>
    <w:rsid w:val="00680FF3"/>
    <w:rsid w:val="00681221"/>
    <w:rsid w:val="00684ADD"/>
    <w:rsid w:val="00686128"/>
    <w:rsid w:val="00691224"/>
    <w:rsid w:val="006921B1"/>
    <w:rsid w:val="00694872"/>
    <w:rsid w:val="006A3A3F"/>
    <w:rsid w:val="006A4B24"/>
    <w:rsid w:val="006B0B15"/>
    <w:rsid w:val="006B194F"/>
    <w:rsid w:val="006B30F7"/>
    <w:rsid w:val="006B5BED"/>
    <w:rsid w:val="006C42AB"/>
    <w:rsid w:val="006C537D"/>
    <w:rsid w:val="006C5558"/>
    <w:rsid w:val="006C6A3C"/>
    <w:rsid w:val="006D278F"/>
    <w:rsid w:val="006D331D"/>
    <w:rsid w:val="006D4A0B"/>
    <w:rsid w:val="006D7A6C"/>
    <w:rsid w:val="006D7C02"/>
    <w:rsid w:val="006E0929"/>
    <w:rsid w:val="006E0F29"/>
    <w:rsid w:val="006E1D5D"/>
    <w:rsid w:val="006E2990"/>
    <w:rsid w:val="006E431D"/>
    <w:rsid w:val="006E47E9"/>
    <w:rsid w:val="006F4C8D"/>
    <w:rsid w:val="006F5598"/>
    <w:rsid w:val="006F5C77"/>
    <w:rsid w:val="006F685A"/>
    <w:rsid w:val="00703022"/>
    <w:rsid w:val="007073E4"/>
    <w:rsid w:val="0071229D"/>
    <w:rsid w:val="00712893"/>
    <w:rsid w:val="00720AFB"/>
    <w:rsid w:val="0073587A"/>
    <w:rsid w:val="007368C4"/>
    <w:rsid w:val="00750E68"/>
    <w:rsid w:val="00751696"/>
    <w:rsid w:val="00752994"/>
    <w:rsid w:val="00753A30"/>
    <w:rsid w:val="00754473"/>
    <w:rsid w:val="007557FA"/>
    <w:rsid w:val="00760335"/>
    <w:rsid w:val="007848AA"/>
    <w:rsid w:val="0078532F"/>
    <w:rsid w:val="0079087D"/>
    <w:rsid w:val="0079204C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B7CED"/>
    <w:rsid w:val="007C1B2D"/>
    <w:rsid w:val="007C2F40"/>
    <w:rsid w:val="007C517F"/>
    <w:rsid w:val="007C66BC"/>
    <w:rsid w:val="007D01B1"/>
    <w:rsid w:val="007D1855"/>
    <w:rsid w:val="007D1A81"/>
    <w:rsid w:val="007D30AD"/>
    <w:rsid w:val="007D3334"/>
    <w:rsid w:val="007D3EC7"/>
    <w:rsid w:val="007E12D3"/>
    <w:rsid w:val="007E1A12"/>
    <w:rsid w:val="007E26E1"/>
    <w:rsid w:val="007E37B1"/>
    <w:rsid w:val="007E4350"/>
    <w:rsid w:val="007E55F3"/>
    <w:rsid w:val="007E7DAC"/>
    <w:rsid w:val="007F1528"/>
    <w:rsid w:val="007F1D33"/>
    <w:rsid w:val="007F3070"/>
    <w:rsid w:val="007F73A0"/>
    <w:rsid w:val="008025F2"/>
    <w:rsid w:val="008036E3"/>
    <w:rsid w:val="00805008"/>
    <w:rsid w:val="00807EFC"/>
    <w:rsid w:val="00812E9A"/>
    <w:rsid w:val="00814C50"/>
    <w:rsid w:val="0081537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72D5"/>
    <w:rsid w:val="00847C07"/>
    <w:rsid w:val="008506DF"/>
    <w:rsid w:val="00851EC1"/>
    <w:rsid w:val="0085591A"/>
    <w:rsid w:val="00874077"/>
    <w:rsid w:val="00874151"/>
    <w:rsid w:val="00875E12"/>
    <w:rsid w:val="008764B1"/>
    <w:rsid w:val="00884855"/>
    <w:rsid w:val="00884F48"/>
    <w:rsid w:val="00886E08"/>
    <w:rsid w:val="00886E6C"/>
    <w:rsid w:val="00887E53"/>
    <w:rsid w:val="00892ACC"/>
    <w:rsid w:val="0089528E"/>
    <w:rsid w:val="008A50AF"/>
    <w:rsid w:val="008B0543"/>
    <w:rsid w:val="008B2642"/>
    <w:rsid w:val="008B2D2F"/>
    <w:rsid w:val="008B506C"/>
    <w:rsid w:val="008B5635"/>
    <w:rsid w:val="008C097C"/>
    <w:rsid w:val="008C13C7"/>
    <w:rsid w:val="008C3AE0"/>
    <w:rsid w:val="008D41AC"/>
    <w:rsid w:val="008E4567"/>
    <w:rsid w:val="008E4B99"/>
    <w:rsid w:val="008F5205"/>
    <w:rsid w:val="008F5AD3"/>
    <w:rsid w:val="009014CB"/>
    <w:rsid w:val="009017F6"/>
    <w:rsid w:val="00902811"/>
    <w:rsid w:val="00904854"/>
    <w:rsid w:val="00906C32"/>
    <w:rsid w:val="00912D93"/>
    <w:rsid w:val="00913957"/>
    <w:rsid w:val="00913FDB"/>
    <w:rsid w:val="00922371"/>
    <w:rsid w:val="00923145"/>
    <w:rsid w:val="0092621B"/>
    <w:rsid w:val="0093248C"/>
    <w:rsid w:val="0093751D"/>
    <w:rsid w:val="009375F6"/>
    <w:rsid w:val="00940B6D"/>
    <w:rsid w:val="00940EF6"/>
    <w:rsid w:val="009423FA"/>
    <w:rsid w:val="00947602"/>
    <w:rsid w:val="009476E0"/>
    <w:rsid w:val="00951A08"/>
    <w:rsid w:val="00953DBF"/>
    <w:rsid w:val="009540A1"/>
    <w:rsid w:val="0096120F"/>
    <w:rsid w:val="00961EB5"/>
    <w:rsid w:val="009629A4"/>
    <w:rsid w:val="00970765"/>
    <w:rsid w:val="00972134"/>
    <w:rsid w:val="00972E75"/>
    <w:rsid w:val="009742D0"/>
    <w:rsid w:val="009745D3"/>
    <w:rsid w:val="00977196"/>
    <w:rsid w:val="00980A11"/>
    <w:rsid w:val="00983BB4"/>
    <w:rsid w:val="00985A33"/>
    <w:rsid w:val="009862AD"/>
    <w:rsid w:val="00994150"/>
    <w:rsid w:val="009A4084"/>
    <w:rsid w:val="009A5DCA"/>
    <w:rsid w:val="009A7CBD"/>
    <w:rsid w:val="009B0E47"/>
    <w:rsid w:val="009B26F1"/>
    <w:rsid w:val="009B2B13"/>
    <w:rsid w:val="009B49BD"/>
    <w:rsid w:val="009B5363"/>
    <w:rsid w:val="009B7D74"/>
    <w:rsid w:val="009C060D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9F59B5"/>
    <w:rsid w:val="009F7039"/>
    <w:rsid w:val="00A0055D"/>
    <w:rsid w:val="00A16BD5"/>
    <w:rsid w:val="00A2493D"/>
    <w:rsid w:val="00A326EC"/>
    <w:rsid w:val="00A35D24"/>
    <w:rsid w:val="00A35E45"/>
    <w:rsid w:val="00A36BDF"/>
    <w:rsid w:val="00A36DD7"/>
    <w:rsid w:val="00A36E00"/>
    <w:rsid w:val="00A401A8"/>
    <w:rsid w:val="00A41753"/>
    <w:rsid w:val="00A4790E"/>
    <w:rsid w:val="00A517B0"/>
    <w:rsid w:val="00A5220C"/>
    <w:rsid w:val="00A55CF5"/>
    <w:rsid w:val="00A5699E"/>
    <w:rsid w:val="00A5734F"/>
    <w:rsid w:val="00A604DB"/>
    <w:rsid w:val="00A63A1F"/>
    <w:rsid w:val="00A63ADF"/>
    <w:rsid w:val="00A72906"/>
    <w:rsid w:val="00A72E7B"/>
    <w:rsid w:val="00A76E00"/>
    <w:rsid w:val="00A80C9D"/>
    <w:rsid w:val="00A8491D"/>
    <w:rsid w:val="00A86DA4"/>
    <w:rsid w:val="00A920DA"/>
    <w:rsid w:val="00A92B56"/>
    <w:rsid w:val="00A94F2E"/>
    <w:rsid w:val="00A97CA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2E9F"/>
    <w:rsid w:val="00AD3DD0"/>
    <w:rsid w:val="00AD4FC7"/>
    <w:rsid w:val="00AE1F1F"/>
    <w:rsid w:val="00AE4DC7"/>
    <w:rsid w:val="00AF1F67"/>
    <w:rsid w:val="00AF321D"/>
    <w:rsid w:val="00AF52C7"/>
    <w:rsid w:val="00AF5555"/>
    <w:rsid w:val="00AF75E1"/>
    <w:rsid w:val="00B04129"/>
    <w:rsid w:val="00B1226C"/>
    <w:rsid w:val="00B133BC"/>
    <w:rsid w:val="00B1398E"/>
    <w:rsid w:val="00B14389"/>
    <w:rsid w:val="00B17959"/>
    <w:rsid w:val="00B2179B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34CE"/>
    <w:rsid w:val="00B6604D"/>
    <w:rsid w:val="00B71F84"/>
    <w:rsid w:val="00B72F56"/>
    <w:rsid w:val="00B77578"/>
    <w:rsid w:val="00B82645"/>
    <w:rsid w:val="00B87707"/>
    <w:rsid w:val="00B903F9"/>
    <w:rsid w:val="00B9598D"/>
    <w:rsid w:val="00B974C1"/>
    <w:rsid w:val="00BA40C8"/>
    <w:rsid w:val="00BB086B"/>
    <w:rsid w:val="00BB10E7"/>
    <w:rsid w:val="00BB7B19"/>
    <w:rsid w:val="00BC09C3"/>
    <w:rsid w:val="00BC4C63"/>
    <w:rsid w:val="00BC4E33"/>
    <w:rsid w:val="00BC648A"/>
    <w:rsid w:val="00BC6E4D"/>
    <w:rsid w:val="00BC7177"/>
    <w:rsid w:val="00BC7436"/>
    <w:rsid w:val="00BD1B56"/>
    <w:rsid w:val="00BD3373"/>
    <w:rsid w:val="00BD35D7"/>
    <w:rsid w:val="00BD38E4"/>
    <w:rsid w:val="00BD7972"/>
    <w:rsid w:val="00BE0E1C"/>
    <w:rsid w:val="00BE1842"/>
    <w:rsid w:val="00BE3E11"/>
    <w:rsid w:val="00BE51D7"/>
    <w:rsid w:val="00BE6464"/>
    <w:rsid w:val="00BE730E"/>
    <w:rsid w:val="00BE7D79"/>
    <w:rsid w:val="00BF1E37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62C1"/>
    <w:rsid w:val="00C46BF5"/>
    <w:rsid w:val="00C50D3E"/>
    <w:rsid w:val="00C51622"/>
    <w:rsid w:val="00C55A02"/>
    <w:rsid w:val="00C568FA"/>
    <w:rsid w:val="00C57384"/>
    <w:rsid w:val="00C60198"/>
    <w:rsid w:val="00C65882"/>
    <w:rsid w:val="00C67E17"/>
    <w:rsid w:val="00C71745"/>
    <w:rsid w:val="00C75702"/>
    <w:rsid w:val="00C75F0E"/>
    <w:rsid w:val="00C7719B"/>
    <w:rsid w:val="00C81072"/>
    <w:rsid w:val="00C82417"/>
    <w:rsid w:val="00C87F4B"/>
    <w:rsid w:val="00C94352"/>
    <w:rsid w:val="00C96482"/>
    <w:rsid w:val="00CA5D52"/>
    <w:rsid w:val="00CA6D8F"/>
    <w:rsid w:val="00CB30ED"/>
    <w:rsid w:val="00CC66D8"/>
    <w:rsid w:val="00CD0749"/>
    <w:rsid w:val="00CD1F15"/>
    <w:rsid w:val="00CD6B5A"/>
    <w:rsid w:val="00CE0F1A"/>
    <w:rsid w:val="00CE4AF7"/>
    <w:rsid w:val="00CE510C"/>
    <w:rsid w:val="00CE6898"/>
    <w:rsid w:val="00CE6B10"/>
    <w:rsid w:val="00CF174B"/>
    <w:rsid w:val="00CF3948"/>
    <w:rsid w:val="00CF72FD"/>
    <w:rsid w:val="00D02C24"/>
    <w:rsid w:val="00D053C4"/>
    <w:rsid w:val="00D1416A"/>
    <w:rsid w:val="00D160B0"/>
    <w:rsid w:val="00D234D3"/>
    <w:rsid w:val="00D24BF4"/>
    <w:rsid w:val="00D24E5E"/>
    <w:rsid w:val="00D25072"/>
    <w:rsid w:val="00D26F45"/>
    <w:rsid w:val="00D26F4B"/>
    <w:rsid w:val="00D30FAE"/>
    <w:rsid w:val="00D354D7"/>
    <w:rsid w:val="00D35D35"/>
    <w:rsid w:val="00D37ADD"/>
    <w:rsid w:val="00D404CD"/>
    <w:rsid w:val="00D40719"/>
    <w:rsid w:val="00D41ED6"/>
    <w:rsid w:val="00D4522E"/>
    <w:rsid w:val="00D56F96"/>
    <w:rsid w:val="00D709F7"/>
    <w:rsid w:val="00D718B9"/>
    <w:rsid w:val="00D727A2"/>
    <w:rsid w:val="00D72F16"/>
    <w:rsid w:val="00D77EFA"/>
    <w:rsid w:val="00D81B98"/>
    <w:rsid w:val="00D84084"/>
    <w:rsid w:val="00D8781A"/>
    <w:rsid w:val="00D9586E"/>
    <w:rsid w:val="00D960CB"/>
    <w:rsid w:val="00DA2FFD"/>
    <w:rsid w:val="00DA377C"/>
    <w:rsid w:val="00DA63C3"/>
    <w:rsid w:val="00DB0783"/>
    <w:rsid w:val="00DB0DA7"/>
    <w:rsid w:val="00DB3188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B24"/>
    <w:rsid w:val="00DD7FE9"/>
    <w:rsid w:val="00DE1751"/>
    <w:rsid w:val="00DE64E6"/>
    <w:rsid w:val="00DE79FF"/>
    <w:rsid w:val="00DF0890"/>
    <w:rsid w:val="00DF673F"/>
    <w:rsid w:val="00E001B5"/>
    <w:rsid w:val="00E03B41"/>
    <w:rsid w:val="00E0578D"/>
    <w:rsid w:val="00E06CC7"/>
    <w:rsid w:val="00E13EB1"/>
    <w:rsid w:val="00E15A51"/>
    <w:rsid w:val="00E16356"/>
    <w:rsid w:val="00E24502"/>
    <w:rsid w:val="00E2526E"/>
    <w:rsid w:val="00E27E74"/>
    <w:rsid w:val="00E313F4"/>
    <w:rsid w:val="00E37320"/>
    <w:rsid w:val="00E46184"/>
    <w:rsid w:val="00E469F8"/>
    <w:rsid w:val="00E55B01"/>
    <w:rsid w:val="00E60D7A"/>
    <w:rsid w:val="00E61077"/>
    <w:rsid w:val="00E651C3"/>
    <w:rsid w:val="00E675EC"/>
    <w:rsid w:val="00E67A75"/>
    <w:rsid w:val="00E67B7B"/>
    <w:rsid w:val="00E67D2F"/>
    <w:rsid w:val="00E70814"/>
    <w:rsid w:val="00E7141C"/>
    <w:rsid w:val="00E740A8"/>
    <w:rsid w:val="00E74C6F"/>
    <w:rsid w:val="00E82E81"/>
    <w:rsid w:val="00E84310"/>
    <w:rsid w:val="00E9536D"/>
    <w:rsid w:val="00E97ED4"/>
    <w:rsid w:val="00EA06AF"/>
    <w:rsid w:val="00EA247D"/>
    <w:rsid w:val="00EA49DB"/>
    <w:rsid w:val="00EA5E12"/>
    <w:rsid w:val="00EB0847"/>
    <w:rsid w:val="00EB1384"/>
    <w:rsid w:val="00EB152B"/>
    <w:rsid w:val="00EB23D5"/>
    <w:rsid w:val="00EB4D65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16BC"/>
    <w:rsid w:val="00EE200F"/>
    <w:rsid w:val="00EE4A97"/>
    <w:rsid w:val="00EE7668"/>
    <w:rsid w:val="00EE7986"/>
    <w:rsid w:val="00EF0E1C"/>
    <w:rsid w:val="00EF12CD"/>
    <w:rsid w:val="00EF22DE"/>
    <w:rsid w:val="00EF3724"/>
    <w:rsid w:val="00EF5616"/>
    <w:rsid w:val="00EF6D60"/>
    <w:rsid w:val="00EF7756"/>
    <w:rsid w:val="00F011AD"/>
    <w:rsid w:val="00F021C1"/>
    <w:rsid w:val="00F02EDB"/>
    <w:rsid w:val="00F07764"/>
    <w:rsid w:val="00F1003C"/>
    <w:rsid w:val="00F107CB"/>
    <w:rsid w:val="00F12B5F"/>
    <w:rsid w:val="00F167F3"/>
    <w:rsid w:val="00F2237C"/>
    <w:rsid w:val="00F227B0"/>
    <w:rsid w:val="00F27A44"/>
    <w:rsid w:val="00F30D3B"/>
    <w:rsid w:val="00F40C54"/>
    <w:rsid w:val="00F437DD"/>
    <w:rsid w:val="00F51F92"/>
    <w:rsid w:val="00F5471B"/>
    <w:rsid w:val="00F56143"/>
    <w:rsid w:val="00F64F0C"/>
    <w:rsid w:val="00F654D1"/>
    <w:rsid w:val="00F655C3"/>
    <w:rsid w:val="00F657D5"/>
    <w:rsid w:val="00F72B9C"/>
    <w:rsid w:val="00F749D1"/>
    <w:rsid w:val="00F75CB2"/>
    <w:rsid w:val="00F84C63"/>
    <w:rsid w:val="00F95182"/>
    <w:rsid w:val="00F95DE5"/>
    <w:rsid w:val="00F965D4"/>
    <w:rsid w:val="00F97081"/>
    <w:rsid w:val="00F97AF0"/>
    <w:rsid w:val="00FA01A5"/>
    <w:rsid w:val="00FA04FC"/>
    <w:rsid w:val="00FA21B9"/>
    <w:rsid w:val="00FA360F"/>
    <w:rsid w:val="00FA5026"/>
    <w:rsid w:val="00FA636F"/>
    <w:rsid w:val="00FB1E83"/>
    <w:rsid w:val="00FB26D5"/>
    <w:rsid w:val="00FB5AB4"/>
    <w:rsid w:val="00FB7355"/>
    <w:rsid w:val="00FC0537"/>
    <w:rsid w:val="00FD1565"/>
    <w:rsid w:val="00FD225E"/>
    <w:rsid w:val="00FD2FA7"/>
    <w:rsid w:val="00FD4D0D"/>
    <w:rsid w:val="00FD56DE"/>
    <w:rsid w:val="00FE012A"/>
    <w:rsid w:val="00FE2D15"/>
    <w:rsid w:val="00FE3BF1"/>
    <w:rsid w:val="00FE5083"/>
    <w:rsid w:val="00FE7116"/>
    <w:rsid w:val="00FF09D2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136</TotalTime>
  <Pages>17</Pages>
  <Words>280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IQQ-2511-2480  Informe Ecos CFS 1</vt:lpstr>
      <vt:lpstr/>
    </vt:vector>
  </TitlesOfParts>
  <Company>ALS Global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IQQ-2511-2480  Informe Ecos CFS 1</dc:title>
  <dc:subject/>
  <dc:creator>Milvia Pascenti</dc:creator>
  <cp:keywords/>
  <dc:description/>
  <cp:lastModifiedBy>Maria Palma</cp:lastModifiedBy>
  <cp:revision>20</cp:revision>
  <cp:lastPrinted>2025-11-25T20:08:00Z</cp:lastPrinted>
  <dcterms:created xsi:type="dcterms:W3CDTF">2026-04-18T04:48:00Z</dcterms:created>
  <dcterms:modified xsi:type="dcterms:W3CDTF">2026-04-20T14:02:00Z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