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4772F859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8290B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007ED9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4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065EF988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>2</w:t>
      </w:r>
      <w:r w:rsidR="00D8710F">
        <w:rPr>
          <w:rFonts w:ascii="Avenir Next LT Pro" w:hAnsi="Avenir Next LT Pro"/>
          <w:b/>
          <w:bCs/>
          <w:color w:val="FFFFFF" w:themeColor="background1"/>
          <w:lang w:val="pt-PT"/>
        </w:rPr>
        <w:t>9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</w:t>
      </w:r>
      <w:r w:rsidR="0008290B">
        <w:rPr>
          <w:rFonts w:ascii="Avenir Next LT Pro" w:hAnsi="Avenir Next LT Pro"/>
          <w:b/>
          <w:bCs/>
          <w:color w:val="FFFFFF" w:themeColor="background1"/>
          <w:lang w:val="pt-PT"/>
        </w:rPr>
        <w:t>Abri</w:t>
      </w:r>
      <w:r w:rsidR="00C23463">
        <w:rPr>
          <w:rFonts w:ascii="Avenir Next LT Pro" w:hAnsi="Avenir Next LT Pro"/>
          <w:b/>
          <w:bCs/>
          <w:color w:val="FFFFFF" w:themeColor="background1"/>
          <w:lang w:val="pt-PT"/>
        </w:rPr>
        <w:t>l 2026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</w:t>
      </w:r>
      <w:r w:rsidR="00C23463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C23463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1er 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</w:t>
      </w:r>
      <w:r w:rsidR="00C23463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08290B">
        <w:rPr>
          <w:rFonts w:ascii="Avenir Next LT Pro" w:hAnsi="Avenir Next LT Pro"/>
          <w:b/>
          <w:bCs/>
          <w:color w:val="FFFFFF" w:themeColor="background1"/>
          <w:lang w:val="pt-PT"/>
        </w:rPr>
        <w:t>4-1</w:t>
      </w:r>
      <w:r w:rsidR="00D8710F">
        <w:rPr>
          <w:rFonts w:ascii="Avenir Next LT Pro" w:hAnsi="Avenir Next LT Pro"/>
          <w:b/>
          <w:bCs/>
          <w:color w:val="FFFFFF" w:themeColor="background1"/>
          <w:lang w:val="pt-PT"/>
        </w:rPr>
        <w:t>646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1811A9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4E745910" w:rsidR="00AB7B9A" w:rsidRPr="00D8710F" w:rsidRDefault="00D8710F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D8710F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269851844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C23463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2761795A" w:rsidR="00F81C4A" w:rsidRPr="00F81C4A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D8710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TLLU 691257-9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E343F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0549</w:t>
            </w:r>
            <w:r w:rsidR="00D8710F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805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57F72C9B" w:rsidR="005B5A6A" w:rsidRPr="000A0512" w:rsidRDefault="00D8710F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0771817" wp14:editId="363FE441">
                  <wp:extent cx="2989580" cy="2800350"/>
                  <wp:effectExtent l="0" t="0" r="1270" b="0"/>
                  <wp:docPr id="14029580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58086" name="Imagen 1402958086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215" cy="280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Default="00A76E00" w:rsidP="00A76E00">
      <w:pPr>
        <w:rPr>
          <w:lang w:val="es-CL"/>
        </w:rPr>
      </w:pPr>
    </w:p>
    <w:p w14:paraId="6DDB41F8" w14:textId="77777777" w:rsidR="00534E94" w:rsidRPr="00EF4589" w:rsidRDefault="00534E94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143652AD" w:rsidR="00A76E00" w:rsidRPr="000A0512" w:rsidRDefault="00D8710F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30E64EF" wp14:editId="788FC390">
                  <wp:extent cx="3057525" cy="2923727"/>
                  <wp:effectExtent l="0" t="0" r="0" b="0"/>
                  <wp:docPr id="874198815" name="Imagen 4" descr="Imagen que contiene pequeño, edificio, puert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198815" name="Imagen 4" descr="Imagen que contiene pequeño, edificio, puerta, viej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17" cy="293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026FF209" w:rsidR="00A76E00" w:rsidRPr="000A0512" w:rsidRDefault="00D8710F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BA4FDB7" wp14:editId="465701FF">
                  <wp:extent cx="3179445" cy="2924175"/>
                  <wp:effectExtent l="0" t="0" r="1905" b="9525"/>
                  <wp:docPr id="1932728279" name="Imagen 2" descr="Una caja de cart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28279" name="Imagen 2" descr="Una caja de cartón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776" cy="293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994D7F9" w:rsidR="00A76E00" w:rsidRDefault="00A76E00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C23463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2F1D0A5A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D8710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641961-0</w:t>
            </w:r>
            <w:r w:rsidR="00E9605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34E9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534E9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D8710F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804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3849AF07" w:rsidR="00207B62" w:rsidRPr="000A0512" w:rsidRDefault="00D8710F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DCC7ACD" wp14:editId="6FF2F6FD">
                  <wp:extent cx="3057525" cy="2704805"/>
                  <wp:effectExtent l="0" t="0" r="0" b="635"/>
                  <wp:docPr id="161349112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491126" name="Imagen 1613491126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62" cy="271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66FD7498" w:rsidR="00A76E00" w:rsidRPr="000A0512" w:rsidRDefault="00D8710F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46EDFE2" wp14:editId="745C2582">
                  <wp:extent cx="3064178" cy="2743200"/>
                  <wp:effectExtent l="0" t="0" r="3175" b="0"/>
                  <wp:docPr id="1997258477" name="Imagen 7" descr="Imagen que contiene hombre, refrigerador, hor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258477" name="Imagen 7" descr="Imagen que contiene hombre, refrigerador, horn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48" cy="27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1C680AAB" w:rsidR="00A76E00" w:rsidRPr="000A0512" w:rsidRDefault="00D8710F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E6E0C4C" wp14:editId="3153A2ED">
                  <wp:extent cx="3064510" cy="2753248"/>
                  <wp:effectExtent l="0" t="0" r="2540" b="9525"/>
                  <wp:docPr id="402405702" name="Imagen 6" descr="Imagen que contiene contenedor de carga, exterior, tre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05702" name="Imagen 6" descr="Imagen que contiene contenedor de carga, exterior, tren, coch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20" cy="275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C23463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5DB65323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8734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 273934-0</w:t>
            </w:r>
            <w:r w:rsidR="00441B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441B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A873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803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44E7AAF2" w:rsidR="00207B62" w:rsidRPr="000A0512" w:rsidRDefault="00D8710F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695E946" wp14:editId="421BCD97">
                  <wp:extent cx="3067050" cy="2933527"/>
                  <wp:effectExtent l="0" t="0" r="0" b="635"/>
                  <wp:docPr id="1930419554" name="Imagen 8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419554" name="Imagen 8" descr="Una puerta de made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70" cy="294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>
        <w:trPr>
          <w:trHeight w:val="3969"/>
        </w:trPr>
        <w:tc>
          <w:tcPr>
            <w:tcW w:w="4819" w:type="dxa"/>
          </w:tcPr>
          <w:p w14:paraId="0FBCF14A" w14:textId="1221EBC6" w:rsidR="00207B62" w:rsidRPr="000A0512" w:rsidRDefault="00A8734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A5EB411" wp14:editId="5F28D27D">
                  <wp:extent cx="3064510" cy="2883535"/>
                  <wp:effectExtent l="0" t="0" r="2540" b="0"/>
                  <wp:docPr id="1472061184" name="Imagen 10" descr="Imagen que contiene edificio, pequeño, puert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61184" name="Imagen 10" descr="Imagen que contiene edificio, pequeño, puerta, cuart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31" cy="288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25A6B176" w:rsidR="00207B62" w:rsidRPr="000A0512" w:rsidRDefault="00A8734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6F2D137" wp14:editId="341D328B">
                  <wp:extent cx="3074670" cy="2883877"/>
                  <wp:effectExtent l="0" t="0" r="0" b="0"/>
                  <wp:docPr id="385592947" name="Imagen 9" descr="Tienda con ventanas grandes y letras de color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592947" name="Imagen 9" descr="Tienda con ventanas grandes y letras de colores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15" cy="288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93230" w14:textId="77777777" w:rsidR="00644ADA" w:rsidRDefault="00644ADA" w:rsidP="00EE4A97">
      <w:pPr>
        <w:rPr>
          <w:lang w:val="es-CL"/>
        </w:rPr>
      </w:pPr>
    </w:p>
    <w:p w14:paraId="0712E9D7" w14:textId="77777777" w:rsidR="00441B6C" w:rsidRPr="0046006C" w:rsidRDefault="00441B6C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C23463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4F23BB7D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A2E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</w:t>
            </w:r>
            <w:r w:rsidR="00A8734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KU 510209-8</w:t>
            </w:r>
            <w:r w:rsidR="000A2E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07B6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41B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441B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A873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829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p w14:paraId="005F93DD" w14:textId="77777777" w:rsidR="00441B6C" w:rsidRDefault="00441B6C" w:rsidP="00E6677F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>
        <w:trPr>
          <w:trHeight w:val="3915"/>
          <w:jc w:val="center"/>
        </w:trPr>
        <w:tc>
          <w:tcPr>
            <w:tcW w:w="4819" w:type="dxa"/>
          </w:tcPr>
          <w:p w14:paraId="166C59BA" w14:textId="6B5E9FF9" w:rsidR="00207B62" w:rsidRPr="000A0512" w:rsidRDefault="00A8734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82C09FF" wp14:editId="1D760498">
                  <wp:extent cx="3063921" cy="2647950"/>
                  <wp:effectExtent l="0" t="0" r="3175" b="0"/>
                  <wp:docPr id="1671094609" name="Imagen 11" descr="Imagen que contiene edificio, rampa, banquet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094609" name="Imagen 11" descr="Imagen que contiene edificio, rampa, banqueta, ladrill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622" cy="265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>
        <w:trPr>
          <w:trHeight w:val="3969"/>
        </w:trPr>
        <w:tc>
          <w:tcPr>
            <w:tcW w:w="4819" w:type="dxa"/>
          </w:tcPr>
          <w:p w14:paraId="4E5B82FD" w14:textId="6535C3B3" w:rsidR="00207B62" w:rsidRPr="000A0512" w:rsidRDefault="00A8734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AA19D31" wp14:editId="3547E698">
                  <wp:extent cx="3057525" cy="2759075"/>
                  <wp:effectExtent l="0" t="0" r="9525" b="3175"/>
                  <wp:docPr id="691503760" name="Imagen 13" descr="Imagen que contiene edificio, gato, sostener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503760" name="Imagen 13" descr="Imagen que contiene edificio, gato, sostener, parad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34" cy="276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468A808A" w:rsidR="00207B62" w:rsidRPr="000A0512" w:rsidRDefault="00A8734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A720A85" wp14:editId="0125E08D">
                  <wp:extent cx="3044190" cy="2759075"/>
                  <wp:effectExtent l="0" t="0" r="3810" b="3175"/>
                  <wp:docPr id="1177209941" name="Imagen 12" descr="Imagen que contiene edificio, puerta, lad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209941" name="Imagen 12" descr="Imagen que contiene edificio, puerta, lado, viej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25" cy="276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C23463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5C288C99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A8734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UETU 694715-9</w:t>
            </w:r>
            <w:r w:rsidR="00C67AC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902E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C3EF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5902E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2122CC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5902E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</w:t>
            </w:r>
            <w:r w:rsidR="00A873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98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>
        <w:trPr>
          <w:trHeight w:val="3915"/>
          <w:jc w:val="center"/>
        </w:trPr>
        <w:tc>
          <w:tcPr>
            <w:tcW w:w="4819" w:type="dxa"/>
          </w:tcPr>
          <w:p w14:paraId="15AB038B" w14:textId="4962567C" w:rsidR="00207B62" w:rsidRPr="000A0512" w:rsidRDefault="00A8734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C9CAF0F" wp14:editId="59DA37F3">
                  <wp:extent cx="3053763" cy="2733675"/>
                  <wp:effectExtent l="0" t="0" r="0" b="0"/>
                  <wp:docPr id="110909100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091009" name="Imagen 1109091009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10" cy="274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>
        <w:trPr>
          <w:trHeight w:val="3969"/>
        </w:trPr>
        <w:tc>
          <w:tcPr>
            <w:tcW w:w="4819" w:type="dxa"/>
          </w:tcPr>
          <w:p w14:paraId="6727F488" w14:textId="4B621558" w:rsidR="00207B62" w:rsidRPr="000A0512" w:rsidRDefault="00A8734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CD9B500" wp14:editId="20FC7FCD">
                  <wp:extent cx="3084830" cy="2710180"/>
                  <wp:effectExtent l="0" t="0" r="1270" b="0"/>
                  <wp:docPr id="1857636434" name="Imagen 16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636434" name="Imagen 16" descr="Imagen que contiene Diagram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97" cy="271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2F39535D" w:rsidR="00207B62" w:rsidRPr="000A0512" w:rsidRDefault="00A8734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53FEE90" wp14:editId="32019CF6">
                  <wp:extent cx="3064510" cy="2710180"/>
                  <wp:effectExtent l="0" t="0" r="2540" b="0"/>
                  <wp:docPr id="2122891492" name="Imagen 15" descr="Imagen que contiene exterior, edificio, camión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91492" name="Imagen 15" descr="Imagen que contiene exterior, edificio, camión, lado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20" cy="271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053F72D0" w14:textId="77777777" w:rsidR="00207B62" w:rsidRPr="00AB7B9A" w:rsidRDefault="00207B62" w:rsidP="00571A5F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5E40D7" w:rsidRPr="00C23463" w14:paraId="52F26CBE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bookmarkEnd w:id="0"/>
          <w:p w14:paraId="593B4C7E" w14:textId="0B991C5A" w:rsidR="005E40D7" w:rsidRPr="0046006C" w:rsidRDefault="005E40D7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HASU </w:t>
            </w:r>
            <w:r w:rsidR="00A8734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435565-9</w:t>
            </w:r>
            <w:r w:rsidR="00CC3EF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CC3EF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-CL 0549</w:t>
            </w:r>
            <w:r w:rsid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</w:t>
            </w:r>
            <w:r w:rsidR="00A873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99</w:t>
            </w:r>
          </w:p>
        </w:tc>
      </w:tr>
    </w:tbl>
    <w:p w14:paraId="39428F3D" w14:textId="77777777" w:rsidR="005E40D7" w:rsidRDefault="005E40D7" w:rsidP="005E40D7">
      <w:pPr>
        <w:rPr>
          <w:sz w:val="12"/>
          <w:szCs w:val="12"/>
          <w:lang w:val="es-CL"/>
        </w:rPr>
      </w:pPr>
    </w:p>
    <w:p w14:paraId="497DE54F" w14:textId="77777777" w:rsidR="005E40D7" w:rsidRPr="0046006C" w:rsidRDefault="005E40D7" w:rsidP="005E40D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E40D7" w:rsidRPr="009A1AB6" w14:paraId="20BB3EEF" w14:textId="77777777">
        <w:trPr>
          <w:trHeight w:val="3915"/>
          <w:jc w:val="center"/>
        </w:trPr>
        <w:tc>
          <w:tcPr>
            <w:tcW w:w="4819" w:type="dxa"/>
          </w:tcPr>
          <w:p w14:paraId="7DD2F2D8" w14:textId="305A30CC" w:rsidR="005E40D7" w:rsidRPr="000A0512" w:rsidRDefault="00A8734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F0ED86E" wp14:editId="7E3A56BA">
                  <wp:extent cx="3067050" cy="2609850"/>
                  <wp:effectExtent l="0" t="0" r="0" b="0"/>
                  <wp:docPr id="33916722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67227" name="Imagen 339167227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A110B" w14:textId="77777777" w:rsidR="005E40D7" w:rsidRPr="0046006C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E40D7" w:rsidRPr="009A1AB6" w14:paraId="6496C95A" w14:textId="77777777">
        <w:trPr>
          <w:trHeight w:val="3969"/>
        </w:trPr>
        <w:tc>
          <w:tcPr>
            <w:tcW w:w="4819" w:type="dxa"/>
          </w:tcPr>
          <w:p w14:paraId="621CB201" w14:textId="4232903D" w:rsidR="005E40D7" w:rsidRPr="000A0512" w:rsidRDefault="00A8734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8D45C89" wp14:editId="45171C22">
                  <wp:extent cx="3095625" cy="2775585"/>
                  <wp:effectExtent l="0" t="0" r="9525" b="5715"/>
                  <wp:docPr id="669540706" name="Imagen 19" descr="Imagen que contiene parado, hombre, refrigerador,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40706" name="Imagen 19" descr="Imagen que contiene parado, hombre, refrigerador, barc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77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1E5B67F" w14:textId="6DB794FA" w:rsidR="005E40D7" w:rsidRPr="000A0512" w:rsidRDefault="00A8734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6DB3B9F" wp14:editId="54A47B32">
                  <wp:extent cx="3057525" cy="2775585"/>
                  <wp:effectExtent l="0" t="0" r="9525" b="5715"/>
                  <wp:docPr id="1661378570" name="Imagen 18" descr="Imagen que contiene edificio, exterior, contenedor de carg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78570" name="Imagen 18" descr="Imagen que contiene edificio, exterior, contenedor de carga, l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77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69C7" w14:textId="77777777" w:rsidR="005E40D7" w:rsidRDefault="005E40D7" w:rsidP="005E40D7">
      <w:pPr>
        <w:rPr>
          <w:sz w:val="12"/>
          <w:szCs w:val="12"/>
          <w:lang w:val="es-419"/>
        </w:rPr>
      </w:pPr>
    </w:p>
    <w:p w14:paraId="2261A6E0" w14:textId="77777777" w:rsidR="005E40D7" w:rsidRDefault="005E40D7" w:rsidP="005E40D7">
      <w:pPr>
        <w:rPr>
          <w:sz w:val="12"/>
          <w:szCs w:val="12"/>
          <w:lang w:val="es-419"/>
        </w:rPr>
      </w:pPr>
    </w:p>
    <w:p w14:paraId="17CF4DBE" w14:textId="77777777" w:rsidR="00631E42" w:rsidRDefault="00631E42" w:rsidP="00631E42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631E42" w:rsidRPr="00C23463" w14:paraId="2DFBB87B" w14:textId="77777777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6E63CBB" w14:textId="6A361EA0" w:rsidR="00631E42" w:rsidRPr="00065A6B" w:rsidRDefault="00631E42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CONTENEDOR           </w:t>
            </w:r>
            <w:r w:rsidR="00065A6B"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A8734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574107-0</w:t>
            </w:r>
            <w:r w:rsidR="00582C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582C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 </w:t>
            </w:r>
            <w:r w:rsidRP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A873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800</w:t>
            </w:r>
          </w:p>
          <w:p w14:paraId="49B48915" w14:textId="77777777" w:rsidR="00631E42" w:rsidRPr="00065A6B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2CE115F6" w14:textId="77777777" w:rsidR="00631E42" w:rsidRPr="00065A6B" w:rsidRDefault="00631E42" w:rsidP="00631E42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6CCBB180" w14:textId="77777777">
        <w:trPr>
          <w:trHeight w:val="3717"/>
          <w:jc w:val="center"/>
        </w:trPr>
        <w:tc>
          <w:tcPr>
            <w:tcW w:w="4819" w:type="dxa"/>
          </w:tcPr>
          <w:p w14:paraId="52143896" w14:textId="5AA19338" w:rsidR="00631E42" w:rsidRPr="000A0512" w:rsidRDefault="00A87341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399A93C" wp14:editId="47EF343F">
                  <wp:extent cx="2990850" cy="2762250"/>
                  <wp:effectExtent l="0" t="0" r="0" b="0"/>
                  <wp:docPr id="1397163183" name="Imagen 20" descr="Imagen que contiene edificio, maleta,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63183" name="Imagen 20" descr="Imagen que contiene edificio, maleta, equipaje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561A0" w14:textId="77777777" w:rsidR="00631E42" w:rsidRPr="00EF4589" w:rsidRDefault="00631E42" w:rsidP="00631E42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631E42" w:rsidRPr="009A1AB6" w14:paraId="49B2A972" w14:textId="77777777">
        <w:trPr>
          <w:trHeight w:val="3480"/>
        </w:trPr>
        <w:tc>
          <w:tcPr>
            <w:tcW w:w="4819" w:type="dxa"/>
          </w:tcPr>
          <w:p w14:paraId="155F2725" w14:textId="00B82981" w:rsidR="00631E42" w:rsidRPr="000A0512" w:rsidRDefault="00A8734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41CE6AC" wp14:editId="343FB797">
                  <wp:extent cx="3076575" cy="2914650"/>
                  <wp:effectExtent l="0" t="0" r="9525" b="0"/>
                  <wp:docPr id="1073193112" name="Imagen 22" descr="Imagen que contiene abrir, sostener, agua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93112" name="Imagen 22" descr="Imagen que contiene abrir, sostener, agua, azul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7E6D7F1E" w14:textId="78B60214" w:rsidR="00631E42" w:rsidRPr="000A0512" w:rsidRDefault="00A8734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97AA4B6" wp14:editId="0AF6AC61">
                  <wp:extent cx="3124200" cy="2905125"/>
                  <wp:effectExtent l="0" t="0" r="0" b="9525"/>
                  <wp:docPr id="25914798" name="Imagen 21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14798" name="Imagen 21" descr="Imagen que contiene Calendari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B4484" w14:textId="77777777" w:rsidR="00631E42" w:rsidRDefault="00631E42" w:rsidP="00631E42">
      <w:pPr>
        <w:rPr>
          <w:sz w:val="12"/>
          <w:szCs w:val="12"/>
          <w:lang w:val="es-419"/>
        </w:rPr>
      </w:pPr>
    </w:p>
    <w:p w14:paraId="3F206E72" w14:textId="77777777" w:rsidR="00631E42" w:rsidRDefault="00631E42" w:rsidP="00631E42">
      <w:pPr>
        <w:rPr>
          <w:sz w:val="12"/>
          <w:szCs w:val="12"/>
          <w:lang w:val="es-419"/>
        </w:rPr>
      </w:pPr>
    </w:p>
    <w:p w14:paraId="512BCF95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C23463" w14:paraId="32954AA4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18C7585B" w14:textId="197121AB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860B2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TLLU 684234-2</w:t>
            </w:r>
            <w:r w:rsidR="00CA7B0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4547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54547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</w:t>
            </w:r>
            <w:r w:rsidR="008706A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</w:t>
            </w:r>
            <w:r w:rsidR="00545470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822</w:t>
            </w:r>
          </w:p>
        </w:tc>
      </w:tr>
    </w:tbl>
    <w:p w14:paraId="245D362B" w14:textId="77777777" w:rsidR="00631E42" w:rsidRDefault="00631E42" w:rsidP="00631E42">
      <w:pPr>
        <w:rPr>
          <w:sz w:val="12"/>
          <w:szCs w:val="12"/>
          <w:lang w:val="es-CL"/>
        </w:rPr>
      </w:pPr>
    </w:p>
    <w:p w14:paraId="26F3D921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3C6CC5C" w14:textId="77777777">
        <w:trPr>
          <w:trHeight w:val="3915"/>
          <w:jc w:val="center"/>
        </w:trPr>
        <w:tc>
          <w:tcPr>
            <w:tcW w:w="4819" w:type="dxa"/>
          </w:tcPr>
          <w:p w14:paraId="73DD81BB" w14:textId="635CB1CC" w:rsidR="00631E42" w:rsidRPr="000A0512" w:rsidRDefault="00F83AB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61DCCBA" wp14:editId="31849D90">
                  <wp:extent cx="3048000" cy="2705100"/>
                  <wp:effectExtent l="0" t="0" r="0" b="0"/>
                  <wp:docPr id="1443241680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41680" name="Imagen 1443241680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AAEC7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2D43634D" w14:textId="77777777">
        <w:trPr>
          <w:trHeight w:val="3969"/>
        </w:trPr>
        <w:tc>
          <w:tcPr>
            <w:tcW w:w="4819" w:type="dxa"/>
          </w:tcPr>
          <w:p w14:paraId="652FDB76" w14:textId="70EE5515" w:rsidR="00631E42" w:rsidRPr="000A0512" w:rsidRDefault="00860B2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242ED0F" wp14:editId="2BC4C901">
                  <wp:extent cx="3076575" cy="2767330"/>
                  <wp:effectExtent l="0" t="0" r="9525" b="0"/>
                  <wp:docPr id="1189013699" name="Imagen 26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13699" name="Imagen 26" descr="Imagen que contiene Calendari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8032F88" w14:textId="510BB7BF" w:rsidR="00631E42" w:rsidRPr="000A0512" w:rsidRDefault="00860B2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99503F6" wp14:editId="63D91F8D">
                  <wp:extent cx="3048000" cy="2767330"/>
                  <wp:effectExtent l="0" t="0" r="0" b="0"/>
                  <wp:docPr id="1373189289" name="Imagen 25" descr="Imagen que contiene contenedor de carga, edificio, camión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189289" name="Imagen 25" descr="Imagen que contiene contenedor de carga, edificio, camión, caja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55439" w14:textId="77777777" w:rsidR="00631E42" w:rsidRDefault="00631E42" w:rsidP="00631E42">
      <w:pPr>
        <w:rPr>
          <w:sz w:val="12"/>
          <w:szCs w:val="12"/>
          <w:lang w:val="es-419"/>
        </w:rPr>
      </w:pPr>
    </w:p>
    <w:p w14:paraId="3B7AC7CD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631E42" w:rsidRPr="00C23463" w14:paraId="42435F3C" w14:textId="7777777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704FD8F7" w14:textId="1355DC13" w:rsidR="00631E42" w:rsidRPr="0046006C" w:rsidRDefault="00631E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07ED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CAAU 651800-1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9361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</w:t>
            </w:r>
            <w:r w:rsidR="00A9361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007ED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823</w:t>
            </w:r>
          </w:p>
        </w:tc>
      </w:tr>
    </w:tbl>
    <w:p w14:paraId="2DA96308" w14:textId="77777777" w:rsidR="00631E42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4522619C" w14:textId="77777777">
        <w:trPr>
          <w:trHeight w:val="3915"/>
          <w:jc w:val="center"/>
        </w:trPr>
        <w:tc>
          <w:tcPr>
            <w:tcW w:w="4819" w:type="dxa"/>
          </w:tcPr>
          <w:p w14:paraId="5648E267" w14:textId="44F618A1" w:rsidR="00631E42" w:rsidRPr="000A0512" w:rsidRDefault="00007ED9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01BAC2F" wp14:editId="2AD83DF4">
                  <wp:extent cx="3067050" cy="2714625"/>
                  <wp:effectExtent l="0" t="0" r="0" b="9525"/>
                  <wp:docPr id="165191228" name="Imagen 27" descr="Puerta de ent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1228" name="Imagen 27" descr="Puerta de entrad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76F7E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0EC46377" w14:textId="77777777">
        <w:trPr>
          <w:trHeight w:val="3969"/>
        </w:trPr>
        <w:tc>
          <w:tcPr>
            <w:tcW w:w="4819" w:type="dxa"/>
          </w:tcPr>
          <w:p w14:paraId="5F4D1C19" w14:textId="00D4287C" w:rsidR="00631E42" w:rsidRPr="000A0512" w:rsidRDefault="00007ED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6621DAA3" wp14:editId="0EB961D5">
                  <wp:extent cx="3048000" cy="2952750"/>
                  <wp:effectExtent l="0" t="0" r="0" b="0"/>
                  <wp:docPr id="102627707" name="Imagen 30" descr="Imagen que contiene edificio, pequeño, barc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7707" name="Imagen 30" descr="Imagen que contiene edificio, pequeño, barco, parad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3BD76E" w14:textId="5F5D1476" w:rsidR="00631E42" w:rsidRPr="000A0512" w:rsidRDefault="00007ED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0E6EC08" wp14:editId="04DC33BC">
                  <wp:extent cx="3057525" cy="2943225"/>
                  <wp:effectExtent l="0" t="0" r="9525" b="9525"/>
                  <wp:docPr id="1558783029" name="Imagen 28" descr="Imagen que contiene contenedor de carga, exterior, edificio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783029" name="Imagen 28" descr="Imagen que contiene contenedor de carga, exterior, edificio, tren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8912B" w14:textId="77777777" w:rsidR="00631E42" w:rsidRDefault="00631E42" w:rsidP="00631E42">
      <w:pPr>
        <w:rPr>
          <w:sz w:val="12"/>
          <w:szCs w:val="12"/>
          <w:lang w:val="es-419"/>
        </w:rPr>
      </w:pPr>
    </w:p>
    <w:p w14:paraId="2D502930" w14:textId="77777777" w:rsidR="00631E42" w:rsidRPr="0046006C" w:rsidRDefault="00631E42" w:rsidP="00631E42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631E42" w:rsidRPr="00C23463" w14:paraId="400F1551" w14:textId="77777777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7748D48D" w14:textId="152F41EA" w:rsidR="00631E42" w:rsidRPr="0046006C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07ED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486709-8</w:t>
            </w:r>
            <w:r w:rsidR="00DC44F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DC44F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007ED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830</w:t>
            </w:r>
          </w:p>
        </w:tc>
      </w:tr>
    </w:tbl>
    <w:p w14:paraId="1DB19414" w14:textId="77777777" w:rsidR="00631E42" w:rsidRDefault="00631E42" w:rsidP="00631E42">
      <w:pPr>
        <w:rPr>
          <w:sz w:val="12"/>
          <w:szCs w:val="12"/>
          <w:lang w:val="es-CL"/>
        </w:rPr>
      </w:pPr>
    </w:p>
    <w:p w14:paraId="2242DB7E" w14:textId="77777777" w:rsidR="00DC44F8" w:rsidRPr="00DC44F8" w:rsidRDefault="00DC44F8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B75C323" w14:textId="77777777">
        <w:trPr>
          <w:trHeight w:val="3915"/>
          <w:jc w:val="center"/>
        </w:trPr>
        <w:tc>
          <w:tcPr>
            <w:tcW w:w="4819" w:type="dxa"/>
          </w:tcPr>
          <w:p w14:paraId="408A79F7" w14:textId="02120C39" w:rsidR="00631E42" w:rsidRPr="000A0512" w:rsidRDefault="00007ED9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96BA25B" wp14:editId="3D3DD2A3">
                  <wp:extent cx="3038475" cy="2762250"/>
                  <wp:effectExtent l="0" t="0" r="9525" b="0"/>
                  <wp:docPr id="851582937" name="Imagen 31" descr="Imagen que contiene edificio, exterior, ladrill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82937" name="Imagen 31" descr="Imagen que contiene edificio, exterior, ladrillo, hecho de mader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BD75B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910A7E1" w14:textId="77777777">
        <w:trPr>
          <w:trHeight w:val="3969"/>
        </w:trPr>
        <w:tc>
          <w:tcPr>
            <w:tcW w:w="4819" w:type="dxa"/>
          </w:tcPr>
          <w:p w14:paraId="1A117608" w14:textId="70DD3FC8" w:rsidR="00631E42" w:rsidRPr="000A0512" w:rsidRDefault="00007ED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2E4CB39" wp14:editId="59E66227">
                  <wp:extent cx="3086100" cy="2771775"/>
                  <wp:effectExtent l="0" t="0" r="0" b="9525"/>
                  <wp:docPr id="1924864988" name="Imagen 33" descr="Imagen que contiene gabinete, edificio, cocin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864988" name="Imagen 33" descr="Imagen que contiene gabinete, edificio, cocina, parad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AE9DEAF" w14:textId="28AD2882" w:rsidR="00631E42" w:rsidRPr="000A0512" w:rsidRDefault="00007ED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5F7CD1C" wp14:editId="3A04816F">
                  <wp:extent cx="3038475" cy="2781300"/>
                  <wp:effectExtent l="0" t="0" r="9525" b="0"/>
                  <wp:docPr id="1603039035" name="Imagen 32" descr="Imagen que contiene edificio, caja, lad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039035" name="Imagen 32" descr="Imagen que contiene edificio, caja, lado, hecho de mader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54771" w14:textId="77777777" w:rsidR="00631E42" w:rsidRDefault="00631E42" w:rsidP="00631E42">
      <w:pPr>
        <w:rPr>
          <w:sz w:val="12"/>
          <w:szCs w:val="12"/>
          <w:lang w:val="es-419"/>
        </w:rPr>
      </w:pPr>
    </w:p>
    <w:p w14:paraId="489298AF" w14:textId="77777777" w:rsidR="00631E42" w:rsidRDefault="00631E42" w:rsidP="00631E42">
      <w:pPr>
        <w:rPr>
          <w:sz w:val="12"/>
          <w:szCs w:val="12"/>
          <w:lang w:val="es-419"/>
        </w:rPr>
      </w:pPr>
    </w:p>
    <w:p w14:paraId="50359F74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631E42" w:rsidRPr="00C23463" w14:paraId="24F0C366" w14:textId="77777777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4330919" w14:textId="168E79D3" w:rsidR="00631E42" w:rsidRPr="00286087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6437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608872-3</w:t>
            </w:r>
            <w:r w:rsidR="00CE3BE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</w:t>
            </w:r>
            <w:r w:rsidR="00CE3BE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6437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825</w:t>
            </w:r>
          </w:p>
        </w:tc>
      </w:tr>
    </w:tbl>
    <w:p w14:paraId="4384E63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p w14:paraId="5C7F99E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5B599FBE" w14:textId="77777777">
        <w:trPr>
          <w:trHeight w:val="3915"/>
          <w:jc w:val="center"/>
        </w:trPr>
        <w:tc>
          <w:tcPr>
            <w:tcW w:w="4819" w:type="dxa"/>
          </w:tcPr>
          <w:p w14:paraId="263F096F" w14:textId="664C1C05" w:rsidR="00631E42" w:rsidRPr="000A0512" w:rsidRDefault="008A6E6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DBE07C" wp14:editId="1122A14F">
                  <wp:extent cx="3057525" cy="2857500"/>
                  <wp:effectExtent l="0" t="0" r="9525" b="0"/>
                  <wp:docPr id="1539850777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850777" name="Imagen 1539850777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2339D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F5BB16A" w14:textId="77777777">
        <w:trPr>
          <w:trHeight w:val="3969"/>
        </w:trPr>
        <w:tc>
          <w:tcPr>
            <w:tcW w:w="4819" w:type="dxa"/>
          </w:tcPr>
          <w:p w14:paraId="2492BD9E" w14:textId="2C8F07A2" w:rsidR="00631E42" w:rsidRPr="000A0512" w:rsidRDefault="00643743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624AB3F" wp14:editId="4295619A">
                  <wp:extent cx="3038475" cy="2732405"/>
                  <wp:effectExtent l="0" t="0" r="9525" b="0"/>
                  <wp:docPr id="1431216550" name="Imagen 38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216550" name="Imagen 38" descr="Imagen que contiene Calendari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8116FD" w14:textId="78ADF989" w:rsidR="00631E42" w:rsidRPr="000A0512" w:rsidRDefault="008A6E6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54B06A3" wp14:editId="6B449F05">
                  <wp:extent cx="3028950" cy="2732405"/>
                  <wp:effectExtent l="0" t="0" r="0" b="0"/>
                  <wp:docPr id="2058307148" name="Imagen 35" descr="Imagen que contiene contenedor de carga, exterior, edifici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07148" name="Imagen 35" descr="Imagen que contiene contenedor de carga, exterior, edificio, coche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2109E" w14:textId="77777777" w:rsidR="00631E42" w:rsidRDefault="00631E42" w:rsidP="00631E42">
      <w:pPr>
        <w:rPr>
          <w:sz w:val="12"/>
          <w:szCs w:val="12"/>
          <w:lang w:val="es-419"/>
        </w:rPr>
      </w:pPr>
    </w:p>
    <w:p w14:paraId="683A5601" w14:textId="5959C630" w:rsidR="00631E42" w:rsidRPr="00AB7B9A" w:rsidRDefault="00631E42" w:rsidP="00631E42">
      <w:pPr>
        <w:tabs>
          <w:tab w:val="left" w:pos="5499"/>
        </w:tabs>
      </w:pPr>
      <w:r>
        <w:tab/>
      </w: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C23463" w14:paraId="72495252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1025A27" w14:textId="62BD02EB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6437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TCKU 725446-1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A3126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A3126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6437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828</w:t>
            </w:r>
          </w:p>
        </w:tc>
      </w:tr>
    </w:tbl>
    <w:p w14:paraId="01E810EC" w14:textId="77777777" w:rsidR="00631E42" w:rsidRDefault="00631E42" w:rsidP="00631E42">
      <w:pPr>
        <w:rPr>
          <w:sz w:val="12"/>
          <w:szCs w:val="12"/>
          <w:lang w:val="es-CL"/>
        </w:rPr>
      </w:pPr>
    </w:p>
    <w:p w14:paraId="3EDDEE66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67022208" w14:textId="77777777">
        <w:trPr>
          <w:trHeight w:val="3915"/>
          <w:jc w:val="center"/>
        </w:trPr>
        <w:tc>
          <w:tcPr>
            <w:tcW w:w="4819" w:type="dxa"/>
          </w:tcPr>
          <w:p w14:paraId="630F8F87" w14:textId="6964A575" w:rsidR="00631E42" w:rsidRPr="000A0512" w:rsidRDefault="00643743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52C6D31" wp14:editId="78113CAA">
                  <wp:extent cx="3048000" cy="2876550"/>
                  <wp:effectExtent l="0" t="0" r="0" b="0"/>
                  <wp:docPr id="1136792306" name="Imagen 39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92306" name="Imagen 39" descr="Una cortina de fond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06DA3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30AE47FD" w14:textId="77777777">
        <w:trPr>
          <w:trHeight w:val="3969"/>
        </w:trPr>
        <w:tc>
          <w:tcPr>
            <w:tcW w:w="4819" w:type="dxa"/>
          </w:tcPr>
          <w:p w14:paraId="57DAF329" w14:textId="6E36442C" w:rsidR="00631E42" w:rsidRPr="000A0512" w:rsidRDefault="00643743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2E238DB" wp14:editId="5683909E">
                  <wp:extent cx="3038475" cy="2876550"/>
                  <wp:effectExtent l="0" t="0" r="9525" b="0"/>
                  <wp:docPr id="1066638182" name="Imagen 41" descr="Imagen que contiene edificio,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638182" name="Imagen 41" descr="Imagen que contiene edificio, barc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5AF49C9" w14:textId="372531BB" w:rsidR="00631E42" w:rsidRPr="000A0512" w:rsidRDefault="00643743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8F1A0C9" wp14:editId="70482950">
                  <wp:extent cx="3057525" cy="2867025"/>
                  <wp:effectExtent l="0" t="0" r="9525" b="9525"/>
                  <wp:docPr id="1600463787" name="Imagen 40" descr="Imagen que contiene contenedor de carga, exterior, edificio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463787" name="Imagen 40" descr="Imagen que contiene contenedor de carga, exterior, edificio, tren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C6F95" w14:textId="77777777" w:rsidR="00631E42" w:rsidRDefault="00631E42" w:rsidP="00631E42">
      <w:pPr>
        <w:rPr>
          <w:sz w:val="12"/>
          <w:szCs w:val="12"/>
          <w:lang w:val="es-419"/>
        </w:rPr>
      </w:pPr>
    </w:p>
    <w:p w14:paraId="1D3A02DE" w14:textId="77777777" w:rsidR="00631E42" w:rsidRPr="0046006C" w:rsidRDefault="00631E42" w:rsidP="00631E42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631E42" w:rsidRPr="00C23463" w14:paraId="11BCC5C0" w14:textId="77777777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558CB306" w14:textId="1D1E7868" w:rsidR="00631E42" w:rsidRPr="0046006C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667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TRHU 759662-6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SELLO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4667AE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826</w:t>
            </w:r>
          </w:p>
        </w:tc>
      </w:tr>
    </w:tbl>
    <w:p w14:paraId="11FAFEB1" w14:textId="77777777" w:rsidR="00631E42" w:rsidRDefault="00631E42" w:rsidP="00631E42">
      <w:pPr>
        <w:rPr>
          <w:sz w:val="12"/>
          <w:szCs w:val="12"/>
          <w:lang w:val="es-CL"/>
        </w:rPr>
      </w:pPr>
    </w:p>
    <w:p w14:paraId="2082CECC" w14:textId="77777777" w:rsidR="00A31263" w:rsidRPr="00A31263" w:rsidRDefault="00A31263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3766B340" w14:textId="77777777">
        <w:trPr>
          <w:trHeight w:val="3915"/>
          <w:jc w:val="center"/>
        </w:trPr>
        <w:tc>
          <w:tcPr>
            <w:tcW w:w="4819" w:type="dxa"/>
          </w:tcPr>
          <w:p w14:paraId="650978A8" w14:textId="6FD05FCD" w:rsidR="00631E42" w:rsidRPr="000A0512" w:rsidRDefault="0066190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7F82AF8" wp14:editId="065E7200">
                  <wp:extent cx="3067050" cy="2476500"/>
                  <wp:effectExtent l="0" t="0" r="0" b="0"/>
                  <wp:docPr id="775343026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43026" name="Imagen 775343026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77F81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34F6FFE" w14:textId="77777777">
        <w:trPr>
          <w:trHeight w:val="3969"/>
        </w:trPr>
        <w:tc>
          <w:tcPr>
            <w:tcW w:w="4819" w:type="dxa"/>
          </w:tcPr>
          <w:p w14:paraId="26E36F3A" w14:textId="47E42289" w:rsidR="00631E42" w:rsidRPr="000A0512" w:rsidRDefault="0066190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60DC8A6" wp14:editId="061BCFF7">
                  <wp:extent cx="3083397" cy="2752725"/>
                  <wp:effectExtent l="0" t="0" r="3175" b="0"/>
                  <wp:docPr id="1008159589" name="Imagen 48" descr="Imagen que contiene abrir, refrigerador, puerta,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59589" name="Imagen 48" descr="Imagen que contiene abrir, refrigerador, puerta, agu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143" cy="276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2EC52E" w14:textId="38EBEB28" w:rsidR="00631E42" w:rsidRPr="000A0512" w:rsidRDefault="0066190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DA922C4" wp14:editId="3C32D663">
                  <wp:extent cx="3067050" cy="2752725"/>
                  <wp:effectExtent l="0" t="0" r="0" b="9525"/>
                  <wp:docPr id="1084352532" name="Imagen 44" descr="Imagen que contiene contenedor de carga, edificio, camión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352532" name="Imagen 44" descr="Imagen que contiene contenedor de carga, edificio, camión, tren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84DE5" w14:textId="77777777" w:rsidR="00631E42" w:rsidRDefault="00631E42" w:rsidP="00631E42">
      <w:pPr>
        <w:rPr>
          <w:sz w:val="12"/>
          <w:szCs w:val="12"/>
          <w:lang w:val="es-419"/>
        </w:rPr>
      </w:pPr>
    </w:p>
    <w:p w14:paraId="3C9104C2" w14:textId="77777777" w:rsidR="00631E42" w:rsidRDefault="00631E42" w:rsidP="00631E42">
      <w:pPr>
        <w:rPr>
          <w:sz w:val="12"/>
          <w:szCs w:val="12"/>
          <w:lang w:val="es-419"/>
        </w:rPr>
      </w:pPr>
    </w:p>
    <w:p w14:paraId="22704A10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631E42" w:rsidRPr="00C23463" w14:paraId="58EA1FF1" w14:textId="77777777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8D61B82" w14:textId="50CF8514" w:rsidR="00631E42" w:rsidRPr="00286087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C0734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</w:t>
            </w:r>
            <w:r w:rsidR="008212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K</w:t>
            </w:r>
            <w:r w:rsidR="00C0734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U </w:t>
            </w:r>
            <w:r w:rsidR="008212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728533-3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BC4E87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827</w:t>
            </w:r>
          </w:p>
        </w:tc>
      </w:tr>
    </w:tbl>
    <w:p w14:paraId="28D858F6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p w14:paraId="0ED9AB3D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22105249" w14:textId="77777777">
        <w:trPr>
          <w:trHeight w:val="3915"/>
          <w:jc w:val="center"/>
        </w:trPr>
        <w:tc>
          <w:tcPr>
            <w:tcW w:w="4819" w:type="dxa"/>
          </w:tcPr>
          <w:p w14:paraId="4F8AFCC8" w14:textId="212A4686" w:rsidR="00631E42" w:rsidRPr="000A0512" w:rsidRDefault="0066190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DE04C7B" wp14:editId="1B7DBE31">
                  <wp:extent cx="3083295" cy="2676525"/>
                  <wp:effectExtent l="0" t="0" r="3175" b="0"/>
                  <wp:docPr id="564301396" name="Imagen 49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01396" name="Imagen 49" descr="Una puerta de mader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44" cy="268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174E3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44AD6C4F" w14:textId="77777777">
        <w:trPr>
          <w:trHeight w:val="3969"/>
        </w:trPr>
        <w:tc>
          <w:tcPr>
            <w:tcW w:w="4819" w:type="dxa"/>
          </w:tcPr>
          <w:p w14:paraId="6F5E1568" w14:textId="62AF73A3" w:rsidR="00631E42" w:rsidRPr="000A0512" w:rsidRDefault="0066190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FF41219" wp14:editId="75DF7AB1">
                  <wp:extent cx="3044190" cy="2800985"/>
                  <wp:effectExtent l="0" t="0" r="3810" b="0"/>
                  <wp:docPr id="338821027" name="Imagen 51" descr="Imagen que contiene abrir, edificio, refrigerador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821027" name="Imagen 51" descr="Imagen que contiene abrir, edificio, refrigerador, pequeñ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008" cy="28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7683B09" w14:textId="6833B9F6" w:rsidR="00631E42" w:rsidRPr="000A0512" w:rsidRDefault="0066190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3720157" wp14:editId="38E96419">
                  <wp:extent cx="3044190" cy="2801566"/>
                  <wp:effectExtent l="0" t="0" r="3810" b="0"/>
                  <wp:docPr id="729497534" name="Imagen 50" descr="Imagen que contiene contenedor de carga, exterior, tre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497534" name="Imagen 50" descr="Imagen que contiene contenedor de carga, exterior, tren, camionet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64" cy="28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0FAB3" w14:textId="77777777" w:rsidR="00631E42" w:rsidRDefault="00631E42" w:rsidP="00631E42">
      <w:pPr>
        <w:rPr>
          <w:sz w:val="12"/>
          <w:szCs w:val="12"/>
          <w:lang w:val="es-419"/>
        </w:rPr>
      </w:pPr>
    </w:p>
    <w:p w14:paraId="3A43E1D4" w14:textId="2D3E02E8" w:rsidR="005E40D7" w:rsidRPr="0071229D" w:rsidRDefault="00631E42" w:rsidP="00BC4E87">
      <w:pPr>
        <w:tabs>
          <w:tab w:val="left" w:pos="5499"/>
        </w:tabs>
        <w:rPr>
          <w:sz w:val="12"/>
          <w:szCs w:val="12"/>
          <w:lang w:val="es-419"/>
        </w:rPr>
      </w:pPr>
      <w:r>
        <w:tab/>
      </w: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048EB3D2" w:rsidR="009745D3" w:rsidRPr="004F3033" w:rsidRDefault="00BC4E87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G. 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7145B9A8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752F100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BD3CA4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: J. Lopez</w:t>
      </w:r>
    </w:p>
    <w:sectPr w:rsidR="003D288A" w:rsidRPr="006A11C7" w:rsidSect="002F1742">
      <w:headerReference w:type="default" r:id="rId53"/>
      <w:footerReference w:type="default" r:id="rId54"/>
      <w:footerReference w:type="first" r:id="rId55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2335B" w14:textId="77777777" w:rsidR="008803E2" w:rsidRDefault="008803E2" w:rsidP="006B5BED">
      <w:r>
        <w:separator/>
      </w:r>
    </w:p>
  </w:endnote>
  <w:endnote w:type="continuationSeparator" w:id="0">
    <w:p w14:paraId="4203BF69" w14:textId="77777777" w:rsidR="008803E2" w:rsidRDefault="008803E2" w:rsidP="006B5BED">
      <w:r>
        <w:continuationSeparator/>
      </w:r>
    </w:p>
  </w:endnote>
  <w:endnote w:type="continuationNotice" w:id="1">
    <w:p w14:paraId="4CF169DB" w14:textId="77777777" w:rsidR="008803E2" w:rsidRDefault="008803E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BAE5" w14:textId="77777777" w:rsidR="008803E2" w:rsidRDefault="008803E2" w:rsidP="006B5BED">
      <w:r>
        <w:separator/>
      </w:r>
    </w:p>
  </w:footnote>
  <w:footnote w:type="continuationSeparator" w:id="0">
    <w:p w14:paraId="4731D6F6" w14:textId="77777777" w:rsidR="008803E2" w:rsidRDefault="008803E2" w:rsidP="006B5BED">
      <w:r>
        <w:continuationSeparator/>
      </w:r>
    </w:p>
  </w:footnote>
  <w:footnote w:type="continuationNotice" w:id="1">
    <w:p w14:paraId="3A83EBDF" w14:textId="77777777" w:rsidR="008803E2" w:rsidRDefault="008803E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C23463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6A9B1966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08290B">
            <w:rPr>
              <w:rFonts w:ascii="Avenir Next LT Pro Light" w:hAnsi="Avenir Next LT Pro Light"/>
              <w:sz w:val="18"/>
              <w:szCs w:val="18"/>
              <w:lang w:val="es-CL"/>
            </w:rPr>
            <w:t>4-1</w:t>
          </w:r>
          <w:r w:rsidR="00D8710F">
            <w:rPr>
              <w:rFonts w:ascii="Avenir Next LT Pro Light" w:hAnsi="Avenir Next LT Pro Light"/>
              <w:sz w:val="18"/>
              <w:szCs w:val="18"/>
              <w:lang w:val="es-CL"/>
            </w:rPr>
            <w:t>646</w:t>
          </w:r>
        </w:p>
        <w:p w14:paraId="6CDEBCE0" w14:textId="53D8A785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r w:rsidR="0008290B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Abril </w:t>
          </w:r>
          <w:r w:rsidR="00AC742D">
            <w:rPr>
              <w:rFonts w:ascii="Avenir Next LT Pro Light" w:hAnsi="Avenir Next LT Pro Light"/>
              <w:sz w:val="18"/>
              <w:szCs w:val="18"/>
              <w:lang w:val="es-CL"/>
            </w:rPr>
            <w:t>2</w:t>
          </w:r>
          <w:r w:rsidR="00D8710F">
            <w:rPr>
              <w:rFonts w:ascii="Avenir Next LT Pro Light" w:hAnsi="Avenir Next LT Pro Light"/>
              <w:sz w:val="18"/>
              <w:szCs w:val="18"/>
              <w:lang w:val="es-CL"/>
            </w:rPr>
            <w:t>9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07ED9"/>
    <w:rsid w:val="00021027"/>
    <w:rsid w:val="00021046"/>
    <w:rsid w:val="0002157C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5A6B"/>
    <w:rsid w:val="0006696A"/>
    <w:rsid w:val="00070BB5"/>
    <w:rsid w:val="00074093"/>
    <w:rsid w:val="00074E51"/>
    <w:rsid w:val="00076F60"/>
    <w:rsid w:val="00081188"/>
    <w:rsid w:val="000816C4"/>
    <w:rsid w:val="00081EB4"/>
    <w:rsid w:val="0008290B"/>
    <w:rsid w:val="00082C1C"/>
    <w:rsid w:val="00085385"/>
    <w:rsid w:val="000863FF"/>
    <w:rsid w:val="00086DA0"/>
    <w:rsid w:val="000871B8"/>
    <w:rsid w:val="00091B5D"/>
    <w:rsid w:val="00095299"/>
    <w:rsid w:val="00095375"/>
    <w:rsid w:val="000970E5"/>
    <w:rsid w:val="00097823"/>
    <w:rsid w:val="000A0512"/>
    <w:rsid w:val="000A14D8"/>
    <w:rsid w:val="000A1FA8"/>
    <w:rsid w:val="000A2229"/>
    <w:rsid w:val="000A28C5"/>
    <w:rsid w:val="000A2ECB"/>
    <w:rsid w:val="000A504F"/>
    <w:rsid w:val="000A54D0"/>
    <w:rsid w:val="000A56F6"/>
    <w:rsid w:val="000B5D7B"/>
    <w:rsid w:val="000B6D94"/>
    <w:rsid w:val="000B7F6E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04AEF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11A9"/>
    <w:rsid w:val="00183941"/>
    <w:rsid w:val="00184614"/>
    <w:rsid w:val="00193862"/>
    <w:rsid w:val="001942FB"/>
    <w:rsid w:val="001947A5"/>
    <w:rsid w:val="001959B2"/>
    <w:rsid w:val="00196DBE"/>
    <w:rsid w:val="0019782A"/>
    <w:rsid w:val="00197E95"/>
    <w:rsid w:val="001A16DE"/>
    <w:rsid w:val="001A1B6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07B62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4E61"/>
    <w:rsid w:val="00247DD7"/>
    <w:rsid w:val="00250FB2"/>
    <w:rsid w:val="002525B8"/>
    <w:rsid w:val="00255C8C"/>
    <w:rsid w:val="00255CE2"/>
    <w:rsid w:val="00255DB0"/>
    <w:rsid w:val="00256817"/>
    <w:rsid w:val="002574B3"/>
    <w:rsid w:val="00260610"/>
    <w:rsid w:val="002624CA"/>
    <w:rsid w:val="0026415D"/>
    <w:rsid w:val="00275812"/>
    <w:rsid w:val="00285470"/>
    <w:rsid w:val="00286087"/>
    <w:rsid w:val="002878CE"/>
    <w:rsid w:val="002945D4"/>
    <w:rsid w:val="002959B5"/>
    <w:rsid w:val="00295AE3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B7881"/>
    <w:rsid w:val="002C1B9E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13DC"/>
    <w:rsid w:val="0032493A"/>
    <w:rsid w:val="00325B9A"/>
    <w:rsid w:val="003305B9"/>
    <w:rsid w:val="00330C8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860FD"/>
    <w:rsid w:val="00392F21"/>
    <w:rsid w:val="00396F17"/>
    <w:rsid w:val="003A6153"/>
    <w:rsid w:val="003A7EB2"/>
    <w:rsid w:val="003B0752"/>
    <w:rsid w:val="003B0843"/>
    <w:rsid w:val="003B42F6"/>
    <w:rsid w:val="003B47E8"/>
    <w:rsid w:val="003B795E"/>
    <w:rsid w:val="003C1DDC"/>
    <w:rsid w:val="003C2518"/>
    <w:rsid w:val="003C4A12"/>
    <w:rsid w:val="003C5AA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37951"/>
    <w:rsid w:val="00441B6C"/>
    <w:rsid w:val="00441C09"/>
    <w:rsid w:val="0044374E"/>
    <w:rsid w:val="004446B1"/>
    <w:rsid w:val="004459FB"/>
    <w:rsid w:val="00445AF6"/>
    <w:rsid w:val="004474F3"/>
    <w:rsid w:val="00447DA2"/>
    <w:rsid w:val="00450E3D"/>
    <w:rsid w:val="004525A9"/>
    <w:rsid w:val="0045445B"/>
    <w:rsid w:val="0045623F"/>
    <w:rsid w:val="0046006C"/>
    <w:rsid w:val="0046116E"/>
    <w:rsid w:val="004667A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1E54"/>
    <w:rsid w:val="004A2125"/>
    <w:rsid w:val="004A226E"/>
    <w:rsid w:val="004A393D"/>
    <w:rsid w:val="004A4977"/>
    <w:rsid w:val="004A5F83"/>
    <w:rsid w:val="004B45BC"/>
    <w:rsid w:val="004B579F"/>
    <w:rsid w:val="004C0728"/>
    <w:rsid w:val="004C7355"/>
    <w:rsid w:val="004C7A2A"/>
    <w:rsid w:val="004D0426"/>
    <w:rsid w:val="004F133B"/>
    <w:rsid w:val="004F3033"/>
    <w:rsid w:val="004F373A"/>
    <w:rsid w:val="004F6508"/>
    <w:rsid w:val="00500683"/>
    <w:rsid w:val="00501CC1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E6C"/>
    <w:rsid w:val="00523F8D"/>
    <w:rsid w:val="005240BF"/>
    <w:rsid w:val="00525ACE"/>
    <w:rsid w:val="00526EFA"/>
    <w:rsid w:val="00530F81"/>
    <w:rsid w:val="0053397C"/>
    <w:rsid w:val="00534E94"/>
    <w:rsid w:val="00541272"/>
    <w:rsid w:val="005423EF"/>
    <w:rsid w:val="0054285F"/>
    <w:rsid w:val="00544E0B"/>
    <w:rsid w:val="005452D7"/>
    <w:rsid w:val="00545470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2C9A"/>
    <w:rsid w:val="00584366"/>
    <w:rsid w:val="00584D72"/>
    <w:rsid w:val="005871C1"/>
    <w:rsid w:val="005902EC"/>
    <w:rsid w:val="00595E27"/>
    <w:rsid w:val="00596E17"/>
    <w:rsid w:val="00596FE2"/>
    <w:rsid w:val="005978A5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408"/>
    <w:rsid w:val="005C1C29"/>
    <w:rsid w:val="005C6A39"/>
    <w:rsid w:val="005C6BA0"/>
    <w:rsid w:val="005C6D93"/>
    <w:rsid w:val="005D326D"/>
    <w:rsid w:val="005D523D"/>
    <w:rsid w:val="005D6971"/>
    <w:rsid w:val="005E40D7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1E42"/>
    <w:rsid w:val="00632534"/>
    <w:rsid w:val="006325F9"/>
    <w:rsid w:val="006328BD"/>
    <w:rsid w:val="00632DAD"/>
    <w:rsid w:val="006332B6"/>
    <w:rsid w:val="00635CE1"/>
    <w:rsid w:val="006366C8"/>
    <w:rsid w:val="00640255"/>
    <w:rsid w:val="00643743"/>
    <w:rsid w:val="00644218"/>
    <w:rsid w:val="00644ADA"/>
    <w:rsid w:val="006554C5"/>
    <w:rsid w:val="00657F77"/>
    <w:rsid w:val="006601FA"/>
    <w:rsid w:val="00661901"/>
    <w:rsid w:val="00663124"/>
    <w:rsid w:val="006646BE"/>
    <w:rsid w:val="00665343"/>
    <w:rsid w:val="00665CBE"/>
    <w:rsid w:val="00666ED7"/>
    <w:rsid w:val="00667100"/>
    <w:rsid w:val="006730FF"/>
    <w:rsid w:val="00673AEA"/>
    <w:rsid w:val="006776F7"/>
    <w:rsid w:val="00680FF3"/>
    <w:rsid w:val="00681221"/>
    <w:rsid w:val="0068449A"/>
    <w:rsid w:val="00686128"/>
    <w:rsid w:val="00691224"/>
    <w:rsid w:val="006921B1"/>
    <w:rsid w:val="00694872"/>
    <w:rsid w:val="006A02FE"/>
    <w:rsid w:val="006A11C7"/>
    <w:rsid w:val="006A3A3F"/>
    <w:rsid w:val="006A4B24"/>
    <w:rsid w:val="006A7A8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40A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665E6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073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1BEB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0081"/>
    <w:rsid w:val="008025F2"/>
    <w:rsid w:val="008036E3"/>
    <w:rsid w:val="00805008"/>
    <w:rsid w:val="00807EFC"/>
    <w:rsid w:val="00810B22"/>
    <w:rsid w:val="00812E9A"/>
    <w:rsid w:val="00813118"/>
    <w:rsid w:val="00814C50"/>
    <w:rsid w:val="008170B6"/>
    <w:rsid w:val="008210BE"/>
    <w:rsid w:val="00821259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60B29"/>
    <w:rsid w:val="008706A1"/>
    <w:rsid w:val="00874077"/>
    <w:rsid w:val="00874151"/>
    <w:rsid w:val="008764B1"/>
    <w:rsid w:val="008803E2"/>
    <w:rsid w:val="00884F48"/>
    <w:rsid w:val="00886E08"/>
    <w:rsid w:val="00886E6C"/>
    <w:rsid w:val="00887E53"/>
    <w:rsid w:val="008909F1"/>
    <w:rsid w:val="00891CE6"/>
    <w:rsid w:val="00891E0C"/>
    <w:rsid w:val="00892ACC"/>
    <w:rsid w:val="008A50AF"/>
    <w:rsid w:val="008A6E6D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C7F30"/>
    <w:rsid w:val="008D41AC"/>
    <w:rsid w:val="008E0E5F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2D93"/>
    <w:rsid w:val="00913957"/>
    <w:rsid w:val="00913FDB"/>
    <w:rsid w:val="00921439"/>
    <w:rsid w:val="0092159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97D35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4292"/>
    <w:rsid w:val="009C5A10"/>
    <w:rsid w:val="009D36BF"/>
    <w:rsid w:val="009D4BC0"/>
    <w:rsid w:val="009E0923"/>
    <w:rsid w:val="009E2BC7"/>
    <w:rsid w:val="009E4B32"/>
    <w:rsid w:val="009F0A0C"/>
    <w:rsid w:val="009F356E"/>
    <w:rsid w:val="009F3BFA"/>
    <w:rsid w:val="009F6B3A"/>
    <w:rsid w:val="009F7ACB"/>
    <w:rsid w:val="00A16BD5"/>
    <w:rsid w:val="00A2209A"/>
    <w:rsid w:val="00A22409"/>
    <w:rsid w:val="00A31263"/>
    <w:rsid w:val="00A326EC"/>
    <w:rsid w:val="00A32F0E"/>
    <w:rsid w:val="00A35D24"/>
    <w:rsid w:val="00A36BDF"/>
    <w:rsid w:val="00A36DD7"/>
    <w:rsid w:val="00A41753"/>
    <w:rsid w:val="00A43B2D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45C"/>
    <w:rsid w:val="00A63A1F"/>
    <w:rsid w:val="00A70BEB"/>
    <w:rsid w:val="00A72E7B"/>
    <w:rsid w:val="00A75B92"/>
    <w:rsid w:val="00A76E00"/>
    <w:rsid w:val="00A80C9D"/>
    <w:rsid w:val="00A8491D"/>
    <w:rsid w:val="00A86DA4"/>
    <w:rsid w:val="00A87341"/>
    <w:rsid w:val="00A92B56"/>
    <w:rsid w:val="00A9361F"/>
    <w:rsid w:val="00A94F2E"/>
    <w:rsid w:val="00AA0FC2"/>
    <w:rsid w:val="00AA3729"/>
    <w:rsid w:val="00AA4F67"/>
    <w:rsid w:val="00AA7A44"/>
    <w:rsid w:val="00AB2A53"/>
    <w:rsid w:val="00AB7B9A"/>
    <w:rsid w:val="00AC0F4F"/>
    <w:rsid w:val="00AC0F94"/>
    <w:rsid w:val="00AC41B0"/>
    <w:rsid w:val="00AC582B"/>
    <w:rsid w:val="00AC5926"/>
    <w:rsid w:val="00AC742D"/>
    <w:rsid w:val="00AD121A"/>
    <w:rsid w:val="00AD3DD0"/>
    <w:rsid w:val="00AD4FC7"/>
    <w:rsid w:val="00AE1F1F"/>
    <w:rsid w:val="00AE4DC7"/>
    <w:rsid w:val="00AE567E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1E80"/>
    <w:rsid w:val="00B1226C"/>
    <w:rsid w:val="00B133BC"/>
    <w:rsid w:val="00B1398E"/>
    <w:rsid w:val="00B14389"/>
    <w:rsid w:val="00B17959"/>
    <w:rsid w:val="00B22040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39F3"/>
    <w:rsid w:val="00B87707"/>
    <w:rsid w:val="00B903F9"/>
    <w:rsid w:val="00B95147"/>
    <w:rsid w:val="00BA5924"/>
    <w:rsid w:val="00BB086B"/>
    <w:rsid w:val="00BB10E7"/>
    <w:rsid w:val="00BB72BD"/>
    <w:rsid w:val="00BB7B19"/>
    <w:rsid w:val="00BC09C3"/>
    <w:rsid w:val="00BC4C63"/>
    <w:rsid w:val="00BC4E87"/>
    <w:rsid w:val="00BC648A"/>
    <w:rsid w:val="00BC6E4D"/>
    <w:rsid w:val="00BC7177"/>
    <w:rsid w:val="00BC7436"/>
    <w:rsid w:val="00BD1B56"/>
    <w:rsid w:val="00BD35D7"/>
    <w:rsid w:val="00BD3CA4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0734D"/>
    <w:rsid w:val="00C10671"/>
    <w:rsid w:val="00C10F45"/>
    <w:rsid w:val="00C110D0"/>
    <w:rsid w:val="00C129AC"/>
    <w:rsid w:val="00C12A7C"/>
    <w:rsid w:val="00C14E6D"/>
    <w:rsid w:val="00C15824"/>
    <w:rsid w:val="00C177B3"/>
    <w:rsid w:val="00C216A7"/>
    <w:rsid w:val="00C23463"/>
    <w:rsid w:val="00C3043B"/>
    <w:rsid w:val="00C3170B"/>
    <w:rsid w:val="00C32EFE"/>
    <w:rsid w:val="00C34FFF"/>
    <w:rsid w:val="00C36E1A"/>
    <w:rsid w:val="00C3755D"/>
    <w:rsid w:val="00C37FCE"/>
    <w:rsid w:val="00C42828"/>
    <w:rsid w:val="00C431A0"/>
    <w:rsid w:val="00C433A7"/>
    <w:rsid w:val="00C462C1"/>
    <w:rsid w:val="00C46BF5"/>
    <w:rsid w:val="00C50D3E"/>
    <w:rsid w:val="00C51622"/>
    <w:rsid w:val="00C54018"/>
    <w:rsid w:val="00C54198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A7B0B"/>
    <w:rsid w:val="00CB30ED"/>
    <w:rsid w:val="00CB66CE"/>
    <w:rsid w:val="00CB6C71"/>
    <w:rsid w:val="00CB7213"/>
    <w:rsid w:val="00CC3EF3"/>
    <w:rsid w:val="00CC66D8"/>
    <w:rsid w:val="00CC71CC"/>
    <w:rsid w:val="00CD1F15"/>
    <w:rsid w:val="00CD6B5A"/>
    <w:rsid w:val="00CE0F1A"/>
    <w:rsid w:val="00CE3BE6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179ED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86A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8710F"/>
    <w:rsid w:val="00D90FE5"/>
    <w:rsid w:val="00D9579A"/>
    <w:rsid w:val="00D9586E"/>
    <w:rsid w:val="00DA377C"/>
    <w:rsid w:val="00DA3E31"/>
    <w:rsid w:val="00DA63C3"/>
    <w:rsid w:val="00DB0DA7"/>
    <w:rsid w:val="00DB3747"/>
    <w:rsid w:val="00DB3CA2"/>
    <w:rsid w:val="00DB53A1"/>
    <w:rsid w:val="00DB5873"/>
    <w:rsid w:val="00DB5A02"/>
    <w:rsid w:val="00DB73AF"/>
    <w:rsid w:val="00DB7CED"/>
    <w:rsid w:val="00DC2E3F"/>
    <w:rsid w:val="00DC44F8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2997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43F1"/>
    <w:rsid w:val="00E37320"/>
    <w:rsid w:val="00E42E03"/>
    <w:rsid w:val="00E469F8"/>
    <w:rsid w:val="00E53853"/>
    <w:rsid w:val="00E53886"/>
    <w:rsid w:val="00E60D7A"/>
    <w:rsid w:val="00E61077"/>
    <w:rsid w:val="00E6221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13CC"/>
    <w:rsid w:val="00ED2C0C"/>
    <w:rsid w:val="00ED4BC1"/>
    <w:rsid w:val="00ED7573"/>
    <w:rsid w:val="00EE07E2"/>
    <w:rsid w:val="00EE0B44"/>
    <w:rsid w:val="00EE16BC"/>
    <w:rsid w:val="00EE4A97"/>
    <w:rsid w:val="00EE7986"/>
    <w:rsid w:val="00EF0C87"/>
    <w:rsid w:val="00EF0E1C"/>
    <w:rsid w:val="00EF22DE"/>
    <w:rsid w:val="00EF4589"/>
    <w:rsid w:val="00F011AD"/>
    <w:rsid w:val="00F05140"/>
    <w:rsid w:val="00F07764"/>
    <w:rsid w:val="00F1003C"/>
    <w:rsid w:val="00F101BA"/>
    <w:rsid w:val="00F107CB"/>
    <w:rsid w:val="00F12B5F"/>
    <w:rsid w:val="00F15132"/>
    <w:rsid w:val="00F22BE7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704F9"/>
    <w:rsid w:val="00F72B9C"/>
    <w:rsid w:val="00F732E6"/>
    <w:rsid w:val="00F749D1"/>
    <w:rsid w:val="00F75CB2"/>
    <w:rsid w:val="00F81C4A"/>
    <w:rsid w:val="00F83AB5"/>
    <w:rsid w:val="00F84C63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11B4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82F184FB-CEAD-4F0A-B221-021D3C55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34</TotalTime>
  <Pages>15</Pages>
  <Words>273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22</cp:revision>
  <cp:lastPrinted>2025-10-30T20:40:00Z</cp:lastPrinted>
  <dcterms:created xsi:type="dcterms:W3CDTF">2026-04-29T21:09:00Z</dcterms:created>
  <dcterms:modified xsi:type="dcterms:W3CDTF">2026-04-29T21:49:00Z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