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64B3649C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9A2528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03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78DD9A06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08</w:t>
      </w:r>
      <w:r w:rsidR="00572E65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proofErr w:type="gramStart"/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Mayo</w:t>
      </w:r>
      <w:proofErr w:type="gramEnd"/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proofErr w:type="gramStart"/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>2026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End"/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3572A6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proofErr w:type="gramStart"/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</w:t>
      </w:r>
      <w:proofErr w:type="gramEnd"/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0</w:t>
      </w:r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5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-1</w:t>
      </w:r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752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E46184" w:rsidRDefault="00CF72FD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73F754A5" w:rsidR="00AB7B9A" w:rsidRPr="00E46184" w:rsidRDefault="00751BF5" w:rsidP="00FB1E83">
            <w:pPr>
              <w:shd w:val="clear" w:color="auto" w:fill="FFFFFF"/>
              <w:spacing w:after="160" w:line="240" w:lineRule="auto"/>
              <w:rPr>
                <w:rFonts w:ascii="Avenir Next LT Pro" w:eastAsia="Aptos" w:hAnsi="Avenir Next LT Pro" w:cs="Aptos"/>
                <w:sz w:val="22"/>
                <w:szCs w:val="22"/>
                <w:lang w:val="es-CL" w:eastAsia="es-CL"/>
              </w:rPr>
            </w:pPr>
            <w:r w:rsidRPr="00751BF5">
              <w:rPr>
                <w:rFonts w:ascii="Avenir Next LT Pro" w:eastAsia="Aptos" w:hAnsi="Avenir Next LT Pro" w:cs="Aptos"/>
                <w:color w:val="000000"/>
                <w:sz w:val="22"/>
                <w:szCs w:val="22"/>
                <w:lang w:eastAsia="es-CL"/>
              </w:rPr>
              <w:t>MEDUKQ735731 </w:t>
            </w:r>
          </w:p>
        </w:tc>
      </w:tr>
      <w:tr w:rsidR="00AB7B9A" w:rsidRPr="003572A6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6180F250" w:rsidR="00AB7B9A" w:rsidRPr="003572A6" w:rsidRDefault="003572A6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572A6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MICHELIN ESPANA PORTUGAL </w:t>
            </w:r>
            <w:proofErr w:type="gramStart"/>
            <w:r w:rsidRPr="003572A6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S.A</w:t>
            </w:r>
            <w:proofErr w:type="gramEnd"/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E46184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MICHELIN CHILE LTDA</w:t>
            </w:r>
            <w:r w:rsidR="007D01B1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E4618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047A0C8C" w:rsidR="00A76E00" w:rsidRPr="00E46184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572A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MSMU 9021</w:t>
            </w:r>
            <w:r w:rsidR="0097721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72-0</w:t>
            </w:r>
            <w:r w:rsidR="00EE200F"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</w:t>
            </w:r>
            <w:r w:rsidRPr="00977212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sz w:val="22"/>
                <w:szCs w:val="22"/>
              </w:rPr>
              <w:t xml:space="preserve">ELLO </w:t>
            </w:r>
            <w:r w:rsidRPr="00977212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977212" w:rsidRPr="00977212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0077940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27E50E40" w:rsidR="00A76E00" w:rsidRPr="00085D43" w:rsidRDefault="00977212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9608358" wp14:editId="7C9CE5C4">
                  <wp:extent cx="2886075" cy="2446020"/>
                  <wp:effectExtent l="0" t="0" r="9525" b="0"/>
                  <wp:docPr id="4119109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10900" name="Imagen 41191090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3F7A2C0A" w:rsidR="00A76E00" w:rsidRPr="00085D43" w:rsidRDefault="00977212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CF845BD" wp14:editId="56A7C0D1">
                  <wp:extent cx="2866390" cy="2446020"/>
                  <wp:effectExtent l="0" t="0" r="0" b="0"/>
                  <wp:docPr id="1398866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86610" name="Imagen 1398866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3A68A2CC" w:rsidR="00A76E00" w:rsidRPr="00085D43" w:rsidRDefault="00977212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B3A4978" wp14:editId="501F2A54">
                  <wp:extent cx="2867025" cy="2405380"/>
                  <wp:effectExtent l="0" t="0" r="9525" b="0"/>
                  <wp:docPr id="214028623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86232" name="Imagen 21402862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20DC938B" w:rsidR="00A76E00" w:rsidRPr="00085D43" w:rsidRDefault="00977212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9150B98" wp14:editId="5A5A2A8C">
                  <wp:extent cx="2857500" cy="2419350"/>
                  <wp:effectExtent l="0" t="0" r="0" b="0"/>
                  <wp:docPr id="7639606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96062" name="Imagen 7639606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816D8" w14:textId="77777777" w:rsidR="00572E65" w:rsidRPr="00085D43" w:rsidRDefault="00572E65" w:rsidP="00A76E00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0163227E" w:rsidR="00A76E00" w:rsidRPr="00F021C1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AA27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MSMU 900622-2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64410D"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 </w:t>
            </w: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F021C1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A276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0077947</w:t>
            </w:r>
          </w:p>
        </w:tc>
      </w:tr>
    </w:tbl>
    <w:p w14:paraId="05EA35B0" w14:textId="77777777" w:rsidR="00A76E00" w:rsidRPr="00085D43" w:rsidRDefault="00A76E00" w:rsidP="00A76E00">
      <w:pPr>
        <w:rPr>
          <w:rFonts w:ascii="Avenir Next LT Pro" w:hAnsi="Avenir Next LT Pro"/>
        </w:rPr>
      </w:pPr>
    </w:p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7FC07523" w:rsidR="00A76E00" w:rsidRPr="00085D43" w:rsidRDefault="00AA276B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55AC0F8" wp14:editId="16638FAA">
                  <wp:extent cx="2874645" cy="2724150"/>
                  <wp:effectExtent l="0" t="0" r="1905" b="0"/>
                  <wp:docPr id="17307594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59431" name="Imagen 173075943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28F556C2" w:rsidR="00A76E00" w:rsidRPr="00085D43" w:rsidRDefault="00AA276B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70E21EC" wp14:editId="483E3AD3">
                  <wp:extent cx="2857500" cy="2714625"/>
                  <wp:effectExtent l="0" t="0" r="0" b="9525"/>
                  <wp:docPr id="91858749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87493" name="Imagen 91858749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1654451B" w:rsidR="00A76E00" w:rsidRPr="00085D43" w:rsidRDefault="00AA276B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9EBC7AB" wp14:editId="45A0E356">
                  <wp:extent cx="2874645" cy="2686050"/>
                  <wp:effectExtent l="0" t="0" r="1905" b="0"/>
                  <wp:docPr id="59730677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06775" name="Imagen 59730677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132CFFBC" w:rsidR="00A76E00" w:rsidRPr="00085D43" w:rsidRDefault="00AA276B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5B8997" wp14:editId="6719034F">
                  <wp:extent cx="2857500" cy="2667000"/>
                  <wp:effectExtent l="0" t="0" r="0" b="0"/>
                  <wp:docPr id="10798229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82293" name="Imagen 10798229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1D3E3BB6" w:rsidR="00B17959" w:rsidRPr="009476E0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bookmarkStart w:id="1" w:name="_Hlk129163452"/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</w:t>
            </w:r>
            <w:r w:rsidR="003E5BD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726B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MSMU 904005-</w:t>
            </w:r>
            <w:proofErr w:type="gramStart"/>
            <w:r w:rsidR="000726B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8</w:t>
            </w:r>
            <w:r w:rsidR="00D404C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7B2C9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</w:t>
            </w:r>
            <w:proofErr w:type="gramEnd"/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726B8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0077948</w:t>
            </w:r>
          </w:p>
        </w:tc>
      </w:tr>
    </w:tbl>
    <w:p w14:paraId="1F2270F9" w14:textId="12293CE2" w:rsidR="0071229D" w:rsidRPr="00085D43" w:rsidRDefault="0071229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150AF35A" w:rsidR="004B579F" w:rsidRPr="00085D43" w:rsidRDefault="000726B8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0268FD2" wp14:editId="31987EC7">
                  <wp:extent cx="2886075" cy="2762250"/>
                  <wp:effectExtent l="0" t="0" r="9525" b="0"/>
                  <wp:docPr id="120499956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99569" name="Imagen 120499956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5B61B89F" w:rsidR="004B579F" w:rsidRPr="00085D43" w:rsidRDefault="000726B8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EF48A19" wp14:editId="708ECE98">
                  <wp:extent cx="2858135" cy="2752725"/>
                  <wp:effectExtent l="0" t="0" r="0" b="9525"/>
                  <wp:docPr id="99273775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37758" name="Imagen 99273775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502A0E16" w:rsidR="004B579F" w:rsidRPr="00085D43" w:rsidRDefault="000726B8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86B48DE" wp14:editId="55065F9C">
                  <wp:extent cx="2876550" cy="2686050"/>
                  <wp:effectExtent l="0" t="0" r="0" b="0"/>
                  <wp:docPr id="165917028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70285" name="Imagen 165917028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363DC31A" w:rsidR="004B579F" w:rsidRPr="00085D43" w:rsidRDefault="000726B8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A7297B4" wp14:editId="7C795031">
                  <wp:extent cx="2867025" cy="2686050"/>
                  <wp:effectExtent l="0" t="0" r="9525" b="0"/>
                  <wp:docPr id="147438393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383935" name="Imagen 147438393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628CBF9E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33DDC944" w14:textId="36A43A1A" w:rsidR="00445AF6" w:rsidRPr="00BD3373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2D0106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0B4F3B61" w:rsidR="009745D3" w:rsidRPr="00085D43" w:rsidRDefault="000726B8" w:rsidP="00641CE4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---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40C1111A" w:rsidR="009745D3" w:rsidRPr="00085D43" w:rsidRDefault="000726B8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Sin Observaciones.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p w14:paraId="7223E984" w14:textId="39436A5A" w:rsidR="001C6FA2" w:rsidRPr="00085D43" w:rsidRDefault="000726B8" w:rsidP="000726B8">
      <w:pPr>
        <w:tabs>
          <w:tab w:val="left" w:pos="1800"/>
        </w:tabs>
        <w:rPr>
          <w:rFonts w:ascii="Avenir Next LT Pro" w:hAnsi="Avenir Next LT Pro"/>
          <w:lang w:val="es-419"/>
        </w:rPr>
      </w:pPr>
      <w:r>
        <w:rPr>
          <w:rFonts w:ascii="Avenir Next LT Pro" w:hAnsi="Avenir Next LT Pro"/>
          <w:noProof/>
          <w:lang w:val="es-419"/>
        </w:rPr>
        <w:tab/>
      </w: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2B5C304C" w14:textId="77777777" w:rsidR="00AD2E9F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73F4A72A" w14:textId="77777777" w:rsidR="00AD2E9F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27FAA0EF" w14:textId="77777777" w:rsidR="000726B8" w:rsidRPr="00085D43" w:rsidRDefault="000726B8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299338D" w14:textId="77777777" w:rsid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7C770149" w14:textId="77777777" w:rsidR="000726B8" w:rsidRDefault="000726B8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D07DD24" w14:textId="77777777" w:rsidR="00AD2E9F" w:rsidRP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</w:p>
    <w:p w14:paraId="3CE00404" w14:textId="3EB5CF02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7035A" w:rsidRPr="00AD2E9F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CCB196B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1AD1C6FA" w:rsidR="00275812" w:rsidRPr="00AD2E9F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proofErr w:type="gramStart"/>
      <w:r w:rsidR="00F07764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23"/>
      <w:footerReference w:type="default" r:id="rId24"/>
      <w:footerReference w:type="first" r:id="rId25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FD4F8" w14:textId="77777777" w:rsidR="004965DC" w:rsidRDefault="004965DC" w:rsidP="006B5BED">
      <w:r>
        <w:separator/>
      </w:r>
    </w:p>
  </w:endnote>
  <w:endnote w:type="continuationSeparator" w:id="0">
    <w:p w14:paraId="42B2AADA" w14:textId="77777777" w:rsidR="004965DC" w:rsidRDefault="004965DC" w:rsidP="006B5BED">
      <w:r>
        <w:continuationSeparator/>
      </w:r>
    </w:p>
  </w:endnote>
  <w:endnote w:type="continuationNotice" w:id="1">
    <w:p w14:paraId="5A46DD1C" w14:textId="77777777" w:rsidR="004965DC" w:rsidRDefault="004965D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B61FD" w14:textId="77777777" w:rsidR="004965DC" w:rsidRDefault="004965DC" w:rsidP="006B5BED">
      <w:r>
        <w:separator/>
      </w:r>
    </w:p>
  </w:footnote>
  <w:footnote w:type="continuationSeparator" w:id="0">
    <w:p w14:paraId="5B9A428B" w14:textId="77777777" w:rsidR="004965DC" w:rsidRDefault="004965DC" w:rsidP="006B5BED">
      <w:r>
        <w:continuationSeparator/>
      </w:r>
    </w:p>
  </w:footnote>
  <w:footnote w:type="continuationNotice" w:id="1">
    <w:p w14:paraId="076B6A18" w14:textId="77777777" w:rsidR="004965DC" w:rsidRDefault="004965D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2D0106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199FCEA0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</w:t>
          </w:r>
          <w:r w:rsidR="002D0106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-1</w:t>
          </w:r>
          <w:r w:rsidR="002D0106">
            <w:rPr>
              <w:rFonts w:ascii="Avenir Next LT Pro" w:hAnsi="Avenir Next LT Pro"/>
              <w:sz w:val="18"/>
              <w:szCs w:val="18"/>
              <w:lang w:val="es-CL"/>
            </w:rPr>
            <w:t>752</w:t>
          </w:r>
        </w:p>
        <w:p w14:paraId="6CDEBCE0" w14:textId="36B6C638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BC152E">
            <w:rPr>
              <w:rFonts w:ascii="Avenir Next LT Pro" w:hAnsi="Avenir Next LT Pro"/>
              <w:sz w:val="18"/>
              <w:szCs w:val="18"/>
              <w:lang w:val="es-CL"/>
            </w:rPr>
            <w:t>Mayo</w:t>
          </w:r>
          <w:proofErr w:type="gramEnd"/>
          <w:r w:rsidR="00BC152E">
            <w:rPr>
              <w:rFonts w:ascii="Avenir Next LT Pro" w:hAnsi="Avenir Next LT Pro"/>
              <w:sz w:val="18"/>
              <w:szCs w:val="18"/>
              <w:lang w:val="es-CL"/>
            </w:rPr>
            <w:t xml:space="preserve"> 08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60F3"/>
    <w:rsid w:val="00017FC7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26B8"/>
    <w:rsid w:val="00074093"/>
    <w:rsid w:val="00074E51"/>
    <w:rsid w:val="00076F60"/>
    <w:rsid w:val="00080132"/>
    <w:rsid w:val="00081188"/>
    <w:rsid w:val="000816C4"/>
    <w:rsid w:val="00082C1C"/>
    <w:rsid w:val="00085D43"/>
    <w:rsid w:val="000871B8"/>
    <w:rsid w:val="00091B5D"/>
    <w:rsid w:val="000936B1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76B"/>
    <w:rsid w:val="000B6D94"/>
    <w:rsid w:val="000B7FB5"/>
    <w:rsid w:val="000C5BB6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21E"/>
    <w:rsid w:val="00135A8E"/>
    <w:rsid w:val="00135EA4"/>
    <w:rsid w:val="001401FE"/>
    <w:rsid w:val="00146D8A"/>
    <w:rsid w:val="001504F7"/>
    <w:rsid w:val="00150B36"/>
    <w:rsid w:val="00164B8D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1A04"/>
    <w:rsid w:val="001B5AE1"/>
    <w:rsid w:val="001B6C61"/>
    <w:rsid w:val="001C59D4"/>
    <w:rsid w:val="001C6FA2"/>
    <w:rsid w:val="001C7850"/>
    <w:rsid w:val="001D09B8"/>
    <w:rsid w:val="001D1312"/>
    <w:rsid w:val="001D40D0"/>
    <w:rsid w:val="001D690A"/>
    <w:rsid w:val="001E102C"/>
    <w:rsid w:val="001E39E9"/>
    <w:rsid w:val="001E4770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274B2"/>
    <w:rsid w:val="00235D8B"/>
    <w:rsid w:val="00241DD0"/>
    <w:rsid w:val="00242DD1"/>
    <w:rsid w:val="002433ED"/>
    <w:rsid w:val="00247DD7"/>
    <w:rsid w:val="00250FB2"/>
    <w:rsid w:val="002526E8"/>
    <w:rsid w:val="00255C8C"/>
    <w:rsid w:val="00255CE2"/>
    <w:rsid w:val="00255DB0"/>
    <w:rsid w:val="002574B3"/>
    <w:rsid w:val="002624CA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46C"/>
    <w:rsid w:val="002A4FD1"/>
    <w:rsid w:val="002A55D7"/>
    <w:rsid w:val="002A69D9"/>
    <w:rsid w:val="002A7FB2"/>
    <w:rsid w:val="002B0557"/>
    <w:rsid w:val="002B3D6E"/>
    <w:rsid w:val="002B513C"/>
    <w:rsid w:val="002B6AC1"/>
    <w:rsid w:val="002C1E75"/>
    <w:rsid w:val="002C2C09"/>
    <w:rsid w:val="002C4273"/>
    <w:rsid w:val="002C51A1"/>
    <w:rsid w:val="002C5876"/>
    <w:rsid w:val="002C5B38"/>
    <w:rsid w:val="002C6AC5"/>
    <w:rsid w:val="002D0106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0E73"/>
    <w:rsid w:val="0032255A"/>
    <w:rsid w:val="0032493A"/>
    <w:rsid w:val="00325E15"/>
    <w:rsid w:val="00325F8E"/>
    <w:rsid w:val="003305B9"/>
    <w:rsid w:val="00330AE3"/>
    <w:rsid w:val="0033267E"/>
    <w:rsid w:val="00333DCF"/>
    <w:rsid w:val="00334C2C"/>
    <w:rsid w:val="00340168"/>
    <w:rsid w:val="00342333"/>
    <w:rsid w:val="0035549E"/>
    <w:rsid w:val="003572A6"/>
    <w:rsid w:val="00361968"/>
    <w:rsid w:val="00365AFA"/>
    <w:rsid w:val="0036664C"/>
    <w:rsid w:val="00373A81"/>
    <w:rsid w:val="00392F21"/>
    <w:rsid w:val="0039343E"/>
    <w:rsid w:val="00396F17"/>
    <w:rsid w:val="00397439"/>
    <w:rsid w:val="003A7EB2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0F1C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35C77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3F15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965D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D6AE8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649C8"/>
    <w:rsid w:val="00572E65"/>
    <w:rsid w:val="00577E07"/>
    <w:rsid w:val="00580EAB"/>
    <w:rsid w:val="00582B8D"/>
    <w:rsid w:val="00584366"/>
    <w:rsid w:val="005871C1"/>
    <w:rsid w:val="00591C83"/>
    <w:rsid w:val="00594E0F"/>
    <w:rsid w:val="00596ADD"/>
    <w:rsid w:val="00596E17"/>
    <w:rsid w:val="00597480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22C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1CE4"/>
    <w:rsid w:val="0064410D"/>
    <w:rsid w:val="00644218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1BF5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B7CED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D3EC7"/>
    <w:rsid w:val="007E0A62"/>
    <w:rsid w:val="007E12D3"/>
    <w:rsid w:val="007E1A12"/>
    <w:rsid w:val="007E26E1"/>
    <w:rsid w:val="007E37B1"/>
    <w:rsid w:val="007E4350"/>
    <w:rsid w:val="007E55F3"/>
    <w:rsid w:val="007E7DAC"/>
    <w:rsid w:val="007F1528"/>
    <w:rsid w:val="007F1D33"/>
    <w:rsid w:val="007F3070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9528E"/>
    <w:rsid w:val="008A50AF"/>
    <w:rsid w:val="008B0543"/>
    <w:rsid w:val="008B2642"/>
    <w:rsid w:val="008B2D2F"/>
    <w:rsid w:val="008B506C"/>
    <w:rsid w:val="008B5635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2811"/>
    <w:rsid w:val="00904854"/>
    <w:rsid w:val="00906C32"/>
    <w:rsid w:val="00912D93"/>
    <w:rsid w:val="00913957"/>
    <w:rsid w:val="00913FDB"/>
    <w:rsid w:val="00922371"/>
    <w:rsid w:val="00923145"/>
    <w:rsid w:val="0092621B"/>
    <w:rsid w:val="0093248C"/>
    <w:rsid w:val="0093751D"/>
    <w:rsid w:val="009375F6"/>
    <w:rsid w:val="00940B6D"/>
    <w:rsid w:val="00940EF6"/>
    <w:rsid w:val="009423FA"/>
    <w:rsid w:val="00947602"/>
    <w:rsid w:val="009476E0"/>
    <w:rsid w:val="00951A08"/>
    <w:rsid w:val="00953DBF"/>
    <w:rsid w:val="009540A1"/>
    <w:rsid w:val="0096120F"/>
    <w:rsid w:val="00961EB5"/>
    <w:rsid w:val="009629A4"/>
    <w:rsid w:val="00970765"/>
    <w:rsid w:val="00972134"/>
    <w:rsid w:val="00972E75"/>
    <w:rsid w:val="009742D0"/>
    <w:rsid w:val="009745D3"/>
    <w:rsid w:val="00977196"/>
    <w:rsid w:val="00977212"/>
    <w:rsid w:val="00980A11"/>
    <w:rsid w:val="00983BB4"/>
    <w:rsid w:val="00985A33"/>
    <w:rsid w:val="009862AD"/>
    <w:rsid w:val="00994150"/>
    <w:rsid w:val="009A2528"/>
    <w:rsid w:val="009A4084"/>
    <w:rsid w:val="009A5DCA"/>
    <w:rsid w:val="009A7CBD"/>
    <w:rsid w:val="009B0E47"/>
    <w:rsid w:val="009B26F1"/>
    <w:rsid w:val="009B2B13"/>
    <w:rsid w:val="009B49BD"/>
    <w:rsid w:val="009B5363"/>
    <w:rsid w:val="009B7D74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59B5"/>
    <w:rsid w:val="009F7039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63ADF"/>
    <w:rsid w:val="00A72906"/>
    <w:rsid w:val="00A72E7B"/>
    <w:rsid w:val="00A76E00"/>
    <w:rsid w:val="00A80C9D"/>
    <w:rsid w:val="00A8491D"/>
    <w:rsid w:val="00A86DA4"/>
    <w:rsid w:val="00A920DA"/>
    <w:rsid w:val="00A92B56"/>
    <w:rsid w:val="00A94F2E"/>
    <w:rsid w:val="00A97CAE"/>
    <w:rsid w:val="00AA0FC2"/>
    <w:rsid w:val="00AA276B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2E9F"/>
    <w:rsid w:val="00AD3DD0"/>
    <w:rsid w:val="00AD4FC7"/>
    <w:rsid w:val="00AE1F1F"/>
    <w:rsid w:val="00AE4DC7"/>
    <w:rsid w:val="00AF1F67"/>
    <w:rsid w:val="00AF321D"/>
    <w:rsid w:val="00AF52C7"/>
    <w:rsid w:val="00AF5555"/>
    <w:rsid w:val="00AF75E1"/>
    <w:rsid w:val="00B04129"/>
    <w:rsid w:val="00B1226C"/>
    <w:rsid w:val="00B133BC"/>
    <w:rsid w:val="00B1398E"/>
    <w:rsid w:val="00B14389"/>
    <w:rsid w:val="00B17959"/>
    <w:rsid w:val="00B2179B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152E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0E1C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0198"/>
    <w:rsid w:val="00C65882"/>
    <w:rsid w:val="00C67E17"/>
    <w:rsid w:val="00C71745"/>
    <w:rsid w:val="00C75702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0749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416A"/>
    <w:rsid w:val="00D160B0"/>
    <w:rsid w:val="00D234D3"/>
    <w:rsid w:val="00D24BF4"/>
    <w:rsid w:val="00D24E5E"/>
    <w:rsid w:val="00D25072"/>
    <w:rsid w:val="00D26F45"/>
    <w:rsid w:val="00D26F4B"/>
    <w:rsid w:val="00D30FAE"/>
    <w:rsid w:val="00D354D7"/>
    <w:rsid w:val="00D35D35"/>
    <w:rsid w:val="00D37ADD"/>
    <w:rsid w:val="00D404CD"/>
    <w:rsid w:val="00D40719"/>
    <w:rsid w:val="00D41ED6"/>
    <w:rsid w:val="00D4522E"/>
    <w:rsid w:val="00D56F96"/>
    <w:rsid w:val="00D709F7"/>
    <w:rsid w:val="00D718B9"/>
    <w:rsid w:val="00D727A2"/>
    <w:rsid w:val="00D72F16"/>
    <w:rsid w:val="00D77EFA"/>
    <w:rsid w:val="00D81B98"/>
    <w:rsid w:val="00D84084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4CF2"/>
    <w:rsid w:val="00DC5D4D"/>
    <w:rsid w:val="00DC62D7"/>
    <w:rsid w:val="00DC69B4"/>
    <w:rsid w:val="00DD29CA"/>
    <w:rsid w:val="00DD4959"/>
    <w:rsid w:val="00DD4D71"/>
    <w:rsid w:val="00DD6273"/>
    <w:rsid w:val="00DD7B24"/>
    <w:rsid w:val="00DD7FE9"/>
    <w:rsid w:val="00DE1751"/>
    <w:rsid w:val="00DE64E6"/>
    <w:rsid w:val="00DE79FF"/>
    <w:rsid w:val="00DF0890"/>
    <w:rsid w:val="00DF673F"/>
    <w:rsid w:val="00E001B5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184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B4D6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200F"/>
    <w:rsid w:val="00EE4A97"/>
    <w:rsid w:val="00EE7668"/>
    <w:rsid w:val="00EE7986"/>
    <w:rsid w:val="00EF0E1C"/>
    <w:rsid w:val="00EF12CD"/>
    <w:rsid w:val="00EF22DE"/>
    <w:rsid w:val="00EF3724"/>
    <w:rsid w:val="00EF5616"/>
    <w:rsid w:val="00EF6D60"/>
    <w:rsid w:val="00EF7756"/>
    <w:rsid w:val="00F011AD"/>
    <w:rsid w:val="00F021C1"/>
    <w:rsid w:val="00F02EDB"/>
    <w:rsid w:val="00F07764"/>
    <w:rsid w:val="00F1003C"/>
    <w:rsid w:val="00F107CB"/>
    <w:rsid w:val="00F12B5F"/>
    <w:rsid w:val="00F167F3"/>
    <w:rsid w:val="00F2237C"/>
    <w:rsid w:val="00F227B0"/>
    <w:rsid w:val="00F27A44"/>
    <w:rsid w:val="00F30D3B"/>
    <w:rsid w:val="00F40C54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1E83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152</TotalTime>
  <Pages>4</Pages>
  <Words>115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29</cp:revision>
  <cp:lastPrinted>2025-11-25T20:08:00Z</cp:lastPrinted>
  <dcterms:created xsi:type="dcterms:W3CDTF">2026-04-18T04:48:00Z</dcterms:created>
  <dcterms:modified xsi:type="dcterms:W3CDTF">2026-05-08T16:39:00Z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