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01C1FBA7" w:rsidR="00B475FE" w:rsidRPr="00085D43" w:rsidRDefault="00B475FE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REPORTE FOTOGR</w:t>
      </w:r>
      <w:r w:rsidR="00AB7B9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Á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FICO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DES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CONSOLIDADO</w:t>
      </w:r>
    </w:p>
    <w:p w14:paraId="0327BFD0" w14:textId="330EACC5" w:rsidR="00BC743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FAENA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CFS</w:t>
      </w:r>
      <w:r w:rsidR="0032255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FB1E8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1</w:t>
      </w:r>
      <w:r w:rsidR="00926C30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6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x40</w:t>
      </w:r>
      <w:r w:rsidR="00AF1F67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DD6273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O</w:t>
      </w:r>
      <w:r w:rsidR="00DD7FE9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T</w:t>
      </w:r>
    </w:p>
    <w:p w14:paraId="74422591" w14:textId="77777777" w:rsidR="00C545AB" w:rsidRPr="00085D43" w:rsidRDefault="00C545AB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</w:p>
    <w:p w14:paraId="7F8E2065" w14:textId="7FD9BA96" w:rsidR="00DC62D7" w:rsidRPr="00085D43" w:rsidRDefault="00B475FE" w:rsidP="00223AF1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Iquique, </w:t>
      </w:r>
      <w:r w:rsidR="00B2179B">
        <w:rPr>
          <w:rFonts w:ascii="Avenir Next LT Pro" w:hAnsi="Avenir Next LT Pro"/>
          <w:b/>
          <w:bCs/>
          <w:color w:val="FFFFFF" w:themeColor="background1"/>
          <w:lang w:val="es-419"/>
        </w:rPr>
        <w:t>1</w:t>
      </w:r>
      <w:r w:rsidR="00926C30">
        <w:rPr>
          <w:rFonts w:ascii="Avenir Next LT Pro" w:hAnsi="Avenir Next LT Pro"/>
          <w:b/>
          <w:bCs/>
          <w:color w:val="FFFFFF" w:themeColor="background1"/>
          <w:lang w:val="es-419"/>
        </w:rPr>
        <w:t>2</w:t>
      </w:r>
      <w:r w:rsidR="00572E65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de </w:t>
      </w:r>
      <w:proofErr w:type="gramStart"/>
      <w:r w:rsidR="00926C30">
        <w:rPr>
          <w:rFonts w:ascii="Avenir Next LT Pro" w:hAnsi="Avenir Next LT Pro"/>
          <w:b/>
          <w:bCs/>
          <w:color w:val="FFFFFF" w:themeColor="background1"/>
          <w:lang w:val="es-419"/>
        </w:rPr>
        <w:t>Mayo</w:t>
      </w:r>
      <w:r w:rsidR="007B2C99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242898">
        <w:rPr>
          <w:rFonts w:ascii="Avenir Next LT Pro" w:hAnsi="Avenir Next LT Pro"/>
          <w:b/>
          <w:bCs/>
          <w:color w:val="FFFFFF" w:themeColor="background1"/>
          <w:lang w:val="es-419"/>
        </w:rPr>
        <w:t>2026</w:t>
      </w:r>
      <w:proofErr w:type="gramEnd"/>
      <w:r w:rsidR="00242898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     </w:t>
      </w:r>
      <w:r w:rsidR="002624C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proofErr w:type="gramStart"/>
      <w:r w:rsidR="00926C30">
        <w:rPr>
          <w:rFonts w:ascii="Avenir Next LT Pro" w:hAnsi="Avenir Next LT Pro"/>
          <w:b/>
          <w:bCs/>
          <w:color w:val="FFFFFF" w:themeColor="background1"/>
          <w:lang w:val="es-419"/>
        </w:rPr>
        <w:t>2do</w:t>
      </w:r>
      <w:r w:rsidR="0032255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Turno</w:t>
      </w:r>
      <w:proofErr w:type="gramEnd"/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proofErr w:type="gramStart"/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REF</w:t>
      </w:r>
      <w:proofErr w:type="gramEnd"/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 IQQ</w:t>
      </w:r>
      <w:r w:rsidR="008C097C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-2</w:t>
      </w:r>
      <w:r w:rsidR="00FE012A">
        <w:rPr>
          <w:rFonts w:ascii="Avenir Next LT Pro" w:hAnsi="Avenir Next LT Pro"/>
          <w:b/>
          <w:bCs/>
          <w:color w:val="FFFFFF" w:themeColor="background1"/>
          <w:lang w:val="es-419"/>
        </w:rPr>
        <w:t>6</w:t>
      </w:r>
      <w:r w:rsidR="00FB1E83">
        <w:rPr>
          <w:rFonts w:ascii="Avenir Next LT Pro" w:hAnsi="Avenir Next LT Pro"/>
          <w:b/>
          <w:bCs/>
          <w:color w:val="FFFFFF" w:themeColor="background1"/>
          <w:lang w:val="es-419"/>
        </w:rPr>
        <w:t>0</w:t>
      </w:r>
      <w:r w:rsidR="00242898">
        <w:rPr>
          <w:rFonts w:ascii="Avenir Next LT Pro" w:hAnsi="Avenir Next LT Pro"/>
          <w:b/>
          <w:bCs/>
          <w:color w:val="FFFFFF" w:themeColor="background1"/>
          <w:lang w:val="es-419"/>
        </w:rPr>
        <w:t>5-1782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F40C54" w14:paraId="0BAB61BE" w14:textId="77777777" w:rsidTr="00BC4C63">
        <w:trPr>
          <w:trHeight w:val="164"/>
        </w:trPr>
        <w:tc>
          <w:tcPr>
            <w:tcW w:w="2528" w:type="dxa"/>
          </w:tcPr>
          <w:p w14:paraId="5375AE36" w14:textId="0A89E330" w:rsidR="00AB7B9A" w:rsidRPr="00085D43" w:rsidRDefault="00CF72FD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BL</w:t>
            </w:r>
          </w:p>
        </w:tc>
        <w:tc>
          <w:tcPr>
            <w:tcW w:w="296" w:type="dxa"/>
          </w:tcPr>
          <w:p w14:paraId="64A92C40" w14:textId="09C041C7" w:rsidR="00AB7B9A" w:rsidRPr="00085D43" w:rsidRDefault="00AB7B9A" w:rsidP="00B475FE">
            <w:pPr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sz w:val="24"/>
                <w:szCs w:val="24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49137CE6" w14:textId="5A78517A" w:rsidR="00AB7B9A" w:rsidRPr="004407BA" w:rsidRDefault="004407BA" w:rsidP="00FB1E83">
            <w:pPr>
              <w:shd w:val="clear" w:color="auto" w:fill="FFFFFF"/>
              <w:spacing w:after="160" w:line="240" w:lineRule="auto"/>
              <w:rPr>
                <w:rFonts w:ascii="Avenir Next LT Pro" w:eastAsia="Aptos" w:hAnsi="Avenir Next LT Pro" w:cs="Aptos"/>
                <w:sz w:val="24"/>
                <w:szCs w:val="24"/>
                <w:lang w:val="es-CL" w:eastAsia="es-CL"/>
              </w:rPr>
            </w:pPr>
            <w:r w:rsidRPr="004407BA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</w:rPr>
              <w:t>MAEU269049358</w:t>
            </w:r>
            <w:r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</w:rPr>
              <w:t xml:space="preserve"> - </w:t>
            </w:r>
            <w:r w:rsidRPr="004407BA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</w:rPr>
              <w:t>MAEU268751886</w:t>
            </w:r>
          </w:p>
        </w:tc>
      </w:tr>
      <w:tr w:rsidR="00AB7B9A" w:rsidRPr="00085D43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58F6E14C" w:rsidR="00AB7B9A" w:rsidRPr="00085D43" w:rsidRDefault="00CF72FD" w:rsidP="00B475FE">
            <w:pPr>
              <w:rPr>
                <w:rFonts w:ascii="Avenir Next LT Pro" w:hAnsi="Avenir Next LT Pro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</w:t>
            </w:r>
            <w:r w:rsidR="00055E0F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 xml:space="preserve">IN </w:t>
            </w:r>
            <w:r w:rsidR="00AD3DD0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NORTH AMERICA INC</w:t>
            </w:r>
            <w:r w:rsidR="00FB1E8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.</w:t>
            </w:r>
          </w:p>
        </w:tc>
      </w:tr>
      <w:tr w:rsidR="00AB7B9A" w:rsidRPr="00085D43" w14:paraId="13C6C95F" w14:textId="77777777" w:rsidTr="00BC4C63">
        <w:trPr>
          <w:trHeight w:val="750"/>
        </w:trPr>
        <w:tc>
          <w:tcPr>
            <w:tcW w:w="2528" w:type="dxa"/>
          </w:tcPr>
          <w:p w14:paraId="0A68C016" w14:textId="569E5BFF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CONSIGNATA</w:t>
            </w:r>
            <w:r w:rsidR="00055E0F"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77777777" w:rsidR="00AD3DD0" w:rsidRPr="00085D43" w:rsidRDefault="00CF72FD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MICHELIN CHILE LTDA</w:t>
            </w:r>
            <w:r w:rsidR="007D01B1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.</w:t>
            </w:r>
          </w:p>
          <w:p w14:paraId="11DE2F3C" w14:textId="7CCD2ED8" w:rsidR="00223AF1" w:rsidRPr="00085D43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4E5CD013" w14:textId="0003E37A" w:rsidR="004F373A" w:rsidRPr="00085D43" w:rsidRDefault="004F373A" w:rsidP="00475F52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5BB93296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70C16D" w14:textId="152B7852" w:rsidR="00A76E00" w:rsidRPr="00C545AB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917FD3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418089-1</w:t>
            </w:r>
            <w:r w:rsidR="00EE200F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171E01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 </w:t>
            </w:r>
            <w:r w:rsidR="00171E01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17FD3" w:rsidRPr="00C545AB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="00917FD3" w:rsidRPr="00C545AB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2"/>
                <w:szCs w:val="22"/>
              </w:rPr>
              <w:t>2083016</w:t>
            </w:r>
          </w:p>
        </w:tc>
      </w:tr>
    </w:tbl>
    <w:p w14:paraId="6AD682F9" w14:textId="672EC693" w:rsidR="00A76E00" w:rsidRPr="00085D43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679A87D4" w14:textId="77777777" w:rsidTr="000A5CDA">
        <w:trPr>
          <w:trHeight w:val="3685"/>
        </w:trPr>
        <w:tc>
          <w:tcPr>
            <w:tcW w:w="4535" w:type="dxa"/>
          </w:tcPr>
          <w:p w14:paraId="426B8C88" w14:textId="24543540" w:rsidR="00A76E00" w:rsidRPr="00085D43" w:rsidRDefault="00917FD3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D8BA49A" wp14:editId="55E6C686">
                  <wp:extent cx="2869565" cy="2446020"/>
                  <wp:effectExtent l="0" t="0" r="6985" b="0"/>
                  <wp:docPr id="1182989401" name="Imagen 1" descr="Imagen que contiene lado, viejo, estacionado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989401" name="Imagen 1" descr="Imagen que contiene lado, viejo, estacionado, tren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62" cy="245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2FB23D6" w14:textId="11220559" w:rsidR="00A76E00" w:rsidRPr="00085D43" w:rsidRDefault="00917FD3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133E1D9" wp14:editId="78AE685E">
                  <wp:extent cx="2879090" cy="2446020"/>
                  <wp:effectExtent l="0" t="0" r="0" b="0"/>
                  <wp:docPr id="644203137" name="Imagen 2" descr="Imagen que contiene plátano, pequeño, juguete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203137" name="Imagen 2" descr="Imagen que contiene plátano, pequeño, juguete, banc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154" cy="245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085D43" w:rsidRDefault="00A76E00" w:rsidP="00A76E00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3D0A69C" w14:textId="77777777" w:rsidTr="000A5CDA">
        <w:trPr>
          <w:trHeight w:val="3685"/>
        </w:trPr>
        <w:tc>
          <w:tcPr>
            <w:tcW w:w="4535" w:type="dxa"/>
          </w:tcPr>
          <w:p w14:paraId="463F89E5" w14:textId="35FF8EB8" w:rsidR="00A76E00" w:rsidRPr="00085D43" w:rsidRDefault="00917FD3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281304C8" wp14:editId="3BF31D0E">
                  <wp:extent cx="2898775" cy="2405380"/>
                  <wp:effectExtent l="0" t="0" r="0" b="0"/>
                  <wp:docPr id="1746094438" name="Imagen 3" descr="Imagen que contiene camioneta, llenado, pil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094438" name="Imagen 3" descr="Imagen que contiene camioneta, llenado, pila, grand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709" cy="241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99F820" w14:textId="2E86BEDA" w:rsidR="00A76E00" w:rsidRPr="00085D43" w:rsidRDefault="00917FD3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2547E9A" wp14:editId="4BD4C0BE">
                  <wp:extent cx="2858818" cy="2405380"/>
                  <wp:effectExtent l="0" t="0" r="0" b="0"/>
                  <wp:docPr id="125695603" name="Imagen 4" descr="Imagen que contiene edificio, porche, pequeñ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95603" name="Imagen 4" descr="Imagen que contiene edificio, porche, pequeño, lado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90" cy="241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0EF1678B" w:rsidR="00A76E00" w:rsidRDefault="00A76E00" w:rsidP="00A76E00">
      <w:pPr>
        <w:rPr>
          <w:rFonts w:ascii="Avenir Next LT Pro" w:hAnsi="Avenir Next LT Pro"/>
          <w:sz w:val="12"/>
          <w:szCs w:val="12"/>
          <w:lang w:val="es-419"/>
        </w:rPr>
      </w:pPr>
    </w:p>
    <w:p w14:paraId="2F0816D8" w14:textId="77777777" w:rsidR="00572E65" w:rsidRPr="00085D43" w:rsidRDefault="00572E65" w:rsidP="00A76E00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0CB7E573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A8AB14" w14:textId="6A404F6E" w:rsidR="00A76E00" w:rsidRPr="00C545AB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917FD3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416482-2</w:t>
            </w:r>
            <w:r w:rsidR="00171E01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917FD3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B2179B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171E01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="0064410D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="00171E01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17FD3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="00917FD3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2083012</w:t>
            </w:r>
          </w:p>
        </w:tc>
      </w:tr>
    </w:tbl>
    <w:p w14:paraId="051A4A4D" w14:textId="6E02D4AC" w:rsidR="00A76E00" w:rsidRDefault="00A76E00" w:rsidP="00A76E00">
      <w:pPr>
        <w:rPr>
          <w:rFonts w:ascii="Avenir Next LT Pro" w:hAnsi="Avenir Next LT Pro"/>
          <w:sz w:val="12"/>
          <w:szCs w:val="12"/>
        </w:rPr>
      </w:pPr>
    </w:p>
    <w:p w14:paraId="487F7199" w14:textId="77777777" w:rsidR="00FE5C0F" w:rsidRPr="00085D43" w:rsidRDefault="00FE5C0F" w:rsidP="00A76E00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FC3664C" w14:textId="77777777" w:rsidTr="000A5CDA">
        <w:trPr>
          <w:trHeight w:val="3969"/>
        </w:trPr>
        <w:tc>
          <w:tcPr>
            <w:tcW w:w="4535" w:type="dxa"/>
          </w:tcPr>
          <w:p w14:paraId="5CA129A3" w14:textId="473050BC" w:rsidR="00A76E00" w:rsidRPr="00085D43" w:rsidRDefault="00917FD3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3961863" wp14:editId="4E58EFD0">
                  <wp:extent cx="2867025" cy="2703830"/>
                  <wp:effectExtent l="0" t="0" r="9525" b="1270"/>
                  <wp:docPr id="1969073113" name="Imagen 5" descr="Imagen que contiene lado, caja, pil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073113" name="Imagen 5" descr="Imagen que contiene lado, caja, pila, camionet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93" cy="271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DC73EDD" w14:textId="7139C395" w:rsidR="00A76E00" w:rsidRPr="00085D43" w:rsidRDefault="00917FD3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0110F75" wp14:editId="4B250AB9">
                  <wp:extent cx="2858770" cy="2703830"/>
                  <wp:effectExtent l="0" t="0" r="0" b="1270"/>
                  <wp:docPr id="338093885" name="Imagen 6" descr="Imagen que contiene juguete, pequeño, plátano, sosten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93885" name="Imagen 6" descr="Imagen que contiene juguete, pequeño, plátano, sostener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43" cy="270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1EAB771B" w:rsidR="00A76E00" w:rsidRPr="00085D43" w:rsidRDefault="00A76E00" w:rsidP="00A76E00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30B01C75" w14:textId="77777777" w:rsidTr="000A5CDA">
        <w:trPr>
          <w:trHeight w:val="3969"/>
        </w:trPr>
        <w:tc>
          <w:tcPr>
            <w:tcW w:w="4535" w:type="dxa"/>
          </w:tcPr>
          <w:p w14:paraId="7B1C11BE" w14:textId="496AD3C2" w:rsidR="00A76E00" w:rsidRPr="00085D43" w:rsidRDefault="00917FD3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224A921E" wp14:editId="1CBE8A99">
                  <wp:extent cx="2888615" cy="2616741"/>
                  <wp:effectExtent l="0" t="0" r="6985" b="0"/>
                  <wp:docPr id="790339964" name="Imagen 7" descr="Imagen que contiene camioneta, lado, caj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339964" name="Imagen 7" descr="Imagen que contiene camioneta, lado, caja, grande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92" cy="262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EE19F7B" w14:textId="058F3003" w:rsidR="00A76E00" w:rsidRPr="00085D43" w:rsidRDefault="00917FD3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131A028" wp14:editId="5AD948CF">
                  <wp:extent cx="2879090" cy="2616200"/>
                  <wp:effectExtent l="0" t="0" r="0" b="0"/>
                  <wp:docPr id="810436186" name="Imagen 8" descr="Imagen que contiene edificio, porche, pequeñ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436186" name="Imagen 8" descr="Imagen que contiene edificio, porche, pequeño, lad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04" cy="262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8FB1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710E8DF1" w14:textId="77777777" w:rsidR="000A5CDA" w:rsidRPr="00085D43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B17959" w:rsidRPr="00085D43" w14:paraId="14BB22AB" w14:textId="77777777" w:rsidTr="0071229D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F79925" w14:textId="063048BD" w:rsidR="00B17959" w:rsidRPr="00C545AB" w:rsidRDefault="00B17959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bookmarkStart w:id="1" w:name="_Hlk129163452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</w:t>
            </w:r>
            <w:r w:rsidR="003E5BDD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917FD3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MAEU 404976-8 </w:t>
            </w:r>
            <w:r w:rsidR="00D404CD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5A2324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C2C09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//</w:t>
            </w:r>
            <w:r w:rsidR="007B2C99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5A2324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0A1FA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="00917FD3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A2083129</w:t>
            </w:r>
          </w:p>
        </w:tc>
      </w:tr>
    </w:tbl>
    <w:p w14:paraId="1F2270F9" w14:textId="12293CE2" w:rsidR="0071229D" w:rsidRDefault="0071229D">
      <w:pPr>
        <w:rPr>
          <w:rFonts w:ascii="Avenir Next LT Pro" w:hAnsi="Avenir Next LT Pro"/>
          <w:sz w:val="12"/>
          <w:szCs w:val="12"/>
        </w:rPr>
      </w:pPr>
    </w:p>
    <w:p w14:paraId="30AE5F15" w14:textId="77777777" w:rsidR="00171E01" w:rsidRPr="00085D43" w:rsidRDefault="00171E01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9F8199D" w14:textId="77777777" w:rsidTr="000A5CDA">
        <w:trPr>
          <w:trHeight w:val="3969"/>
        </w:trPr>
        <w:tc>
          <w:tcPr>
            <w:tcW w:w="4535" w:type="dxa"/>
          </w:tcPr>
          <w:p w14:paraId="773D6DE5" w14:textId="2D726ADE" w:rsidR="004B579F" w:rsidRPr="00085D43" w:rsidRDefault="00917FD3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97A8A03" wp14:editId="6E3BF333">
                  <wp:extent cx="2869565" cy="2723745"/>
                  <wp:effectExtent l="0" t="0" r="6985" b="635"/>
                  <wp:docPr id="712427520" name="Imagen 9" descr="Imagen que contiene exterior, camioneta, calle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427520" name="Imagen 9" descr="Imagen que contiene exterior, camioneta, calle, lado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308" cy="273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AADD604" w14:textId="212AE9DA" w:rsidR="004B579F" w:rsidRPr="00085D43" w:rsidRDefault="00917FD3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65A1129" wp14:editId="08563500">
                  <wp:extent cx="2879090" cy="2723515"/>
                  <wp:effectExtent l="0" t="0" r="0" b="635"/>
                  <wp:docPr id="687729561" name="Imagen 10" descr="Imagen que contiene juguete, plátano, piedr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729561" name="Imagen 10" descr="Imagen que contiene juguete, plátano, piedra, tabl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026" cy="27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0F86293D" w:rsidR="0071229D" w:rsidRPr="00085D43" w:rsidRDefault="0071229D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126C9FE" w14:textId="77777777" w:rsidTr="000A5CDA">
        <w:trPr>
          <w:trHeight w:val="3969"/>
        </w:trPr>
        <w:tc>
          <w:tcPr>
            <w:tcW w:w="4535" w:type="dxa"/>
          </w:tcPr>
          <w:p w14:paraId="4DFB84C9" w14:textId="67B885D2" w:rsidR="004B579F" w:rsidRPr="00085D43" w:rsidRDefault="00917FD3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2CF2BE7A" wp14:editId="24205B2B">
                  <wp:extent cx="2879090" cy="2607013"/>
                  <wp:effectExtent l="0" t="0" r="0" b="3175"/>
                  <wp:docPr id="1714170256" name="Imagen 11" descr="Imagen que contiene camioneta, camión, lad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170256" name="Imagen 11" descr="Imagen que contiene camioneta, camión, lado, calle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639" cy="261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521EA50" w14:textId="3D8EBFF3" w:rsidR="004B579F" w:rsidRPr="00085D43" w:rsidRDefault="00917FD3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8669A61" wp14:editId="71C16A85">
                  <wp:extent cx="2859405" cy="2645923"/>
                  <wp:effectExtent l="0" t="0" r="0" b="2540"/>
                  <wp:docPr id="1381675289" name="Imagen 12" descr="Imagen que contiene edificio, porche, pequeñ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75289" name="Imagen 12" descr="Imagen que contiene edificio, porche, pequeño, lado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32" cy="265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534C3C5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211027C5" w14:textId="77777777" w:rsidR="000A5CDA" w:rsidRPr="00085D43" w:rsidRDefault="000A5CDA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E4A97" w:rsidRPr="00085D43" w14:paraId="2A07D57D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1B2237B" w14:textId="0FEA2827" w:rsidR="00EE4A97" w:rsidRPr="00C545AB" w:rsidRDefault="00EE4A97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917FD3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MAEU 411012-7 </w:t>
            </w:r>
            <w:r w:rsidR="000160F3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FC1484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A0055D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="00FC1484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SELLO </w:t>
            </w:r>
            <w:r w:rsidR="00917FD3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A2083018</w:t>
            </w:r>
          </w:p>
        </w:tc>
      </w:tr>
    </w:tbl>
    <w:p w14:paraId="0995F1E9" w14:textId="730DBCD1" w:rsidR="00EE4A97" w:rsidRPr="00085D43" w:rsidRDefault="00EE4A97" w:rsidP="00EE4A97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2463DB86" w14:textId="77777777" w:rsidTr="000A5CDA">
        <w:trPr>
          <w:trHeight w:val="3969"/>
        </w:trPr>
        <w:tc>
          <w:tcPr>
            <w:tcW w:w="4535" w:type="dxa"/>
          </w:tcPr>
          <w:p w14:paraId="586E256D" w14:textId="483D9DBA" w:rsidR="00EE4A97" w:rsidRPr="00085D43" w:rsidRDefault="00917FD3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ED8CF4B" wp14:editId="5E96FABC">
                  <wp:extent cx="2867025" cy="2627630"/>
                  <wp:effectExtent l="0" t="0" r="9525" b="1270"/>
                  <wp:docPr id="1824498488" name="Imagen 13" descr="Imagen que contiene exterior, calle, camionet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498488" name="Imagen 13" descr="Imagen que contiene exterior, calle, camioneta, lad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920" cy="263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49E9FC4" w14:textId="4671A25D" w:rsidR="00EE4A97" w:rsidRPr="00085D43" w:rsidRDefault="00917FD3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06E9936" wp14:editId="3997F56B">
                  <wp:extent cx="2888615" cy="2607013"/>
                  <wp:effectExtent l="0" t="0" r="6985" b="3175"/>
                  <wp:docPr id="1427261746" name="Imagen 14" descr="Imagen que contiene edificio, concreto, juguete, cemen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261746" name="Imagen 14" descr="Imagen que contiene edificio, concreto, juguete, cement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213" cy="261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2E87ACB3" w:rsidR="00EE4A97" w:rsidRPr="00085D43" w:rsidRDefault="00EE4A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62906288" w14:textId="77777777" w:rsidTr="000A5CDA">
        <w:trPr>
          <w:trHeight w:val="3969"/>
        </w:trPr>
        <w:tc>
          <w:tcPr>
            <w:tcW w:w="4535" w:type="dxa"/>
          </w:tcPr>
          <w:p w14:paraId="093F0BF7" w14:textId="43CB6E30" w:rsidR="00EE4A97" w:rsidRPr="00085D43" w:rsidRDefault="00917FD3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6E4F0492" wp14:editId="0C47CD34">
                  <wp:extent cx="2888615" cy="2752928"/>
                  <wp:effectExtent l="0" t="0" r="6985" b="9525"/>
                  <wp:docPr id="453288784" name="Imagen 15" descr="Imagen que contiene camioneta, exterior, equipaje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288784" name="Imagen 15" descr="Imagen que contiene camioneta, exterior, equipaje, caj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775" cy="275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2BAC7D0" w14:textId="6F78FF06" w:rsidR="00EE4A97" w:rsidRPr="00085D43" w:rsidRDefault="00917FD3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FDC7B13" wp14:editId="5684A5FD">
                  <wp:extent cx="2857500" cy="2752725"/>
                  <wp:effectExtent l="0" t="0" r="0" b="9525"/>
                  <wp:docPr id="469405381" name="Imagen 16" descr="Imagen que contiene edificio, pequeño, pis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405381" name="Imagen 16" descr="Imagen que contiene edificio, pequeño, piso, hecho de madera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73" cy="275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0F1CB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3FC88A62" w14:textId="77777777" w:rsidR="001E39E9" w:rsidRPr="00085D43" w:rsidRDefault="001E39E9" w:rsidP="001E39E9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23719839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B71AFCA" w14:textId="10921EBD" w:rsidR="001E39E9" w:rsidRPr="00C545AB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917FD3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418743-2</w:t>
            </w:r>
            <w:r w:rsidR="00A0055D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C2C09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43FCA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043FCA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917FD3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="00917FD3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2083074</w:t>
            </w:r>
          </w:p>
        </w:tc>
      </w:tr>
    </w:tbl>
    <w:p w14:paraId="57E99341" w14:textId="4F6F6682" w:rsidR="001E39E9" w:rsidRPr="00085D43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0E77D132" w14:textId="77777777" w:rsidTr="000A5CDA">
        <w:trPr>
          <w:trHeight w:val="3969"/>
        </w:trPr>
        <w:tc>
          <w:tcPr>
            <w:tcW w:w="4535" w:type="dxa"/>
          </w:tcPr>
          <w:p w14:paraId="36C30892" w14:textId="4AEA04F4" w:rsidR="001E39E9" w:rsidRPr="00085D43" w:rsidRDefault="00917FD3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ECCE1EE" wp14:editId="590DE5A8">
                  <wp:extent cx="2888170" cy="2657475"/>
                  <wp:effectExtent l="0" t="0" r="7620" b="0"/>
                  <wp:docPr id="502425225" name="Imagen 17" descr="Imagen que contiene tren, lado, caj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425225" name="Imagen 17" descr="Imagen que contiene tren, lado, caja, grande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581" cy="266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32C885A" w14:textId="776435BA" w:rsidR="001E39E9" w:rsidRPr="00085D43" w:rsidRDefault="00917FD3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A6E07BF" wp14:editId="034B1C42">
                  <wp:extent cx="2879090" cy="2657475"/>
                  <wp:effectExtent l="0" t="0" r="0" b="9525"/>
                  <wp:docPr id="430897850" name="Imagen 18" descr="Imagen que contiene tabla, mostrador, juguete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897850" name="Imagen 18" descr="Imagen que contiene tabla, mostrador, juguete, pequeñ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86" cy="266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11F3E" w14:textId="374965C4" w:rsidR="001E39E9" w:rsidRPr="00085D43" w:rsidRDefault="001E39E9" w:rsidP="001E39E9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7DD1766C" w14:textId="77777777" w:rsidTr="000A5CDA">
        <w:trPr>
          <w:trHeight w:val="3969"/>
        </w:trPr>
        <w:tc>
          <w:tcPr>
            <w:tcW w:w="4535" w:type="dxa"/>
          </w:tcPr>
          <w:p w14:paraId="31384A37" w14:textId="4A6E0150" w:rsidR="001E39E9" w:rsidRPr="00085D43" w:rsidRDefault="00917FD3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79352F67" wp14:editId="1C12C379">
                  <wp:extent cx="2867025" cy="2581163"/>
                  <wp:effectExtent l="0" t="0" r="0" b="0"/>
                  <wp:docPr id="56155276" name="Imagen 19" descr="Imagen que contiene edificio, camioneta, camión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55276" name="Imagen 19" descr="Imagen que contiene edificio, camioneta, camión, tren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93" cy="258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783FEC3" w14:textId="5C548CA4" w:rsidR="001E39E9" w:rsidRPr="00085D43" w:rsidRDefault="00917FD3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2A45329" wp14:editId="77182D62">
                  <wp:extent cx="2859405" cy="2590800"/>
                  <wp:effectExtent l="0" t="0" r="0" b="0"/>
                  <wp:docPr id="895420130" name="Imagen 20" descr="Imagen que contiene edificio, exterior, cerc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420130" name="Imagen 20" descr="Imagen que contiene edificio, exterior, cerca, tren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42" cy="259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9098A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EB8F7B9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3551275E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0AFDA29" w14:textId="6F531EA2" w:rsidR="001E39E9" w:rsidRPr="00C545AB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23E4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414746-6</w:t>
            </w:r>
            <w:r w:rsidR="005A442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F4692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830DF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</w:t>
            </w:r>
            <w:r w:rsidR="00F4692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="00594E0F"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23E48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="00323E48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2083069</w:t>
            </w:r>
          </w:p>
        </w:tc>
      </w:tr>
    </w:tbl>
    <w:p w14:paraId="5370E826" w14:textId="1A7387B0" w:rsidR="001E39E9" w:rsidRDefault="001E39E9" w:rsidP="001E39E9">
      <w:pPr>
        <w:rPr>
          <w:rFonts w:ascii="Avenir Next LT Pro" w:hAnsi="Avenir Next LT Pro"/>
          <w:sz w:val="12"/>
          <w:szCs w:val="12"/>
        </w:rPr>
      </w:pPr>
    </w:p>
    <w:p w14:paraId="566E66E8" w14:textId="77777777" w:rsidR="00587F32" w:rsidRPr="00085D43" w:rsidRDefault="00587F32" w:rsidP="001E39E9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5B2977BF" w14:textId="77777777" w:rsidTr="000A5CDA">
        <w:trPr>
          <w:trHeight w:val="3969"/>
        </w:trPr>
        <w:tc>
          <w:tcPr>
            <w:tcW w:w="4535" w:type="dxa"/>
          </w:tcPr>
          <w:p w14:paraId="2D86E5ED" w14:textId="09FF6897" w:rsidR="001E39E9" w:rsidRPr="00085D43" w:rsidRDefault="00323E48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65C17C3" wp14:editId="180DD3A3">
                  <wp:extent cx="2882900" cy="2734945"/>
                  <wp:effectExtent l="0" t="0" r="0" b="8255"/>
                  <wp:docPr id="1107245289" name="Imagen 21" descr="Imagen que contiene tren, lado, grand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245289" name="Imagen 21" descr="Imagen que contiene tren, lado, grande, parado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864" cy="27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B2F930F" w14:textId="7100D1F7" w:rsidR="001E39E9" w:rsidRPr="00085D43" w:rsidRDefault="00323E48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783EE4F" wp14:editId="101EE2C1">
                  <wp:extent cx="2859405" cy="2734945"/>
                  <wp:effectExtent l="0" t="0" r="0" b="8255"/>
                  <wp:docPr id="2027951882" name="Imagen 22" descr="Imagen que contiene juguete, tabla, pequeño, pláta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951882" name="Imagen 22" descr="Imagen que contiene juguete, tabla, pequeño, plátano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57" cy="273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3B74C" w14:textId="7D70E5BB" w:rsidR="001E39E9" w:rsidRPr="00085D43" w:rsidRDefault="001E39E9" w:rsidP="001E39E9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6A73E90B" w14:textId="77777777" w:rsidTr="000A5CDA">
        <w:trPr>
          <w:trHeight w:val="3969"/>
        </w:trPr>
        <w:tc>
          <w:tcPr>
            <w:tcW w:w="4535" w:type="dxa"/>
          </w:tcPr>
          <w:p w14:paraId="1AFBC171" w14:textId="3118F106" w:rsidR="001E39E9" w:rsidRPr="00085D43" w:rsidRDefault="00323E48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24E33D49" wp14:editId="0662DE54">
                  <wp:extent cx="2869565" cy="2577465"/>
                  <wp:effectExtent l="0" t="0" r="6985" b="0"/>
                  <wp:docPr id="1635064547" name="Imagen 23" descr="Imagen que contiene edificio, camioneta, caj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064547" name="Imagen 23" descr="Imagen que contiene edificio, camioneta, caja, lado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360" cy="25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738D5EE" w14:textId="482082D8" w:rsidR="001E39E9" w:rsidRPr="00085D43" w:rsidRDefault="00323E48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2487DEC" wp14:editId="2761711B">
                  <wp:extent cx="2858135" cy="2577465"/>
                  <wp:effectExtent l="0" t="0" r="0" b="0"/>
                  <wp:docPr id="1942603980" name="Imagen 24" descr="Imagen que contiene edificio, pequeño, puert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603980" name="Imagen 24" descr="Imagen que contiene edificio, pequeño, puerta, parado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04" cy="258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04855" w14:textId="77777777" w:rsidR="00BD38E4" w:rsidRDefault="00BD38E4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2F388BF6" w14:textId="77777777" w:rsidR="00FE012A" w:rsidRPr="00085D43" w:rsidRDefault="00FE012A" w:rsidP="00FE012A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FE012A" w:rsidRPr="00085D43" w14:paraId="4224A170" w14:textId="77777777" w:rsidTr="0095711B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30B1E0" w14:textId="7CD54894" w:rsidR="00FE012A" w:rsidRPr="00C545AB" w:rsidRDefault="00FE012A" w:rsidP="0095711B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23E4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MAEU 419680-9 </w:t>
            </w:r>
            <w:r w:rsidR="005A442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</w:t>
            </w:r>
            <w:r w:rsidR="0042291A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="00323E48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A2083023</w:t>
            </w:r>
          </w:p>
        </w:tc>
      </w:tr>
    </w:tbl>
    <w:p w14:paraId="12520EF8" w14:textId="77777777" w:rsidR="00FE012A" w:rsidRDefault="00FE012A" w:rsidP="00FE012A">
      <w:pPr>
        <w:rPr>
          <w:rFonts w:ascii="Avenir Next LT Pro" w:hAnsi="Avenir Next LT Pro"/>
          <w:sz w:val="12"/>
          <w:szCs w:val="12"/>
        </w:rPr>
      </w:pPr>
    </w:p>
    <w:p w14:paraId="562CBB8E" w14:textId="77777777" w:rsidR="00F46928" w:rsidRPr="00085D43" w:rsidRDefault="00F46928" w:rsidP="00FE012A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51CD146D" w14:textId="77777777" w:rsidTr="0095711B">
        <w:trPr>
          <w:trHeight w:val="3969"/>
        </w:trPr>
        <w:tc>
          <w:tcPr>
            <w:tcW w:w="4535" w:type="dxa"/>
          </w:tcPr>
          <w:p w14:paraId="71150C4B" w14:textId="52EB0F06" w:rsidR="00FE012A" w:rsidRPr="00085D43" w:rsidRDefault="00323E48" w:rsidP="0095711B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EAC2D40" wp14:editId="597AB1E3">
                  <wp:extent cx="2869565" cy="2684780"/>
                  <wp:effectExtent l="0" t="0" r="6985" b="1270"/>
                  <wp:docPr id="786159083" name="Imagen 25" descr="Imagen que contiene tren, lado, grand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159083" name="Imagen 25" descr="Imagen que contiene tren, lado, grande, parado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27" cy="268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F858F08" w14:textId="10807011" w:rsidR="00FE012A" w:rsidRPr="00085D43" w:rsidRDefault="00323E48" w:rsidP="0095711B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A57F0B4" wp14:editId="6CFBEF38">
                  <wp:extent cx="2857970" cy="2705100"/>
                  <wp:effectExtent l="0" t="0" r="0" b="0"/>
                  <wp:docPr id="136184107" name="Imagen 26" descr="Imagen que contiene tabla, juguete, pequeño, pláta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84107" name="Imagen 26" descr="Imagen que contiene tabla, juguete, pequeño, plátano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69" cy="271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5705D" w14:textId="77777777" w:rsidR="00FE012A" w:rsidRPr="00085D43" w:rsidRDefault="00FE012A" w:rsidP="00FE012A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485F2479" w14:textId="77777777" w:rsidTr="0095711B">
        <w:trPr>
          <w:trHeight w:val="3969"/>
        </w:trPr>
        <w:tc>
          <w:tcPr>
            <w:tcW w:w="4535" w:type="dxa"/>
          </w:tcPr>
          <w:p w14:paraId="570486A9" w14:textId="5457F8D9" w:rsidR="00FE012A" w:rsidRPr="00085D43" w:rsidRDefault="00323E48" w:rsidP="0095711B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4DF2874E" wp14:editId="25B3918B">
                  <wp:extent cx="2882454" cy="2553335"/>
                  <wp:effectExtent l="0" t="0" r="0" b="0"/>
                  <wp:docPr id="229771264" name="Imagen 27" descr="Imagen que contiene edificio, camioneta, tren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771264" name="Imagen 27" descr="Imagen que contiene edificio, camioneta, tren, caj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327" cy="256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3AEEA4B" w14:textId="6644EC6E" w:rsidR="00FE012A" w:rsidRPr="00085D43" w:rsidRDefault="00323E48" w:rsidP="0095711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D2F36A9" wp14:editId="2EB5B384">
                  <wp:extent cx="2858135" cy="2561968"/>
                  <wp:effectExtent l="0" t="0" r="0" b="0"/>
                  <wp:docPr id="2061775422" name="Imagen 28" descr="Una sala de est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75422" name="Imagen 28" descr="Una sala de estar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409" cy="256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C53401" w14:textId="77777777" w:rsidR="005A4428" w:rsidRDefault="005A4428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4DA4DB8F" w14:textId="77777777" w:rsidR="005A4428" w:rsidRDefault="005A4428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1160581C" w14:textId="77777777" w:rsidR="005A4428" w:rsidRPr="00085D43" w:rsidRDefault="005A4428" w:rsidP="005A4428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5E3D6DFC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820D2A2" w14:textId="6BE63863" w:rsidR="005A4428" w:rsidRPr="00C545A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323E4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412181-5</w:t>
            </w:r>
            <w:r w:rsidR="00253407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323E4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</w:t>
            </w:r>
            <w:r w:rsidR="00253407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SELLO </w:t>
            </w:r>
            <w:r w:rsidR="00323E48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A2083120</w:t>
            </w:r>
          </w:p>
        </w:tc>
      </w:tr>
    </w:tbl>
    <w:p w14:paraId="75B15448" w14:textId="77777777" w:rsidR="005A4428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30AD844F" w14:textId="77777777" w:rsidTr="00222E09">
        <w:trPr>
          <w:trHeight w:val="3685"/>
        </w:trPr>
        <w:tc>
          <w:tcPr>
            <w:tcW w:w="4535" w:type="dxa"/>
          </w:tcPr>
          <w:p w14:paraId="2EFB3209" w14:textId="73E689FA" w:rsidR="005A4428" w:rsidRPr="00085D43" w:rsidRDefault="00323E48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E48343A" wp14:editId="79D9AC58">
                  <wp:extent cx="2874645" cy="2479589"/>
                  <wp:effectExtent l="0" t="0" r="1905" b="0"/>
                  <wp:docPr id="1406322760" name="Imagen 29" descr="Imagen que contiene exterior, tren, lad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322760" name="Imagen 29" descr="Imagen que contiene exterior, tren, lado, camión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08" cy="248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5BB620D" w14:textId="02926ADE" w:rsidR="005A4428" w:rsidRPr="00085D43" w:rsidRDefault="00323E48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61A7E18" wp14:editId="24EB81A7">
                  <wp:extent cx="2874645" cy="2479040"/>
                  <wp:effectExtent l="0" t="0" r="1905" b="0"/>
                  <wp:docPr id="306432880" name="Imagen 30" descr="Imagen que contiene plátano, juguete, pequeño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432880" name="Imagen 30" descr="Imagen que contiene plátano, juguete, pequeño, tabl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490" cy="248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9A0A5" w14:textId="77777777" w:rsidR="005A4428" w:rsidRPr="00085D43" w:rsidRDefault="005A4428" w:rsidP="005A4428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0396F7D5" w14:textId="77777777" w:rsidTr="00222E09">
        <w:trPr>
          <w:trHeight w:val="3685"/>
        </w:trPr>
        <w:tc>
          <w:tcPr>
            <w:tcW w:w="4535" w:type="dxa"/>
          </w:tcPr>
          <w:p w14:paraId="6B549A87" w14:textId="4659BBA8" w:rsidR="005A4428" w:rsidRPr="00085D43" w:rsidRDefault="00323E48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7B810946" wp14:editId="5BCCDC6C">
                  <wp:extent cx="2874010" cy="2602865"/>
                  <wp:effectExtent l="0" t="0" r="2540" b="6985"/>
                  <wp:docPr id="1460406562" name="Imagen 31" descr="Imagen que contiene edificio, tren, lad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406562" name="Imagen 31" descr="Imagen que contiene edificio, tren, lado, parado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103" cy="261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7B91CEA" w14:textId="2AF11BD4" w:rsidR="005A4428" w:rsidRPr="00085D43" w:rsidRDefault="00323E48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EC56310" wp14:editId="6E928947">
                  <wp:extent cx="2867025" cy="2602865"/>
                  <wp:effectExtent l="0" t="0" r="9525" b="6985"/>
                  <wp:docPr id="1751612366" name="Imagen 32" descr="Puerta de entrada a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612366" name="Imagen 32" descr="Puerta de entrada a edifici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60" cy="261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E4A0B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45D7E58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3E9FE35D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1D6B81E5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65B7385" w14:textId="5BDB7CA4" w:rsidR="005A4428" w:rsidRPr="00C545A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23E4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405497-5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253407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="00253407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 </w:t>
            </w:r>
            <w:r w:rsidR="0027237B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23E48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="00323E48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2083128</w:t>
            </w:r>
          </w:p>
        </w:tc>
      </w:tr>
    </w:tbl>
    <w:p w14:paraId="4062FA18" w14:textId="77777777" w:rsidR="005A4428" w:rsidRPr="00085D43" w:rsidRDefault="005A4428" w:rsidP="005A4428">
      <w:pPr>
        <w:rPr>
          <w:rFonts w:ascii="Avenir Next LT Pro" w:hAnsi="Avenir Next LT Pro"/>
        </w:rPr>
      </w:pPr>
    </w:p>
    <w:p w14:paraId="302144A2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7D8C9A98" w14:textId="77777777" w:rsidTr="00222E09">
        <w:trPr>
          <w:trHeight w:val="3969"/>
        </w:trPr>
        <w:tc>
          <w:tcPr>
            <w:tcW w:w="4535" w:type="dxa"/>
          </w:tcPr>
          <w:p w14:paraId="0752D37F" w14:textId="2F451E23" w:rsidR="005A4428" w:rsidRPr="00085D43" w:rsidRDefault="00323E48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9A1F0EC" wp14:editId="6AE91999">
                  <wp:extent cx="2874645" cy="2734962"/>
                  <wp:effectExtent l="0" t="0" r="1905" b="8255"/>
                  <wp:docPr id="39768305" name="Imagen 33" descr="Imagen que contiene exterior, tren, grande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68305" name="Imagen 33" descr="Imagen que contiene exterior, tren, grande, lado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74" cy="274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F885E0C" w14:textId="63AB0DE8" w:rsidR="005A4428" w:rsidRPr="00085D43" w:rsidRDefault="00323E48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4415A0B" wp14:editId="1ED5ABBA">
                  <wp:extent cx="2858135" cy="2734945"/>
                  <wp:effectExtent l="0" t="0" r="0" b="8255"/>
                  <wp:docPr id="1253861028" name="Imagen 34" descr="Imagen que contiene edificio, plátano, tabl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861028" name="Imagen 34" descr="Imagen que contiene edificio, plátano, tabla, calle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010" cy="274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13A7D1" w14:textId="77777777" w:rsidR="005A4428" w:rsidRPr="00085D43" w:rsidRDefault="005A4428" w:rsidP="005A4428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0A629B10" w14:textId="77777777" w:rsidTr="00222E09">
        <w:trPr>
          <w:trHeight w:val="3969"/>
        </w:trPr>
        <w:tc>
          <w:tcPr>
            <w:tcW w:w="4535" w:type="dxa"/>
          </w:tcPr>
          <w:p w14:paraId="0B19B44D" w14:textId="06000CFC" w:rsidR="005A4428" w:rsidRPr="00085D43" w:rsidRDefault="00323E48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4AFED618" wp14:editId="3833306E">
                  <wp:extent cx="2891155" cy="2685415"/>
                  <wp:effectExtent l="0" t="0" r="4445" b="635"/>
                  <wp:docPr id="111977944" name="Imagen 35" descr="Imagen que contiene edificio, viejo, tren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77944" name="Imagen 35" descr="Imagen que contiene edificio, viejo, tren, camioneta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22" cy="269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426AA5D" w14:textId="29569529" w:rsidR="005A4428" w:rsidRPr="00085D43" w:rsidRDefault="00323E48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9A51983" wp14:editId="73AC6888">
                  <wp:extent cx="2874590" cy="2685415"/>
                  <wp:effectExtent l="0" t="0" r="2540" b="635"/>
                  <wp:docPr id="676363099" name="Imagen 36" descr="Imagen que contiene edificio, porche, pequeñ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363099" name="Imagen 36" descr="Imagen que contiene edificio, porche, pequeño, lado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87" cy="269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BDE963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1E1D8D99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6C442B53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ECDE7D8" w14:textId="4EC298C8" w:rsidR="005A4428" w:rsidRPr="00C545A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23E48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408657-1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D529C3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D529C3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="00323E48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A2083029</w:t>
            </w:r>
          </w:p>
        </w:tc>
      </w:tr>
    </w:tbl>
    <w:p w14:paraId="0E3EF1B0" w14:textId="77777777" w:rsidR="005A4428" w:rsidRDefault="005A4428" w:rsidP="005A4428">
      <w:pPr>
        <w:rPr>
          <w:rFonts w:ascii="Avenir Next LT Pro" w:hAnsi="Avenir Next LT Pro"/>
          <w:sz w:val="12"/>
          <w:szCs w:val="12"/>
        </w:rPr>
      </w:pPr>
    </w:p>
    <w:p w14:paraId="3F37C9A0" w14:textId="77777777" w:rsidR="0027237B" w:rsidRPr="00085D43" w:rsidRDefault="0027237B" w:rsidP="005A4428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21A2F9FA" w14:textId="77777777" w:rsidTr="00222E09">
        <w:trPr>
          <w:trHeight w:val="3969"/>
        </w:trPr>
        <w:tc>
          <w:tcPr>
            <w:tcW w:w="4535" w:type="dxa"/>
          </w:tcPr>
          <w:p w14:paraId="1FCA9B05" w14:textId="1D5E1412" w:rsidR="005A4428" w:rsidRPr="00085D43" w:rsidRDefault="00323E48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D34BC13" wp14:editId="58D8631A">
                  <wp:extent cx="2874645" cy="2833370"/>
                  <wp:effectExtent l="0" t="0" r="1905" b="5080"/>
                  <wp:docPr id="1048808021" name="Imagen 37" descr="Imagen que contiene caj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808021" name="Imagen 37" descr="Imagen que contiene caja, tren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699" cy="283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AA9DD7E" w14:textId="43E5B0AD" w:rsidR="005A4428" w:rsidRPr="00085D43" w:rsidRDefault="00323E48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DB7A71A" wp14:editId="7106ACA0">
                  <wp:extent cx="2882900" cy="2833370"/>
                  <wp:effectExtent l="0" t="0" r="0" b="5080"/>
                  <wp:docPr id="1877446874" name="Imagen 38" descr="Imagen que contiene juguete, tabla, pequeño, sosten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446874" name="Imagen 38" descr="Imagen que contiene juguete, tabla, pequeño, sostener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449" cy="284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C9F13" w14:textId="77777777" w:rsidR="005A4428" w:rsidRPr="00085D43" w:rsidRDefault="005A4428" w:rsidP="005A4428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1A2EC7A1" w14:textId="77777777" w:rsidTr="00222E09">
        <w:trPr>
          <w:trHeight w:val="3969"/>
        </w:trPr>
        <w:tc>
          <w:tcPr>
            <w:tcW w:w="4535" w:type="dxa"/>
          </w:tcPr>
          <w:p w14:paraId="704F58AB" w14:textId="7E91A5A1" w:rsidR="005A4428" w:rsidRPr="00085D43" w:rsidRDefault="00323E48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348C0D59" wp14:editId="0FE37568">
                  <wp:extent cx="2876550" cy="2718435"/>
                  <wp:effectExtent l="0" t="0" r="0" b="5715"/>
                  <wp:docPr id="792491682" name="Imagen 39" descr="Imagen que contiene edificio, exterior, camionet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491682" name="Imagen 39" descr="Imagen que contiene edificio, exterior, camioneta, lad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638" cy="272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F097DE0" w14:textId="37F9425C" w:rsidR="005A4428" w:rsidRPr="00085D43" w:rsidRDefault="00323E48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07398EA" wp14:editId="763B2FF5">
                  <wp:extent cx="2866390" cy="2718435"/>
                  <wp:effectExtent l="0" t="0" r="0" b="5715"/>
                  <wp:docPr id="1570492997" name="Imagen 40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492997" name="Imagen 40" descr="Una puerta de mader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926" cy="272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D2962" w14:textId="77777777" w:rsidR="005A4428" w:rsidRPr="00085D43" w:rsidRDefault="005A4428" w:rsidP="005A4428">
      <w:pPr>
        <w:rPr>
          <w:rFonts w:ascii="Avenir Next LT Pro" w:hAnsi="Avenir Next LT Pro"/>
        </w:rPr>
      </w:pPr>
    </w:p>
    <w:p w14:paraId="177F23E2" w14:textId="77777777" w:rsidR="005A4428" w:rsidRPr="00085D43" w:rsidRDefault="005A4428" w:rsidP="005A4428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5450C400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3905D1D" w14:textId="7CB05A33" w:rsidR="005A4428" w:rsidRPr="00C545A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FF68E5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405225-2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E00E92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//</w:t>
            </w:r>
            <w:r w:rsidR="00E00E92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F68E5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="00FF68E5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2083078</w:t>
            </w:r>
          </w:p>
        </w:tc>
      </w:tr>
    </w:tbl>
    <w:p w14:paraId="397C231F" w14:textId="77777777" w:rsidR="005A4428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05477264" w14:textId="77777777" w:rsidTr="00222E09">
        <w:trPr>
          <w:trHeight w:val="3969"/>
        </w:trPr>
        <w:tc>
          <w:tcPr>
            <w:tcW w:w="4535" w:type="dxa"/>
          </w:tcPr>
          <w:p w14:paraId="6A5C1E0C" w14:textId="5C98D869" w:rsidR="005A4428" w:rsidRPr="00085D43" w:rsidRDefault="00FF68E5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7643B8A" wp14:editId="689DCE29">
                  <wp:extent cx="2895600" cy="2783840"/>
                  <wp:effectExtent l="0" t="0" r="0" b="0"/>
                  <wp:docPr id="850837675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37675" name="Imagen 850837675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58" cy="279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AF99EA1" w14:textId="3BB70452" w:rsidR="005A4428" w:rsidRPr="00085D43" w:rsidRDefault="00FF68E5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2D912E" wp14:editId="7AD16E42">
                  <wp:extent cx="2858135" cy="2783840"/>
                  <wp:effectExtent l="0" t="0" r="0" b="0"/>
                  <wp:docPr id="761788483" name="Imagen 42" descr="Imagen que contiene pequeño, tabla, juguete, b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788483" name="Imagen 42" descr="Imagen que contiene pequeño, tabla, juguete, banca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64" cy="279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C0906" w14:textId="77777777" w:rsidR="005A4428" w:rsidRPr="00085D43" w:rsidRDefault="005A4428" w:rsidP="005A4428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79467F47" w14:textId="77777777" w:rsidTr="00222E09">
        <w:trPr>
          <w:trHeight w:val="3969"/>
        </w:trPr>
        <w:tc>
          <w:tcPr>
            <w:tcW w:w="4535" w:type="dxa"/>
          </w:tcPr>
          <w:p w14:paraId="7FF2E279" w14:textId="4F6EC5D4" w:rsidR="005A4428" w:rsidRPr="00085D43" w:rsidRDefault="00FF68E5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67A82A75" wp14:editId="538A46F8">
                  <wp:extent cx="2866390" cy="2724150"/>
                  <wp:effectExtent l="0" t="0" r="0" b="0"/>
                  <wp:docPr id="866075571" name="Imagen 43" descr="Imagen que contiene edificio, camioneta, caj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075571" name="Imagen 43" descr="Imagen que contiene edificio, camioneta, caja, viej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66" cy="273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3E73E1C" w14:textId="7E1511A2" w:rsidR="005A4428" w:rsidRPr="00085D43" w:rsidRDefault="00FF68E5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95277F4" wp14:editId="32146598">
                  <wp:extent cx="2858135" cy="2724150"/>
                  <wp:effectExtent l="0" t="0" r="0" b="0"/>
                  <wp:docPr id="212901616" name="Imagen 44" descr="Imagen que contiene edificio, pequeño, call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01616" name="Imagen 44" descr="Imagen que contiene edificio, pequeño, calle, camioneta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57" cy="273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DAF18" w14:textId="77777777" w:rsidR="005A4428" w:rsidRPr="00085D43" w:rsidRDefault="005A4428" w:rsidP="005A4428">
      <w:pPr>
        <w:rPr>
          <w:rFonts w:ascii="Avenir Next LT Pro" w:hAnsi="Avenir Next LT Pro"/>
          <w:lang w:val="es-419"/>
        </w:rPr>
      </w:pPr>
    </w:p>
    <w:p w14:paraId="4992D648" w14:textId="77777777" w:rsidR="005A4428" w:rsidRPr="00085D43" w:rsidRDefault="005A4428" w:rsidP="005A4428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4BCD3F1A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1336598" w14:textId="41E6D747" w:rsidR="005A4428" w:rsidRPr="00C545A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FF68E5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407766-7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D36D7C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 </w:t>
            </w:r>
            <w:r w:rsidR="00D36D7C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F68E5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="00FF68E5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2083126</w:t>
            </w:r>
          </w:p>
        </w:tc>
      </w:tr>
    </w:tbl>
    <w:p w14:paraId="1BFA9BD8" w14:textId="77777777" w:rsidR="005A4428" w:rsidRPr="00085D43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43637DAA" w14:textId="77777777" w:rsidTr="00222E09">
        <w:trPr>
          <w:trHeight w:val="3969"/>
        </w:trPr>
        <w:tc>
          <w:tcPr>
            <w:tcW w:w="4535" w:type="dxa"/>
          </w:tcPr>
          <w:p w14:paraId="7839674F" w14:textId="26C7D9FD" w:rsidR="005A4428" w:rsidRPr="00085D43" w:rsidRDefault="005F14D2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C029467" wp14:editId="76F1B75D">
                  <wp:extent cx="2866390" cy="2611395"/>
                  <wp:effectExtent l="0" t="0" r="0" b="0"/>
                  <wp:docPr id="2014833428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833428" name="Imagen 2014833428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93" cy="261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D3D4A98" w14:textId="1647D478" w:rsidR="005A4428" w:rsidRPr="00085D43" w:rsidRDefault="005F14D2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CAEBF0E" wp14:editId="40BDC7F1">
                  <wp:extent cx="2876550" cy="2611120"/>
                  <wp:effectExtent l="0" t="0" r="0" b="0"/>
                  <wp:docPr id="1776222728" name="Imagen 46" descr="Imagen que contiene pequeño, plátano, juguete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222728" name="Imagen 46" descr="Imagen que contiene pequeño, plátano, juguete, tabla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265" cy="261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8B16E" w14:textId="77777777" w:rsidR="005A4428" w:rsidRPr="00085D43" w:rsidRDefault="005A4428" w:rsidP="005A4428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2270C461" w14:textId="77777777" w:rsidTr="00222E09">
        <w:trPr>
          <w:trHeight w:val="3969"/>
        </w:trPr>
        <w:tc>
          <w:tcPr>
            <w:tcW w:w="4535" w:type="dxa"/>
          </w:tcPr>
          <w:p w14:paraId="461BBE86" w14:textId="609937F8" w:rsidR="005A4428" w:rsidRPr="00085D43" w:rsidRDefault="005F14D2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71051C60" wp14:editId="797A9C7D">
                  <wp:extent cx="2882900" cy="2603157"/>
                  <wp:effectExtent l="0" t="0" r="0" b="6985"/>
                  <wp:docPr id="892815648" name="Imagen 47" descr="Imagen que contiene edificio, pequeño, viej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815648" name="Imagen 47" descr="Imagen que contiene edificio, pequeño, viejo, hecho de madera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994" cy="260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168F44C" w14:textId="1B39069B" w:rsidR="005A4428" w:rsidRPr="00085D43" w:rsidRDefault="005F14D2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5BF2346" wp14:editId="2CEDF3B7">
                  <wp:extent cx="2876550" cy="2602865"/>
                  <wp:effectExtent l="0" t="0" r="0" b="6985"/>
                  <wp:docPr id="1418314984" name="Imagen 48" descr="Imagen que contiene edificio, pequeño, lado, pis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314984" name="Imagen 48" descr="Imagen que contiene edificio, pequeño, lado, piso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517" cy="261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A7CA0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36704C31" w14:textId="77777777" w:rsidR="005A4428" w:rsidRPr="00085D43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4A65059F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D27C95F" w14:textId="69CEB344" w:rsidR="005A4428" w:rsidRPr="00C545AB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5F14D2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 413103-2</w:t>
            </w:r>
            <w:r w:rsidR="00724670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// </w:t>
            </w:r>
            <w:r w:rsidR="00724670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5F14D2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="005F14D2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</w:t>
            </w:r>
            <w:r w:rsidR="003877ED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</w:t>
            </w:r>
            <w:r w:rsidR="005F14D2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83176</w:t>
            </w:r>
          </w:p>
        </w:tc>
      </w:tr>
    </w:tbl>
    <w:p w14:paraId="209582E0" w14:textId="77777777" w:rsidR="005A4428" w:rsidRDefault="005A4428" w:rsidP="005A4428">
      <w:pPr>
        <w:rPr>
          <w:rFonts w:ascii="Avenir Next LT Pro" w:hAnsi="Avenir Next LT Pro"/>
          <w:sz w:val="12"/>
          <w:szCs w:val="12"/>
        </w:rPr>
      </w:pPr>
    </w:p>
    <w:p w14:paraId="5D86FF1C" w14:textId="77777777" w:rsidR="00D36D7C" w:rsidRPr="00085D43" w:rsidRDefault="00D36D7C" w:rsidP="005A4428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10ECE02B" w14:textId="77777777" w:rsidTr="00222E09">
        <w:trPr>
          <w:trHeight w:val="3969"/>
        </w:trPr>
        <w:tc>
          <w:tcPr>
            <w:tcW w:w="4535" w:type="dxa"/>
          </w:tcPr>
          <w:p w14:paraId="22CA843F" w14:textId="427E0113" w:rsidR="005A4428" w:rsidRPr="00085D43" w:rsidRDefault="005F14D2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6FC1A9A" wp14:editId="022817D2">
                  <wp:extent cx="2874645" cy="2726725"/>
                  <wp:effectExtent l="0" t="0" r="1905" b="0"/>
                  <wp:docPr id="921137577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137577" name="Imagen 921137577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04" cy="273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E40398E" w14:textId="408AF03E" w:rsidR="005A4428" w:rsidRPr="00085D43" w:rsidRDefault="005F14D2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D2F587C" wp14:editId="70C6BFC8">
                  <wp:extent cx="2876550" cy="2726690"/>
                  <wp:effectExtent l="0" t="0" r="0" b="0"/>
                  <wp:docPr id="554965633" name="Imagen 50" descr="Imagen que contiene pequeño, estacionado, calle, montar a caba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965633" name="Imagen 50" descr="Imagen que contiene pequeño, estacionado, calle, montar a caballo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18" cy="273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09474" w14:textId="77777777" w:rsidR="005A4428" w:rsidRPr="00085D43" w:rsidRDefault="005A4428" w:rsidP="005A4428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55C296A8" w14:textId="77777777" w:rsidTr="00222E09">
        <w:trPr>
          <w:trHeight w:val="3969"/>
        </w:trPr>
        <w:tc>
          <w:tcPr>
            <w:tcW w:w="4535" w:type="dxa"/>
          </w:tcPr>
          <w:p w14:paraId="162C273F" w14:textId="7F10D7FB" w:rsidR="005A4428" w:rsidRPr="00085D43" w:rsidRDefault="005F14D2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443AB3D1" wp14:editId="5E45F3BB">
                  <wp:extent cx="2874645" cy="2776151"/>
                  <wp:effectExtent l="0" t="0" r="1905" b="5715"/>
                  <wp:docPr id="1493710774" name="Imagen 51" descr="Imagen que contiene edificio, grande, camioneta, firm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710774" name="Imagen 51" descr="Imagen que contiene edificio, grande, camioneta, firmar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724" cy="278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6EA4E17" w14:textId="4D80F75A" w:rsidR="005A4428" w:rsidRPr="00085D43" w:rsidRDefault="005F14D2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79E1787" wp14:editId="4B502FC8">
                  <wp:extent cx="2874645" cy="2775585"/>
                  <wp:effectExtent l="0" t="0" r="1905" b="5715"/>
                  <wp:docPr id="236869782" name="Imagen 52" descr="Imagen que contiene edificio, porche, lado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69782" name="Imagen 52" descr="Imagen que contiene edificio, porche, lado, cuarto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879" cy="278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A7DC1" w14:textId="77777777" w:rsidR="005A4428" w:rsidRPr="00085D43" w:rsidRDefault="005A4428" w:rsidP="005A4428">
      <w:pPr>
        <w:rPr>
          <w:rFonts w:ascii="Avenir Next LT Pro" w:hAnsi="Avenir Next LT Pro"/>
          <w:lang w:val="es-419"/>
        </w:rPr>
      </w:pPr>
    </w:p>
    <w:p w14:paraId="1B01FDF4" w14:textId="77777777" w:rsidR="00463F15" w:rsidRPr="00085D43" w:rsidRDefault="00463F15" w:rsidP="00463F15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463F15" w:rsidRPr="00085D43" w14:paraId="3B78E8CC" w14:textId="77777777" w:rsidTr="00F214B5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6782D91" w14:textId="1D2BFC3E" w:rsidR="00463F15" w:rsidRPr="00C545AB" w:rsidRDefault="00463F15" w:rsidP="00F214B5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877ED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419335-3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7A6F99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7A6F99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877ED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="003877ED"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2083020</w:t>
            </w:r>
          </w:p>
        </w:tc>
      </w:tr>
    </w:tbl>
    <w:p w14:paraId="28879AC6" w14:textId="77777777" w:rsidR="00463F15" w:rsidRDefault="00463F15" w:rsidP="00463F15">
      <w:pPr>
        <w:rPr>
          <w:rFonts w:ascii="Avenir Next LT Pro" w:hAnsi="Avenir Next LT Pro"/>
          <w:sz w:val="12"/>
          <w:szCs w:val="12"/>
        </w:rPr>
      </w:pPr>
    </w:p>
    <w:p w14:paraId="6B46A8FE" w14:textId="77777777" w:rsidR="00724670" w:rsidRPr="00085D43" w:rsidRDefault="00724670" w:rsidP="00463F15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63F15" w:rsidRPr="00085D43" w14:paraId="0689534C" w14:textId="77777777" w:rsidTr="00F214B5">
        <w:trPr>
          <w:trHeight w:val="3969"/>
        </w:trPr>
        <w:tc>
          <w:tcPr>
            <w:tcW w:w="4535" w:type="dxa"/>
          </w:tcPr>
          <w:p w14:paraId="75496E66" w14:textId="22868E0E" w:rsidR="00463F15" w:rsidRPr="00085D43" w:rsidRDefault="003877ED" w:rsidP="00F214B5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F047572" wp14:editId="0F6FB3C4">
                  <wp:extent cx="2907665" cy="2668905"/>
                  <wp:effectExtent l="0" t="0" r="6985" b="0"/>
                  <wp:docPr id="1259295315" name="Imagen 53" descr="Imagen que contiene tren, lado, camioneta, firm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295315" name="Imagen 53" descr="Imagen que contiene tren, lado, camioneta, firmar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916" cy="267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D1D4268" w14:textId="3177BD5B" w:rsidR="00463F15" w:rsidRPr="00085D43" w:rsidRDefault="003877ED" w:rsidP="00F214B5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9A81F3A" wp14:editId="3EF03922">
                  <wp:extent cx="2874645" cy="2668905"/>
                  <wp:effectExtent l="0" t="0" r="1905" b="0"/>
                  <wp:docPr id="1704757370" name="Imagen 54" descr="Imagen que contiene comida, pequeño, tabla, jugue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757370" name="Imagen 54" descr="Imagen que contiene comida, pequeño, tabla, juguete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22" cy="267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D30F9" w14:textId="77777777" w:rsidR="00463F15" w:rsidRPr="00085D43" w:rsidRDefault="00463F15" w:rsidP="00463F15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63F15" w:rsidRPr="00085D43" w14:paraId="7427CEB1" w14:textId="77777777" w:rsidTr="00F214B5">
        <w:trPr>
          <w:trHeight w:val="3969"/>
        </w:trPr>
        <w:tc>
          <w:tcPr>
            <w:tcW w:w="4535" w:type="dxa"/>
          </w:tcPr>
          <w:p w14:paraId="755C9A4B" w14:textId="02DD4CC7" w:rsidR="00463F15" w:rsidRPr="00085D43" w:rsidRDefault="003877ED" w:rsidP="00F214B5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7ED72AFB" wp14:editId="0E7447C9">
                  <wp:extent cx="2866373" cy="2759075"/>
                  <wp:effectExtent l="0" t="0" r="0" b="3175"/>
                  <wp:docPr id="974172224" name="Imagen 55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172224" name="Imagen 55" descr="Diagrama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99" cy="276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C982747" w14:textId="449CFC30" w:rsidR="00463F15" w:rsidRPr="00085D43" w:rsidRDefault="003877ED" w:rsidP="00F214B5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5839268" wp14:editId="14EAA7FD">
                  <wp:extent cx="2874645" cy="2759676"/>
                  <wp:effectExtent l="0" t="0" r="1905" b="3175"/>
                  <wp:docPr id="814349506" name="Imagen 56" descr="Imagen que contiene edificio, cerca, ladrillo, pis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349506" name="Imagen 56" descr="Imagen que contiene edificio, cerca, ladrillo, piso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588" cy="276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15EE7" w14:textId="77777777" w:rsidR="00463F15" w:rsidRPr="00085D43" w:rsidRDefault="00463F15" w:rsidP="00463F15">
      <w:pPr>
        <w:rPr>
          <w:rFonts w:ascii="Avenir Next LT Pro" w:hAnsi="Avenir Next LT Pro"/>
          <w:lang w:val="es-419"/>
        </w:rPr>
      </w:pPr>
    </w:p>
    <w:p w14:paraId="12E47FA5" w14:textId="77777777" w:rsidR="003877ED" w:rsidRPr="00085D43" w:rsidRDefault="003877ED" w:rsidP="003877ED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877ED" w:rsidRPr="00085D43" w14:paraId="50FC68CA" w14:textId="77777777" w:rsidTr="00997B9B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301A3F9" w14:textId="3753619F" w:rsidR="003877ED" w:rsidRPr="00C545AB" w:rsidRDefault="003877ED" w:rsidP="00997B9B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CONTENEDOR                 MAEU  414107-2</w:t>
            </w:r>
            <w:r w:rsidR="002D4C40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</w:t>
            </w:r>
            <w:r w:rsidR="002D4C40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2083186</w:t>
            </w:r>
          </w:p>
        </w:tc>
      </w:tr>
    </w:tbl>
    <w:p w14:paraId="7E4CE558" w14:textId="77777777" w:rsidR="003877ED" w:rsidRDefault="003877ED" w:rsidP="003877ED">
      <w:pPr>
        <w:rPr>
          <w:rFonts w:ascii="Avenir Next LT Pro" w:hAnsi="Avenir Next LT Pro"/>
          <w:sz w:val="12"/>
          <w:szCs w:val="12"/>
        </w:rPr>
      </w:pPr>
    </w:p>
    <w:p w14:paraId="2369A083" w14:textId="77777777" w:rsidR="007A6F99" w:rsidRPr="00085D43" w:rsidRDefault="007A6F99" w:rsidP="003877ED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877ED" w:rsidRPr="00085D43" w14:paraId="4FDC5284" w14:textId="77777777" w:rsidTr="00997B9B">
        <w:trPr>
          <w:trHeight w:val="3969"/>
        </w:trPr>
        <w:tc>
          <w:tcPr>
            <w:tcW w:w="4535" w:type="dxa"/>
          </w:tcPr>
          <w:p w14:paraId="67076A9C" w14:textId="012C784E" w:rsidR="003877ED" w:rsidRPr="00085D43" w:rsidRDefault="003877ED" w:rsidP="00997B9B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20FECD4" wp14:editId="6A2CE61B">
                  <wp:extent cx="2882900" cy="2750820"/>
                  <wp:effectExtent l="0" t="0" r="0" b="0"/>
                  <wp:docPr id="1001708489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08489" name="Imagen 1001708489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1" cy="275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291D670" w14:textId="10F5D4AA" w:rsidR="003877ED" w:rsidRPr="00085D43" w:rsidRDefault="003877ED" w:rsidP="00997B9B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1EC25EB" wp14:editId="0E8F0265">
                  <wp:extent cx="2891155" cy="2751438"/>
                  <wp:effectExtent l="0" t="0" r="4445" b="0"/>
                  <wp:docPr id="818395017" name="Imagen 58" descr="Imagen que contiene piedra, sostener, banca, pláta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395017" name="Imagen 58" descr="Imagen que contiene piedra, sostener, banca, plátano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14" cy="275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664E6" w14:textId="77777777" w:rsidR="003877ED" w:rsidRPr="00085D43" w:rsidRDefault="003877ED" w:rsidP="003877ED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877ED" w:rsidRPr="00085D43" w14:paraId="22F81BEA" w14:textId="77777777" w:rsidTr="00997B9B">
        <w:trPr>
          <w:trHeight w:val="3969"/>
        </w:trPr>
        <w:tc>
          <w:tcPr>
            <w:tcW w:w="4535" w:type="dxa"/>
          </w:tcPr>
          <w:p w14:paraId="5769A851" w14:textId="0462A400" w:rsidR="003877ED" w:rsidRPr="00085D43" w:rsidRDefault="003877ED" w:rsidP="00997B9B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573A545D" wp14:editId="42248855">
                  <wp:extent cx="2866390" cy="2825578"/>
                  <wp:effectExtent l="0" t="0" r="0" b="0"/>
                  <wp:docPr id="813147488" name="Imagen 59" descr="Imagen que contiene exterior, edificio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147488" name="Imagen 59" descr="Imagen que contiene exterior, edificio, camioneta, calle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20" cy="283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B6B0053" w14:textId="6AD7307D" w:rsidR="003877ED" w:rsidRPr="00085D43" w:rsidRDefault="003877ED" w:rsidP="00997B9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C6C17D4" wp14:editId="116E0B7C">
                  <wp:extent cx="2874645" cy="2833370"/>
                  <wp:effectExtent l="0" t="0" r="1905" b="5080"/>
                  <wp:docPr id="773200087" name="Imagen 60" descr="Imagen que contiene edificio, exterior, porche, cas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200087" name="Imagen 60" descr="Imagen que contiene edificio, exterior, porche, casa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572" cy="284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841B1" w14:textId="77777777" w:rsidR="003877ED" w:rsidRDefault="003877ED" w:rsidP="003877ED">
      <w:pPr>
        <w:rPr>
          <w:rFonts w:ascii="Avenir Next LT Pro" w:hAnsi="Avenir Next LT Pro"/>
          <w:sz w:val="12"/>
          <w:szCs w:val="12"/>
          <w:lang w:val="es-419"/>
        </w:rPr>
      </w:pPr>
    </w:p>
    <w:p w14:paraId="7C4D030E" w14:textId="77777777" w:rsidR="003877ED" w:rsidRPr="00085D43" w:rsidRDefault="003877ED" w:rsidP="003877ED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p w14:paraId="317B35AF" w14:textId="77777777" w:rsidR="003877ED" w:rsidRPr="00085D43" w:rsidRDefault="003877ED" w:rsidP="003877ED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877ED" w:rsidRPr="00085D43" w14:paraId="1F3AC0FA" w14:textId="77777777" w:rsidTr="00997B9B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5EC74F51" w14:textId="72EA095B" w:rsidR="003877ED" w:rsidRPr="00C545AB" w:rsidRDefault="003877ED" w:rsidP="00997B9B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SUDU 486654-3 </w:t>
            </w:r>
            <w:r w:rsidR="00834DB5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 </w:t>
            </w:r>
            <w:r w:rsidR="00834DB5"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proofErr w:type="gramStart"/>
            <w:r w:rsidRPr="00C545A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SELLO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proofErr w:type="gramEnd"/>
            <w:r w:rsidRPr="00C545A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2083071</w:t>
            </w:r>
          </w:p>
        </w:tc>
      </w:tr>
    </w:tbl>
    <w:p w14:paraId="2C09F589" w14:textId="77777777" w:rsidR="003877ED" w:rsidRDefault="003877ED" w:rsidP="003877ED">
      <w:pPr>
        <w:rPr>
          <w:rFonts w:ascii="Avenir Next LT Pro" w:hAnsi="Avenir Next LT Pro"/>
          <w:sz w:val="12"/>
          <w:szCs w:val="12"/>
        </w:rPr>
      </w:pPr>
    </w:p>
    <w:p w14:paraId="26626E35" w14:textId="77777777" w:rsidR="002D4C40" w:rsidRPr="00085D43" w:rsidRDefault="002D4C40" w:rsidP="003877ED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877ED" w:rsidRPr="00085D43" w14:paraId="0CC52D81" w14:textId="77777777" w:rsidTr="00997B9B">
        <w:trPr>
          <w:trHeight w:val="3969"/>
        </w:trPr>
        <w:tc>
          <w:tcPr>
            <w:tcW w:w="4535" w:type="dxa"/>
          </w:tcPr>
          <w:p w14:paraId="151D63E3" w14:textId="06D6CD4E" w:rsidR="003877ED" w:rsidRPr="00085D43" w:rsidRDefault="003877ED" w:rsidP="00997B9B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98EE414" wp14:editId="3365A45E">
                  <wp:extent cx="2874645" cy="2695575"/>
                  <wp:effectExtent l="0" t="0" r="1905" b="9525"/>
                  <wp:docPr id="1275601279" name="Imagen 61" descr="Un tren en frente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601279" name="Imagen 61" descr="Un tren en frente de un edificio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022" cy="270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38DAA26" w14:textId="7DF5E453" w:rsidR="003877ED" w:rsidRPr="00085D43" w:rsidRDefault="003877ED" w:rsidP="00997B9B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D454CAC" wp14:editId="10B70F59">
                  <wp:extent cx="2874645" cy="2685535"/>
                  <wp:effectExtent l="0" t="0" r="1905" b="635"/>
                  <wp:docPr id="2147336580" name="Imagen 62" descr="Imagen que contiene edificio, exterior, juguete, banqu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336580" name="Imagen 62" descr="Imagen que contiene edificio, exterior, juguete, banqueta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76" cy="269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F5C19" w14:textId="77777777" w:rsidR="003877ED" w:rsidRPr="00085D43" w:rsidRDefault="003877ED" w:rsidP="003877ED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877ED" w:rsidRPr="00085D43" w14:paraId="533D2C1B" w14:textId="77777777" w:rsidTr="00997B9B">
        <w:trPr>
          <w:trHeight w:val="3969"/>
        </w:trPr>
        <w:tc>
          <w:tcPr>
            <w:tcW w:w="4535" w:type="dxa"/>
          </w:tcPr>
          <w:p w14:paraId="622CE154" w14:textId="0700C103" w:rsidR="003877ED" w:rsidRPr="00085D43" w:rsidRDefault="003877ED" w:rsidP="00997B9B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42F93315" wp14:editId="5773CE1D">
                  <wp:extent cx="2890968" cy="2759075"/>
                  <wp:effectExtent l="0" t="0" r="5080" b="3175"/>
                  <wp:docPr id="133025215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252153" name="Imagen 1330252153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90" cy="276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ECD40D5" w14:textId="73FD2D9D" w:rsidR="003877ED" w:rsidRPr="00085D43" w:rsidRDefault="003877ED" w:rsidP="00997B9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2CBC9E8" wp14:editId="5206518F">
                  <wp:extent cx="2866390" cy="2767913"/>
                  <wp:effectExtent l="0" t="0" r="0" b="0"/>
                  <wp:docPr id="1681458847" name="Imagen 64" descr="Edificio con letrero en frente y tienda al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458847" name="Imagen 64" descr="Edificio con letrero en frente y tienda al lado&#10;&#10;El contenido generado por IA puede ser incorrecto.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87" cy="277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1E40B" w14:textId="77777777" w:rsidR="003877ED" w:rsidRPr="00085D43" w:rsidRDefault="003877ED" w:rsidP="003877ED">
      <w:pPr>
        <w:rPr>
          <w:rFonts w:ascii="Avenir Next LT Pro" w:hAnsi="Avenir Next LT Pro"/>
          <w:lang w:val="es-419"/>
        </w:rPr>
      </w:pPr>
    </w:p>
    <w:p w14:paraId="5A14DFB6" w14:textId="77777777" w:rsidR="003877ED" w:rsidRPr="00085D43" w:rsidRDefault="003877ED" w:rsidP="005A4428">
      <w:pPr>
        <w:rPr>
          <w:rFonts w:ascii="Avenir Next LT Pro" w:hAnsi="Avenir Next LT Pro"/>
          <w:sz w:val="12"/>
          <w:szCs w:val="12"/>
          <w:lang w:val="es-419"/>
        </w:rPr>
      </w:pPr>
    </w:p>
    <w:bookmarkEnd w:id="0"/>
    <w:p w14:paraId="33DDC944" w14:textId="36A43A1A" w:rsidR="00445AF6" w:rsidRPr="00BD3373" w:rsidRDefault="008C3AE0" w:rsidP="00BD3373">
      <w:pPr>
        <w:shd w:val="clear" w:color="auto" w:fill="004CB0"/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85D43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085D43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085D43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6B1ED0" w14:paraId="3CD62EA8" w14:textId="77777777" w:rsidTr="007B2C99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0880403" w14:textId="46358D6E" w:rsidR="009745D3" w:rsidRPr="00085D43" w:rsidRDefault="003877ED" w:rsidP="00834DB5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MAEU 414746-6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D0EB3F7" w14:textId="79AA8350" w:rsidR="009745D3" w:rsidRPr="00085D43" w:rsidRDefault="00834DB5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Carpa rota, no se encarpa</w:t>
            </w:r>
          </w:p>
        </w:tc>
      </w:tr>
    </w:tbl>
    <w:p w14:paraId="168F6F05" w14:textId="77777777" w:rsidR="00B9598D" w:rsidRPr="00085D43" w:rsidRDefault="00B9598D" w:rsidP="00B9598D">
      <w:pPr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985A33" w:rsidRPr="00085D43" w14:paraId="198CC301" w14:textId="77777777" w:rsidTr="00C050FF">
        <w:trPr>
          <w:trHeight w:val="3969"/>
        </w:trPr>
        <w:tc>
          <w:tcPr>
            <w:tcW w:w="4535" w:type="dxa"/>
          </w:tcPr>
          <w:p w14:paraId="73456507" w14:textId="3B8035FB" w:rsidR="00985A33" w:rsidRPr="00085D43" w:rsidRDefault="00926C30" w:rsidP="00C050FF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0A39FBF" wp14:editId="115ADD92">
                  <wp:extent cx="2890520" cy="2602865"/>
                  <wp:effectExtent l="0" t="0" r="5080" b="6985"/>
                  <wp:docPr id="640469147" name="Imagen 74" descr="Imagen que contiene edificio, pequeño, puert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469147" name="Imagen 74" descr="Imagen que contiene edificio, pequeño, puerta, parado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674" cy="260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841A611" w14:textId="75CCB8CD" w:rsidR="00985A33" w:rsidRPr="00085D43" w:rsidRDefault="00926C30" w:rsidP="00C050FF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9DA8EE0" wp14:editId="2C816612">
                  <wp:extent cx="2876550" cy="2602865"/>
                  <wp:effectExtent l="0" t="0" r="0" b="6985"/>
                  <wp:docPr id="343227532" name="Imagen 73" descr="Imagen que contiene azul, zapatos, hombre, equipaj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227532" name="Imagen 73" descr="Imagen que contiene azul, zapatos, hombre, equipaje&#10;&#10;El contenido generado por IA puede ser incorrecto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40" cy="2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1B542" w14:textId="77777777" w:rsidR="00985A33" w:rsidRDefault="00985A33" w:rsidP="00985A33">
      <w:pPr>
        <w:jc w:val="center"/>
        <w:rPr>
          <w:rFonts w:ascii="Avenir Next LT Pro" w:hAnsi="Avenir Next LT Pro"/>
          <w:noProof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330AE3" w:rsidRPr="00085D43" w14:paraId="3BC9F611" w14:textId="77777777" w:rsidTr="00F214B5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410DFDBC" w14:textId="77777777" w:rsidR="00330AE3" w:rsidRPr="00085D43" w:rsidRDefault="00330AE3" w:rsidP="00F214B5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lastRenderedPageBreak/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50CBF6DA" w14:textId="77777777" w:rsidR="00330AE3" w:rsidRPr="00085D43" w:rsidRDefault="00330AE3" w:rsidP="00F214B5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330AE3" w:rsidRPr="006B1ED0" w14:paraId="0CA04648" w14:textId="77777777" w:rsidTr="00F214B5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DF1C118" w14:textId="27AAE725" w:rsidR="00330AE3" w:rsidRPr="00085D43" w:rsidRDefault="003877ED" w:rsidP="00834DB5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MAEU 412181-5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E89842B" w14:textId="0D7C1E7C" w:rsidR="00330AE3" w:rsidRPr="00085D43" w:rsidRDefault="00834DB5" w:rsidP="00F214B5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Carpa rota, no se encarpa</w:t>
            </w:r>
          </w:p>
        </w:tc>
      </w:tr>
    </w:tbl>
    <w:p w14:paraId="7BB4F7C4" w14:textId="77777777" w:rsidR="00330AE3" w:rsidRPr="00085D43" w:rsidRDefault="00330AE3" w:rsidP="00330AE3">
      <w:pPr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30AE3" w:rsidRPr="00085D43" w14:paraId="7D9D269C" w14:textId="77777777" w:rsidTr="00F214B5">
        <w:trPr>
          <w:trHeight w:val="3969"/>
        </w:trPr>
        <w:tc>
          <w:tcPr>
            <w:tcW w:w="4535" w:type="dxa"/>
          </w:tcPr>
          <w:p w14:paraId="68922292" w14:textId="050BA55C" w:rsidR="00330AE3" w:rsidRPr="00085D43" w:rsidRDefault="00926C30" w:rsidP="00F214B5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AD35F83" wp14:editId="2C4F1902">
                  <wp:extent cx="2890968" cy="2602865"/>
                  <wp:effectExtent l="0" t="0" r="5080" b="6985"/>
                  <wp:docPr id="1478579558" name="Imagen 71" descr="Puerta de entrada a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579558" name="Imagen 71" descr="Puerta de entrada a edificio&#10;&#10;El contenido generado por IA puede ser incorrecto."/>
                          <pic:cNvPicPr/>
                        </pic:nvPicPr>
                        <pic:blipFill>
                          <a:blip r:embed="rId7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45" cy="261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9452B5B" w14:textId="7DE704A0" w:rsidR="00330AE3" w:rsidRPr="00085D43" w:rsidRDefault="00926C30" w:rsidP="00F214B5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2A9644A" wp14:editId="344FF09F">
                  <wp:extent cx="2857854" cy="2602865"/>
                  <wp:effectExtent l="0" t="0" r="0" b="6985"/>
                  <wp:docPr id="744363278" name="Imagen 72" descr="Imagen que contiene interior, azul, pequeño, ni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363278" name="Imagen 72" descr="Imagen que contiene interior, azul, pequeño, niño&#10;&#10;El contenido generado por IA puede ser incorrecto.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59" cy="261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F8684" w14:textId="77777777" w:rsidR="00330AE3" w:rsidRDefault="00330AE3" w:rsidP="00330AE3">
      <w:pPr>
        <w:rPr>
          <w:rFonts w:ascii="Avenir Next LT Pro" w:hAnsi="Avenir Next LT Pro"/>
          <w:lang w:val="es-CL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834DB5" w:rsidRPr="00085D43" w14:paraId="145CFC23" w14:textId="77777777" w:rsidTr="003452CB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345D4A2F" w14:textId="77777777" w:rsidR="00834DB5" w:rsidRPr="00085D43" w:rsidRDefault="00834DB5" w:rsidP="003452CB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79F3ADBC" w14:textId="77777777" w:rsidR="00834DB5" w:rsidRPr="00085D43" w:rsidRDefault="00834DB5" w:rsidP="003452CB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834DB5" w:rsidRPr="006B1ED0" w14:paraId="31140189" w14:textId="77777777" w:rsidTr="003452CB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E41817D" w14:textId="49C631FA" w:rsidR="00834DB5" w:rsidRPr="00085D43" w:rsidRDefault="00834DB5" w:rsidP="003452CB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MAEU 405225-2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21169C8" w14:textId="77777777" w:rsidR="00834DB5" w:rsidRPr="00085D43" w:rsidRDefault="00834DB5" w:rsidP="003452CB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Carpa rota, no se encarpa</w:t>
            </w:r>
          </w:p>
        </w:tc>
      </w:tr>
    </w:tbl>
    <w:p w14:paraId="421ED850" w14:textId="77777777" w:rsidR="00834DB5" w:rsidRPr="00834DB5" w:rsidRDefault="00834DB5" w:rsidP="00330AE3">
      <w:pPr>
        <w:rPr>
          <w:rFonts w:ascii="Avenir Next LT Pro" w:hAnsi="Avenir Next LT Pro"/>
          <w:lang w:val="es-CL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30AE3" w:rsidRPr="00085D43" w14:paraId="44E071C7" w14:textId="77777777" w:rsidTr="00F214B5">
        <w:trPr>
          <w:trHeight w:val="3969"/>
        </w:trPr>
        <w:tc>
          <w:tcPr>
            <w:tcW w:w="4535" w:type="dxa"/>
          </w:tcPr>
          <w:p w14:paraId="4AA831F8" w14:textId="667A4581" w:rsidR="00330AE3" w:rsidRPr="00085D43" w:rsidRDefault="003877ED" w:rsidP="00F214B5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BC9628A" wp14:editId="4F5DCEB2">
                  <wp:extent cx="2866390" cy="2627630"/>
                  <wp:effectExtent l="0" t="0" r="0" b="1270"/>
                  <wp:docPr id="1628701414" name="Imagen 69" descr="Imagen que contiene edificio, pequeño, call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701414" name="Imagen 69" descr="Imagen que contiene edificio, pequeño, calle, camioneta&#10;&#10;El contenido generado por IA puede ser incorrecto."/>
                          <pic:cNvPicPr/>
                        </pic:nvPicPr>
                        <pic:blipFill>
                          <a:blip r:embed="rId8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59" cy="2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191E3E4" w14:textId="3B0CAF96" w:rsidR="00330AE3" w:rsidRPr="00085D43" w:rsidRDefault="003877ED" w:rsidP="00F214B5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0B8D040" wp14:editId="4C814C75">
                  <wp:extent cx="2874645" cy="2627871"/>
                  <wp:effectExtent l="0" t="0" r="1905" b="1270"/>
                  <wp:docPr id="1545683421" name="Imagen 70" descr="Imagen que contiene exterior, persona, banqueta, bols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683421" name="Imagen 70" descr="Imagen que contiene exterior, persona, banqueta, bolsa&#10;&#10;El contenido generado por IA puede ser incorrecto.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573" cy="263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39225" w14:textId="77777777" w:rsidR="00985A33" w:rsidRDefault="00985A33" w:rsidP="00985A33">
      <w:pPr>
        <w:rPr>
          <w:rFonts w:ascii="Avenir Next LT Pro" w:hAnsi="Avenir Next LT Pro"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3877ED" w:rsidRPr="00085D43" w14:paraId="15B7AF7F" w14:textId="77777777" w:rsidTr="00997B9B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4FB3E037" w14:textId="77777777" w:rsidR="003877ED" w:rsidRPr="00085D43" w:rsidRDefault="003877ED" w:rsidP="00997B9B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lastRenderedPageBreak/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42AD8442" w14:textId="77777777" w:rsidR="003877ED" w:rsidRPr="00085D43" w:rsidRDefault="003877ED" w:rsidP="00997B9B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3877ED" w:rsidRPr="006B1ED0" w14:paraId="3AB44666" w14:textId="77777777" w:rsidTr="00997B9B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2D4549B" w14:textId="5ED4BDED" w:rsidR="003877ED" w:rsidRPr="00085D43" w:rsidRDefault="003877ED" w:rsidP="00834DB5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MAEU 407766-7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66BEA45C" w14:textId="3D52B750" w:rsidR="003877ED" w:rsidRPr="00085D43" w:rsidRDefault="00834DB5" w:rsidP="00997B9B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Sin carpa</w:t>
            </w:r>
          </w:p>
        </w:tc>
      </w:tr>
    </w:tbl>
    <w:p w14:paraId="30FD7CE4" w14:textId="77777777" w:rsidR="003877ED" w:rsidRPr="00085D43" w:rsidRDefault="003877ED" w:rsidP="003877ED">
      <w:pPr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877ED" w:rsidRPr="00085D43" w14:paraId="1C7B51F0" w14:textId="77777777" w:rsidTr="00997B9B">
        <w:trPr>
          <w:trHeight w:val="3969"/>
        </w:trPr>
        <w:tc>
          <w:tcPr>
            <w:tcW w:w="4535" w:type="dxa"/>
          </w:tcPr>
          <w:p w14:paraId="07ACF566" w14:textId="28C1AB93" w:rsidR="003877ED" w:rsidRPr="00085D43" w:rsidRDefault="003877ED" w:rsidP="00997B9B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8DFFC7F" wp14:editId="3E473321">
                  <wp:extent cx="2882900" cy="2652584"/>
                  <wp:effectExtent l="0" t="0" r="0" b="0"/>
                  <wp:docPr id="1676169362" name="Imagen 67" descr="Imagen que contiene edificio, pequeño, gabinete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169362" name="Imagen 67" descr="Imagen que contiene edificio, pequeño, gabinete, puerta&#10;&#10;El contenido generado por IA puede ser incorrecto.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74" cy="265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14EF0DF" w14:textId="44F42B2C" w:rsidR="003877ED" w:rsidRPr="00085D43" w:rsidRDefault="003877ED" w:rsidP="00997B9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628FE3D" wp14:editId="59E4EC39">
                  <wp:extent cx="2858135" cy="2636108"/>
                  <wp:effectExtent l="0" t="0" r="0" b="0"/>
                  <wp:docPr id="1752490589" name="Imagen 68" descr="Imagen que contiene edificio, interior, pequeñ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490589" name="Imagen 68" descr="Imagen que contiene edificio, interior, pequeño, hecho de madera&#10;&#10;El contenido generado por IA puede ser incorrecto.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53" cy="264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31D22" w14:textId="77777777" w:rsidR="003877ED" w:rsidRPr="00085D43" w:rsidRDefault="003877ED" w:rsidP="003877ED">
      <w:pPr>
        <w:rPr>
          <w:rFonts w:ascii="Avenir Next LT Pro" w:hAnsi="Avenir Next LT Pro"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3877ED" w:rsidRPr="00085D43" w14:paraId="2EF6E3BD" w14:textId="77777777" w:rsidTr="00997B9B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244EC98F" w14:textId="77777777" w:rsidR="003877ED" w:rsidRPr="00085D43" w:rsidRDefault="003877ED" w:rsidP="00997B9B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7D97431E" w14:textId="77777777" w:rsidR="003877ED" w:rsidRPr="00085D43" w:rsidRDefault="003877ED" w:rsidP="00997B9B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3877ED" w:rsidRPr="006B1ED0" w14:paraId="0E3928E8" w14:textId="77777777" w:rsidTr="00997B9B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508B9DA7" w14:textId="7960CE7F" w:rsidR="003877ED" w:rsidRPr="00085D43" w:rsidRDefault="003877ED" w:rsidP="00C545AB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SUDU 486654-3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172C0143" w14:textId="2BD612B4" w:rsidR="003877ED" w:rsidRPr="00085D43" w:rsidRDefault="00C545AB" w:rsidP="00997B9B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 xml:space="preserve">Sin </w:t>
            </w:r>
            <w:proofErr w:type="spellStart"/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presinto</w:t>
            </w:r>
            <w:proofErr w:type="spellEnd"/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, no se encarpa</w:t>
            </w:r>
          </w:p>
        </w:tc>
      </w:tr>
    </w:tbl>
    <w:p w14:paraId="41E2FD49" w14:textId="77777777" w:rsidR="003877ED" w:rsidRPr="00085D43" w:rsidRDefault="003877ED" w:rsidP="003877ED">
      <w:pPr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877ED" w:rsidRPr="00085D43" w14:paraId="6F7B73B2" w14:textId="77777777" w:rsidTr="00997B9B">
        <w:trPr>
          <w:trHeight w:val="3969"/>
        </w:trPr>
        <w:tc>
          <w:tcPr>
            <w:tcW w:w="4535" w:type="dxa"/>
          </w:tcPr>
          <w:p w14:paraId="3C1BAB6B" w14:textId="0C2C5F5C" w:rsidR="003877ED" w:rsidRPr="00085D43" w:rsidRDefault="003877ED" w:rsidP="00997B9B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D52FEDA" wp14:editId="24472F0E">
                  <wp:extent cx="2891155" cy="2611120"/>
                  <wp:effectExtent l="0" t="0" r="4445" b="0"/>
                  <wp:docPr id="226735235" name="Imagen 65" descr="Imagen que contiene edificio, pequeño, hecho de madera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735235" name="Imagen 65" descr="Imagen que contiene edificio, pequeño, hecho de madera, puerta&#10;&#10;El contenido generado por IA puede ser incorrecto.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119" cy="262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C8BEFCE" w14:textId="5E4500A9" w:rsidR="003877ED" w:rsidRPr="00085D43" w:rsidRDefault="003877ED" w:rsidP="00997B9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8374AD5" wp14:editId="4664CE32">
                  <wp:extent cx="2858135" cy="2611120"/>
                  <wp:effectExtent l="0" t="0" r="0" b="0"/>
                  <wp:docPr id="1431385930" name="Imagen 66" descr="Imagen que contiene interior, edificio, pequeño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85930" name="Imagen 66" descr="Imagen que contiene interior, edificio, pequeño, cuarto&#10;&#10;El contenido generado por IA puede ser incorrecto."/>
                          <pic:cNvPicPr/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941" cy="262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266E7" w14:textId="77777777" w:rsidR="003877ED" w:rsidRPr="00085D43" w:rsidRDefault="003877ED" w:rsidP="003877ED">
      <w:pPr>
        <w:rPr>
          <w:rFonts w:ascii="Avenir Next LT Pro" w:hAnsi="Avenir Next LT Pro"/>
          <w:lang w:val="es-419"/>
        </w:rPr>
      </w:pPr>
    </w:p>
    <w:p w14:paraId="14C7CA98" w14:textId="77777777" w:rsidR="003877ED" w:rsidRDefault="003877ED" w:rsidP="00985A33">
      <w:pPr>
        <w:rPr>
          <w:rFonts w:ascii="Avenir Next LT Pro" w:hAnsi="Avenir Next LT Pro"/>
          <w:lang w:val="es-419"/>
        </w:rPr>
      </w:pPr>
    </w:p>
    <w:p w14:paraId="7223E984" w14:textId="77777777" w:rsidR="001C6FA2" w:rsidRPr="00085D43" w:rsidRDefault="001C6FA2" w:rsidP="00B475FE">
      <w:pPr>
        <w:rPr>
          <w:rFonts w:ascii="Avenir Next LT Pro" w:hAnsi="Avenir Next LT Pro"/>
          <w:lang w:val="es-419"/>
        </w:rPr>
      </w:pPr>
    </w:p>
    <w:p w14:paraId="52D54D27" w14:textId="53A6725D" w:rsidR="008C3AE0" w:rsidRPr="00085D43" w:rsidRDefault="008C3AE0" w:rsidP="000063A4">
      <w:pPr>
        <w:jc w:val="center"/>
        <w:rPr>
          <w:rFonts w:ascii="Avenir Next LT Pro" w:hAnsi="Avenir Next LT Pro"/>
          <w:lang w:val="es-419"/>
        </w:rPr>
      </w:pPr>
      <w:r w:rsidRPr="00085D43">
        <w:rPr>
          <w:rFonts w:ascii="Avenir Next LT Pro" w:hAnsi="Avenir Next LT Pro"/>
          <w:lang w:val="es-419"/>
        </w:rPr>
        <w:t>Registro fotográfico emitido sin p</w:t>
      </w:r>
      <w:r w:rsidR="0007035A">
        <w:rPr>
          <w:rFonts w:ascii="Avenir Next LT Pro" w:hAnsi="Avenir Next LT Pro"/>
          <w:lang w:val="es-419"/>
        </w:rPr>
        <w:t>er</w:t>
      </w:r>
      <w:r w:rsidRPr="00085D43">
        <w:rPr>
          <w:rFonts w:ascii="Avenir Next LT Pro" w:hAnsi="Avenir Next LT Pro"/>
          <w:lang w:val="es-419"/>
        </w:rPr>
        <w:t xml:space="preserve">juicios </w:t>
      </w:r>
      <w:r w:rsidR="007E26E1" w:rsidRPr="00085D43">
        <w:rPr>
          <w:rFonts w:ascii="Avenir Next LT Pro" w:hAnsi="Avenir Next LT Pro"/>
          <w:lang w:val="es-419"/>
        </w:rPr>
        <w:t>y en interés de quién concierna</w:t>
      </w:r>
    </w:p>
    <w:p w14:paraId="349B969C" w14:textId="22A4D337" w:rsidR="003D288A" w:rsidRDefault="003D288A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419"/>
        </w:rPr>
      </w:pPr>
    </w:p>
    <w:p w14:paraId="3B65B29E" w14:textId="77777777" w:rsidR="00C545AB" w:rsidRDefault="00C545AB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419"/>
        </w:rPr>
      </w:pPr>
    </w:p>
    <w:p w14:paraId="6A3470FC" w14:textId="77777777" w:rsidR="00C545AB" w:rsidRPr="00C545AB" w:rsidRDefault="00C545AB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419"/>
        </w:rPr>
      </w:pPr>
    </w:p>
    <w:p w14:paraId="431DF62D" w14:textId="212828E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4D2ACD2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3CE00404" w14:textId="3EB5CF02" w:rsidR="003D288A" w:rsidRPr="00F40C54" w:rsidRDefault="003D288A" w:rsidP="003D288A">
      <w:pPr>
        <w:spacing w:after="0" w:line="240" w:lineRule="auto"/>
        <w:rPr>
          <w:rFonts w:ascii="Avenir Next LT Pro" w:eastAsia="Calibri" w:hAnsi="Avenir Next LT Pro" w:cs="Arial"/>
          <w:sz w:val="20"/>
          <w:szCs w:val="20"/>
          <w:lang w:val="es-CL"/>
        </w:rPr>
      </w:pPr>
      <w:r w:rsidRPr="00F40C54">
        <w:rPr>
          <w:rFonts w:ascii="Avenir Next LT Pro" w:eastAsia="Calibri" w:hAnsi="Avenir Next LT Pro" w:cs="Arial"/>
          <w:sz w:val="20"/>
          <w:szCs w:val="20"/>
          <w:lang w:val="es-CL"/>
        </w:rPr>
        <w:t>Realizado por</w:t>
      </w:r>
      <w:r w:rsidR="00AB7B9A" w:rsidRPr="00F40C54">
        <w:rPr>
          <w:rFonts w:ascii="Avenir Next LT Pro" w:eastAsia="Calibri" w:hAnsi="Avenir Next LT Pro" w:cs="Arial"/>
          <w:sz w:val="20"/>
          <w:szCs w:val="20"/>
          <w:lang w:val="es-CL"/>
        </w:rPr>
        <w:tab/>
        <w:t xml:space="preserve">: </w:t>
      </w:r>
      <w:r w:rsidR="007E26E1" w:rsidRPr="00F40C54">
        <w:rPr>
          <w:rFonts w:ascii="Avenir Next LT Pro" w:eastAsia="Calibri" w:hAnsi="Avenir Next LT Pro" w:cs="Arial"/>
          <w:sz w:val="20"/>
          <w:szCs w:val="20"/>
          <w:lang w:val="es-CL"/>
        </w:rPr>
        <w:t xml:space="preserve">G. </w:t>
      </w:r>
      <w:proofErr w:type="spellStart"/>
      <w:r w:rsidR="007E26E1" w:rsidRPr="00F40C54">
        <w:rPr>
          <w:rFonts w:ascii="Avenir Next LT Pro" w:eastAsia="Calibri" w:hAnsi="Avenir Next LT Pro" w:cs="Arial"/>
          <w:sz w:val="20"/>
          <w:szCs w:val="20"/>
          <w:lang w:val="es-CL"/>
        </w:rPr>
        <w:t>Baci</w:t>
      </w:r>
      <w:r w:rsidR="0007035A" w:rsidRPr="00F40C54">
        <w:rPr>
          <w:rFonts w:ascii="Avenir Next LT Pro" w:eastAsia="Calibri" w:hAnsi="Avenir Next LT Pro" w:cs="Arial"/>
          <w:sz w:val="20"/>
          <w:szCs w:val="20"/>
          <w:lang w:val="es-CL"/>
        </w:rPr>
        <w:t>á</w:t>
      </w:r>
      <w:r w:rsidR="007E26E1" w:rsidRPr="00F40C54">
        <w:rPr>
          <w:rFonts w:ascii="Avenir Next LT Pro" w:eastAsia="Calibri" w:hAnsi="Avenir Next LT Pro" w:cs="Arial"/>
          <w:sz w:val="20"/>
          <w:szCs w:val="20"/>
          <w:lang w:val="es-CL"/>
        </w:rPr>
        <w:t>n</w:t>
      </w:r>
      <w:proofErr w:type="spellEnd"/>
    </w:p>
    <w:p w14:paraId="7906E99D" w14:textId="78DF53AD" w:rsidR="003D288A" w:rsidRPr="00085D43" w:rsidRDefault="003D288A" w:rsidP="003D288A">
      <w:pPr>
        <w:spacing w:after="0" w:line="240" w:lineRule="auto"/>
        <w:rPr>
          <w:rFonts w:ascii="Avenir Next LT Pro" w:eastAsia="Calibri" w:hAnsi="Avenir Next LT Pro" w:cs="Arial"/>
          <w:sz w:val="20"/>
          <w:szCs w:val="20"/>
          <w:lang w:val="es-419"/>
        </w:rPr>
      </w:pPr>
      <w:r w:rsidRPr="00085D43">
        <w:rPr>
          <w:rFonts w:ascii="Avenir Next LT Pro" w:eastAsia="Calibri" w:hAnsi="Avenir Next LT Pro" w:cs="Arial"/>
          <w:sz w:val="20"/>
          <w:szCs w:val="20"/>
          <w:lang w:val="es-419"/>
        </w:rPr>
        <w:t>Revisado por</w:t>
      </w:r>
      <w:r w:rsidR="00AB7B9A" w:rsidRPr="00085D43">
        <w:rPr>
          <w:rFonts w:ascii="Avenir Next LT Pro" w:eastAsia="Calibri" w:hAnsi="Avenir Next LT Pro" w:cs="Arial"/>
          <w:sz w:val="20"/>
          <w:szCs w:val="20"/>
          <w:lang w:val="es-419"/>
        </w:rPr>
        <w:tab/>
        <w:t xml:space="preserve">: </w:t>
      </w:r>
      <w:r w:rsidR="00223AF1" w:rsidRPr="00085D43">
        <w:rPr>
          <w:rFonts w:ascii="Avenir Next LT Pro" w:eastAsia="Calibri" w:hAnsi="Avenir Next LT Pro" w:cs="Arial"/>
          <w:sz w:val="20"/>
          <w:szCs w:val="20"/>
          <w:lang w:val="es-419"/>
        </w:rPr>
        <w:t>M</w:t>
      </w:r>
      <w:r w:rsidR="00C545AB">
        <w:rPr>
          <w:rFonts w:ascii="Avenir Next LT Pro" w:eastAsia="Calibri" w:hAnsi="Avenir Next LT Pro" w:cs="Arial"/>
          <w:sz w:val="20"/>
          <w:szCs w:val="20"/>
          <w:lang w:val="es-419"/>
        </w:rPr>
        <w:t>J</w:t>
      </w:r>
      <w:r w:rsidR="007E26E1"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. </w:t>
      </w:r>
      <w:r w:rsidR="00223AF1" w:rsidRPr="00085D43">
        <w:rPr>
          <w:rFonts w:ascii="Avenir Next LT Pro" w:eastAsia="Calibri" w:hAnsi="Avenir Next LT Pro" w:cs="Arial"/>
          <w:sz w:val="20"/>
          <w:szCs w:val="20"/>
          <w:lang w:val="es-419"/>
        </w:rPr>
        <w:t>Palma</w:t>
      </w:r>
    </w:p>
    <w:p w14:paraId="736801EF" w14:textId="170E86E4" w:rsidR="00275812" w:rsidRPr="00085D43" w:rsidRDefault="00275812" w:rsidP="003D288A">
      <w:pPr>
        <w:spacing w:after="0" w:line="240" w:lineRule="auto"/>
        <w:rPr>
          <w:rFonts w:ascii="Avenir Next LT Pro" w:eastAsia="Calibri" w:hAnsi="Avenir Next LT Pro" w:cs="Arial"/>
          <w:sz w:val="20"/>
          <w:szCs w:val="20"/>
          <w:lang w:val="es-419"/>
        </w:rPr>
      </w:pPr>
      <w:r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Visado     por   </w:t>
      </w:r>
      <w:proofErr w:type="gramStart"/>
      <w:r w:rsidR="00F07764"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 </w:t>
      </w:r>
      <w:r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 :</w:t>
      </w:r>
      <w:proofErr w:type="gramEnd"/>
      <w:r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 J. Lopez</w:t>
      </w:r>
    </w:p>
    <w:p w14:paraId="69CFD92C" w14:textId="77777777" w:rsidR="003D288A" w:rsidRPr="00085D43" w:rsidRDefault="003D288A" w:rsidP="00B475FE">
      <w:pPr>
        <w:rPr>
          <w:rFonts w:ascii="Avenir Next LT Pro" w:hAnsi="Avenir Next LT Pro"/>
          <w:lang w:val="es-419"/>
        </w:rPr>
      </w:pPr>
    </w:p>
    <w:sectPr w:rsidR="003D288A" w:rsidRPr="00085D43" w:rsidSect="000A5CDA">
      <w:headerReference w:type="default" r:id="rId89"/>
      <w:footerReference w:type="default" r:id="rId90"/>
      <w:footerReference w:type="first" r:id="rId91"/>
      <w:pgSz w:w="11906" w:h="16838" w:code="9"/>
      <w:pgMar w:top="567" w:right="1416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BCA92" w14:textId="77777777" w:rsidR="00F83A51" w:rsidRDefault="00F83A51" w:rsidP="006B5BED">
      <w:r>
        <w:separator/>
      </w:r>
    </w:p>
  </w:endnote>
  <w:endnote w:type="continuationSeparator" w:id="0">
    <w:p w14:paraId="2F81E10E" w14:textId="77777777" w:rsidR="00F83A51" w:rsidRDefault="00F83A51" w:rsidP="006B5BED">
      <w:r>
        <w:continuationSeparator/>
      </w:r>
    </w:p>
  </w:endnote>
  <w:endnote w:type="continuationNotice" w:id="1">
    <w:p w14:paraId="32037DEC" w14:textId="77777777" w:rsidR="00F83A51" w:rsidRDefault="00F83A5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85D43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179A9A3D" w:rsidR="00074E51" w:rsidRPr="00197E95" w:rsidRDefault="00074E51" w:rsidP="00085D43">
                <w:pPr>
                  <w:pStyle w:val="Website-Right"/>
                  <w:ind w:left="-142" w:firstLine="142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</w:t>
                </w:r>
                <w:r w:rsidR="00085D43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35AE6F0" w:rsidR="00074E51" w:rsidRPr="00AB7B9A" w:rsidRDefault="00074E51" w:rsidP="00085D43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990"/>
            <w:jc w:val="right"/>
            <w:rPr>
              <w:rFonts w:ascii="Avenir Next" w:hAnsi="Avenir Next"/>
              <w:sz w:val="16"/>
              <w:szCs w:val="16"/>
            </w:rPr>
          </w:pPr>
          <w:r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57D95" w14:textId="77777777" w:rsidR="00F83A51" w:rsidRDefault="00F83A51" w:rsidP="006B5BED">
      <w:r>
        <w:separator/>
      </w:r>
    </w:p>
  </w:footnote>
  <w:footnote w:type="continuationSeparator" w:id="0">
    <w:p w14:paraId="4C8AFD93" w14:textId="77777777" w:rsidR="00F83A51" w:rsidRDefault="00F83A51" w:rsidP="006B5BED">
      <w:r>
        <w:continuationSeparator/>
      </w:r>
    </w:p>
  </w:footnote>
  <w:footnote w:type="continuationNotice" w:id="1">
    <w:p w14:paraId="1DB836B2" w14:textId="77777777" w:rsidR="00F83A51" w:rsidRDefault="00F83A5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6B1ED0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0350C207">
                <wp:simplePos x="0" y="0"/>
                <wp:positionH relativeFrom="column">
                  <wp:posOffset>225111</wp:posOffset>
                </wp:positionH>
                <wp:positionV relativeFrom="paragraph">
                  <wp:posOffset>-54193</wp:posOffset>
                </wp:positionV>
                <wp:extent cx="1071475" cy="1085773"/>
                <wp:effectExtent l="0" t="0" r="0" b="635"/>
                <wp:wrapNone/>
                <wp:docPr id="19125082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71475" cy="1085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085D43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085D43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085D43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085D43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5E99F64D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FE012A">
            <w:rPr>
              <w:rFonts w:ascii="Avenir Next LT Pro" w:hAnsi="Avenir Next LT Pro"/>
              <w:sz w:val="18"/>
              <w:szCs w:val="18"/>
              <w:lang w:val="es-CL"/>
            </w:rPr>
            <w:t>60</w:t>
          </w:r>
          <w:r w:rsidR="00926C30">
            <w:rPr>
              <w:rFonts w:ascii="Avenir Next LT Pro" w:hAnsi="Avenir Next LT Pro"/>
              <w:sz w:val="18"/>
              <w:szCs w:val="18"/>
              <w:lang w:val="es-CL"/>
            </w:rPr>
            <w:t>5-1782</w:t>
          </w:r>
        </w:p>
        <w:p w14:paraId="6CDEBCE0" w14:textId="1ACF9F50" w:rsidR="00F95182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5C03A6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926C30">
            <w:rPr>
              <w:rFonts w:ascii="Avenir Next LT Pro" w:hAnsi="Avenir Next LT Pro"/>
              <w:sz w:val="18"/>
              <w:szCs w:val="18"/>
              <w:lang w:val="es-CL"/>
            </w:rPr>
            <w:t>Mayo</w:t>
          </w:r>
          <w:proofErr w:type="gramEnd"/>
          <w:r w:rsidR="00926C30">
            <w:rPr>
              <w:rFonts w:ascii="Avenir Next LT Pro" w:hAnsi="Avenir Next LT Pro"/>
              <w:sz w:val="18"/>
              <w:szCs w:val="18"/>
              <w:lang w:val="es-CL"/>
            </w:rPr>
            <w:t xml:space="preserve"> 14</w:t>
          </w: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FB1E83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="00F95182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2EC1"/>
    <w:rsid w:val="00003AF6"/>
    <w:rsid w:val="00004719"/>
    <w:rsid w:val="00004C70"/>
    <w:rsid w:val="000063A4"/>
    <w:rsid w:val="000160F3"/>
    <w:rsid w:val="00017FC7"/>
    <w:rsid w:val="00021027"/>
    <w:rsid w:val="00021046"/>
    <w:rsid w:val="000232B4"/>
    <w:rsid w:val="00030D32"/>
    <w:rsid w:val="00035671"/>
    <w:rsid w:val="00043FCA"/>
    <w:rsid w:val="000452B0"/>
    <w:rsid w:val="00045A9F"/>
    <w:rsid w:val="000477C0"/>
    <w:rsid w:val="00052BBC"/>
    <w:rsid w:val="00053095"/>
    <w:rsid w:val="000543D9"/>
    <w:rsid w:val="00055C1E"/>
    <w:rsid w:val="00055E0F"/>
    <w:rsid w:val="00057554"/>
    <w:rsid w:val="00060783"/>
    <w:rsid w:val="00062003"/>
    <w:rsid w:val="0006552B"/>
    <w:rsid w:val="0006696A"/>
    <w:rsid w:val="0007035A"/>
    <w:rsid w:val="00074093"/>
    <w:rsid w:val="00074E51"/>
    <w:rsid w:val="00076F60"/>
    <w:rsid w:val="00080132"/>
    <w:rsid w:val="00081188"/>
    <w:rsid w:val="000816C4"/>
    <w:rsid w:val="00082C1C"/>
    <w:rsid w:val="00085D43"/>
    <w:rsid w:val="000871B8"/>
    <w:rsid w:val="00091B5D"/>
    <w:rsid w:val="000936B1"/>
    <w:rsid w:val="00095299"/>
    <w:rsid w:val="00095375"/>
    <w:rsid w:val="00097823"/>
    <w:rsid w:val="000A0512"/>
    <w:rsid w:val="000A14D8"/>
    <w:rsid w:val="000A1FA8"/>
    <w:rsid w:val="000A2229"/>
    <w:rsid w:val="000A3D21"/>
    <w:rsid w:val="000A504F"/>
    <w:rsid w:val="000A5199"/>
    <w:rsid w:val="000A54D0"/>
    <w:rsid w:val="000A56F6"/>
    <w:rsid w:val="000A5CDA"/>
    <w:rsid w:val="000B676B"/>
    <w:rsid w:val="000B6D94"/>
    <w:rsid w:val="000B7FB5"/>
    <w:rsid w:val="000C5BB6"/>
    <w:rsid w:val="000C5F66"/>
    <w:rsid w:val="000C6ED6"/>
    <w:rsid w:val="000E2ACC"/>
    <w:rsid w:val="000E51B2"/>
    <w:rsid w:val="000E6C7B"/>
    <w:rsid w:val="000F0402"/>
    <w:rsid w:val="000F3A52"/>
    <w:rsid w:val="000F4495"/>
    <w:rsid w:val="000F7D7C"/>
    <w:rsid w:val="001008DD"/>
    <w:rsid w:val="00104409"/>
    <w:rsid w:val="001045F1"/>
    <w:rsid w:val="00110537"/>
    <w:rsid w:val="0011190F"/>
    <w:rsid w:val="001140FC"/>
    <w:rsid w:val="00115262"/>
    <w:rsid w:val="00120741"/>
    <w:rsid w:val="00125618"/>
    <w:rsid w:val="0012675A"/>
    <w:rsid w:val="00127691"/>
    <w:rsid w:val="001300C4"/>
    <w:rsid w:val="001351EA"/>
    <w:rsid w:val="0013521E"/>
    <w:rsid w:val="00135A8E"/>
    <w:rsid w:val="00135EA4"/>
    <w:rsid w:val="001401FE"/>
    <w:rsid w:val="00146D8A"/>
    <w:rsid w:val="001504F7"/>
    <w:rsid w:val="00150B36"/>
    <w:rsid w:val="00164B8D"/>
    <w:rsid w:val="001675AB"/>
    <w:rsid w:val="00170ED4"/>
    <w:rsid w:val="00171E01"/>
    <w:rsid w:val="00173B33"/>
    <w:rsid w:val="00174BEC"/>
    <w:rsid w:val="001773B7"/>
    <w:rsid w:val="0018034A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1097"/>
    <w:rsid w:val="001B1A04"/>
    <w:rsid w:val="001B5AE1"/>
    <w:rsid w:val="001B6C61"/>
    <w:rsid w:val="001C59D4"/>
    <w:rsid w:val="001C6FA2"/>
    <w:rsid w:val="001C7850"/>
    <w:rsid w:val="001D09B8"/>
    <w:rsid w:val="001D1312"/>
    <w:rsid w:val="001D40D0"/>
    <w:rsid w:val="001D690A"/>
    <w:rsid w:val="001E102C"/>
    <w:rsid w:val="001E39E9"/>
    <w:rsid w:val="001E6A70"/>
    <w:rsid w:val="00203401"/>
    <w:rsid w:val="002157C0"/>
    <w:rsid w:val="00215FFA"/>
    <w:rsid w:val="002162C9"/>
    <w:rsid w:val="0022000A"/>
    <w:rsid w:val="0022167C"/>
    <w:rsid w:val="002218BA"/>
    <w:rsid w:val="00222248"/>
    <w:rsid w:val="00223AF1"/>
    <w:rsid w:val="002274B2"/>
    <w:rsid w:val="00235D8B"/>
    <w:rsid w:val="00241DD0"/>
    <w:rsid w:val="00242898"/>
    <w:rsid w:val="00242DD1"/>
    <w:rsid w:val="002433ED"/>
    <w:rsid w:val="00247DD7"/>
    <w:rsid w:val="00250FB2"/>
    <w:rsid w:val="00253407"/>
    <w:rsid w:val="00255C8C"/>
    <w:rsid w:val="00255CE2"/>
    <w:rsid w:val="00255DB0"/>
    <w:rsid w:val="002574B3"/>
    <w:rsid w:val="002624CA"/>
    <w:rsid w:val="0027237B"/>
    <w:rsid w:val="00275812"/>
    <w:rsid w:val="002830DF"/>
    <w:rsid w:val="00285470"/>
    <w:rsid w:val="002878CE"/>
    <w:rsid w:val="00290184"/>
    <w:rsid w:val="002945D4"/>
    <w:rsid w:val="002967B2"/>
    <w:rsid w:val="002A0EC3"/>
    <w:rsid w:val="002A29D7"/>
    <w:rsid w:val="002A3DC3"/>
    <w:rsid w:val="002A3DD5"/>
    <w:rsid w:val="002A446C"/>
    <w:rsid w:val="002A4FD1"/>
    <w:rsid w:val="002A55D7"/>
    <w:rsid w:val="002A69D9"/>
    <w:rsid w:val="002A7FB2"/>
    <w:rsid w:val="002B0557"/>
    <w:rsid w:val="002B3D6E"/>
    <w:rsid w:val="002B513C"/>
    <w:rsid w:val="002B6AC1"/>
    <w:rsid w:val="002C1E75"/>
    <w:rsid w:val="002C2C09"/>
    <w:rsid w:val="002C4273"/>
    <w:rsid w:val="002C51A1"/>
    <w:rsid w:val="002C5876"/>
    <w:rsid w:val="002C5B38"/>
    <w:rsid w:val="002C6AC5"/>
    <w:rsid w:val="002D4C40"/>
    <w:rsid w:val="002E3624"/>
    <w:rsid w:val="002E6689"/>
    <w:rsid w:val="002F4235"/>
    <w:rsid w:val="002F63E3"/>
    <w:rsid w:val="00300A08"/>
    <w:rsid w:val="0030509E"/>
    <w:rsid w:val="00310A24"/>
    <w:rsid w:val="00312B4C"/>
    <w:rsid w:val="00315135"/>
    <w:rsid w:val="003171A1"/>
    <w:rsid w:val="00320751"/>
    <w:rsid w:val="00320E73"/>
    <w:rsid w:val="0032255A"/>
    <w:rsid w:val="00323E48"/>
    <w:rsid w:val="0032493A"/>
    <w:rsid w:val="00325E15"/>
    <w:rsid w:val="003305B9"/>
    <w:rsid w:val="00330AE3"/>
    <w:rsid w:val="0033267E"/>
    <w:rsid w:val="00333DCF"/>
    <w:rsid w:val="00334C2C"/>
    <w:rsid w:val="00340168"/>
    <w:rsid w:val="00342333"/>
    <w:rsid w:val="0035549E"/>
    <w:rsid w:val="00361968"/>
    <w:rsid w:val="00365AFA"/>
    <w:rsid w:val="0036664C"/>
    <w:rsid w:val="00373A81"/>
    <w:rsid w:val="003877ED"/>
    <w:rsid w:val="00392F21"/>
    <w:rsid w:val="0039343E"/>
    <w:rsid w:val="00396F17"/>
    <w:rsid w:val="00397439"/>
    <w:rsid w:val="003A7EB2"/>
    <w:rsid w:val="003B42F6"/>
    <w:rsid w:val="003B4776"/>
    <w:rsid w:val="003B47E8"/>
    <w:rsid w:val="003B795E"/>
    <w:rsid w:val="003C2518"/>
    <w:rsid w:val="003C4439"/>
    <w:rsid w:val="003D071F"/>
    <w:rsid w:val="003D1C87"/>
    <w:rsid w:val="003D288A"/>
    <w:rsid w:val="003D6826"/>
    <w:rsid w:val="003D6FAB"/>
    <w:rsid w:val="003D7DEE"/>
    <w:rsid w:val="003E0F1C"/>
    <w:rsid w:val="003E5BDD"/>
    <w:rsid w:val="003F23D2"/>
    <w:rsid w:val="003F3B75"/>
    <w:rsid w:val="003F5466"/>
    <w:rsid w:val="00400256"/>
    <w:rsid w:val="004002E7"/>
    <w:rsid w:val="00405FA5"/>
    <w:rsid w:val="004152AD"/>
    <w:rsid w:val="00416728"/>
    <w:rsid w:val="0042291A"/>
    <w:rsid w:val="00432895"/>
    <w:rsid w:val="00433BA5"/>
    <w:rsid w:val="00435C77"/>
    <w:rsid w:val="004407BA"/>
    <w:rsid w:val="00441C09"/>
    <w:rsid w:val="0044374E"/>
    <w:rsid w:val="004446B1"/>
    <w:rsid w:val="004459FB"/>
    <w:rsid w:val="00445AF6"/>
    <w:rsid w:val="00447DA2"/>
    <w:rsid w:val="00450E3D"/>
    <w:rsid w:val="004523B3"/>
    <w:rsid w:val="004525A9"/>
    <w:rsid w:val="0045623F"/>
    <w:rsid w:val="0046116E"/>
    <w:rsid w:val="00463F15"/>
    <w:rsid w:val="004657E2"/>
    <w:rsid w:val="00471E72"/>
    <w:rsid w:val="004731B2"/>
    <w:rsid w:val="00475F52"/>
    <w:rsid w:val="00483169"/>
    <w:rsid w:val="004932D6"/>
    <w:rsid w:val="00493FA9"/>
    <w:rsid w:val="00494342"/>
    <w:rsid w:val="00495D3C"/>
    <w:rsid w:val="004A2125"/>
    <w:rsid w:val="004A226E"/>
    <w:rsid w:val="004A2912"/>
    <w:rsid w:val="004A393D"/>
    <w:rsid w:val="004A4977"/>
    <w:rsid w:val="004A5F83"/>
    <w:rsid w:val="004B45BC"/>
    <w:rsid w:val="004B579F"/>
    <w:rsid w:val="004C0728"/>
    <w:rsid w:val="004C7A2A"/>
    <w:rsid w:val="004D0426"/>
    <w:rsid w:val="004D6AE8"/>
    <w:rsid w:val="004E4014"/>
    <w:rsid w:val="004F133B"/>
    <w:rsid w:val="004F373A"/>
    <w:rsid w:val="004F6508"/>
    <w:rsid w:val="00500683"/>
    <w:rsid w:val="00501E1B"/>
    <w:rsid w:val="005031B4"/>
    <w:rsid w:val="00506160"/>
    <w:rsid w:val="00506B89"/>
    <w:rsid w:val="00510291"/>
    <w:rsid w:val="00515000"/>
    <w:rsid w:val="0051594B"/>
    <w:rsid w:val="00517CE7"/>
    <w:rsid w:val="00520B5C"/>
    <w:rsid w:val="00523F8D"/>
    <w:rsid w:val="005240BF"/>
    <w:rsid w:val="00525ACE"/>
    <w:rsid w:val="00526EFA"/>
    <w:rsid w:val="00530F81"/>
    <w:rsid w:val="00541272"/>
    <w:rsid w:val="0054285F"/>
    <w:rsid w:val="00544E0B"/>
    <w:rsid w:val="005452D7"/>
    <w:rsid w:val="00550241"/>
    <w:rsid w:val="005528F6"/>
    <w:rsid w:val="005545E9"/>
    <w:rsid w:val="005554AB"/>
    <w:rsid w:val="00557681"/>
    <w:rsid w:val="00561355"/>
    <w:rsid w:val="00563AD3"/>
    <w:rsid w:val="005649C8"/>
    <w:rsid w:val="00572E65"/>
    <w:rsid w:val="00577E07"/>
    <w:rsid w:val="00580EAB"/>
    <w:rsid w:val="00582B8D"/>
    <w:rsid w:val="00584366"/>
    <w:rsid w:val="005871C1"/>
    <w:rsid w:val="00587F32"/>
    <w:rsid w:val="00594E0F"/>
    <w:rsid w:val="00596ADD"/>
    <w:rsid w:val="00596E17"/>
    <w:rsid w:val="005A2324"/>
    <w:rsid w:val="005A307B"/>
    <w:rsid w:val="005A33D2"/>
    <w:rsid w:val="005A4428"/>
    <w:rsid w:val="005A59A4"/>
    <w:rsid w:val="005B0A82"/>
    <w:rsid w:val="005B0AFE"/>
    <w:rsid w:val="005B4A58"/>
    <w:rsid w:val="005B591A"/>
    <w:rsid w:val="005B5B7F"/>
    <w:rsid w:val="005B7E29"/>
    <w:rsid w:val="005C03A6"/>
    <w:rsid w:val="005C1C29"/>
    <w:rsid w:val="005C50D5"/>
    <w:rsid w:val="005C6BA0"/>
    <w:rsid w:val="005C6D93"/>
    <w:rsid w:val="005D523D"/>
    <w:rsid w:val="005E6FF4"/>
    <w:rsid w:val="005F0522"/>
    <w:rsid w:val="005F0A39"/>
    <w:rsid w:val="005F14D2"/>
    <w:rsid w:val="005F22FD"/>
    <w:rsid w:val="005F3258"/>
    <w:rsid w:val="005F5928"/>
    <w:rsid w:val="005F7B67"/>
    <w:rsid w:val="006012CE"/>
    <w:rsid w:val="006029E4"/>
    <w:rsid w:val="00602C27"/>
    <w:rsid w:val="00604538"/>
    <w:rsid w:val="0060558A"/>
    <w:rsid w:val="0061091A"/>
    <w:rsid w:val="006110B7"/>
    <w:rsid w:val="006133DF"/>
    <w:rsid w:val="00614673"/>
    <w:rsid w:val="00615368"/>
    <w:rsid w:val="0061545A"/>
    <w:rsid w:val="0061622C"/>
    <w:rsid w:val="006164EE"/>
    <w:rsid w:val="006166ED"/>
    <w:rsid w:val="00617EB3"/>
    <w:rsid w:val="006227D1"/>
    <w:rsid w:val="006308C6"/>
    <w:rsid w:val="00632534"/>
    <w:rsid w:val="006325F9"/>
    <w:rsid w:val="006328BD"/>
    <w:rsid w:val="00632DAD"/>
    <w:rsid w:val="00640255"/>
    <w:rsid w:val="0064410D"/>
    <w:rsid w:val="00644218"/>
    <w:rsid w:val="006554C5"/>
    <w:rsid w:val="00657F77"/>
    <w:rsid w:val="006601FA"/>
    <w:rsid w:val="00660652"/>
    <w:rsid w:val="00660F0D"/>
    <w:rsid w:val="00663124"/>
    <w:rsid w:val="006646BE"/>
    <w:rsid w:val="00665343"/>
    <w:rsid w:val="00665CBE"/>
    <w:rsid w:val="00666ED7"/>
    <w:rsid w:val="006730FF"/>
    <w:rsid w:val="00673AEA"/>
    <w:rsid w:val="00680FF3"/>
    <w:rsid w:val="00681221"/>
    <w:rsid w:val="00684ADD"/>
    <w:rsid w:val="00686128"/>
    <w:rsid w:val="00691224"/>
    <w:rsid w:val="006921B1"/>
    <w:rsid w:val="00694872"/>
    <w:rsid w:val="006A3A3F"/>
    <w:rsid w:val="006A4B24"/>
    <w:rsid w:val="006B0B15"/>
    <w:rsid w:val="006B194F"/>
    <w:rsid w:val="006B1ED0"/>
    <w:rsid w:val="006B30F7"/>
    <w:rsid w:val="006B5BED"/>
    <w:rsid w:val="006C42AB"/>
    <w:rsid w:val="006C537D"/>
    <w:rsid w:val="006C5558"/>
    <w:rsid w:val="006C6A3C"/>
    <w:rsid w:val="006D278F"/>
    <w:rsid w:val="006D331D"/>
    <w:rsid w:val="006D4A0B"/>
    <w:rsid w:val="006D7A6C"/>
    <w:rsid w:val="006D7C02"/>
    <w:rsid w:val="006E0929"/>
    <w:rsid w:val="006E0F29"/>
    <w:rsid w:val="006E1D5D"/>
    <w:rsid w:val="006E2990"/>
    <w:rsid w:val="006E431D"/>
    <w:rsid w:val="006E47E9"/>
    <w:rsid w:val="006F4C8D"/>
    <w:rsid w:val="006F5598"/>
    <w:rsid w:val="006F5C77"/>
    <w:rsid w:val="006F685A"/>
    <w:rsid w:val="00703022"/>
    <w:rsid w:val="007073E4"/>
    <w:rsid w:val="0071229D"/>
    <w:rsid w:val="00712893"/>
    <w:rsid w:val="00716D97"/>
    <w:rsid w:val="00720AFB"/>
    <w:rsid w:val="00724670"/>
    <w:rsid w:val="0073587A"/>
    <w:rsid w:val="007368C4"/>
    <w:rsid w:val="00750E68"/>
    <w:rsid w:val="00751696"/>
    <w:rsid w:val="00752994"/>
    <w:rsid w:val="00753A30"/>
    <w:rsid w:val="00754473"/>
    <w:rsid w:val="007557FA"/>
    <w:rsid w:val="00760335"/>
    <w:rsid w:val="007848AA"/>
    <w:rsid w:val="0078532F"/>
    <w:rsid w:val="0079087D"/>
    <w:rsid w:val="0079204C"/>
    <w:rsid w:val="00795A7E"/>
    <w:rsid w:val="007A2539"/>
    <w:rsid w:val="007A2B12"/>
    <w:rsid w:val="007A377D"/>
    <w:rsid w:val="007A448A"/>
    <w:rsid w:val="007A58F4"/>
    <w:rsid w:val="007A5C29"/>
    <w:rsid w:val="007A6F99"/>
    <w:rsid w:val="007B2C99"/>
    <w:rsid w:val="007B611A"/>
    <w:rsid w:val="007B7CED"/>
    <w:rsid w:val="007C1B2D"/>
    <w:rsid w:val="007C2F40"/>
    <w:rsid w:val="007C517F"/>
    <w:rsid w:val="007C66BC"/>
    <w:rsid w:val="007D01B1"/>
    <w:rsid w:val="007D1855"/>
    <w:rsid w:val="007D1A81"/>
    <w:rsid w:val="007D30AD"/>
    <w:rsid w:val="007D3334"/>
    <w:rsid w:val="007D6219"/>
    <w:rsid w:val="007E12D3"/>
    <w:rsid w:val="007E1A12"/>
    <w:rsid w:val="007E26E1"/>
    <w:rsid w:val="007E37B1"/>
    <w:rsid w:val="007E4350"/>
    <w:rsid w:val="007E55F3"/>
    <w:rsid w:val="007E7DAC"/>
    <w:rsid w:val="007F1528"/>
    <w:rsid w:val="007F1D33"/>
    <w:rsid w:val="007F3070"/>
    <w:rsid w:val="007F73A0"/>
    <w:rsid w:val="007F7A2B"/>
    <w:rsid w:val="008025F2"/>
    <w:rsid w:val="008036E3"/>
    <w:rsid w:val="00805008"/>
    <w:rsid w:val="00807EFC"/>
    <w:rsid w:val="00812E9A"/>
    <w:rsid w:val="00814C50"/>
    <w:rsid w:val="00815370"/>
    <w:rsid w:val="008170B6"/>
    <w:rsid w:val="008210BE"/>
    <w:rsid w:val="008217F6"/>
    <w:rsid w:val="00824712"/>
    <w:rsid w:val="00824C10"/>
    <w:rsid w:val="00825A70"/>
    <w:rsid w:val="00827044"/>
    <w:rsid w:val="00830042"/>
    <w:rsid w:val="00834DB5"/>
    <w:rsid w:val="0083574B"/>
    <w:rsid w:val="00836FD5"/>
    <w:rsid w:val="00840636"/>
    <w:rsid w:val="00841B95"/>
    <w:rsid w:val="00841F1D"/>
    <w:rsid w:val="008472D5"/>
    <w:rsid w:val="00847C07"/>
    <w:rsid w:val="008506DF"/>
    <w:rsid w:val="00851EC1"/>
    <w:rsid w:val="0085591A"/>
    <w:rsid w:val="00874077"/>
    <w:rsid w:val="00874151"/>
    <w:rsid w:val="00875E12"/>
    <w:rsid w:val="008764B1"/>
    <w:rsid w:val="00884855"/>
    <w:rsid w:val="00884F48"/>
    <w:rsid w:val="00886E08"/>
    <w:rsid w:val="00886E6C"/>
    <w:rsid w:val="00887E53"/>
    <w:rsid w:val="00892ACC"/>
    <w:rsid w:val="0089528E"/>
    <w:rsid w:val="008A50AF"/>
    <w:rsid w:val="008B0543"/>
    <w:rsid w:val="008B2642"/>
    <w:rsid w:val="008B2D2F"/>
    <w:rsid w:val="008B506C"/>
    <w:rsid w:val="008B5635"/>
    <w:rsid w:val="008C097C"/>
    <w:rsid w:val="008C13C7"/>
    <w:rsid w:val="008C3AE0"/>
    <w:rsid w:val="008D41AC"/>
    <w:rsid w:val="008E4567"/>
    <w:rsid w:val="008E4B99"/>
    <w:rsid w:val="008F5205"/>
    <w:rsid w:val="008F5AD3"/>
    <w:rsid w:val="008F75AB"/>
    <w:rsid w:val="009014CB"/>
    <w:rsid w:val="009017F6"/>
    <w:rsid w:val="00902811"/>
    <w:rsid w:val="00904854"/>
    <w:rsid w:val="00906C32"/>
    <w:rsid w:val="00912D93"/>
    <w:rsid w:val="00913957"/>
    <w:rsid w:val="00913FDB"/>
    <w:rsid w:val="00917FD3"/>
    <w:rsid w:val="00922371"/>
    <w:rsid w:val="00923145"/>
    <w:rsid w:val="00926C30"/>
    <w:rsid w:val="0093248C"/>
    <w:rsid w:val="0093751D"/>
    <w:rsid w:val="009375F6"/>
    <w:rsid w:val="00940B6D"/>
    <w:rsid w:val="00940EF6"/>
    <w:rsid w:val="009423FA"/>
    <w:rsid w:val="00947602"/>
    <w:rsid w:val="009477FD"/>
    <w:rsid w:val="00951A08"/>
    <w:rsid w:val="00953DBF"/>
    <w:rsid w:val="009540A1"/>
    <w:rsid w:val="0096120F"/>
    <w:rsid w:val="00961EB5"/>
    <w:rsid w:val="009629A4"/>
    <w:rsid w:val="00970765"/>
    <w:rsid w:val="00972134"/>
    <w:rsid w:val="00972E75"/>
    <w:rsid w:val="009742D0"/>
    <w:rsid w:val="009745D3"/>
    <w:rsid w:val="00977196"/>
    <w:rsid w:val="00980A11"/>
    <w:rsid w:val="00983BB4"/>
    <w:rsid w:val="00985A33"/>
    <w:rsid w:val="009862AD"/>
    <w:rsid w:val="00994150"/>
    <w:rsid w:val="009A4084"/>
    <w:rsid w:val="009A5DCA"/>
    <w:rsid w:val="009A7CBD"/>
    <w:rsid w:val="009B0E47"/>
    <w:rsid w:val="009B26F1"/>
    <w:rsid w:val="009B2B13"/>
    <w:rsid w:val="009B49BD"/>
    <w:rsid w:val="009B5363"/>
    <w:rsid w:val="009C060D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9F59B5"/>
    <w:rsid w:val="009F7039"/>
    <w:rsid w:val="00A0055D"/>
    <w:rsid w:val="00A16BD5"/>
    <w:rsid w:val="00A2493D"/>
    <w:rsid w:val="00A326EC"/>
    <w:rsid w:val="00A35D24"/>
    <w:rsid w:val="00A35E45"/>
    <w:rsid w:val="00A36BDF"/>
    <w:rsid w:val="00A36DD7"/>
    <w:rsid w:val="00A36E00"/>
    <w:rsid w:val="00A401A8"/>
    <w:rsid w:val="00A41753"/>
    <w:rsid w:val="00A4790E"/>
    <w:rsid w:val="00A517B0"/>
    <w:rsid w:val="00A5220C"/>
    <w:rsid w:val="00A55CF5"/>
    <w:rsid w:val="00A5699E"/>
    <w:rsid w:val="00A5734F"/>
    <w:rsid w:val="00A604DB"/>
    <w:rsid w:val="00A63A1F"/>
    <w:rsid w:val="00A63ADF"/>
    <w:rsid w:val="00A72906"/>
    <w:rsid w:val="00A72E7B"/>
    <w:rsid w:val="00A76E00"/>
    <w:rsid w:val="00A80C9D"/>
    <w:rsid w:val="00A8491D"/>
    <w:rsid w:val="00A86DA4"/>
    <w:rsid w:val="00A920DA"/>
    <w:rsid w:val="00A92B56"/>
    <w:rsid w:val="00A94F2E"/>
    <w:rsid w:val="00A97CA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52C7"/>
    <w:rsid w:val="00AF75E1"/>
    <w:rsid w:val="00B04129"/>
    <w:rsid w:val="00B1226C"/>
    <w:rsid w:val="00B133BC"/>
    <w:rsid w:val="00B1398E"/>
    <w:rsid w:val="00B14389"/>
    <w:rsid w:val="00B17959"/>
    <w:rsid w:val="00B2179B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34CE"/>
    <w:rsid w:val="00B6604D"/>
    <w:rsid w:val="00B71F84"/>
    <w:rsid w:val="00B72F56"/>
    <w:rsid w:val="00B77578"/>
    <w:rsid w:val="00B82645"/>
    <w:rsid w:val="00B87707"/>
    <w:rsid w:val="00B903F9"/>
    <w:rsid w:val="00B9598D"/>
    <w:rsid w:val="00B974C1"/>
    <w:rsid w:val="00BA40C8"/>
    <w:rsid w:val="00BB086B"/>
    <w:rsid w:val="00BB10E7"/>
    <w:rsid w:val="00BB7B19"/>
    <w:rsid w:val="00BC09C3"/>
    <w:rsid w:val="00BC4C63"/>
    <w:rsid w:val="00BC4E33"/>
    <w:rsid w:val="00BC648A"/>
    <w:rsid w:val="00BC6E4D"/>
    <w:rsid w:val="00BC7177"/>
    <w:rsid w:val="00BC7436"/>
    <w:rsid w:val="00BD1B56"/>
    <w:rsid w:val="00BD3373"/>
    <w:rsid w:val="00BD35D7"/>
    <w:rsid w:val="00BD38E4"/>
    <w:rsid w:val="00BD7972"/>
    <w:rsid w:val="00BE0E1C"/>
    <w:rsid w:val="00BE1842"/>
    <w:rsid w:val="00BE3E11"/>
    <w:rsid w:val="00BE51D7"/>
    <w:rsid w:val="00BE6464"/>
    <w:rsid w:val="00BE730E"/>
    <w:rsid w:val="00BE7D79"/>
    <w:rsid w:val="00BF1E37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62C1"/>
    <w:rsid w:val="00C46BF5"/>
    <w:rsid w:val="00C50D3E"/>
    <w:rsid w:val="00C51622"/>
    <w:rsid w:val="00C545AB"/>
    <w:rsid w:val="00C55A02"/>
    <w:rsid w:val="00C568FA"/>
    <w:rsid w:val="00C57384"/>
    <w:rsid w:val="00C60198"/>
    <w:rsid w:val="00C65882"/>
    <w:rsid w:val="00C67E17"/>
    <w:rsid w:val="00C71745"/>
    <w:rsid w:val="00C75702"/>
    <w:rsid w:val="00C75F0E"/>
    <w:rsid w:val="00C7719B"/>
    <w:rsid w:val="00C81072"/>
    <w:rsid w:val="00C82417"/>
    <w:rsid w:val="00C87F4B"/>
    <w:rsid w:val="00C94352"/>
    <w:rsid w:val="00C96482"/>
    <w:rsid w:val="00CA5D52"/>
    <w:rsid w:val="00CA6D8F"/>
    <w:rsid w:val="00CB30ED"/>
    <w:rsid w:val="00CC66D8"/>
    <w:rsid w:val="00CD1F15"/>
    <w:rsid w:val="00CD6B5A"/>
    <w:rsid w:val="00CE0F1A"/>
    <w:rsid w:val="00CE4AF7"/>
    <w:rsid w:val="00CE510C"/>
    <w:rsid w:val="00CE6898"/>
    <w:rsid w:val="00CE6B10"/>
    <w:rsid w:val="00CF174B"/>
    <w:rsid w:val="00CF3948"/>
    <w:rsid w:val="00CF72FD"/>
    <w:rsid w:val="00D02C24"/>
    <w:rsid w:val="00D053C4"/>
    <w:rsid w:val="00D160B0"/>
    <w:rsid w:val="00D234D3"/>
    <w:rsid w:val="00D24BF4"/>
    <w:rsid w:val="00D24E5E"/>
    <w:rsid w:val="00D25072"/>
    <w:rsid w:val="00D26F45"/>
    <w:rsid w:val="00D26F4B"/>
    <w:rsid w:val="00D354D7"/>
    <w:rsid w:val="00D35D35"/>
    <w:rsid w:val="00D36D7C"/>
    <w:rsid w:val="00D37ADD"/>
    <w:rsid w:val="00D404CD"/>
    <w:rsid w:val="00D40719"/>
    <w:rsid w:val="00D41ED6"/>
    <w:rsid w:val="00D4522E"/>
    <w:rsid w:val="00D529C3"/>
    <w:rsid w:val="00D56F96"/>
    <w:rsid w:val="00D709F7"/>
    <w:rsid w:val="00D718B9"/>
    <w:rsid w:val="00D727A2"/>
    <w:rsid w:val="00D72F16"/>
    <w:rsid w:val="00D77EFA"/>
    <w:rsid w:val="00D81B98"/>
    <w:rsid w:val="00D84084"/>
    <w:rsid w:val="00D8781A"/>
    <w:rsid w:val="00D946E3"/>
    <w:rsid w:val="00D9586E"/>
    <w:rsid w:val="00D960CB"/>
    <w:rsid w:val="00DA2FFD"/>
    <w:rsid w:val="00DA377C"/>
    <w:rsid w:val="00DA63C3"/>
    <w:rsid w:val="00DB0783"/>
    <w:rsid w:val="00DB0DA7"/>
    <w:rsid w:val="00DB3188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B24"/>
    <w:rsid w:val="00DD7FE9"/>
    <w:rsid w:val="00DE1751"/>
    <w:rsid w:val="00DE64E6"/>
    <w:rsid w:val="00DE79FF"/>
    <w:rsid w:val="00DF0890"/>
    <w:rsid w:val="00DF673F"/>
    <w:rsid w:val="00E001B5"/>
    <w:rsid w:val="00E00E92"/>
    <w:rsid w:val="00E03B41"/>
    <w:rsid w:val="00E0578D"/>
    <w:rsid w:val="00E06CC7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5B01"/>
    <w:rsid w:val="00E60D7A"/>
    <w:rsid w:val="00E61077"/>
    <w:rsid w:val="00E651C3"/>
    <w:rsid w:val="00E675EC"/>
    <w:rsid w:val="00E67A75"/>
    <w:rsid w:val="00E67B7B"/>
    <w:rsid w:val="00E67D2F"/>
    <w:rsid w:val="00E70814"/>
    <w:rsid w:val="00E7141C"/>
    <w:rsid w:val="00E740A8"/>
    <w:rsid w:val="00E74C6F"/>
    <w:rsid w:val="00E82E81"/>
    <w:rsid w:val="00E84310"/>
    <w:rsid w:val="00E9536D"/>
    <w:rsid w:val="00E97ED4"/>
    <w:rsid w:val="00EA06AF"/>
    <w:rsid w:val="00EA247D"/>
    <w:rsid w:val="00EA49DB"/>
    <w:rsid w:val="00EA5E12"/>
    <w:rsid w:val="00EB0847"/>
    <w:rsid w:val="00EB1384"/>
    <w:rsid w:val="00EB152B"/>
    <w:rsid w:val="00EB23D5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16BC"/>
    <w:rsid w:val="00EE200F"/>
    <w:rsid w:val="00EE4A97"/>
    <w:rsid w:val="00EE7668"/>
    <w:rsid w:val="00EE7986"/>
    <w:rsid w:val="00EF0E1C"/>
    <w:rsid w:val="00EF12CD"/>
    <w:rsid w:val="00EF22DE"/>
    <w:rsid w:val="00EF3724"/>
    <w:rsid w:val="00EF5616"/>
    <w:rsid w:val="00EF6D60"/>
    <w:rsid w:val="00EF7756"/>
    <w:rsid w:val="00F011AD"/>
    <w:rsid w:val="00F02EDB"/>
    <w:rsid w:val="00F07764"/>
    <w:rsid w:val="00F1003C"/>
    <w:rsid w:val="00F107CB"/>
    <w:rsid w:val="00F12B5F"/>
    <w:rsid w:val="00F167F3"/>
    <w:rsid w:val="00F2237C"/>
    <w:rsid w:val="00F227B0"/>
    <w:rsid w:val="00F27A44"/>
    <w:rsid w:val="00F30D3B"/>
    <w:rsid w:val="00F40C54"/>
    <w:rsid w:val="00F437DD"/>
    <w:rsid w:val="00F46928"/>
    <w:rsid w:val="00F51F92"/>
    <w:rsid w:val="00F5471B"/>
    <w:rsid w:val="00F56143"/>
    <w:rsid w:val="00F64F0C"/>
    <w:rsid w:val="00F654D1"/>
    <w:rsid w:val="00F655C3"/>
    <w:rsid w:val="00F657D5"/>
    <w:rsid w:val="00F667EA"/>
    <w:rsid w:val="00F72B9C"/>
    <w:rsid w:val="00F749D1"/>
    <w:rsid w:val="00F75CB2"/>
    <w:rsid w:val="00F83A51"/>
    <w:rsid w:val="00F84C63"/>
    <w:rsid w:val="00F95182"/>
    <w:rsid w:val="00F95DE5"/>
    <w:rsid w:val="00F965D4"/>
    <w:rsid w:val="00F97081"/>
    <w:rsid w:val="00F97AF0"/>
    <w:rsid w:val="00FA01A5"/>
    <w:rsid w:val="00FA04FC"/>
    <w:rsid w:val="00FA21B9"/>
    <w:rsid w:val="00FA360F"/>
    <w:rsid w:val="00FA5026"/>
    <w:rsid w:val="00FA636F"/>
    <w:rsid w:val="00FB1E83"/>
    <w:rsid w:val="00FB26D5"/>
    <w:rsid w:val="00FB5AB4"/>
    <w:rsid w:val="00FB7355"/>
    <w:rsid w:val="00FC0537"/>
    <w:rsid w:val="00FC1484"/>
    <w:rsid w:val="00FD1565"/>
    <w:rsid w:val="00FD225E"/>
    <w:rsid w:val="00FD2FA7"/>
    <w:rsid w:val="00FD4D0D"/>
    <w:rsid w:val="00FD56DE"/>
    <w:rsid w:val="00FE012A"/>
    <w:rsid w:val="00FE2D15"/>
    <w:rsid w:val="00FE3BF1"/>
    <w:rsid w:val="00FE5083"/>
    <w:rsid w:val="00FE5C0F"/>
    <w:rsid w:val="00FE7116"/>
    <w:rsid w:val="00FF09D2"/>
    <w:rsid w:val="00FF2B62"/>
    <w:rsid w:val="00FF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0.jpeg"/><Relationship Id="rId89" Type="http://schemas.openxmlformats.org/officeDocument/2006/relationships/header" Target="header1.xml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5" Type="http://schemas.openxmlformats.org/officeDocument/2006/relationships/numbering" Target="numbering.xml"/><Relationship Id="rId90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microsoft.com/office/2007/relationships/hdphoto" Target="media/hdphoto1.wdp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microsoft.com/office/2007/relationships/hdphoto" Target="media/hdphoto3.wdp"/><Relationship Id="rId85" Type="http://schemas.openxmlformats.org/officeDocument/2006/relationships/image" Target="media/image71.jpe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microsoft.com/office/2007/relationships/hdphoto" Target="media/hdphoto4.wdp"/><Relationship Id="rId88" Type="http://schemas.openxmlformats.org/officeDocument/2006/relationships/image" Target="media/image74.jpe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8.jpeg"/><Relationship Id="rId86" Type="http://schemas.openxmlformats.org/officeDocument/2006/relationships/image" Target="media/image7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7" Type="http://schemas.openxmlformats.org/officeDocument/2006/relationships/settings" Target="settings.xml"/><Relationship Id="rId71" Type="http://schemas.openxmlformats.org/officeDocument/2006/relationships/image" Target="media/image59.jpe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microsoft.com/office/2007/relationships/hdphoto" Target="media/hdphoto2.wdp"/><Relationship Id="rId66" Type="http://schemas.openxmlformats.org/officeDocument/2006/relationships/image" Target="media/image54.jpeg"/><Relationship Id="rId87" Type="http://schemas.openxmlformats.org/officeDocument/2006/relationships/image" Target="media/image73.jpeg"/><Relationship Id="rId61" Type="http://schemas.openxmlformats.org/officeDocument/2006/relationships/image" Target="media/image49.jpeg"/><Relationship Id="rId82" Type="http://schemas.openxmlformats.org/officeDocument/2006/relationships/image" Target="media/image69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4.jpeg"/><Relationship Id="rId77" Type="http://schemas.openxmlformats.org/officeDocument/2006/relationships/image" Target="media/image6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21</TotalTime>
  <Pages>20</Pages>
  <Words>320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IQQ-2511-2480  Informe Ecos CFS 1</vt:lpstr>
      <vt:lpstr/>
    </vt:vector>
  </TitlesOfParts>
  <Company>ALS Global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IQQ-2511-2480  Informe Ecos CFS 1</dc:title>
  <dc:subject/>
  <dc:creator>Milvia Pascenti</dc:creator>
  <cp:keywords/>
  <dc:description/>
  <cp:lastModifiedBy>Maria Palma</cp:lastModifiedBy>
  <cp:revision>23</cp:revision>
  <cp:lastPrinted>2025-11-25T20:08:00Z</cp:lastPrinted>
  <dcterms:created xsi:type="dcterms:W3CDTF">2026-05-14T14:29:00Z</dcterms:created>
  <dcterms:modified xsi:type="dcterms:W3CDTF">2026-05-14T15:22:00Z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