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89" w:type="dxa"/>
        <w:jc w:val="center"/>
        <w:tblCellSpacing w:w="20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38A429FF" w14:textId="77777777" w:rsidTr="00BF0E50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43AC00B6" w14:textId="5A8DAFFD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s-ES" w:eastAsia="es-ES"/>
              </w:rPr>
              <w:t>INSPECCI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s-ES" w:eastAsia="es-ES"/>
              </w:rPr>
              <w:t>N VISUAL DE ESPÍAS</w:t>
            </w:r>
          </w:p>
        </w:tc>
      </w:tr>
    </w:tbl>
    <w:p w14:paraId="0CEBFA59" w14:textId="77777777" w:rsidR="00BF0E50" w:rsidRPr="00310F15" w:rsidRDefault="00BF0E50" w:rsidP="00BF0E50">
      <w:pPr>
        <w:spacing w:after="0" w:line="360" w:lineRule="auto"/>
        <w:jc w:val="center"/>
        <w:rPr>
          <w:rFonts w:eastAsia="Times New Roman" w:cs="Times New Roman"/>
          <w:b/>
          <w:color w:val="000080"/>
          <w:sz w:val="28"/>
          <w:szCs w:val="28"/>
          <w:lang w:val="es-ES" w:eastAsia="es-ES"/>
        </w:rPr>
      </w:pPr>
    </w:p>
    <w:tbl>
      <w:tblPr>
        <w:tblW w:w="9989" w:type="dxa"/>
        <w:jc w:val="center"/>
        <w:tblCellSpacing w:w="20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  <w:gridCol w:w="6594"/>
      </w:tblGrid>
      <w:tr w:rsidR="00BF0E50" w:rsidRPr="00925967" w14:paraId="507EB429" w14:textId="77777777" w:rsidTr="00BF0E50">
        <w:trPr>
          <w:trHeight w:val="360"/>
          <w:tblCellSpacing w:w="20" w:type="dxa"/>
          <w:jc w:val="center"/>
        </w:trPr>
        <w:tc>
          <w:tcPr>
            <w:tcW w:w="3335" w:type="dxa"/>
            <w:shd w:val="clear" w:color="auto" w:fill="004CAB"/>
            <w:vAlign w:val="center"/>
          </w:tcPr>
          <w:p w14:paraId="53EFF296" w14:textId="4B3A0732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  <w:t>INSPECCI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  <w:t>N POR CUENTA DE</w:t>
            </w:r>
          </w:p>
        </w:tc>
        <w:tc>
          <w:tcPr>
            <w:tcW w:w="6534" w:type="dxa"/>
            <w:vAlign w:val="center"/>
          </w:tcPr>
          <w:p w14:paraId="373A3E8F" w14:textId="7777777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419" w:eastAsia="es-ES"/>
              </w:rPr>
            </w:pPr>
            <w:r w:rsidRPr="00310F15">
              <w:rPr>
                <w:rFonts w:eastAsia="Times New Roman" w:cs="Times New Roman"/>
                <w:b/>
                <w:color w:val="auto"/>
                <w:sz w:val="20"/>
                <w:szCs w:val="20"/>
                <w:lang w:val="es-ES" w:eastAsia="es-ES"/>
              </w:rPr>
              <w:t>AGUNSA (AGENCIAS UNIVERSALES S.A)</w:t>
            </w:r>
          </w:p>
        </w:tc>
      </w:tr>
    </w:tbl>
    <w:p w14:paraId="27D27C49" w14:textId="77777777" w:rsidR="00BF0E50" w:rsidRPr="00310F15" w:rsidRDefault="00BF0E50" w:rsidP="00BF0E50">
      <w:pPr>
        <w:spacing w:after="0" w:line="360" w:lineRule="auto"/>
        <w:jc w:val="both"/>
        <w:rPr>
          <w:rFonts w:eastAsia="Times New Roman" w:cs="Times New Roman"/>
          <w:b/>
          <w:color w:val="000080"/>
          <w:sz w:val="28"/>
          <w:szCs w:val="28"/>
          <w:lang w:val="es-ES" w:eastAsia="es-ES"/>
        </w:rPr>
      </w:pPr>
    </w:p>
    <w:tbl>
      <w:tblPr>
        <w:tblW w:w="9989" w:type="dxa"/>
        <w:jc w:val="center"/>
        <w:tblCellSpacing w:w="20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  <w:gridCol w:w="6594"/>
      </w:tblGrid>
      <w:tr w:rsidR="00BF0E50" w:rsidRPr="00310F15" w14:paraId="1006DE6B" w14:textId="77777777" w:rsidTr="00BF0E50">
        <w:trPr>
          <w:trHeight w:val="360"/>
          <w:tblCellSpacing w:w="20" w:type="dxa"/>
          <w:jc w:val="center"/>
        </w:trPr>
        <w:tc>
          <w:tcPr>
            <w:tcW w:w="3335" w:type="dxa"/>
            <w:shd w:val="clear" w:color="auto" w:fill="004CAB"/>
            <w:vAlign w:val="center"/>
          </w:tcPr>
          <w:p w14:paraId="50F6CBDE" w14:textId="183863A8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FFFFFF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LUGAR DE LA INSPECCI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N</w:t>
            </w:r>
          </w:p>
        </w:tc>
        <w:tc>
          <w:tcPr>
            <w:tcW w:w="6534" w:type="dxa"/>
            <w:vAlign w:val="center"/>
          </w:tcPr>
          <w:p w14:paraId="26F7EB34" w14:textId="5074C640" w:rsidR="00BF0E50" w:rsidRPr="00310F15" w:rsidRDefault="000B0A07" w:rsidP="00BF0E50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auto"/>
                <w:sz w:val="20"/>
                <w:szCs w:val="20"/>
                <w:lang w:val="es-ES" w:eastAsia="es-ES"/>
              </w:rPr>
              <w:t>TERMINAL MARÍTIMO PATACHE, CHILE.</w:t>
            </w:r>
          </w:p>
        </w:tc>
      </w:tr>
    </w:tbl>
    <w:p w14:paraId="728F6F02" w14:textId="77777777" w:rsidR="00BF0E50" w:rsidRPr="00310F15" w:rsidRDefault="00BF0E50" w:rsidP="00BF0E50">
      <w:pPr>
        <w:spacing w:after="0" w:line="360" w:lineRule="auto"/>
        <w:jc w:val="both"/>
        <w:rPr>
          <w:rFonts w:eastAsia="Times New Roman" w:cs="Times New Roman"/>
          <w:b/>
          <w:color w:val="000080"/>
          <w:sz w:val="28"/>
          <w:szCs w:val="28"/>
          <w:lang w:val="es-ES" w:eastAsia="es-ES"/>
        </w:rPr>
      </w:pPr>
    </w:p>
    <w:tbl>
      <w:tblPr>
        <w:tblW w:w="9935" w:type="dxa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11"/>
        <w:gridCol w:w="4229"/>
        <w:gridCol w:w="634"/>
        <w:gridCol w:w="4561"/>
      </w:tblGrid>
      <w:tr w:rsidR="00BF0E50" w:rsidRPr="00310F15" w14:paraId="4406CCC7" w14:textId="77777777" w:rsidTr="00BF0E50">
        <w:trPr>
          <w:cantSplit/>
          <w:tblCellSpacing w:w="20" w:type="dxa"/>
          <w:jc w:val="center"/>
        </w:trPr>
        <w:tc>
          <w:tcPr>
            <w:tcW w:w="9855" w:type="dxa"/>
            <w:gridSpan w:val="4"/>
            <w:tcBorders>
              <w:right w:val="outset" w:sz="2" w:space="0" w:color="606060"/>
            </w:tcBorders>
            <w:shd w:val="clear" w:color="auto" w:fill="004CAB"/>
          </w:tcPr>
          <w:p w14:paraId="274CAFF3" w14:textId="6ECAE39A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n-GB" w:eastAsia="es-ES"/>
              </w:rPr>
              <w:t>CONTENIDO</w:t>
            </w:r>
          </w:p>
        </w:tc>
      </w:tr>
      <w:tr w:rsidR="00BF0E50" w:rsidRPr="00925967" w14:paraId="6F3BB136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3C0142AC" w14:textId="09ADBD91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1.</w:t>
            </w:r>
          </w:p>
        </w:tc>
        <w:tc>
          <w:tcPr>
            <w:tcW w:w="4189" w:type="dxa"/>
          </w:tcPr>
          <w:p w14:paraId="17679814" w14:textId="694E1A99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Alcance del servicio.</w:t>
            </w:r>
          </w:p>
        </w:tc>
        <w:tc>
          <w:tcPr>
            <w:tcW w:w="594" w:type="dxa"/>
          </w:tcPr>
          <w:p w14:paraId="7C41F7B3" w14:textId="745F3EE3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6.</w:t>
            </w:r>
          </w:p>
        </w:tc>
        <w:tc>
          <w:tcPr>
            <w:tcW w:w="4501" w:type="dxa"/>
          </w:tcPr>
          <w:p w14:paraId="09C89653" w14:textId="04FC8C78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Inspección visual de las espías.</w:t>
            </w:r>
          </w:p>
        </w:tc>
      </w:tr>
      <w:tr w:rsidR="00BF0E50" w:rsidRPr="00310F15" w14:paraId="2AF4D282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53EABD6B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2.</w:t>
            </w:r>
          </w:p>
        </w:tc>
        <w:tc>
          <w:tcPr>
            <w:tcW w:w="4189" w:type="dxa"/>
          </w:tcPr>
          <w:p w14:paraId="6F718484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Tiempos.</w:t>
            </w:r>
          </w:p>
        </w:tc>
        <w:tc>
          <w:tcPr>
            <w:tcW w:w="594" w:type="dxa"/>
          </w:tcPr>
          <w:p w14:paraId="70F5A334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7.</w:t>
            </w:r>
          </w:p>
        </w:tc>
        <w:tc>
          <w:tcPr>
            <w:tcW w:w="4501" w:type="dxa"/>
          </w:tcPr>
          <w:p w14:paraId="1A82E76C" w14:textId="7601D8B2" w:rsidR="00BF0E50" w:rsidRPr="00310F15" w:rsidRDefault="00C07457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Set fotográfico</w:t>
            </w:r>
            <w:r w:rsidR="00BF0E50"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.</w:t>
            </w:r>
          </w:p>
        </w:tc>
      </w:tr>
      <w:tr w:rsidR="00BF0E50" w:rsidRPr="00310F15" w14:paraId="0A54C883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0D3C8884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3.</w:t>
            </w:r>
          </w:p>
        </w:tc>
        <w:tc>
          <w:tcPr>
            <w:tcW w:w="4189" w:type="dxa"/>
          </w:tcPr>
          <w:p w14:paraId="664DE7C6" w14:textId="4653EC0A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Características de la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s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 xml:space="preserve"> espías.</w:t>
            </w:r>
          </w:p>
        </w:tc>
        <w:tc>
          <w:tcPr>
            <w:tcW w:w="594" w:type="dxa"/>
          </w:tcPr>
          <w:p w14:paraId="55C17D22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8.</w:t>
            </w:r>
          </w:p>
        </w:tc>
        <w:tc>
          <w:tcPr>
            <w:tcW w:w="4501" w:type="dxa"/>
          </w:tcPr>
          <w:p w14:paraId="7AEA51E5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Conclusión.</w:t>
            </w:r>
          </w:p>
        </w:tc>
      </w:tr>
      <w:tr w:rsidR="00BF0E50" w:rsidRPr="00310F15" w14:paraId="4F042F66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719D090D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4.</w:t>
            </w:r>
          </w:p>
        </w:tc>
        <w:tc>
          <w:tcPr>
            <w:tcW w:w="4189" w:type="dxa"/>
          </w:tcPr>
          <w:p w14:paraId="30713228" w14:textId="1C9304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Identificación de la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s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 xml:space="preserve"> espías.</w:t>
            </w:r>
          </w:p>
        </w:tc>
        <w:tc>
          <w:tcPr>
            <w:tcW w:w="594" w:type="dxa"/>
          </w:tcPr>
          <w:p w14:paraId="019DFAE2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9.</w:t>
            </w:r>
          </w:p>
        </w:tc>
        <w:tc>
          <w:tcPr>
            <w:tcW w:w="4501" w:type="dxa"/>
          </w:tcPr>
          <w:p w14:paraId="24AE551E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Documentos adjuntos.</w:t>
            </w:r>
          </w:p>
        </w:tc>
      </w:tr>
      <w:tr w:rsidR="00BF0E50" w:rsidRPr="00925967" w14:paraId="6759F2DB" w14:textId="77777777" w:rsidTr="00BF0E50">
        <w:trPr>
          <w:cantSplit/>
          <w:tblCellSpacing w:w="20" w:type="dxa"/>
          <w:jc w:val="center"/>
        </w:trPr>
        <w:tc>
          <w:tcPr>
            <w:tcW w:w="451" w:type="dxa"/>
          </w:tcPr>
          <w:p w14:paraId="6E9B36AE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5.</w:t>
            </w:r>
          </w:p>
        </w:tc>
        <w:tc>
          <w:tcPr>
            <w:tcW w:w="4189" w:type="dxa"/>
          </w:tcPr>
          <w:p w14:paraId="538D9278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Revisión de registro e historial.</w:t>
            </w:r>
          </w:p>
        </w:tc>
        <w:tc>
          <w:tcPr>
            <w:tcW w:w="594" w:type="dxa"/>
            <w:tcBorders>
              <w:right w:val="outset" w:sz="2" w:space="0" w:color="auto"/>
            </w:tcBorders>
          </w:tcPr>
          <w:p w14:paraId="7938D6BD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10.</w:t>
            </w:r>
          </w:p>
        </w:tc>
        <w:tc>
          <w:tcPr>
            <w:tcW w:w="4501" w:type="dxa"/>
            <w:tcBorders>
              <w:left w:val="outset" w:sz="2" w:space="0" w:color="auto"/>
              <w:right w:val="outset" w:sz="2" w:space="0" w:color="606060"/>
            </w:tcBorders>
          </w:tcPr>
          <w:p w14:paraId="14930600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  <w:t>Personas presentes durante la inspección.</w:t>
            </w:r>
          </w:p>
        </w:tc>
      </w:tr>
    </w:tbl>
    <w:p w14:paraId="00C6B8FE" w14:textId="77777777" w:rsidR="00BF0E50" w:rsidRPr="00310F15" w:rsidRDefault="00BF0E50" w:rsidP="00BF0E50">
      <w:pPr>
        <w:spacing w:after="0" w:line="360" w:lineRule="auto"/>
        <w:jc w:val="both"/>
        <w:rPr>
          <w:rFonts w:eastAsia="Times New Roman" w:cs="Times New Roman"/>
          <w:b/>
          <w:color w:val="000080"/>
          <w:sz w:val="28"/>
          <w:szCs w:val="28"/>
          <w:lang w:val="es-ES" w:eastAsia="es-ES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1FCCA207" w14:textId="77777777" w:rsidTr="00F70564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62B39E4C" w14:textId="7777777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1.- ALCANCE DEL SERVICIO</w:t>
            </w:r>
          </w:p>
        </w:tc>
      </w:tr>
    </w:tbl>
    <w:p w14:paraId="3AF34934" w14:textId="77777777" w:rsidR="00742785" w:rsidRPr="00310F15" w:rsidRDefault="00742785" w:rsidP="00BF0E50">
      <w:pPr>
        <w:spacing w:after="240" w:line="360" w:lineRule="auto"/>
        <w:jc w:val="both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6677B975" w14:textId="1C531903" w:rsidR="00BF0E50" w:rsidRPr="00310F15" w:rsidRDefault="00814CC8" w:rsidP="00BF0E50">
      <w:pPr>
        <w:spacing w:after="240" w:line="360" w:lineRule="auto"/>
        <w:jc w:val="both"/>
        <w:rPr>
          <w:rFonts w:eastAsia="Times New Roman" w:cs="Times New Roman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La presente inspección se realizó a solicitud de los señores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AGUNSA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por cuenta de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ES" w:eastAsia="es-ES"/>
        </w:rPr>
        <w:t>COMPAÑÍA MINERA DOÑA INÈS DE COLLAHUASI,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con el fin de verificar la condición visual y recambio de 6 espías para entrar en servicio en su terminal portuario de Collahuasi, ubicado en Punta Patache, Chile. </w:t>
      </w: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56B4F799" w14:textId="77777777" w:rsidTr="00F70564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1A129A45" w14:textId="4F4DBE43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2.- RELACI</w:t>
            </w:r>
            <w:r w:rsidR="001017F9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N DE HECHOS</w:t>
            </w:r>
          </w:p>
        </w:tc>
      </w:tr>
    </w:tbl>
    <w:p w14:paraId="3CEF283A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000000"/>
          <w:sz w:val="20"/>
          <w:szCs w:val="20"/>
          <w:lang w:val="es-CL" w:eastAsia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53"/>
        <w:gridCol w:w="1347"/>
        <w:gridCol w:w="6474"/>
      </w:tblGrid>
      <w:tr w:rsidR="00BF0E50" w:rsidRPr="00310F15" w14:paraId="70DA67D3" w14:textId="77777777" w:rsidTr="00F70564">
        <w:trPr>
          <w:trHeight w:val="266"/>
          <w:tblCellSpacing w:w="20" w:type="dxa"/>
          <w:jc w:val="center"/>
        </w:trPr>
        <w:tc>
          <w:tcPr>
            <w:tcW w:w="2093" w:type="dxa"/>
            <w:shd w:val="clear" w:color="auto" w:fill="004CAB"/>
          </w:tcPr>
          <w:p w14:paraId="3DE71502" w14:textId="77777777" w:rsidR="00BF0E50" w:rsidRPr="00310F15" w:rsidRDefault="00BF0E50" w:rsidP="00BF0E50">
            <w:pPr>
              <w:keepNext/>
              <w:spacing w:after="0" w:line="240" w:lineRule="auto"/>
              <w:ind w:right="-166"/>
              <w:jc w:val="center"/>
              <w:outlineLvl w:val="4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FECHA</w:t>
            </w:r>
          </w:p>
        </w:tc>
        <w:tc>
          <w:tcPr>
            <w:tcW w:w="1307" w:type="dxa"/>
            <w:shd w:val="clear" w:color="auto" w:fill="004CAB"/>
          </w:tcPr>
          <w:p w14:paraId="651DC2B1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41C2FFC1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DESCRIPCIÓN</w:t>
            </w:r>
          </w:p>
        </w:tc>
      </w:tr>
      <w:tr w:rsidR="00BF0E50" w:rsidRPr="00925967" w14:paraId="6D9DFCFE" w14:textId="77777777" w:rsidTr="00F70564">
        <w:trPr>
          <w:trHeight w:val="266"/>
          <w:tblCellSpacing w:w="20" w:type="dxa"/>
          <w:jc w:val="center"/>
        </w:trPr>
        <w:tc>
          <w:tcPr>
            <w:tcW w:w="2093" w:type="dxa"/>
            <w:vMerge w:val="restart"/>
            <w:vAlign w:val="center"/>
          </w:tcPr>
          <w:p w14:paraId="05CE0C42" w14:textId="77777777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  <w:p w14:paraId="4CB8E42B" w14:textId="77777777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  <w:p w14:paraId="6C161531" w14:textId="4E83AA7A" w:rsidR="00BF0E50" w:rsidRPr="00310F15" w:rsidRDefault="00792F23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Mayo</w:t>
            </w:r>
            <w:r w:rsidR="00824D2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13</w:t>
            </w:r>
            <w:r w:rsidR="00BF0E50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, 202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6</w:t>
            </w:r>
          </w:p>
        </w:tc>
        <w:tc>
          <w:tcPr>
            <w:tcW w:w="1307" w:type="dxa"/>
            <w:vAlign w:val="center"/>
          </w:tcPr>
          <w:p w14:paraId="2637F542" w14:textId="6A8E426A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="00792F2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6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814CC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</w:p>
        </w:tc>
        <w:tc>
          <w:tcPr>
            <w:tcW w:w="6414" w:type="dxa"/>
            <w:vAlign w:val="center"/>
          </w:tcPr>
          <w:p w14:paraId="4BC8B393" w14:textId="3E0BFD15" w:rsidR="00BF0E50" w:rsidRPr="00310F15" w:rsidRDefault="002A26C3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Llegada</w:t>
            </w:r>
            <w:r w:rsidR="00BF0E50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de ALS Inspection al lugar de la inspección.</w:t>
            </w:r>
          </w:p>
        </w:tc>
      </w:tr>
      <w:tr w:rsidR="00BF0E50" w:rsidRPr="00925967" w14:paraId="37BF4E6B" w14:textId="77777777" w:rsidTr="00F70564">
        <w:trPr>
          <w:trHeight w:val="282"/>
          <w:tblCellSpacing w:w="20" w:type="dxa"/>
          <w:jc w:val="center"/>
        </w:trPr>
        <w:tc>
          <w:tcPr>
            <w:tcW w:w="2093" w:type="dxa"/>
            <w:vMerge/>
            <w:vAlign w:val="center"/>
          </w:tcPr>
          <w:p w14:paraId="60FFA05F" w14:textId="77777777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</w:tc>
        <w:tc>
          <w:tcPr>
            <w:tcW w:w="1307" w:type="dxa"/>
            <w:tcBorders>
              <w:bottom w:val="outset" w:sz="6" w:space="0" w:color="auto"/>
            </w:tcBorders>
            <w:vAlign w:val="center"/>
          </w:tcPr>
          <w:p w14:paraId="49B83F58" w14:textId="33961A69" w:rsidR="00BF0E50" w:rsidRPr="00310F15" w:rsidRDefault="00792F23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16</w:t>
            </w:r>
            <w:r w:rsidR="00BF0E50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824D2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30</w:t>
            </w:r>
          </w:p>
        </w:tc>
        <w:tc>
          <w:tcPr>
            <w:tcW w:w="6414" w:type="dxa"/>
            <w:vAlign w:val="center"/>
          </w:tcPr>
          <w:p w14:paraId="3C62DCD9" w14:textId="73DF3E21" w:rsidR="00BF0E50" w:rsidRPr="00310F15" w:rsidRDefault="00BF0E50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Inspector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de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ALS Inspection se </w:t>
            </w:r>
            <w:r w:rsidR="005C64E6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reúne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con el Sr</w:t>
            </w:r>
            <w:r w:rsidR="00AB3D8D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.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</w:t>
            </w:r>
            <w:r w:rsidR="003B0C12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Ronny Soto</w:t>
            </w:r>
            <w:r w:rsidR="00AB3D8D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,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con el fin de inspeccionar espías en zona de embarcadero.</w:t>
            </w:r>
          </w:p>
        </w:tc>
      </w:tr>
      <w:tr w:rsidR="00BF0E50" w:rsidRPr="00925967" w14:paraId="317589B8" w14:textId="77777777" w:rsidTr="00F70564">
        <w:trPr>
          <w:trHeight w:val="385"/>
          <w:tblCellSpacing w:w="20" w:type="dxa"/>
          <w:jc w:val="center"/>
        </w:trPr>
        <w:tc>
          <w:tcPr>
            <w:tcW w:w="2093" w:type="dxa"/>
            <w:vMerge/>
            <w:tcBorders>
              <w:bottom w:val="nil"/>
            </w:tcBorders>
          </w:tcPr>
          <w:p w14:paraId="413033B1" w14:textId="77777777" w:rsidR="00BF0E50" w:rsidRPr="00310F15" w:rsidRDefault="00BF0E50" w:rsidP="00BF0E50">
            <w:pPr>
              <w:spacing w:after="0" w:line="36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713BD874" w14:textId="2B8CF014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="00792F2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6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824D2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4</w:t>
            </w:r>
            <w:r w:rsidR="00814CC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</w:p>
        </w:tc>
        <w:tc>
          <w:tcPr>
            <w:tcW w:w="6414" w:type="dxa"/>
            <w:vAlign w:val="center"/>
          </w:tcPr>
          <w:p w14:paraId="1FEBBB1A" w14:textId="7C4B76CE" w:rsidR="00BF0E50" w:rsidRPr="00310F15" w:rsidRDefault="00BF0E50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Inspecto</w:t>
            </w:r>
            <w:r w:rsidR="006E784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r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de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Inspection inicia</w:t>
            </w:r>
            <w:r w:rsidR="002A26C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la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inspección de las espías</w:t>
            </w:r>
            <w:r w:rsidR="00AB3D8D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.</w:t>
            </w:r>
          </w:p>
        </w:tc>
      </w:tr>
      <w:tr w:rsidR="00BF0E50" w:rsidRPr="00925967" w14:paraId="7D8C6B39" w14:textId="77777777" w:rsidTr="00F70564">
        <w:trPr>
          <w:trHeight w:val="385"/>
          <w:tblCellSpacing w:w="20" w:type="dxa"/>
          <w:jc w:val="center"/>
        </w:trPr>
        <w:tc>
          <w:tcPr>
            <w:tcW w:w="2093" w:type="dxa"/>
            <w:vMerge w:val="restart"/>
            <w:tcBorders>
              <w:top w:val="nil"/>
            </w:tcBorders>
          </w:tcPr>
          <w:p w14:paraId="0531374E" w14:textId="77777777" w:rsidR="00BF0E50" w:rsidRPr="00310F15" w:rsidRDefault="00BF0E50" w:rsidP="00BF0E50">
            <w:pPr>
              <w:spacing w:after="0" w:line="36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</w:tc>
        <w:tc>
          <w:tcPr>
            <w:tcW w:w="1307" w:type="dxa"/>
            <w:vAlign w:val="center"/>
          </w:tcPr>
          <w:p w14:paraId="4C236E8C" w14:textId="68296D96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="00792F2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792F2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</w:t>
            </w:r>
            <w:r w:rsidR="00824D2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</w:p>
        </w:tc>
        <w:tc>
          <w:tcPr>
            <w:tcW w:w="6414" w:type="dxa"/>
            <w:vAlign w:val="center"/>
          </w:tcPr>
          <w:p w14:paraId="0654C814" w14:textId="49677085" w:rsidR="00BF0E50" w:rsidRPr="00310F15" w:rsidRDefault="00BF0E50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Inspector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de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ALS Inspection finaliza </w:t>
            </w:r>
            <w:r w:rsidR="002A26C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la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inspección de </w:t>
            </w:r>
            <w:r w:rsidR="00AB3D8D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las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espías.</w:t>
            </w:r>
          </w:p>
        </w:tc>
      </w:tr>
      <w:tr w:rsidR="00BF0E50" w:rsidRPr="00925967" w14:paraId="2DF2BEC7" w14:textId="77777777" w:rsidTr="00F70564">
        <w:trPr>
          <w:trHeight w:val="385"/>
          <w:tblCellSpacing w:w="20" w:type="dxa"/>
          <w:jc w:val="center"/>
        </w:trPr>
        <w:tc>
          <w:tcPr>
            <w:tcW w:w="2093" w:type="dxa"/>
            <w:vMerge/>
          </w:tcPr>
          <w:p w14:paraId="0EFA603F" w14:textId="77777777" w:rsidR="00BF0E50" w:rsidRPr="00310F15" w:rsidRDefault="00BF0E50" w:rsidP="00BF0E50">
            <w:pPr>
              <w:spacing w:after="0" w:line="36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</w:tc>
        <w:tc>
          <w:tcPr>
            <w:tcW w:w="1307" w:type="dxa"/>
            <w:vAlign w:val="center"/>
          </w:tcPr>
          <w:p w14:paraId="364B1226" w14:textId="680DBAFD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  <w:r w:rsidR="00792F2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:</w:t>
            </w:r>
            <w:r w:rsidR="00792F2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55</w:t>
            </w:r>
          </w:p>
        </w:tc>
        <w:tc>
          <w:tcPr>
            <w:tcW w:w="6414" w:type="dxa"/>
            <w:vAlign w:val="center"/>
          </w:tcPr>
          <w:p w14:paraId="79041DA8" w14:textId="28D98267" w:rsidR="00BF0E50" w:rsidRPr="00310F15" w:rsidRDefault="00BF0E50" w:rsidP="00BF0E50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Inspector</w:t>
            </w:r>
            <w:r w:rsidR="00C07457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de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ALS Inspection se retira</w:t>
            </w:r>
            <w:r w:rsidR="006E7848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 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del lugar de la inspección.</w:t>
            </w:r>
          </w:p>
        </w:tc>
      </w:tr>
    </w:tbl>
    <w:p w14:paraId="7C79C889" w14:textId="77777777" w:rsidR="00F70564" w:rsidRPr="00E31BAC" w:rsidRDefault="00F70564">
      <w:pPr>
        <w:rPr>
          <w:lang w:val="es-CL"/>
        </w:rPr>
      </w:pPr>
    </w:p>
    <w:tbl>
      <w:tblPr>
        <w:tblW w:w="10156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6"/>
      </w:tblGrid>
      <w:tr w:rsidR="00BF0E50" w:rsidRPr="00310F15" w14:paraId="7167689E" w14:textId="77777777" w:rsidTr="00F70564">
        <w:trPr>
          <w:trHeight w:val="360"/>
          <w:tblCellSpacing w:w="20" w:type="dxa"/>
          <w:jc w:val="center"/>
        </w:trPr>
        <w:tc>
          <w:tcPr>
            <w:tcW w:w="10076" w:type="dxa"/>
            <w:shd w:val="clear" w:color="auto" w:fill="004CAB"/>
            <w:vAlign w:val="center"/>
          </w:tcPr>
          <w:p w14:paraId="01D55D42" w14:textId="5140964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lastRenderedPageBreak/>
              <w:t>3.- CARACTER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Í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STICAS DE LAS ESP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Í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 xml:space="preserve">AS </w:t>
            </w:r>
          </w:p>
        </w:tc>
      </w:tr>
    </w:tbl>
    <w:p w14:paraId="272565B8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000000"/>
          <w:sz w:val="20"/>
          <w:szCs w:val="20"/>
          <w:lang w:val="es-ES" w:eastAsia="es-CL"/>
        </w:rPr>
      </w:pPr>
    </w:p>
    <w:tbl>
      <w:tblPr>
        <w:tblW w:w="0" w:type="auto"/>
        <w:tblCellSpacing w:w="20" w:type="dxa"/>
        <w:tblInd w:w="14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4"/>
        <w:gridCol w:w="3083"/>
      </w:tblGrid>
      <w:tr w:rsidR="00BF0E50" w:rsidRPr="00310F15" w14:paraId="06F5690F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60BC1909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Material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2B195C44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Fibra sintética de polipropileno.</w:t>
            </w:r>
          </w:p>
        </w:tc>
      </w:tr>
      <w:tr w:rsidR="00BF0E50" w:rsidRPr="00310F15" w14:paraId="247DBFD2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0FCC1B73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Construcción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2445CAB1" w14:textId="2A8C4BA7" w:rsidR="00BF0E50" w:rsidRPr="00310F15" w:rsidRDefault="00316BFB" w:rsidP="00BF0E5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 xml:space="preserve">12 </w:t>
            </w:r>
            <w:r w:rsidR="00BF0E50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torones.</w:t>
            </w:r>
          </w:p>
        </w:tc>
      </w:tr>
      <w:tr w:rsidR="00BF0E50" w:rsidRPr="00310F15" w14:paraId="19BC7005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073494C3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Tejido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073BBC88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Trenzado.</w:t>
            </w:r>
          </w:p>
        </w:tc>
      </w:tr>
      <w:tr w:rsidR="00BF0E50" w:rsidRPr="00310F15" w14:paraId="0F08F90D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6D2235A6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Tipo de paso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5471063B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Medio.</w:t>
            </w:r>
          </w:p>
        </w:tc>
      </w:tr>
      <w:tr w:rsidR="00BF0E50" w:rsidRPr="00310F15" w14:paraId="4D060DB8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6647259D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Color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527AD339" w14:textId="547016E7" w:rsidR="00BF0E50" w:rsidRPr="00310F15" w:rsidRDefault="00316BFB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A</w:t>
            </w:r>
            <w:r w:rsidR="00EB5466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zules</w:t>
            </w:r>
            <w:r w:rsidR="00AB3D8D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0459EB5E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7C4927C7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Diámetro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1D87F8A1" w14:textId="572AEEDF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 xml:space="preserve">80 </w:t>
            </w:r>
            <w:proofErr w:type="spellStart"/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m</w:t>
            </w:r>
            <w:r w:rsidR="0043677B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m.</w:t>
            </w:r>
            <w:proofErr w:type="spellEnd"/>
          </w:p>
        </w:tc>
      </w:tr>
      <w:tr w:rsidR="00BF0E50" w:rsidRPr="00310F15" w14:paraId="227A4DCE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08A73571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Largo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11B9DDAF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350 m.</w:t>
            </w:r>
          </w:p>
        </w:tc>
      </w:tr>
      <w:tr w:rsidR="00BF0E50" w:rsidRPr="00310F15" w14:paraId="3B00C222" w14:textId="77777777" w:rsidTr="00BF0E50">
        <w:trPr>
          <w:trHeight w:val="405"/>
          <w:tblCellSpacing w:w="20" w:type="dxa"/>
        </w:trPr>
        <w:tc>
          <w:tcPr>
            <w:tcW w:w="2804" w:type="dxa"/>
          </w:tcPr>
          <w:p w14:paraId="49079966" w14:textId="77777777" w:rsidR="00BF0E50" w:rsidRPr="00310F15" w:rsidRDefault="00BF0E50" w:rsidP="00BF0E50">
            <w:pPr>
              <w:tabs>
                <w:tab w:val="left" w:pos="1832"/>
                <w:tab w:val="left" w:pos="241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000000"/>
                <w:sz w:val="20"/>
                <w:szCs w:val="20"/>
                <w:lang w:val="es-CL" w:eastAsia="es-CL"/>
              </w:rPr>
              <w:t>Fuerza de ruptura efectiva</w:t>
            </w:r>
          </w:p>
        </w:tc>
        <w:tc>
          <w:tcPr>
            <w:tcW w:w="3023" w:type="dxa"/>
            <w:tcBorders>
              <w:left w:val="outset" w:sz="6" w:space="0" w:color="9D9DA1"/>
            </w:tcBorders>
          </w:tcPr>
          <w:p w14:paraId="4394B56C" w14:textId="58DBC5C1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 xml:space="preserve">102,000.0 </w:t>
            </w:r>
            <w:proofErr w:type="spellStart"/>
            <w:r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Kg</w:t>
            </w:r>
            <w:r w:rsidR="00AB3D8D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s</w:t>
            </w:r>
            <w:proofErr w:type="spellEnd"/>
            <w:r w:rsidR="005C64E6" w:rsidRPr="00310F15">
              <w:rPr>
                <w:rFonts w:eastAsia="Times New Roman" w:cs="Arial"/>
                <w:color w:val="000000"/>
                <w:sz w:val="20"/>
                <w:szCs w:val="20"/>
                <w:lang w:val="es-CL" w:eastAsia="es-CL"/>
              </w:rPr>
              <w:t>.</w:t>
            </w:r>
          </w:p>
        </w:tc>
      </w:tr>
    </w:tbl>
    <w:p w14:paraId="2D489D87" w14:textId="77777777" w:rsidR="005C64E6" w:rsidRPr="00310F15" w:rsidRDefault="005C64E6" w:rsidP="00BF0E50">
      <w:pPr>
        <w:tabs>
          <w:tab w:val="left" w:pos="1832"/>
          <w:tab w:val="left" w:pos="24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="Times New Roman" w:cs="Arial"/>
          <w:color w:val="000000"/>
          <w:sz w:val="20"/>
          <w:szCs w:val="20"/>
          <w:lang w:val="es-CL" w:eastAsia="es-CL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2F1FD07B" w14:textId="77777777" w:rsidTr="00445D31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38A86462" w14:textId="0991A7F6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4.- IDENTIFICACI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N DE LAS ESP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Í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AS</w:t>
            </w:r>
          </w:p>
        </w:tc>
      </w:tr>
    </w:tbl>
    <w:p w14:paraId="728DC018" w14:textId="77777777" w:rsidR="00BF0E50" w:rsidRPr="00310F15" w:rsidRDefault="00BF0E50" w:rsidP="00BF0E50">
      <w:pPr>
        <w:tabs>
          <w:tab w:val="left" w:pos="1832"/>
          <w:tab w:val="left" w:pos="24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="Times New Roman" w:cs="Arial"/>
          <w:color w:val="000000"/>
          <w:sz w:val="20"/>
          <w:szCs w:val="20"/>
          <w:lang w:val="es-CL" w:eastAsia="es-CL"/>
        </w:rPr>
      </w:pPr>
    </w:p>
    <w:p w14:paraId="7B41B7A4" w14:textId="21F49542" w:rsidR="00455656" w:rsidRPr="00310F15" w:rsidRDefault="00455656" w:rsidP="00455656">
      <w:pPr>
        <w:tabs>
          <w:tab w:val="left" w:pos="1832"/>
          <w:tab w:val="left" w:pos="24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eastAsia="Times New Roman" w:cs="Arial"/>
          <w:color w:val="000000"/>
          <w:sz w:val="20"/>
          <w:szCs w:val="20"/>
          <w:lang w:val="es-CL" w:eastAsia="es-CL"/>
        </w:rPr>
      </w:pPr>
      <w:r w:rsidRPr="00310F15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 xml:space="preserve">El día </w:t>
      </w:r>
      <w:r w:rsidR="00792F23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>13</w:t>
      </w:r>
      <w:r w:rsidRPr="00310F15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 xml:space="preserve"> de </w:t>
      </w:r>
      <w:proofErr w:type="gramStart"/>
      <w:r w:rsidR="00792F23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>May</w:t>
      </w:r>
      <w:r w:rsidR="00312829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>o</w:t>
      </w:r>
      <w:proofErr w:type="gramEnd"/>
      <w:r w:rsidRPr="00310F15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 xml:space="preserve"> 202</w:t>
      </w:r>
      <w:r w:rsidR="00792F23">
        <w:rPr>
          <w:rFonts w:eastAsia="Times New Roman" w:cs="Arial"/>
          <w:b/>
          <w:bCs/>
          <w:color w:val="000000"/>
          <w:sz w:val="20"/>
          <w:szCs w:val="20"/>
          <w:lang w:val="es-CL" w:eastAsia="es-CL"/>
        </w:rPr>
        <w:t>6</w:t>
      </w:r>
      <w:r w:rsidRPr="00310F15">
        <w:rPr>
          <w:rFonts w:eastAsia="Times New Roman" w:cs="Arial"/>
          <w:color w:val="000000"/>
          <w:sz w:val="20"/>
          <w:szCs w:val="20"/>
          <w:lang w:val="es-CL" w:eastAsia="es-CL"/>
        </w:rPr>
        <w:t>, se presentaron 6 espías a inspeccionar, la que presentaban una placa identificatoria individual:</w:t>
      </w:r>
    </w:p>
    <w:p w14:paraId="62793A28" w14:textId="77777777" w:rsidR="00455656" w:rsidRPr="00310F15" w:rsidRDefault="00455656" w:rsidP="00455656">
      <w:pPr>
        <w:tabs>
          <w:tab w:val="left" w:pos="1832"/>
          <w:tab w:val="left" w:pos="241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eastAsia="Times New Roman" w:cs="Arial"/>
          <w:color w:val="000000"/>
          <w:sz w:val="20"/>
          <w:szCs w:val="20"/>
          <w:lang w:val="es-CL" w:eastAsia="es-CL"/>
        </w:rPr>
      </w:pPr>
    </w:p>
    <w:tbl>
      <w:tblPr>
        <w:tblW w:w="639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43"/>
        <w:gridCol w:w="2268"/>
        <w:gridCol w:w="283"/>
        <w:gridCol w:w="797"/>
        <w:gridCol w:w="2204"/>
      </w:tblGrid>
      <w:tr w:rsidR="00455656" w:rsidRPr="00310F15" w14:paraId="4F42635A" w14:textId="77777777" w:rsidTr="00CB1BBF">
        <w:trPr>
          <w:trHeight w:val="266"/>
          <w:tblCellSpacing w:w="20" w:type="dxa"/>
          <w:jc w:val="center"/>
        </w:trPr>
        <w:tc>
          <w:tcPr>
            <w:tcW w:w="783" w:type="dxa"/>
            <w:shd w:val="clear" w:color="auto" w:fill="004CAB"/>
          </w:tcPr>
          <w:p w14:paraId="19616C50" w14:textId="77777777" w:rsidR="00455656" w:rsidRPr="00310F15" w:rsidRDefault="00455656" w:rsidP="004741E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ESPIA</w:t>
            </w:r>
          </w:p>
        </w:tc>
        <w:tc>
          <w:tcPr>
            <w:tcW w:w="2228" w:type="dxa"/>
            <w:shd w:val="clear" w:color="auto" w:fill="004CAB"/>
          </w:tcPr>
          <w:p w14:paraId="4984EF29" w14:textId="434833E1" w:rsidR="00455656" w:rsidRPr="00310F15" w:rsidRDefault="00455656" w:rsidP="009174ED">
            <w:pPr>
              <w:spacing w:after="0" w:line="240" w:lineRule="auto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Placa</w:t>
            </w:r>
            <w:r w:rsidR="005176C0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/</w:t>
            </w:r>
            <w:proofErr w:type="spellStart"/>
            <w:r w:rsidR="009174ED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C</w:t>
            </w:r>
            <w:r w:rsidR="005176C0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ertificat</w:t>
            </w:r>
            <w:r w:rsidR="009174ED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</w:t>
            </w:r>
            <w:proofErr w:type="spellEnd"/>
          </w:p>
        </w:tc>
        <w:tc>
          <w:tcPr>
            <w:tcW w:w="243" w:type="dxa"/>
          </w:tcPr>
          <w:p w14:paraId="0BD7D748" w14:textId="77777777" w:rsidR="00455656" w:rsidRPr="00310F15" w:rsidRDefault="00455656" w:rsidP="004741E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</w:p>
        </w:tc>
        <w:tc>
          <w:tcPr>
            <w:tcW w:w="757" w:type="dxa"/>
            <w:shd w:val="clear" w:color="auto" w:fill="004CAB"/>
          </w:tcPr>
          <w:p w14:paraId="726AA165" w14:textId="77777777" w:rsidR="00455656" w:rsidRPr="00310F15" w:rsidRDefault="00455656" w:rsidP="004741E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ESPIA</w:t>
            </w:r>
          </w:p>
        </w:tc>
        <w:tc>
          <w:tcPr>
            <w:tcW w:w="2144" w:type="dxa"/>
            <w:shd w:val="clear" w:color="auto" w:fill="004CAB"/>
          </w:tcPr>
          <w:p w14:paraId="7FBEA164" w14:textId="5DAA701D" w:rsidR="00455656" w:rsidRPr="00310F15" w:rsidRDefault="00455656" w:rsidP="009174ED">
            <w:pPr>
              <w:spacing w:after="0" w:line="240" w:lineRule="auto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Placa</w:t>
            </w:r>
            <w:r w:rsidR="00B809C0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/</w:t>
            </w:r>
            <w:proofErr w:type="spellStart"/>
            <w:r w:rsidR="005176C0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Certificate</w:t>
            </w:r>
            <w:proofErr w:type="spellEnd"/>
          </w:p>
        </w:tc>
      </w:tr>
      <w:tr w:rsidR="008A1C25" w:rsidRPr="00310F15" w14:paraId="5668C579" w14:textId="77777777" w:rsidTr="00CB1BBF">
        <w:trPr>
          <w:trHeight w:val="266"/>
          <w:tblCellSpacing w:w="20" w:type="dxa"/>
          <w:jc w:val="center"/>
        </w:trPr>
        <w:tc>
          <w:tcPr>
            <w:tcW w:w="783" w:type="dxa"/>
            <w:vAlign w:val="center"/>
          </w:tcPr>
          <w:p w14:paraId="40EA4E6F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</w:p>
        </w:tc>
        <w:tc>
          <w:tcPr>
            <w:tcW w:w="2228" w:type="dxa"/>
            <w:vAlign w:val="center"/>
          </w:tcPr>
          <w:p w14:paraId="77CFD0E3" w14:textId="4D8F3C93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LS</w:t>
            </w:r>
            <w:r w:rsidR="00316BF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2503</w:t>
            </w: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HTPP-</w:t>
            </w:r>
            <w:r w:rsidR="00792F23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</w:t>
            </w:r>
            <w:r w:rsidR="002D6DB1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0</w:t>
            </w:r>
          </w:p>
        </w:tc>
        <w:tc>
          <w:tcPr>
            <w:tcW w:w="243" w:type="dxa"/>
          </w:tcPr>
          <w:p w14:paraId="7A8D8920" w14:textId="77777777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757" w:type="dxa"/>
            <w:vAlign w:val="center"/>
          </w:tcPr>
          <w:p w14:paraId="22D289C9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4</w:t>
            </w:r>
          </w:p>
        </w:tc>
        <w:tc>
          <w:tcPr>
            <w:tcW w:w="2144" w:type="dxa"/>
            <w:vAlign w:val="center"/>
          </w:tcPr>
          <w:p w14:paraId="3D401E4E" w14:textId="77777777" w:rsidR="00BA47B5" w:rsidRDefault="00BA47B5" w:rsidP="00BA47B5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  <w:p w14:paraId="5ACD6CAC" w14:textId="3B043E9E" w:rsidR="00BA47B5" w:rsidRDefault="00BA47B5" w:rsidP="00BA47B5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LS2503HTPP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-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65</w:t>
            </w:r>
          </w:p>
          <w:p w14:paraId="01FCB2EC" w14:textId="52C7EC9F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</w:tr>
      <w:tr w:rsidR="008A1C25" w:rsidRPr="00310F15" w14:paraId="50372BD5" w14:textId="77777777" w:rsidTr="00BA47B5">
        <w:trPr>
          <w:trHeight w:val="45"/>
          <w:tblCellSpacing w:w="20" w:type="dxa"/>
          <w:jc w:val="center"/>
        </w:trPr>
        <w:tc>
          <w:tcPr>
            <w:tcW w:w="783" w:type="dxa"/>
            <w:tcBorders>
              <w:bottom w:val="outset" w:sz="6" w:space="0" w:color="auto"/>
            </w:tcBorders>
            <w:vAlign w:val="center"/>
          </w:tcPr>
          <w:p w14:paraId="0C6CA694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</w:t>
            </w:r>
          </w:p>
        </w:tc>
        <w:tc>
          <w:tcPr>
            <w:tcW w:w="2228" w:type="dxa"/>
            <w:vAlign w:val="center"/>
          </w:tcPr>
          <w:p w14:paraId="4CAB3F0F" w14:textId="77777777" w:rsidR="00BA47B5" w:rsidRDefault="00BA47B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  <w:p w14:paraId="6E300C0A" w14:textId="77777777" w:rsidR="00BA47B5" w:rsidRDefault="00BA47B5" w:rsidP="00BA47B5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LS2503HTPP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-82</w:t>
            </w:r>
          </w:p>
          <w:p w14:paraId="3F3F2A4C" w14:textId="4D59A950" w:rsidR="00BA47B5" w:rsidRPr="00310F15" w:rsidRDefault="00BA47B5" w:rsidP="00BA47B5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243" w:type="dxa"/>
          </w:tcPr>
          <w:p w14:paraId="754677BA" w14:textId="77777777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757" w:type="dxa"/>
            <w:vAlign w:val="center"/>
          </w:tcPr>
          <w:p w14:paraId="2B6C1DC5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</w:t>
            </w:r>
          </w:p>
        </w:tc>
        <w:tc>
          <w:tcPr>
            <w:tcW w:w="2144" w:type="dxa"/>
            <w:vAlign w:val="center"/>
          </w:tcPr>
          <w:p w14:paraId="5E87C26B" w14:textId="77777777" w:rsidR="00BA47B5" w:rsidRDefault="00BA47B5" w:rsidP="00BA47B5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  <w:p w14:paraId="1DBEEBFD" w14:textId="2FF82A9E" w:rsidR="00BA47B5" w:rsidRDefault="00BA47B5" w:rsidP="00BA47B5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LS2503HTPP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-8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4</w:t>
            </w:r>
          </w:p>
          <w:p w14:paraId="6DBEEA80" w14:textId="2CE30EE3" w:rsidR="008A1C25" w:rsidRPr="00E31BAC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</w:p>
        </w:tc>
      </w:tr>
      <w:tr w:rsidR="008A1C25" w:rsidRPr="00310F15" w14:paraId="6D6D6613" w14:textId="77777777" w:rsidTr="00CB1BBF">
        <w:trPr>
          <w:trHeight w:val="385"/>
          <w:tblCellSpacing w:w="20" w:type="dxa"/>
          <w:jc w:val="center"/>
        </w:trPr>
        <w:tc>
          <w:tcPr>
            <w:tcW w:w="783" w:type="dxa"/>
            <w:tcBorders>
              <w:bottom w:val="nil"/>
            </w:tcBorders>
            <w:vAlign w:val="center"/>
          </w:tcPr>
          <w:p w14:paraId="6F99639E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3</w:t>
            </w:r>
          </w:p>
        </w:tc>
        <w:tc>
          <w:tcPr>
            <w:tcW w:w="2228" w:type="dxa"/>
            <w:vAlign w:val="center"/>
          </w:tcPr>
          <w:p w14:paraId="046FB3BF" w14:textId="77777777" w:rsidR="00BA47B5" w:rsidRDefault="00BA47B5" w:rsidP="00BA47B5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  <w:p w14:paraId="5851E2EA" w14:textId="499ACD6F" w:rsidR="00BA47B5" w:rsidRDefault="00BA47B5" w:rsidP="00BA47B5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LS2503HTPP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-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78</w:t>
            </w:r>
          </w:p>
          <w:p w14:paraId="6A8F8B0C" w14:textId="044B503D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243" w:type="dxa"/>
          </w:tcPr>
          <w:p w14:paraId="1FD645DF" w14:textId="77777777" w:rsidR="008A1C25" w:rsidRPr="00310F15" w:rsidRDefault="008A1C2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757" w:type="dxa"/>
            <w:vAlign w:val="center"/>
          </w:tcPr>
          <w:p w14:paraId="7A432ECF" w14:textId="77777777" w:rsidR="008A1C25" w:rsidRPr="00310F15" w:rsidRDefault="008A1C25" w:rsidP="008A1C25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6</w:t>
            </w:r>
          </w:p>
        </w:tc>
        <w:tc>
          <w:tcPr>
            <w:tcW w:w="2144" w:type="dxa"/>
            <w:vAlign w:val="center"/>
          </w:tcPr>
          <w:p w14:paraId="7E67C13E" w14:textId="2BFA6D12" w:rsidR="008A1C25" w:rsidRPr="00E31BAC" w:rsidRDefault="00BA47B5" w:rsidP="008A1C25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highlight w:val="yellow"/>
                <w:lang w:val="es-CL" w:eastAsia="es-ES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2888849</w:t>
            </w:r>
          </w:p>
        </w:tc>
      </w:tr>
    </w:tbl>
    <w:p w14:paraId="327753C3" w14:textId="77777777" w:rsidR="00AA7806" w:rsidRDefault="00AA7806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C5DA3BB" w14:textId="5EF26A28" w:rsidR="00BF0E50" w:rsidRDefault="00766449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La reposición de 6 espías nuevas se identificó</w:t>
      </w:r>
      <w:r w:rsidR="00BF0E50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de la siguiente forma, con sello ALS, de color </w:t>
      </w:r>
      <w:r w:rsidR="000729E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azul</w:t>
      </w:r>
      <w:r w:rsidR="00BF0E50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que indica a su vez estado de aprobación:</w:t>
      </w:r>
    </w:p>
    <w:p w14:paraId="5BF04E43" w14:textId="77777777" w:rsidR="00AA7806" w:rsidRDefault="00AA7806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68225BA" w14:textId="77777777" w:rsidR="00AA7806" w:rsidRDefault="00AA7806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W w:w="580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43"/>
        <w:gridCol w:w="1559"/>
        <w:gridCol w:w="851"/>
        <w:gridCol w:w="850"/>
        <w:gridCol w:w="1701"/>
      </w:tblGrid>
      <w:tr w:rsidR="00BC59F9" w:rsidRPr="00310F15" w14:paraId="0F502C8B" w14:textId="3446CEE1" w:rsidTr="000954CB">
        <w:trPr>
          <w:trHeight w:val="266"/>
          <w:tblCellSpacing w:w="20" w:type="dxa"/>
          <w:jc w:val="center"/>
        </w:trPr>
        <w:tc>
          <w:tcPr>
            <w:tcW w:w="783" w:type="dxa"/>
            <w:shd w:val="clear" w:color="auto" w:fill="004CAB"/>
          </w:tcPr>
          <w:p w14:paraId="199B9268" w14:textId="07658223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ESPIA</w:t>
            </w:r>
          </w:p>
        </w:tc>
        <w:tc>
          <w:tcPr>
            <w:tcW w:w="1519" w:type="dxa"/>
            <w:shd w:val="clear" w:color="auto" w:fill="004CAB"/>
          </w:tcPr>
          <w:p w14:paraId="004C6F22" w14:textId="70895216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SELLO</w:t>
            </w:r>
          </w:p>
        </w:tc>
        <w:tc>
          <w:tcPr>
            <w:tcW w:w="811" w:type="dxa"/>
          </w:tcPr>
          <w:p w14:paraId="29215052" w14:textId="77777777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</w:p>
        </w:tc>
        <w:tc>
          <w:tcPr>
            <w:tcW w:w="810" w:type="dxa"/>
            <w:shd w:val="clear" w:color="auto" w:fill="004CAB"/>
          </w:tcPr>
          <w:p w14:paraId="1B7B54D9" w14:textId="2048EFB9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ESPIA</w:t>
            </w:r>
          </w:p>
        </w:tc>
        <w:tc>
          <w:tcPr>
            <w:tcW w:w="1641" w:type="dxa"/>
            <w:shd w:val="clear" w:color="auto" w:fill="004CAB"/>
          </w:tcPr>
          <w:p w14:paraId="6572CAC4" w14:textId="5D8E7A5D" w:rsidR="00BC59F9" w:rsidRPr="00310F15" w:rsidRDefault="00BC59F9" w:rsidP="00BC59F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SELLO</w:t>
            </w:r>
          </w:p>
        </w:tc>
      </w:tr>
      <w:tr w:rsidR="00BC59F9" w:rsidRPr="00310F15" w14:paraId="7143FA0C" w14:textId="7FD9BB68" w:rsidTr="000954CB">
        <w:trPr>
          <w:trHeight w:val="266"/>
          <w:tblCellSpacing w:w="20" w:type="dxa"/>
          <w:jc w:val="center"/>
        </w:trPr>
        <w:tc>
          <w:tcPr>
            <w:tcW w:w="783" w:type="dxa"/>
            <w:vAlign w:val="center"/>
          </w:tcPr>
          <w:p w14:paraId="11C98507" w14:textId="5CF36B8A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1</w:t>
            </w:r>
          </w:p>
        </w:tc>
        <w:tc>
          <w:tcPr>
            <w:tcW w:w="1519" w:type="dxa"/>
            <w:vAlign w:val="center"/>
          </w:tcPr>
          <w:p w14:paraId="7B0105AF" w14:textId="20642D75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ALS </w:t>
            </w:r>
            <w:r w:rsidR="00C7594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2888</w:t>
            </w:r>
            <w:r w:rsidR="00312829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850</w:t>
            </w:r>
          </w:p>
        </w:tc>
        <w:tc>
          <w:tcPr>
            <w:tcW w:w="811" w:type="dxa"/>
          </w:tcPr>
          <w:p w14:paraId="3C949401" w14:textId="77777777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810" w:type="dxa"/>
            <w:vAlign w:val="center"/>
          </w:tcPr>
          <w:p w14:paraId="5EF78ECC" w14:textId="7E131188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4</w:t>
            </w:r>
          </w:p>
        </w:tc>
        <w:tc>
          <w:tcPr>
            <w:tcW w:w="1641" w:type="dxa"/>
            <w:vAlign w:val="center"/>
          </w:tcPr>
          <w:p w14:paraId="5A2E186D" w14:textId="6A222F2F" w:rsidR="00BC59F9" w:rsidRPr="00310F15" w:rsidRDefault="00C7594B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2888</w:t>
            </w:r>
            <w:r w:rsidR="00312829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864</w:t>
            </w:r>
          </w:p>
        </w:tc>
      </w:tr>
      <w:tr w:rsidR="00BC59F9" w:rsidRPr="00310F15" w14:paraId="747FDC73" w14:textId="356BF227" w:rsidTr="000954CB">
        <w:trPr>
          <w:trHeight w:val="282"/>
          <w:tblCellSpacing w:w="20" w:type="dxa"/>
          <w:jc w:val="center"/>
        </w:trPr>
        <w:tc>
          <w:tcPr>
            <w:tcW w:w="783" w:type="dxa"/>
            <w:tcBorders>
              <w:bottom w:val="outset" w:sz="6" w:space="0" w:color="auto"/>
            </w:tcBorders>
            <w:vAlign w:val="center"/>
          </w:tcPr>
          <w:p w14:paraId="57DC8AEE" w14:textId="01718147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</w:t>
            </w:r>
          </w:p>
        </w:tc>
        <w:tc>
          <w:tcPr>
            <w:tcW w:w="1519" w:type="dxa"/>
            <w:vAlign w:val="center"/>
          </w:tcPr>
          <w:p w14:paraId="42CAADF1" w14:textId="0CFD7A1B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 xml:space="preserve">ALS </w:t>
            </w:r>
            <w:r w:rsidR="00C7594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2888</w:t>
            </w:r>
            <w:r w:rsidR="00312829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865</w:t>
            </w:r>
          </w:p>
        </w:tc>
        <w:tc>
          <w:tcPr>
            <w:tcW w:w="811" w:type="dxa"/>
          </w:tcPr>
          <w:p w14:paraId="09F6595C" w14:textId="77777777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810" w:type="dxa"/>
            <w:vAlign w:val="center"/>
          </w:tcPr>
          <w:p w14:paraId="093592DF" w14:textId="2AFEBF1C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5</w:t>
            </w:r>
          </w:p>
        </w:tc>
        <w:tc>
          <w:tcPr>
            <w:tcW w:w="1641" w:type="dxa"/>
            <w:vAlign w:val="center"/>
          </w:tcPr>
          <w:p w14:paraId="67501A2D" w14:textId="6D58D95B" w:rsidR="00BC59F9" w:rsidRPr="00310F15" w:rsidRDefault="00C7594B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2888</w:t>
            </w:r>
            <w:r w:rsidR="00312829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862</w:t>
            </w:r>
          </w:p>
        </w:tc>
      </w:tr>
      <w:tr w:rsidR="00BC59F9" w:rsidRPr="00310F15" w14:paraId="7CE7BE11" w14:textId="07090DC9" w:rsidTr="000954CB">
        <w:trPr>
          <w:trHeight w:val="385"/>
          <w:tblCellSpacing w:w="20" w:type="dxa"/>
          <w:jc w:val="center"/>
        </w:trPr>
        <w:tc>
          <w:tcPr>
            <w:tcW w:w="783" w:type="dxa"/>
            <w:tcBorders>
              <w:bottom w:val="nil"/>
            </w:tcBorders>
            <w:vAlign w:val="center"/>
          </w:tcPr>
          <w:p w14:paraId="6839292D" w14:textId="7A7922BB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3</w:t>
            </w:r>
          </w:p>
        </w:tc>
        <w:tc>
          <w:tcPr>
            <w:tcW w:w="1519" w:type="dxa"/>
            <w:vAlign w:val="center"/>
          </w:tcPr>
          <w:p w14:paraId="73ED97DC" w14:textId="5DD5F6A8" w:rsidR="00BC59F9" w:rsidRPr="00310F15" w:rsidRDefault="00C7594B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2888</w:t>
            </w:r>
            <w:r w:rsidR="00312829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861</w:t>
            </w:r>
          </w:p>
        </w:tc>
        <w:tc>
          <w:tcPr>
            <w:tcW w:w="811" w:type="dxa"/>
          </w:tcPr>
          <w:p w14:paraId="7D0662D3" w14:textId="77777777" w:rsidR="00BC59F9" w:rsidRPr="00310F15" w:rsidRDefault="00BC59F9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810" w:type="dxa"/>
            <w:vAlign w:val="center"/>
          </w:tcPr>
          <w:p w14:paraId="01629EE8" w14:textId="4ACEDD23" w:rsidR="00BC59F9" w:rsidRPr="00310F15" w:rsidRDefault="00BC59F9" w:rsidP="00BC59F9">
            <w:pPr>
              <w:spacing w:after="0" w:line="36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6</w:t>
            </w:r>
          </w:p>
        </w:tc>
        <w:tc>
          <w:tcPr>
            <w:tcW w:w="1641" w:type="dxa"/>
            <w:vAlign w:val="center"/>
          </w:tcPr>
          <w:p w14:paraId="3F76D750" w14:textId="5DD525B1" w:rsidR="00BC59F9" w:rsidRPr="00310F15" w:rsidRDefault="00C7594B" w:rsidP="00BC59F9">
            <w:pPr>
              <w:spacing w:after="0" w:line="360" w:lineRule="auto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ALS 288</w:t>
            </w:r>
            <w:r w:rsidR="00316BFB"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</w:t>
            </w:r>
            <w:r w:rsidR="00312829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849</w:t>
            </w:r>
          </w:p>
        </w:tc>
      </w:tr>
    </w:tbl>
    <w:p w14:paraId="082E3E7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360" w:lineRule="auto"/>
        <w:rPr>
          <w:rFonts w:eastAsia="Times New Roman" w:cs="Arial"/>
          <w:b/>
          <w:color w:val="auto"/>
          <w:sz w:val="20"/>
          <w:szCs w:val="20"/>
          <w:lang w:val="es-CL" w:eastAsia="es-CL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C59F9" w:rsidRPr="00925967" w14:paraId="543CE751" w14:textId="77777777" w:rsidTr="00AA7806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1459CDE8" w14:textId="7CF076BB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FFFFFF" w:themeColor="background1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5.- REVISI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ES" w:eastAsia="es-ES"/>
              </w:rPr>
              <w:t>N DE REGISTROS E HISTORIAL</w:t>
            </w:r>
          </w:p>
        </w:tc>
      </w:tr>
    </w:tbl>
    <w:p w14:paraId="3F82E47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B82B0F9" w14:textId="0F6A80C5" w:rsidR="00BF0E50" w:rsidRPr="00310F15" w:rsidRDefault="00C07457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="00BF0E50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información proporcionada por </w:t>
      </w:r>
      <w:r w:rsidR="00BF0E50"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AGUNSA</w:t>
      </w:r>
      <w:r w:rsidR="00BF0E50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, las espías se encuentran en servicio para amarra de naves, en Terminal Collahuasi, Punta Patache, Chile.</w:t>
      </w:r>
    </w:p>
    <w:p w14:paraId="7FCC05D6" w14:textId="3907BC7C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b/>
          <w:bCs/>
          <w:color w:val="auto"/>
          <w:sz w:val="20"/>
          <w:szCs w:val="20"/>
          <w:u w:val="single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El programa de Gestión Preventiva (Mantención de Espías de Tierra en Terminal Collahuasi), establece que el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cambio de espías</w:t>
      </w:r>
      <w:r w:rsidR="00BC59F9"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 tiene plazo perentorio de cada 3 meses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,</w:t>
      </w:r>
      <w:r w:rsidR="00AB3D8D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</w:t>
      </w:r>
      <w:r w:rsidR="00AB3D8D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ú</w:t>
      </w:r>
      <w:r w:rsidR="00BC59F9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 xml:space="preserve">ltimo cambio fue el </w:t>
      </w:r>
      <w:r w:rsidR="00A55C00" w:rsidRPr="00312829">
        <w:rPr>
          <w:rFonts w:eastAsia="Times New Roman" w:cs="Arial"/>
          <w:b/>
          <w:bCs/>
          <w:color w:val="auto"/>
          <w:sz w:val="20"/>
          <w:szCs w:val="20"/>
          <w:highlight w:val="yellow"/>
          <w:lang w:val="es-CL" w:eastAsia="es-CL"/>
        </w:rPr>
        <w:t>2</w:t>
      </w:r>
      <w:r w:rsidR="006560D0" w:rsidRPr="00312829">
        <w:rPr>
          <w:rFonts w:eastAsia="Times New Roman" w:cs="Arial"/>
          <w:b/>
          <w:bCs/>
          <w:color w:val="auto"/>
          <w:sz w:val="20"/>
          <w:szCs w:val="20"/>
          <w:highlight w:val="yellow"/>
          <w:lang w:val="es-CL" w:eastAsia="es-CL"/>
        </w:rPr>
        <w:t>3</w:t>
      </w:r>
      <w:r w:rsidR="00BC59F9" w:rsidRPr="00312829">
        <w:rPr>
          <w:rFonts w:eastAsia="Times New Roman" w:cs="Arial"/>
          <w:b/>
          <w:bCs/>
          <w:color w:val="auto"/>
          <w:sz w:val="20"/>
          <w:szCs w:val="20"/>
          <w:highlight w:val="yellow"/>
          <w:lang w:val="es-CL" w:eastAsia="es-CL"/>
        </w:rPr>
        <w:t xml:space="preserve"> de </w:t>
      </w:r>
      <w:r w:rsidR="00A55C00" w:rsidRPr="00312829">
        <w:rPr>
          <w:rFonts w:eastAsia="Times New Roman" w:cs="Arial"/>
          <w:b/>
          <w:bCs/>
          <w:color w:val="auto"/>
          <w:sz w:val="20"/>
          <w:szCs w:val="20"/>
          <w:highlight w:val="yellow"/>
          <w:lang w:val="es-CL" w:eastAsia="es-CL"/>
        </w:rPr>
        <w:t>Julio</w:t>
      </w:r>
      <w:r w:rsidR="006560D0" w:rsidRPr="00312829">
        <w:rPr>
          <w:rFonts w:eastAsia="Times New Roman" w:cs="Arial"/>
          <w:b/>
          <w:bCs/>
          <w:color w:val="auto"/>
          <w:sz w:val="20"/>
          <w:szCs w:val="20"/>
          <w:highlight w:val="yellow"/>
          <w:lang w:val="es-CL" w:eastAsia="es-CL"/>
        </w:rPr>
        <w:t xml:space="preserve"> </w:t>
      </w:r>
      <w:r w:rsidR="00BF5E8A" w:rsidRPr="00312829">
        <w:rPr>
          <w:rFonts w:eastAsia="Times New Roman" w:cs="Arial"/>
          <w:b/>
          <w:bCs/>
          <w:color w:val="auto"/>
          <w:sz w:val="20"/>
          <w:szCs w:val="20"/>
          <w:highlight w:val="yellow"/>
          <w:lang w:val="es-CL" w:eastAsia="es-CL"/>
        </w:rPr>
        <w:t>202</w:t>
      </w:r>
      <w:r w:rsidR="00280E57" w:rsidRPr="00312829">
        <w:rPr>
          <w:rFonts w:eastAsia="Times New Roman" w:cs="Arial"/>
          <w:b/>
          <w:bCs/>
          <w:color w:val="auto"/>
          <w:sz w:val="20"/>
          <w:szCs w:val="20"/>
          <w:highlight w:val="yellow"/>
          <w:lang w:val="es-CL" w:eastAsia="es-CL"/>
        </w:rPr>
        <w:t>5</w:t>
      </w:r>
      <w:r w:rsidR="00AB3D8D" w:rsidRPr="00312829">
        <w:rPr>
          <w:rFonts w:eastAsia="Times New Roman" w:cs="Arial"/>
          <w:b/>
          <w:bCs/>
          <w:color w:val="auto"/>
          <w:sz w:val="20"/>
          <w:szCs w:val="20"/>
          <w:highlight w:val="yellow"/>
          <w:lang w:val="es-CL" w:eastAsia="es-CL"/>
        </w:rPr>
        <w:t>.</w:t>
      </w:r>
    </w:p>
    <w:p w14:paraId="6030C40F" w14:textId="61B51748" w:rsidR="005C64E6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ALS </w:t>
      </w:r>
      <w:proofErr w:type="spellStart"/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Inspection</w:t>
      </w:r>
      <w:proofErr w:type="spellEnd"/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</w:t>
      </w:r>
      <w:r w:rsidR="00BC59F9"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Chile Spa</w:t>
      </w:r>
      <w:r w:rsidRPr="00310F15">
        <w:rPr>
          <w:rFonts w:eastAsia="Times New Roman" w:cs="Arial"/>
          <w:b/>
          <w:bCs/>
          <w:color w:val="auto"/>
          <w:sz w:val="20"/>
          <w:szCs w:val="20"/>
          <w:lang w:val="es-CL" w:eastAsia="es-CL"/>
        </w:rPr>
        <w:t>,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en su condición de inspectores y certificadores, realizará la inspección </w:t>
      </w:r>
      <w:r w:rsidR="00AB3D8D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la normativa internacional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CIIG Nº2001-04 </w:t>
      </w:r>
      <w:r w:rsidRPr="00310F15">
        <w:rPr>
          <w:rFonts w:eastAsia="Times New Roman" w:cs="Arial"/>
          <w:b/>
          <w:color w:val="auto"/>
          <w:sz w:val="20"/>
          <w:szCs w:val="20"/>
          <w:lang w:val="es-ES" w:eastAsia="es-CL"/>
        </w:rPr>
        <w:t>Fiber Rope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, para especificar su condición de uso.</w:t>
      </w:r>
    </w:p>
    <w:p w14:paraId="5E1C6278" w14:textId="178D84C1" w:rsidR="00BF0E50" w:rsidRPr="00310F15" w:rsidRDefault="005C64E6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60288" behindDoc="1" locked="0" layoutInCell="1" allowOverlap="1" wp14:anchorId="6C02795E" wp14:editId="57E17264">
            <wp:simplePos x="0" y="0"/>
            <wp:positionH relativeFrom="column">
              <wp:posOffset>3105150</wp:posOffset>
            </wp:positionH>
            <wp:positionV relativeFrom="paragraph">
              <wp:posOffset>69850</wp:posOffset>
            </wp:positionV>
            <wp:extent cx="2937510" cy="2952750"/>
            <wp:effectExtent l="0" t="0" r="0" b="0"/>
            <wp:wrapNone/>
            <wp:docPr id="47" name="Imagen 47" descr="f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foto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D8D" w:rsidRPr="00310F15">
        <w:rPr>
          <w:rFonts w:eastAsia="Times New Roman" w:cs="Arial"/>
          <w:noProof/>
          <w:color w:val="auto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5F6F686" wp14:editId="4E436BFD">
            <wp:simplePos x="0" y="0"/>
            <wp:positionH relativeFrom="column">
              <wp:posOffset>247650</wp:posOffset>
            </wp:positionH>
            <wp:positionV relativeFrom="paragraph">
              <wp:posOffset>50800</wp:posOffset>
            </wp:positionV>
            <wp:extent cx="2781300" cy="2971800"/>
            <wp:effectExtent l="0" t="0" r="0" b="0"/>
            <wp:wrapNone/>
            <wp:docPr id="46" name="Imagen 46" descr="f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oto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F15">
        <w:rPr>
          <w:rFonts w:eastAsia="Times New Roman" w:cs="Times New Roman"/>
          <w:noProof/>
          <w:color w:val="auto"/>
          <w:sz w:val="20"/>
          <w:szCs w:val="20"/>
          <w:lang w:val="es-CL" w:eastAsia="es-ES"/>
        </w:rPr>
        <w:t xml:space="preserve">   </w:t>
      </w:r>
    </w:p>
    <w:p w14:paraId="01FA779B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0CB18E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A87141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B1B5DD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3ECE359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1DAA753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C51D46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A4E1E34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1E97FD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5DB2C5B" w14:textId="4FA3F0CC" w:rsidR="00BF0E50" w:rsidRPr="00310F15" w:rsidRDefault="00E15901" w:rsidP="00E15901">
      <w:pPr>
        <w:tabs>
          <w:tab w:val="left" w:pos="8244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54418E8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2069BD9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295D1DE" w14:textId="669D9D63" w:rsidR="00BF0E50" w:rsidRPr="00310F15" w:rsidRDefault="00E70096" w:rsidP="00E70096">
      <w:pPr>
        <w:tabs>
          <w:tab w:val="left" w:pos="2748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48A0D2D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CC56DDA" w14:textId="7445E1E8" w:rsidR="00BF0E50" w:rsidRPr="00310F15" w:rsidRDefault="00E15901" w:rsidP="00E15901">
      <w:pPr>
        <w:tabs>
          <w:tab w:val="left" w:pos="4065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1D143CAF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C68BC0C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902F439" w14:textId="37F86769" w:rsidR="00BF0E50" w:rsidRPr="00310F15" w:rsidRDefault="00E15901" w:rsidP="00E15901">
      <w:pPr>
        <w:tabs>
          <w:tab w:val="left" w:pos="4110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115FFCB6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A6E88F7" w14:textId="77777777" w:rsidR="00BF0E50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8787F0D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B356681" w14:textId="77777777" w:rsidR="002A26C3" w:rsidRPr="00310F15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6DDE29B" w14:textId="3936541E" w:rsidR="00BF0E50" w:rsidRPr="00310F15" w:rsidRDefault="00E1590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noProof/>
          <w:color w:val="auto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5E5C3165" wp14:editId="2D97F2D5">
            <wp:simplePos x="0" y="0"/>
            <wp:positionH relativeFrom="column">
              <wp:posOffset>247650</wp:posOffset>
            </wp:positionH>
            <wp:positionV relativeFrom="paragraph">
              <wp:posOffset>6985</wp:posOffset>
            </wp:positionV>
            <wp:extent cx="2781300" cy="3069590"/>
            <wp:effectExtent l="0" t="0" r="0" b="0"/>
            <wp:wrapNone/>
            <wp:docPr id="45" name="Imagen 45" descr="f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foto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4E6"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61312" behindDoc="1" locked="0" layoutInCell="1" allowOverlap="1" wp14:anchorId="11DFCACF" wp14:editId="04172639">
            <wp:simplePos x="0" y="0"/>
            <wp:positionH relativeFrom="column">
              <wp:posOffset>3110865</wp:posOffset>
            </wp:positionH>
            <wp:positionV relativeFrom="paragraph">
              <wp:posOffset>3810</wp:posOffset>
            </wp:positionV>
            <wp:extent cx="2951480" cy="3069590"/>
            <wp:effectExtent l="0" t="0" r="1270" b="0"/>
            <wp:wrapNone/>
            <wp:docPr id="44" name="Imagen 44" descr="f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foto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B13C6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0426700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noProof/>
          <w:color w:val="auto"/>
          <w:sz w:val="20"/>
          <w:szCs w:val="20"/>
          <w:lang w:val="es-ES" w:eastAsia="es-ES"/>
        </w:rPr>
      </w:pPr>
    </w:p>
    <w:p w14:paraId="4E763D3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noProof/>
          <w:color w:val="auto"/>
          <w:sz w:val="20"/>
          <w:szCs w:val="20"/>
          <w:lang w:val="es-ES" w:eastAsia="es-ES"/>
        </w:rPr>
      </w:pPr>
    </w:p>
    <w:p w14:paraId="29168AF8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0DE23D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511971E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EDF3396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3CAEB97" w14:textId="26978E4C" w:rsidR="00BF0E50" w:rsidRPr="00310F15" w:rsidRDefault="00E15901" w:rsidP="00E15901">
      <w:pPr>
        <w:tabs>
          <w:tab w:val="left" w:pos="4155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7ABCE17C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07E81EA" w14:textId="1DEF586F" w:rsidR="005C64E6" w:rsidRPr="00310F15" w:rsidRDefault="005C64E6" w:rsidP="00445D31">
      <w:pPr>
        <w:tabs>
          <w:tab w:val="left" w:pos="6795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ED20206" w14:textId="758F3DCC" w:rsidR="00BF0E50" w:rsidRPr="00310F15" w:rsidRDefault="002A26C3" w:rsidP="002A26C3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firstLine="284"/>
        <w:rPr>
          <w:rFonts w:eastAsia="Times New Roman" w:cs="Arial"/>
          <w:color w:val="auto"/>
          <w:sz w:val="20"/>
          <w:szCs w:val="20"/>
          <w:lang w:val="es-CL" w:eastAsia="es-CL"/>
        </w:rPr>
      </w:pPr>
      <w:r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</w:t>
      </w:r>
    </w:p>
    <w:p w14:paraId="19A47F44" w14:textId="36E03914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6B31A6F" w14:textId="3616296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00A0026" w14:textId="5B5636D8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AB473E5" w14:textId="3BE43765" w:rsidR="00BF0E50" w:rsidRPr="00310F15" w:rsidRDefault="00E15901" w:rsidP="00E15901">
      <w:pPr>
        <w:tabs>
          <w:tab w:val="left" w:pos="5955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47CED39C" w14:textId="1342A8BC" w:rsidR="00BF0E50" w:rsidRPr="00310F15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 wp14:anchorId="6D7838CB" wp14:editId="75F25B80">
            <wp:simplePos x="0" y="0"/>
            <wp:positionH relativeFrom="column">
              <wp:posOffset>236523</wp:posOffset>
            </wp:positionH>
            <wp:positionV relativeFrom="paragraph">
              <wp:posOffset>9856</wp:posOffset>
            </wp:positionV>
            <wp:extent cx="2790908" cy="3267075"/>
            <wp:effectExtent l="0" t="0" r="9525" b="0"/>
            <wp:wrapNone/>
            <wp:docPr id="42" name="Imagen 42" descr="f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foto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8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F15">
        <w:rPr>
          <w:rFonts w:eastAsia="Times New Roman" w:cs="Arial"/>
          <w:noProof/>
          <w:color w:val="auto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517415E1" wp14:editId="5E1FDFC4">
            <wp:simplePos x="0" y="0"/>
            <wp:positionH relativeFrom="margin">
              <wp:posOffset>3124531</wp:posOffset>
            </wp:positionH>
            <wp:positionV relativeFrom="paragraph">
              <wp:posOffset>9746</wp:posOffset>
            </wp:positionV>
            <wp:extent cx="2919095" cy="3267075"/>
            <wp:effectExtent l="0" t="0" r="0" b="9525"/>
            <wp:wrapNone/>
            <wp:docPr id="43" name="Imagen 43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foto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56FC4" w14:textId="614E8991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17DBFD1" w14:textId="7F571D48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034A5D9" w14:textId="67A82ECE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ECB1F1D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1759EF6" w14:textId="759F642A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0BF1213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AC2DDBC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D1491A3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0850F38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E434CFB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E1F9473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ED4F8DA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4813252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8601C29" w14:textId="6B741FEB" w:rsidR="00BF0E50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noProof/>
          <w:color w:val="auto"/>
          <w:sz w:val="20"/>
          <w:szCs w:val="20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3827BEB4" wp14:editId="5EC488BB">
            <wp:simplePos x="0" y="0"/>
            <wp:positionH relativeFrom="column">
              <wp:posOffset>3124200</wp:posOffset>
            </wp:positionH>
            <wp:positionV relativeFrom="paragraph">
              <wp:posOffset>64770</wp:posOffset>
            </wp:positionV>
            <wp:extent cx="2825750" cy="3486150"/>
            <wp:effectExtent l="0" t="0" r="0" b="0"/>
            <wp:wrapNone/>
            <wp:docPr id="41" name="Imagen 41" descr="fot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foto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62336" behindDoc="1" locked="0" layoutInCell="1" allowOverlap="1" wp14:anchorId="67CBDC13" wp14:editId="34781489">
            <wp:simplePos x="0" y="0"/>
            <wp:positionH relativeFrom="column">
              <wp:posOffset>123825</wp:posOffset>
            </wp:positionH>
            <wp:positionV relativeFrom="paragraph">
              <wp:posOffset>64771</wp:posOffset>
            </wp:positionV>
            <wp:extent cx="2823845" cy="3486150"/>
            <wp:effectExtent l="0" t="0" r="0" b="0"/>
            <wp:wrapNone/>
            <wp:docPr id="40" name="Imagen 40" descr="fot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foto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50DBD" w14:textId="24063801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A8CD204" w14:textId="58A0DAD6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761D2CD" w14:textId="4BCAB541" w:rsidR="00BF0E50" w:rsidRPr="00310F15" w:rsidRDefault="00742785" w:rsidP="00742785">
      <w:pPr>
        <w:tabs>
          <w:tab w:val="left" w:pos="6840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ab/>
      </w:r>
    </w:p>
    <w:p w14:paraId="1EE0B2CE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D38426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257704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F7A78D4" w14:textId="36329A2E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87A4997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665E0E5" w14:textId="0403E8FC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D71B67D" w14:textId="09B9467E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1685B22" w14:textId="77777777" w:rsidR="002A26C3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CC75241" w14:textId="00E08C05" w:rsidR="00BF0E50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Times New Roman"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64384" behindDoc="1" locked="0" layoutInCell="1" allowOverlap="1" wp14:anchorId="12C6B932" wp14:editId="61D3700D">
            <wp:simplePos x="0" y="0"/>
            <wp:positionH relativeFrom="margin">
              <wp:posOffset>1333500</wp:posOffset>
            </wp:positionH>
            <wp:positionV relativeFrom="paragraph">
              <wp:posOffset>262890</wp:posOffset>
            </wp:positionV>
            <wp:extent cx="3234690" cy="3505200"/>
            <wp:effectExtent l="0" t="0" r="3810" b="0"/>
            <wp:wrapNone/>
            <wp:docPr id="39" name="Imagen 39" descr="fot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foto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B4A74" w14:textId="44B7FF71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753F884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B71B88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4C0949E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B12441F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6CC211D" w14:textId="3F6A0A0C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2103324" w14:textId="5DFF5EA5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8DECF83" w14:textId="06CB99D4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BD90732" w14:textId="5FF5F74F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A1D6BFC" w14:textId="55C49E07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2EF5991" w14:textId="634C0683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76A2ACB9" w14:textId="59C92CF1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5CDFD95" w14:textId="1A86036A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23DBB86" w14:textId="354FB821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E57A985" w14:textId="77777777" w:rsidR="00E96F50" w:rsidRPr="00310F15" w:rsidRDefault="00E96F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19D3360" w14:textId="77777777" w:rsidR="00F36775" w:rsidRPr="00310F15" w:rsidRDefault="00F36775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EEC5673" w14:textId="77777777" w:rsidR="00F36775" w:rsidRPr="00310F15" w:rsidRDefault="00F36775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F9E179F" w14:textId="77777777" w:rsidR="00F36775" w:rsidRPr="00310F15" w:rsidRDefault="00F36775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E4598AE" w14:textId="797254DC" w:rsidR="00BF0E50" w:rsidRPr="00310F15" w:rsidRDefault="00BF0E50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Por otra parte, </w:t>
      </w:r>
      <w:r w:rsidR="00C0745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la Certificación emitida por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Lloyd ‘s Register </w:t>
      </w:r>
      <w:proofErr w:type="spellStart"/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of</w:t>
      </w:r>
      <w:proofErr w:type="spellEnd"/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 </w:t>
      </w:r>
      <w:proofErr w:type="spellStart"/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Shipping</w:t>
      </w:r>
      <w:proofErr w:type="spellEnd"/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en conformidad a </w:t>
      </w:r>
      <w:r w:rsidR="00F36775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la norma internacional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de calidad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ISO 2307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, los valores a considerar en las espías son los siguientes</w:t>
      </w:r>
      <w:r w:rsidR="00F36775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:</w:t>
      </w:r>
    </w:p>
    <w:p w14:paraId="1B7786BC" w14:textId="77777777" w:rsidR="00F36775" w:rsidRPr="00310F15" w:rsidRDefault="00F36775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pPr w:leftFromText="141" w:rightFromText="141" w:vertAnchor="text" w:tblpX="2529" w:tblpY="1"/>
        <w:tblOverlap w:val="never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1"/>
        <w:gridCol w:w="1571"/>
      </w:tblGrid>
      <w:tr w:rsidR="00BF0E50" w:rsidRPr="00310F15" w14:paraId="1D9B8F53" w14:textId="77777777" w:rsidTr="00BF0E50">
        <w:trPr>
          <w:trHeight w:val="389"/>
          <w:tblCellSpacing w:w="20" w:type="dxa"/>
        </w:trPr>
        <w:tc>
          <w:tcPr>
            <w:tcW w:w="2861" w:type="dxa"/>
            <w:vAlign w:val="center"/>
          </w:tcPr>
          <w:p w14:paraId="4B9C6825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Punto de ruptura específico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4A544302" w14:textId="795707CF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100.000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Kg</w:t>
            </w:r>
            <w:proofErr w:type="gramEnd"/>
            <w:r w:rsidR="00F36775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3C7937A3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73D636B2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Punto de ruptura calculado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7BFD38CE" w14:textId="24BCC825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102.000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Kg</w:t>
            </w:r>
            <w:proofErr w:type="gramEnd"/>
            <w:r w:rsidR="00F36775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15720A50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11584B59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Peso neto especifico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034F54BA" w14:textId="548C4841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1.015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Kg</w:t>
            </w:r>
            <w:proofErr w:type="gramEnd"/>
            <w:r w:rsidR="00F36775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451244A9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53024F05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Peso neto establecido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1A9E46E3" w14:textId="5A4CEF7C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1.015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Kg</w:t>
            </w:r>
            <w:proofErr w:type="gramEnd"/>
            <w:r w:rsidR="00F36775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</w:p>
        </w:tc>
      </w:tr>
      <w:tr w:rsidR="00BF0E50" w:rsidRPr="00310F15" w14:paraId="3707B471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68E0EB32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Largo de la espía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17ABDB4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350 Mt.</w:t>
            </w:r>
          </w:p>
        </w:tc>
      </w:tr>
      <w:tr w:rsidR="00BF0E50" w:rsidRPr="00310F15" w14:paraId="0ADD4C1D" w14:textId="77777777" w:rsidTr="00BF0E50">
        <w:trPr>
          <w:trHeight w:val="272"/>
          <w:tblCellSpacing w:w="20" w:type="dxa"/>
        </w:trPr>
        <w:tc>
          <w:tcPr>
            <w:tcW w:w="2861" w:type="dxa"/>
            <w:vAlign w:val="center"/>
          </w:tcPr>
          <w:p w14:paraId="3DA22CBE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Diámetro</w:t>
            </w:r>
          </w:p>
        </w:tc>
        <w:tc>
          <w:tcPr>
            <w:tcW w:w="1511" w:type="dxa"/>
            <w:tcBorders>
              <w:left w:val="outset" w:sz="6" w:space="0" w:color="9D9DA1"/>
            </w:tcBorders>
            <w:vAlign w:val="center"/>
          </w:tcPr>
          <w:p w14:paraId="119B38C3" w14:textId="7C5DC59C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80 </w:t>
            </w:r>
            <w:proofErr w:type="spell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m</w:t>
            </w:r>
            <w:r w:rsidR="00E15901"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m</w:t>
            </w:r>
            <w:r w:rsidR="00B809C0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.</w:t>
            </w:r>
            <w:proofErr w:type="spellEnd"/>
          </w:p>
        </w:tc>
      </w:tr>
    </w:tbl>
    <w:p w14:paraId="66BD9BA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1309021B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BA26E4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16D2A35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3F8DE43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E271E6F" w14:textId="77777777" w:rsidR="00F36775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60A1285" w14:textId="4EA7B5A6" w:rsidR="00BF0E50" w:rsidRPr="00310F15" w:rsidRDefault="00BF0E50" w:rsidP="00AB3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Lo anterior, es para proceder con la inspección </w:t>
      </w:r>
      <w:r w:rsidR="00C0745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los criterios anteriormente expuestos, por lo que, </w:t>
      </w:r>
      <w:r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>ALS Inspection</w:t>
      </w:r>
      <w:r w:rsidR="00BC59F9" w:rsidRPr="00310F15">
        <w:rPr>
          <w:rFonts w:eastAsia="Times New Roman" w:cs="Arial"/>
          <w:b/>
          <w:color w:val="auto"/>
          <w:sz w:val="20"/>
          <w:szCs w:val="20"/>
          <w:lang w:val="es-CL" w:eastAsia="es-CL"/>
        </w:rPr>
        <w:t xml:space="preserve"> Chile Spa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., procederá a inspeccionar las espías categorizando éstas </w:t>
      </w:r>
      <w:r w:rsidR="00C0745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de acuerdo con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lo siguiente:</w:t>
      </w:r>
    </w:p>
    <w:p w14:paraId="0B5422F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b/>
          <w:color w:val="002060"/>
          <w:sz w:val="20"/>
          <w:szCs w:val="20"/>
          <w:lang w:val="es-CL" w:eastAsia="es-CL"/>
        </w:rPr>
      </w:pPr>
    </w:p>
    <w:p w14:paraId="35CD4ACC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b/>
          <w:color w:val="004CAB"/>
          <w:sz w:val="20"/>
          <w:szCs w:val="20"/>
          <w:u w:val="single"/>
          <w:lang w:val="es-CL" w:eastAsia="es-CL"/>
        </w:rPr>
      </w:pPr>
      <w:r w:rsidRPr="00310F15">
        <w:rPr>
          <w:rFonts w:eastAsia="Times New Roman" w:cs="Arial"/>
          <w:b/>
          <w:color w:val="004CAB"/>
          <w:sz w:val="20"/>
          <w:szCs w:val="20"/>
          <w:lang w:val="es-CL" w:eastAsia="es-CL"/>
        </w:rPr>
        <w:t xml:space="preserve">5.1- </w:t>
      </w: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CL" w:eastAsia="es-CL"/>
        </w:rPr>
        <w:t>Clasificación de Porcentaje de Hebras por Torón (P.H.C)</w:t>
      </w:r>
    </w:p>
    <w:p w14:paraId="1FBB466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b/>
          <w:color w:val="auto"/>
          <w:sz w:val="20"/>
          <w:szCs w:val="20"/>
          <w:u w:val="single"/>
          <w:lang w:val="es-CL" w:eastAsia="es-CL"/>
        </w:rPr>
      </w:pPr>
    </w:p>
    <w:p w14:paraId="6E87E202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b/>
          <w:color w:val="auto"/>
          <w:sz w:val="20"/>
          <w:szCs w:val="20"/>
          <w:u w:val="single"/>
          <w:lang w:val="es-CL" w:eastAsia="es-CL"/>
        </w:rPr>
      </w:pPr>
    </w:p>
    <w:tbl>
      <w:tblPr>
        <w:tblW w:w="0" w:type="auto"/>
        <w:tblCellSpacing w:w="20" w:type="dxa"/>
        <w:tblInd w:w="24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9"/>
        <w:gridCol w:w="2835"/>
      </w:tblGrid>
      <w:tr w:rsidR="00BC59F9" w:rsidRPr="00925967" w14:paraId="68D60D4A" w14:textId="77777777" w:rsidTr="00BC59F9">
        <w:trPr>
          <w:trHeight w:val="543"/>
          <w:tblCellSpacing w:w="20" w:type="dxa"/>
        </w:trPr>
        <w:tc>
          <w:tcPr>
            <w:tcW w:w="1819" w:type="dxa"/>
            <w:shd w:val="clear" w:color="auto" w:fill="004CAB"/>
            <w:vAlign w:val="center"/>
          </w:tcPr>
          <w:p w14:paraId="6DF660B5" w14:textId="2F382609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  <w:t>CLASIFICACI</w:t>
            </w:r>
            <w:r w:rsidR="00C07457"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  <w:t>Ó</w:t>
            </w: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  <w:t>N</w:t>
            </w:r>
          </w:p>
          <w:p w14:paraId="1FE8F4DE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  <w:tc>
          <w:tcPr>
            <w:tcW w:w="2775" w:type="dxa"/>
            <w:tcBorders>
              <w:left w:val="outset" w:sz="6" w:space="0" w:color="9D9DA1"/>
            </w:tcBorders>
            <w:shd w:val="clear" w:color="auto" w:fill="004CAB"/>
          </w:tcPr>
          <w:p w14:paraId="4706BEE4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CL" w:eastAsia="es-CL"/>
              </w:rPr>
              <w:t>PORCENTAJE DE HEBRAS CORTADAS (P.H.C)</w:t>
            </w:r>
          </w:p>
        </w:tc>
      </w:tr>
      <w:tr w:rsidR="00BF0E50" w:rsidRPr="00310F15" w14:paraId="5D110009" w14:textId="77777777" w:rsidTr="00BF0E50">
        <w:trPr>
          <w:trHeight w:val="543"/>
          <w:tblCellSpacing w:w="20" w:type="dxa"/>
        </w:trPr>
        <w:tc>
          <w:tcPr>
            <w:tcW w:w="1819" w:type="dxa"/>
            <w:vAlign w:val="center"/>
          </w:tcPr>
          <w:p w14:paraId="76C8AF43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Muy Buena</w:t>
            </w:r>
          </w:p>
        </w:tc>
        <w:tc>
          <w:tcPr>
            <w:tcW w:w="2775" w:type="dxa"/>
            <w:tcBorders>
              <w:left w:val="outset" w:sz="6" w:space="0" w:color="9D9DA1"/>
            </w:tcBorders>
            <w:vAlign w:val="center"/>
          </w:tcPr>
          <w:p w14:paraId="0BF8A650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 xml:space="preserve">PHC </w:t>
            </w:r>
            <w:proofErr w:type="gramStart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&lt;  2</w:t>
            </w:r>
            <w:proofErr w:type="gramEnd"/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%</w:t>
            </w:r>
          </w:p>
        </w:tc>
      </w:tr>
      <w:tr w:rsidR="00BF0E50" w:rsidRPr="00310F15" w14:paraId="7412486C" w14:textId="77777777" w:rsidTr="00BF0E50">
        <w:trPr>
          <w:trHeight w:val="543"/>
          <w:tblCellSpacing w:w="20" w:type="dxa"/>
        </w:trPr>
        <w:tc>
          <w:tcPr>
            <w:tcW w:w="1819" w:type="dxa"/>
            <w:vAlign w:val="center"/>
          </w:tcPr>
          <w:p w14:paraId="703B4337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Buena</w:t>
            </w:r>
          </w:p>
        </w:tc>
        <w:tc>
          <w:tcPr>
            <w:tcW w:w="2775" w:type="dxa"/>
            <w:tcBorders>
              <w:left w:val="outset" w:sz="6" w:space="0" w:color="9D9DA1"/>
            </w:tcBorders>
            <w:vAlign w:val="center"/>
          </w:tcPr>
          <w:p w14:paraId="2C8E8F0A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2% ≤ PHC &lt; 6%</w:t>
            </w:r>
          </w:p>
        </w:tc>
      </w:tr>
      <w:tr w:rsidR="00BF0E50" w:rsidRPr="00310F15" w14:paraId="67E95716" w14:textId="77777777" w:rsidTr="00BF0E50">
        <w:trPr>
          <w:trHeight w:val="543"/>
          <w:tblCellSpacing w:w="20" w:type="dxa"/>
        </w:trPr>
        <w:tc>
          <w:tcPr>
            <w:tcW w:w="1819" w:type="dxa"/>
            <w:vAlign w:val="center"/>
          </w:tcPr>
          <w:p w14:paraId="7C71569C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Regular</w:t>
            </w:r>
          </w:p>
        </w:tc>
        <w:tc>
          <w:tcPr>
            <w:tcW w:w="2775" w:type="dxa"/>
            <w:tcBorders>
              <w:left w:val="outset" w:sz="6" w:space="0" w:color="9D9DA1"/>
            </w:tcBorders>
            <w:vAlign w:val="center"/>
          </w:tcPr>
          <w:p w14:paraId="231496C9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6% ≤ PHC &lt; 10%</w:t>
            </w:r>
          </w:p>
        </w:tc>
      </w:tr>
      <w:tr w:rsidR="00BF0E50" w:rsidRPr="00310F15" w14:paraId="13879801" w14:textId="77777777" w:rsidTr="00BF0E50">
        <w:trPr>
          <w:trHeight w:val="543"/>
          <w:tblCellSpacing w:w="20" w:type="dxa"/>
        </w:trPr>
        <w:tc>
          <w:tcPr>
            <w:tcW w:w="1819" w:type="dxa"/>
            <w:vAlign w:val="center"/>
          </w:tcPr>
          <w:p w14:paraId="7DBEDE6D" w14:textId="77777777" w:rsidR="00BF0E50" w:rsidRPr="00310F15" w:rsidRDefault="00BF0E50" w:rsidP="00BF0E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b/>
                <w:color w:val="auto"/>
                <w:sz w:val="20"/>
                <w:szCs w:val="20"/>
                <w:lang w:val="es-CL" w:eastAsia="es-CL"/>
              </w:rPr>
              <w:t>Se recomienda renovación</w:t>
            </w:r>
          </w:p>
        </w:tc>
        <w:tc>
          <w:tcPr>
            <w:tcW w:w="2775" w:type="dxa"/>
            <w:tcBorders>
              <w:left w:val="outset" w:sz="6" w:space="0" w:color="9D9DA1"/>
            </w:tcBorders>
            <w:vAlign w:val="center"/>
          </w:tcPr>
          <w:p w14:paraId="1E67E9F8" w14:textId="77777777" w:rsidR="00BF0E50" w:rsidRPr="00310F15" w:rsidRDefault="00BF0E50" w:rsidP="00BF0E50">
            <w:pPr>
              <w:spacing w:after="0" w:line="36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t>PHC ≥ 10</w:t>
            </w:r>
          </w:p>
        </w:tc>
      </w:tr>
    </w:tbl>
    <w:p w14:paraId="53DF07B9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D2E14AD" w14:textId="77777777" w:rsidR="00BF0E50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35FFF9AC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CADD771" w14:textId="77777777" w:rsidR="00445D31" w:rsidRDefault="00445D31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62AF93F3" w14:textId="77777777" w:rsidR="002A26C3" w:rsidRPr="00310F15" w:rsidRDefault="002A26C3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W w:w="9989" w:type="dxa"/>
        <w:jc w:val="center"/>
        <w:tblCellSpacing w:w="20" w:type="dxa"/>
        <w:tblBorders>
          <w:top w:val="outset" w:sz="4" w:space="0" w:color="C0C0C0"/>
          <w:left w:val="outset" w:sz="4" w:space="0" w:color="C0C0C0"/>
          <w:bottom w:val="single" w:sz="4" w:space="0" w:color="auto"/>
          <w:right w:val="outset" w:sz="4" w:space="0" w:color="C0C0C0"/>
        </w:tblBorders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925967" w14:paraId="54944A98" w14:textId="77777777" w:rsidTr="002A26C3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1DA4C132" w14:textId="63596B02" w:rsidR="00BF0E50" w:rsidRPr="002A26C3" w:rsidRDefault="00BF0E50" w:rsidP="002A26C3">
            <w:pPr>
              <w:spacing w:after="0" w:line="240" w:lineRule="auto"/>
              <w:ind w:right="-43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2A26C3">
              <w:rPr>
                <w:rFonts w:eastAsia="Times New Roman" w:cs="Arial"/>
                <w:color w:val="auto"/>
                <w:sz w:val="20"/>
                <w:szCs w:val="20"/>
                <w:lang w:val="es-CL" w:eastAsia="es-CL"/>
              </w:rPr>
              <w:lastRenderedPageBreak/>
              <w:br w:type="page"/>
            </w:r>
            <w:r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6.- INSPECCI</w:t>
            </w:r>
            <w:r w:rsidR="00C07457"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Ó</w:t>
            </w:r>
            <w:r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N VISUAL DE LAS ESP</w:t>
            </w:r>
            <w:r w:rsidR="00C07457"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Í</w:t>
            </w:r>
            <w:r w:rsidRPr="002A26C3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AS</w:t>
            </w:r>
          </w:p>
        </w:tc>
      </w:tr>
    </w:tbl>
    <w:p w14:paraId="57FE823C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9D7098B" w14:textId="2AC513C0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A continuación, se detallan las siguientes espías (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1, 2 &amp; 3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), 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con sellos ALS 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288</w:t>
      </w:r>
      <w:r w:rsidR="004C6028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</w:t>
      </w:r>
      <w:r w:rsidR="00312829">
        <w:rPr>
          <w:rFonts w:eastAsia="Times New Roman" w:cs="Arial"/>
          <w:color w:val="auto"/>
          <w:sz w:val="20"/>
          <w:szCs w:val="20"/>
          <w:lang w:val="es-CL" w:eastAsia="es-CL"/>
        </w:rPr>
        <w:t>850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– ALS 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288</w:t>
      </w:r>
      <w:r w:rsidR="00445D31">
        <w:rPr>
          <w:rFonts w:eastAsia="Times New Roman" w:cs="Arial"/>
          <w:color w:val="auto"/>
          <w:sz w:val="20"/>
          <w:szCs w:val="20"/>
          <w:lang w:val="es-CL" w:eastAsia="es-CL"/>
        </w:rPr>
        <w:t>8</w:t>
      </w:r>
      <w:r w:rsidR="00312829">
        <w:rPr>
          <w:rFonts w:eastAsia="Times New Roman" w:cs="Arial"/>
          <w:color w:val="auto"/>
          <w:sz w:val="20"/>
          <w:szCs w:val="20"/>
          <w:lang w:val="es-CL" w:eastAsia="es-CL"/>
        </w:rPr>
        <w:t>865</w:t>
      </w:r>
      <w:r w:rsidR="00BC59F9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– ALS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2</w:t>
      </w:r>
      <w:r w:rsidR="004C6028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888</w:t>
      </w:r>
      <w:r w:rsidR="00312829">
        <w:rPr>
          <w:rFonts w:eastAsia="Times New Roman" w:cs="Arial"/>
          <w:color w:val="auto"/>
          <w:sz w:val="20"/>
          <w:szCs w:val="20"/>
          <w:lang w:val="es-CL" w:eastAsia="es-CL"/>
        </w:rPr>
        <w:t>86</w:t>
      </w:r>
      <w:r w:rsidR="00445D31">
        <w:rPr>
          <w:rFonts w:eastAsia="Times New Roman" w:cs="Arial"/>
          <w:color w:val="auto"/>
          <w:sz w:val="20"/>
          <w:szCs w:val="20"/>
          <w:lang w:val="es-CL" w:eastAsia="es-CL"/>
        </w:rPr>
        <w:t>1</w:t>
      </w: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:</w:t>
      </w:r>
    </w:p>
    <w:p w14:paraId="2995F9DB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A149987" w14:textId="77777777" w:rsidR="00F36775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985"/>
        <w:gridCol w:w="2410"/>
        <w:gridCol w:w="2149"/>
      </w:tblGrid>
      <w:tr w:rsidR="00BC59F9" w:rsidRPr="00310F15" w14:paraId="5116207C" w14:textId="77777777" w:rsidTr="00F671E3">
        <w:trPr>
          <w:jc w:val="center"/>
        </w:trPr>
        <w:tc>
          <w:tcPr>
            <w:tcW w:w="2830" w:type="dxa"/>
            <w:shd w:val="clear" w:color="auto" w:fill="004CAB"/>
            <w:vAlign w:val="center"/>
          </w:tcPr>
          <w:p w14:paraId="799F10A9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</w:p>
        </w:tc>
        <w:tc>
          <w:tcPr>
            <w:tcW w:w="1985" w:type="dxa"/>
            <w:shd w:val="clear" w:color="auto" w:fill="004CAB"/>
          </w:tcPr>
          <w:p w14:paraId="664F15E2" w14:textId="65654A1C" w:rsidR="00BF0E50" w:rsidRPr="00310F15" w:rsidRDefault="00BC59F9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 xml:space="preserve">ALS </w:t>
            </w:r>
            <w:r w:rsidR="0089725B"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288</w:t>
            </w:r>
            <w:r w:rsidR="000E7529"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</w:t>
            </w:r>
            <w:r w:rsidR="00312829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850</w:t>
            </w:r>
          </w:p>
        </w:tc>
        <w:tc>
          <w:tcPr>
            <w:tcW w:w="2410" w:type="dxa"/>
            <w:shd w:val="clear" w:color="auto" w:fill="004CAB"/>
          </w:tcPr>
          <w:p w14:paraId="03076DED" w14:textId="7743D3BD" w:rsidR="00BF0E50" w:rsidRPr="00310F15" w:rsidRDefault="0089725B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</w:t>
            </w:r>
            <w:r w:rsidR="000E7529"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</w:t>
            </w:r>
            <w:r w:rsidR="00312829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865</w:t>
            </w:r>
          </w:p>
        </w:tc>
        <w:tc>
          <w:tcPr>
            <w:tcW w:w="2149" w:type="dxa"/>
            <w:shd w:val="clear" w:color="auto" w:fill="004CAB"/>
          </w:tcPr>
          <w:p w14:paraId="4F10C303" w14:textId="2C70BB0E" w:rsidR="00BF0E50" w:rsidRPr="00310F15" w:rsidRDefault="000E7529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2888</w:t>
            </w:r>
            <w:r w:rsidR="00312829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861</w:t>
            </w:r>
          </w:p>
        </w:tc>
      </w:tr>
      <w:tr w:rsidR="00BF0E50" w:rsidRPr="00925967" w14:paraId="7B844F4F" w14:textId="77777777" w:rsidTr="00F671E3">
        <w:trPr>
          <w:jc w:val="center"/>
        </w:trPr>
        <w:tc>
          <w:tcPr>
            <w:tcW w:w="2830" w:type="dxa"/>
            <w:vAlign w:val="center"/>
          </w:tcPr>
          <w:p w14:paraId="58E91015" w14:textId="339A43DE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torones sobresalientes?</w:t>
            </w:r>
          </w:p>
        </w:tc>
        <w:tc>
          <w:tcPr>
            <w:tcW w:w="1985" w:type="dxa"/>
            <w:vAlign w:val="center"/>
          </w:tcPr>
          <w:p w14:paraId="001AEA12" w14:textId="03189F59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</w:t>
            </w:r>
            <w:r w:rsidR="00F671E3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="00E96F50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no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presenta</w:t>
            </w:r>
            <w:r w:rsidR="00E96F50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esta condición</w:t>
            </w:r>
            <w:r w:rsidR="00F671E3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.</w:t>
            </w:r>
          </w:p>
        </w:tc>
        <w:tc>
          <w:tcPr>
            <w:tcW w:w="2410" w:type="dxa"/>
            <w:vAlign w:val="center"/>
          </w:tcPr>
          <w:p w14:paraId="4ACD73EF" w14:textId="62A5CC82" w:rsidR="00F671E3" w:rsidRPr="00310F15" w:rsidRDefault="00F671E3" w:rsidP="00F671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espías, no presentan esta condición.</w:t>
            </w:r>
          </w:p>
          <w:p w14:paraId="2392725B" w14:textId="55790CFD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</w:p>
        </w:tc>
        <w:tc>
          <w:tcPr>
            <w:tcW w:w="2149" w:type="dxa"/>
            <w:vAlign w:val="center"/>
          </w:tcPr>
          <w:p w14:paraId="4439E148" w14:textId="0DA37365" w:rsidR="00F671E3" w:rsidRPr="00310F15" w:rsidRDefault="00F671E3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espías, no presentan esta condición.</w:t>
            </w:r>
          </w:p>
        </w:tc>
      </w:tr>
      <w:tr w:rsidR="00BF0E50" w:rsidRPr="00925967" w14:paraId="62C9F790" w14:textId="77777777" w:rsidTr="00F671E3">
        <w:trPr>
          <w:jc w:val="center"/>
        </w:trPr>
        <w:tc>
          <w:tcPr>
            <w:tcW w:w="2830" w:type="dxa"/>
            <w:vAlign w:val="center"/>
          </w:tcPr>
          <w:p w14:paraId="1DE386D5" w14:textId="5BDB21BF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secciones de cruce irregulares?</w:t>
            </w:r>
          </w:p>
        </w:tc>
        <w:tc>
          <w:tcPr>
            <w:tcW w:w="1985" w:type="dxa"/>
            <w:vAlign w:val="center"/>
          </w:tcPr>
          <w:p w14:paraId="3CB85A0B" w14:textId="528E9DD7" w:rsidR="00BF0E50" w:rsidRPr="00310F15" w:rsidRDefault="00BF0E50" w:rsidP="00F671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</w:t>
            </w:r>
            <w:r w:rsidR="00F671E3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se mantiene firme.</w:t>
            </w:r>
          </w:p>
        </w:tc>
        <w:tc>
          <w:tcPr>
            <w:tcW w:w="2410" w:type="dxa"/>
            <w:vAlign w:val="center"/>
          </w:tcPr>
          <w:p w14:paraId="07632879" w14:textId="444A2B21" w:rsidR="00BF0E50" w:rsidRPr="00310F15" w:rsidRDefault="00F671E3" w:rsidP="00F671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terciado, se mantiene firme.</w:t>
            </w:r>
          </w:p>
        </w:tc>
        <w:tc>
          <w:tcPr>
            <w:tcW w:w="2149" w:type="dxa"/>
            <w:vAlign w:val="center"/>
          </w:tcPr>
          <w:p w14:paraId="02146095" w14:textId="6C656BA6" w:rsidR="00F671E3" w:rsidRPr="00310F15" w:rsidRDefault="00F671E3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terciado, se mantiene firme.</w:t>
            </w:r>
          </w:p>
        </w:tc>
      </w:tr>
      <w:tr w:rsidR="00BF0E50" w:rsidRPr="00310F15" w14:paraId="7E9776B6" w14:textId="77777777" w:rsidTr="00F671E3">
        <w:trPr>
          <w:jc w:val="center"/>
        </w:trPr>
        <w:tc>
          <w:tcPr>
            <w:tcW w:w="2830" w:type="dxa"/>
            <w:vAlign w:val="center"/>
          </w:tcPr>
          <w:p w14:paraId="792B3B6F" w14:textId="5C616A50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torceduras?</w:t>
            </w:r>
          </w:p>
        </w:tc>
        <w:tc>
          <w:tcPr>
            <w:tcW w:w="1985" w:type="dxa"/>
            <w:vAlign w:val="center"/>
          </w:tcPr>
          <w:p w14:paraId="0A94064A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410" w:type="dxa"/>
            <w:vAlign w:val="center"/>
          </w:tcPr>
          <w:p w14:paraId="6BC20D30" w14:textId="692FD004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="00F671E3"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149" w:type="dxa"/>
            <w:vAlign w:val="center"/>
          </w:tcPr>
          <w:p w14:paraId="0E80CF2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</w:tr>
      <w:tr w:rsidR="00BF0E50" w:rsidRPr="00310F15" w14:paraId="001C59FC" w14:textId="77777777" w:rsidTr="00F671E3">
        <w:trPr>
          <w:jc w:val="center"/>
        </w:trPr>
        <w:tc>
          <w:tcPr>
            <w:tcW w:w="2830" w:type="dxa"/>
            <w:vAlign w:val="center"/>
          </w:tcPr>
          <w:p w14:paraId="13B20DC5" w14:textId="7777777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Registre las mediciones de la circunferencia   que varían más de 10% de aquellas medidas en la mayor parte de la espía.</w:t>
            </w:r>
          </w:p>
        </w:tc>
        <w:tc>
          <w:tcPr>
            <w:tcW w:w="1985" w:type="dxa"/>
            <w:vAlign w:val="center"/>
          </w:tcPr>
          <w:p w14:paraId="30C6F68A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5BECD9E8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287087F4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E96F50" w:rsidRPr="00310F15" w14:paraId="722F6590" w14:textId="77777777" w:rsidTr="00F671E3">
        <w:trPr>
          <w:jc w:val="center"/>
        </w:trPr>
        <w:tc>
          <w:tcPr>
            <w:tcW w:w="2830" w:type="dxa"/>
            <w:vAlign w:val="center"/>
          </w:tcPr>
          <w:p w14:paraId="5AB4D0D1" w14:textId="6A78E16B" w:rsidR="00E96F50" w:rsidRPr="00310F15" w:rsidRDefault="00354FB5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abrasión?</w:t>
            </w:r>
          </w:p>
          <w:p w14:paraId="65BBCB93" w14:textId="77777777" w:rsidR="00E96F50" w:rsidRPr="00310F15" w:rsidRDefault="00E96F50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Localizada</w:t>
            </w:r>
          </w:p>
          <w:p w14:paraId="707DB2F9" w14:textId="77777777" w:rsidR="00E96F50" w:rsidRPr="00310F15" w:rsidRDefault="00E96F50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Generalizada</w:t>
            </w:r>
          </w:p>
        </w:tc>
        <w:tc>
          <w:tcPr>
            <w:tcW w:w="1985" w:type="dxa"/>
            <w:vAlign w:val="center"/>
          </w:tcPr>
          <w:p w14:paraId="2147DBDE" w14:textId="275E09F2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5CCA8C38" w14:textId="52509D37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61721F80" w14:textId="5E53C8DA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E96F50" w:rsidRPr="00310F15" w14:paraId="7E39C9CC" w14:textId="77777777" w:rsidTr="00F671E3">
        <w:trPr>
          <w:jc w:val="center"/>
        </w:trPr>
        <w:tc>
          <w:tcPr>
            <w:tcW w:w="2830" w:type="dxa"/>
            <w:vAlign w:val="center"/>
          </w:tcPr>
          <w:p w14:paraId="1F582D04" w14:textId="77777777" w:rsidR="00E96F50" w:rsidRPr="00310F15" w:rsidRDefault="00E96F50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Se observa desgaste Localizado</w:t>
            </w:r>
          </w:p>
          <w:p w14:paraId="14C3B4EB" w14:textId="77777777" w:rsidR="00E96F50" w:rsidRPr="00310F15" w:rsidRDefault="00E96F50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Generalizado</w:t>
            </w:r>
          </w:p>
        </w:tc>
        <w:tc>
          <w:tcPr>
            <w:tcW w:w="1985" w:type="dxa"/>
            <w:vAlign w:val="center"/>
          </w:tcPr>
          <w:p w14:paraId="33005345" w14:textId="1EA91ED6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2E8744E0" w14:textId="73622886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166A11CE" w14:textId="46F81985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BF0E50" w:rsidRPr="00310F15" w14:paraId="18360961" w14:textId="77777777" w:rsidTr="00F671E3">
        <w:trPr>
          <w:jc w:val="center"/>
        </w:trPr>
        <w:tc>
          <w:tcPr>
            <w:tcW w:w="2830" w:type="dxa"/>
            <w:vAlign w:val="center"/>
          </w:tcPr>
          <w:p w14:paraId="09FF9FA2" w14:textId="3E59F92C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torones cortados?</w:t>
            </w:r>
          </w:p>
        </w:tc>
        <w:tc>
          <w:tcPr>
            <w:tcW w:w="1985" w:type="dxa"/>
            <w:vAlign w:val="center"/>
          </w:tcPr>
          <w:p w14:paraId="2E9BBB88" w14:textId="5093D8FA" w:rsidR="00BF0E50" w:rsidRPr="00310F15" w:rsidRDefault="00C350CD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  <w:tc>
          <w:tcPr>
            <w:tcW w:w="2410" w:type="dxa"/>
            <w:vAlign w:val="center"/>
          </w:tcPr>
          <w:p w14:paraId="2776144B" w14:textId="0A773726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  <w:tc>
          <w:tcPr>
            <w:tcW w:w="2149" w:type="dxa"/>
            <w:vAlign w:val="center"/>
          </w:tcPr>
          <w:p w14:paraId="77F54A73" w14:textId="1A8B73C4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</w:tr>
      <w:tr w:rsidR="00E96F50" w:rsidRPr="00310F15" w14:paraId="37C6FEE3" w14:textId="77777777" w:rsidTr="00F671E3">
        <w:trPr>
          <w:jc w:val="center"/>
        </w:trPr>
        <w:tc>
          <w:tcPr>
            <w:tcW w:w="2830" w:type="dxa"/>
            <w:vAlign w:val="center"/>
          </w:tcPr>
          <w:p w14:paraId="6C127B6B" w14:textId="2289A046" w:rsidR="00E96F50" w:rsidRPr="00310F15" w:rsidRDefault="00354FB5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fibras cortadas?</w:t>
            </w:r>
          </w:p>
        </w:tc>
        <w:tc>
          <w:tcPr>
            <w:tcW w:w="1985" w:type="dxa"/>
            <w:vAlign w:val="center"/>
          </w:tcPr>
          <w:p w14:paraId="1C15A605" w14:textId="6B732DDF" w:rsidR="00E96F50" w:rsidRPr="00310F15" w:rsidRDefault="004E06FD" w:rsidP="00E96F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  <w:tc>
          <w:tcPr>
            <w:tcW w:w="2410" w:type="dxa"/>
            <w:vAlign w:val="center"/>
          </w:tcPr>
          <w:p w14:paraId="058EC1E5" w14:textId="6E59EA1C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  <w:tc>
          <w:tcPr>
            <w:tcW w:w="2149" w:type="dxa"/>
            <w:vAlign w:val="center"/>
          </w:tcPr>
          <w:p w14:paraId="50B12AE2" w14:textId="72E4DA33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</w:t>
            </w:r>
          </w:p>
        </w:tc>
      </w:tr>
      <w:tr w:rsidR="00BF0E50" w:rsidRPr="00310F15" w14:paraId="5D4994F1" w14:textId="77777777" w:rsidTr="00F671E3">
        <w:trPr>
          <w:jc w:val="center"/>
        </w:trPr>
        <w:tc>
          <w:tcPr>
            <w:tcW w:w="2830" w:type="dxa"/>
            <w:vAlign w:val="center"/>
          </w:tcPr>
          <w:p w14:paraId="682D1BAF" w14:textId="33972197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¿De la inspección interior de la espía, se observan fibras cortadas?</w:t>
            </w:r>
            <w:r w:rsidR="00BF0E50"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 xml:space="preserve"> Zonas enmarañadas, fibras curvas</w:t>
            </w:r>
          </w:p>
        </w:tc>
        <w:tc>
          <w:tcPr>
            <w:tcW w:w="1985" w:type="dxa"/>
            <w:vAlign w:val="center"/>
          </w:tcPr>
          <w:p w14:paraId="258C04E2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410" w:type="dxa"/>
            <w:vAlign w:val="center"/>
          </w:tcPr>
          <w:p w14:paraId="07A412B2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149" w:type="dxa"/>
            <w:vAlign w:val="center"/>
          </w:tcPr>
          <w:p w14:paraId="3C6DD9CE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</w:tr>
      <w:tr w:rsidR="00BF0E50" w:rsidRPr="00310F15" w14:paraId="426157DF" w14:textId="77777777" w:rsidTr="00F671E3">
        <w:trPr>
          <w:jc w:val="center"/>
        </w:trPr>
        <w:tc>
          <w:tcPr>
            <w:tcW w:w="2830" w:type="dxa"/>
            <w:vAlign w:val="center"/>
          </w:tcPr>
          <w:p w14:paraId="6AE3CAF9" w14:textId="5539ECF4" w:rsidR="00BF0E50" w:rsidRPr="00310F15" w:rsidRDefault="00354FB5" w:rsidP="00BF0E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¿Al verificar la dureza de la espía, es esta flexible y se dobla con facilidad?</w:t>
            </w:r>
          </w:p>
        </w:tc>
        <w:tc>
          <w:tcPr>
            <w:tcW w:w="1985" w:type="dxa"/>
            <w:vAlign w:val="center"/>
          </w:tcPr>
          <w:p w14:paraId="3FEEA21A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  <w:tc>
          <w:tcPr>
            <w:tcW w:w="2410" w:type="dxa"/>
            <w:vAlign w:val="center"/>
          </w:tcPr>
          <w:p w14:paraId="40CD8BCC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  <w:tc>
          <w:tcPr>
            <w:tcW w:w="2149" w:type="dxa"/>
            <w:vAlign w:val="center"/>
          </w:tcPr>
          <w:p w14:paraId="2878EE79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</w:tr>
      <w:tr w:rsidR="00E96F50" w:rsidRPr="00310F15" w14:paraId="2B95B13D" w14:textId="77777777" w:rsidTr="00F671E3">
        <w:trPr>
          <w:jc w:val="center"/>
        </w:trPr>
        <w:tc>
          <w:tcPr>
            <w:tcW w:w="2830" w:type="dxa"/>
            <w:vAlign w:val="center"/>
          </w:tcPr>
          <w:p w14:paraId="2B74DD88" w14:textId="30F509C5" w:rsidR="00E96F50" w:rsidRPr="00310F15" w:rsidRDefault="00354FB5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desgaste general o localizado durante el paso por la gatera y huinche de la nave?</w:t>
            </w:r>
          </w:p>
        </w:tc>
        <w:tc>
          <w:tcPr>
            <w:tcW w:w="1985" w:type="dxa"/>
            <w:vAlign w:val="center"/>
          </w:tcPr>
          <w:p w14:paraId="3D6363E0" w14:textId="1A44B27F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28FB6E6E" w14:textId="4FCA1516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50C83492" w14:textId="5A3D4DD2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E96F50" w:rsidRPr="00310F15" w14:paraId="7F5C2F40" w14:textId="77777777" w:rsidTr="00F671E3">
        <w:trPr>
          <w:jc w:val="center"/>
        </w:trPr>
        <w:tc>
          <w:tcPr>
            <w:tcW w:w="2830" w:type="dxa"/>
            <w:vAlign w:val="center"/>
          </w:tcPr>
          <w:p w14:paraId="28BD2FBA" w14:textId="16BA538F" w:rsidR="00E96F50" w:rsidRPr="00310F15" w:rsidRDefault="00354FB5" w:rsidP="00E96F5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abrasión general o localizado durante el paso por la gatera o huinche de la nave?</w:t>
            </w:r>
          </w:p>
        </w:tc>
        <w:tc>
          <w:tcPr>
            <w:tcW w:w="1985" w:type="dxa"/>
            <w:vAlign w:val="center"/>
          </w:tcPr>
          <w:p w14:paraId="7CDCBFBE" w14:textId="3F85D229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410" w:type="dxa"/>
            <w:vAlign w:val="center"/>
          </w:tcPr>
          <w:p w14:paraId="3BB4DFAC" w14:textId="19C2E9CB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149" w:type="dxa"/>
            <w:vAlign w:val="center"/>
          </w:tcPr>
          <w:p w14:paraId="24F5A8DF" w14:textId="5BAEBF1B" w:rsidR="00E96F50" w:rsidRPr="00310F15" w:rsidRDefault="00E96F50" w:rsidP="00E96F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</w:tbl>
    <w:p w14:paraId="0E8DABF4" w14:textId="77777777" w:rsidR="00BF0E50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516C4840" w14:textId="77777777" w:rsidR="002A26C3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610F77A9" w14:textId="77777777" w:rsidR="002A26C3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0D34055E" w14:textId="77777777" w:rsidR="002A26C3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6DF40128" w14:textId="77777777" w:rsidR="002A26C3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79D31B86" w14:textId="77777777" w:rsidR="002A26C3" w:rsidRPr="00310F15" w:rsidRDefault="002A26C3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67F62BA2" w14:textId="6F1EBDD6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69F4DDF6" w14:textId="5B85068F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</w:pP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lastRenderedPageBreak/>
        <w:t>6.</w:t>
      </w:r>
      <w:r w:rsidR="00C07457"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>1. Clasificación</w:t>
      </w: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 xml:space="preserve"> P.H.C:</w:t>
      </w:r>
    </w:p>
    <w:p w14:paraId="39B2D7AD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9D9DA1"/>
          <w:left w:val="outset" w:sz="6" w:space="0" w:color="9D9DA1"/>
          <w:bottom w:val="outset" w:sz="6" w:space="0" w:color="9D9DA1"/>
          <w:right w:val="outset" w:sz="6" w:space="0" w:color="9D9DA1"/>
          <w:insideH w:val="outset" w:sz="6" w:space="0" w:color="9D9DA1"/>
          <w:insideV w:val="outset" w:sz="6" w:space="0" w:color="9D9DA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8"/>
        <w:gridCol w:w="1559"/>
        <w:gridCol w:w="1559"/>
        <w:gridCol w:w="1559"/>
        <w:gridCol w:w="1559"/>
        <w:gridCol w:w="1559"/>
      </w:tblGrid>
      <w:tr w:rsidR="00E96F50" w:rsidRPr="00310F15" w14:paraId="44D6693E" w14:textId="77777777" w:rsidTr="00E96F50">
        <w:trPr>
          <w:trHeight w:val="310"/>
          <w:tblCellSpacing w:w="20" w:type="dxa"/>
          <w:jc w:val="center"/>
        </w:trPr>
        <w:tc>
          <w:tcPr>
            <w:tcW w:w="1298" w:type="dxa"/>
            <w:shd w:val="clear" w:color="auto" w:fill="004CAB"/>
            <w:vAlign w:val="center"/>
          </w:tcPr>
          <w:p w14:paraId="1D08D40D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Carrete</w:t>
            </w:r>
          </w:p>
          <w:p w14:paraId="76BBC62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proofErr w:type="spellStart"/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Adujador</w:t>
            </w:r>
            <w:proofErr w:type="spellEnd"/>
          </w:p>
          <w:p w14:paraId="1CAD67F7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437A1F36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Cabezal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3F0C2219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Espía</w:t>
            </w:r>
          </w:p>
        </w:tc>
        <w:tc>
          <w:tcPr>
            <w:tcW w:w="1519" w:type="dxa"/>
            <w:tcBorders>
              <w:left w:val="outset" w:sz="6" w:space="0" w:color="4E4E50"/>
              <w:right w:val="outset" w:sz="6" w:space="0" w:color="4E4E50"/>
            </w:tcBorders>
            <w:shd w:val="clear" w:color="auto" w:fill="004CAB"/>
            <w:vAlign w:val="center"/>
          </w:tcPr>
          <w:p w14:paraId="4F84FDDC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Color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3C0BC686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P.H.C</w:t>
            </w:r>
          </w:p>
        </w:tc>
        <w:tc>
          <w:tcPr>
            <w:tcW w:w="1499" w:type="dxa"/>
            <w:tcBorders>
              <w:left w:val="outset" w:sz="6" w:space="0" w:color="4E4E50"/>
            </w:tcBorders>
            <w:shd w:val="clear" w:color="auto" w:fill="004CAB"/>
          </w:tcPr>
          <w:p w14:paraId="2ACBE836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</w:p>
          <w:p w14:paraId="6B9817D0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Clasificación</w:t>
            </w:r>
          </w:p>
        </w:tc>
      </w:tr>
      <w:tr w:rsidR="00BF0E50" w:rsidRPr="00310F15" w14:paraId="7160A423" w14:textId="77777777" w:rsidTr="00BF0E50">
        <w:trPr>
          <w:trHeight w:val="310"/>
          <w:tblCellSpacing w:w="20" w:type="dxa"/>
          <w:jc w:val="center"/>
        </w:trPr>
        <w:tc>
          <w:tcPr>
            <w:tcW w:w="1298" w:type="dxa"/>
            <w:vAlign w:val="center"/>
          </w:tcPr>
          <w:p w14:paraId="709051E7" w14:textId="76993E34" w:rsidR="00BF0E50" w:rsidRPr="00310F15" w:rsidRDefault="00E96F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  <w:t>NA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6BA2F7B6" w14:textId="60442D0B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6605F76D" w14:textId="4F562196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  <w:right w:val="outset" w:sz="6" w:space="0" w:color="4E4E50"/>
            </w:tcBorders>
          </w:tcPr>
          <w:p w14:paraId="0DF2099C" w14:textId="6243DB62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19676690" w14:textId="4F0DDF7F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s-ES"/>
              </w:rPr>
            </w:pPr>
          </w:p>
        </w:tc>
        <w:tc>
          <w:tcPr>
            <w:tcW w:w="1499" w:type="dxa"/>
            <w:tcBorders>
              <w:left w:val="outset" w:sz="6" w:space="0" w:color="4E4E50"/>
            </w:tcBorders>
            <w:vAlign w:val="center"/>
          </w:tcPr>
          <w:p w14:paraId="2ED66154" w14:textId="7B67900B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es-ES"/>
              </w:rPr>
            </w:pPr>
          </w:p>
        </w:tc>
      </w:tr>
    </w:tbl>
    <w:p w14:paraId="3D489C73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p w14:paraId="767BED3B" w14:textId="77777777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0B48F330" w14:textId="5299DBEA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A continuación, se detallan las siguientes espías </w:t>
      </w:r>
      <w:r w:rsidR="00F71D74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(4, 5 &amp; 6), con sellos 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ALS 288</w:t>
      </w:r>
      <w:r w:rsidR="004C6028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</w:t>
      </w:r>
      <w:r w:rsidR="00312829">
        <w:rPr>
          <w:rFonts w:eastAsia="Times New Roman" w:cs="Arial"/>
          <w:color w:val="auto"/>
          <w:sz w:val="20"/>
          <w:szCs w:val="20"/>
          <w:lang w:val="es-CL" w:eastAsia="es-CL"/>
        </w:rPr>
        <w:t>864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– ALS 288</w:t>
      </w:r>
      <w:r w:rsidR="004C6028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</w:t>
      </w:r>
      <w:r w:rsidR="00312829">
        <w:rPr>
          <w:rFonts w:eastAsia="Times New Roman" w:cs="Arial"/>
          <w:color w:val="auto"/>
          <w:sz w:val="20"/>
          <w:szCs w:val="20"/>
          <w:lang w:val="es-CL" w:eastAsia="es-CL"/>
        </w:rPr>
        <w:t>862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 xml:space="preserve"> – ALS 288</w:t>
      </w:r>
      <w:r w:rsidR="00280E57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8</w:t>
      </w:r>
      <w:r w:rsidR="00312829">
        <w:rPr>
          <w:rFonts w:eastAsia="Times New Roman" w:cs="Arial"/>
          <w:color w:val="auto"/>
          <w:sz w:val="20"/>
          <w:szCs w:val="20"/>
          <w:lang w:val="es-CL" w:eastAsia="es-CL"/>
        </w:rPr>
        <w:t>849</w:t>
      </w:r>
      <w:r w:rsidR="005D0D8B" w:rsidRPr="00310F15">
        <w:rPr>
          <w:rFonts w:eastAsia="Times New Roman" w:cs="Arial"/>
          <w:color w:val="auto"/>
          <w:sz w:val="20"/>
          <w:szCs w:val="20"/>
          <w:lang w:val="es-CL" w:eastAsia="es-CL"/>
        </w:rPr>
        <w:t>:</w:t>
      </w:r>
    </w:p>
    <w:p w14:paraId="76BC0437" w14:textId="77777777" w:rsidR="00F36775" w:rsidRPr="00310F15" w:rsidRDefault="00F36775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2ECB2D99" w14:textId="77777777" w:rsidR="009C425A" w:rsidRPr="00310F15" w:rsidRDefault="009C425A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985"/>
        <w:gridCol w:w="2268"/>
        <w:gridCol w:w="2291"/>
      </w:tblGrid>
      <w:tr w:rsidR="00F71D74" w:rsidRPr="00310F15" w14:paraId="0CAB8821" w14:textId="77777777" w:rsidTr="003D6985">
        <w:tc>
          <w:tcPr>
            <w:tcW w:w="2830" w:type="dxa"/>
            <w:shd w:val="clear" w:color="auto" w:fill="004CAB"/>
            <w:vAlign w:val="center"/>
          </w:tcPr>
          <w:p w14:paraId="0AECE80B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419" w:eastAsia="es-ES"/>
              </w:rPr>
            </w:pPr>
          </w:p>
        </w:tc>
        <w:tc>
          <w:tcPr>
            <w:tcW w:w="1985" w:type="dxa"/>
            <w:shd w:val="clear" w:color="auto" w:fill="004CAB"/>
          </w:tcPr>
          <w:p w14:paraId="3D8EA06C" w14:textId="68C41BAA" w:rsidR="00F71D74" w:rsidRPr="00310F15" w:rsidRDefault="000E7529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2888</w:t>
            </w:r>
            <w:r w:rsidR="00312829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864</w:t>
            </w:r>
          </w:p>
        </w:tc>
        <w:tc>
          <w:tcPr>
            <w:tcW w:w="2268" w:type="dxa"/>
            <w:shd w:val="clear" w:color="auto" w:fill="004CAB"/>
          </w:tcPr>
          <w:p w14:paraId="23AD3271" w14:textId="2BCD1219" w:rsidR="00F71D74" w:rsidRPr="00310F15" w:rsidRDefault="000E7529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2888</w:t>
            </w:r>
            <w:r w:rsidR="00312829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862</w:t>
            </w:r>
          </w:p>
        </w:tc>
        <w:tc>
          <w:tcPr>
            <w:tcW w:w="2291" w:type="dxa"/>
            <w:shd w:val="clear" w:color="auto" w:fill="004CAB"/>
          </w:tcPr>
          <w:p w14:paraId="4674DF69" w14:textId="46E2E972" w:rsidR="00F71D74" w:rsidRPr="00310F15" w:rsidRDefault="0089725B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ALS 288</w:t>
            </w:r>
            <w:r w:rsidR="00280E57" w:rsidRPr="00310F15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</w:t>
            </w:r>
            <w:r w:rsidR="00312829">
              <w:rPr>
                <w:rFonts w:eastAsia="Times New Roman" w:cs="Arial"/>
                <w:b/>
                <w:color w:val="FFFFFF" w:themeColor="background1"/>
                <w:sz w:val="18"/>
                <w:szCs w:val="18"/>
                <w:lang w:val="es-ES_tradnl" w:eastAsia="es-ES"/>
              </w:rPr>
              <w:t>849</w:t>
            </w:r>
          </w:p>
        </w:tc>
      </w:tr>
      <w:tr w:rsidR="00F71D74" w:rsidRPr="00925967" w14:paraId="71F8D85A" w14:textId="77777777" w:rsidTr="003D6985">
        <w:tc>
          <w:tcPr>
            <w:tcW w:w="2830" w:type="dxa"/>
            <w:vAlign w:val="center"/>
          </w:tcPr>
          <w:p w14:paraId="2B920A52" w14:textId="2BF32E29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torones sobresalientes?</w:t>
            </w:r>
          </w:p>
        </w:tc>
        <w:tc>
          <w:tcPr>
            <w:tcW w:w="1985" w:type="dxa"/>
            <w:vAlign w:val="center"/>
          </w:tcPr>
          <w:p w14:paraId="1CA2A556" w14:textId="6BA31080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no presentan esta condición</w:t>
            </w:r>
          </w:p>
        </w:tc>
        <w:tc>
          <w:tcPr>
            <w:tcW w:w="2268" w:type="dxa"/>
            <w:vAlign w:val="center"/>
          </w:tcPr>
          <w:p w14:paraId="26AD9AE7" w14:textId="0BB2F664" w:rsidR="00F71D74" w:rsidRPr="00310F15" w:rsidRDefault="00F71D74" w:rsidP="003D698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no presentan esta condición</w:t>
            </w:r>
          </w:p>
        </w:tc>
        <w:tc>
          <w:tcPr>
            <w:tcW w:w="2291" w:type="dxa"/>
            <w:vAlign w:val="center"/>
          </w:tcPr>
          <w:p w14:paraId="6D1C4E68" w14:textId="7841B468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Terciado de espías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no presentan esta condición</w:t>
            </w:r>
          </w:p>
        </w:tc>
      </w:tr>
      <w:tr w:rsidR="00F71D74" w:rsidRPr="00925967" w14:paraId="6EEE9546" w14:textId="77777777" w:rsidTr="003D6985">
        <w:tc>
          <w:tcPr>
            <w:tcW w:w="2830" w:type="dxa"/>
            <w:vAlign w:val="center"/>
          </w:tcPr>
          <w:p w14:paraId="7290D62D" w14:textId="5CDBD0CB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secciones de cruce irregulares?</w:t>
            </w:r>
          </w:p>
        </w:tc>
        <w:tc>
          <w:tcPr>
            <w:tcW w:w="1985" w:type="dxa"/>
            <w:vAlign w:val="center"/>
          </w:tcPr>
          <w:p w14:paraId="39756253" w14:textId="2595A0AC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se mantiene firme.</w:t>
            </w:r>
          </w:p>
        </w:tc>
        <w:tc>
          <w:tcPr>
            <w:tcW w:w="2268" w:type="dxa"/>
            <w:vAlign w:val="center"/>
          </w:tcPr>
          <w:p w14:paraId="6749EC3B" w14:textId="65AC3592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se mantiene firme.</w:t>
            </w:r>
          </w:p>
        </w:tc>
        <w:tc>
          <w:tcPr>
            <w:tcW w:w="2291" w:type="dxa"/>
            <w:vAlign w:val="center"/>
          </w:tcPr>
          <w:p w14:paraId="19F88AB9" w14:textId="1A901C2D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Los cruces del torón en el terciado</w:t>
            </w:r>
            <w:r w:rsidR="003D6985"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,</w:t>
            </w: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 xml:space="preserve"> se mantiene firme.</w:t>
            </w:r>
          </w:p>
        </w:tc>
      </w:tr>
      <w:tr w:rsidR="00F71D74" w:rsidRPr="00310F15" w14:paraId="14B03131" w14:textId="77777777" w:rsidTr="003D6985">
        <w:tc>
          <w:tcPr>
            <w:tcW w:w="2830" w:type="dxa"/>
            <w:vAlign w:val="center"/>
          </w:tcPr>
          <w:p w14:paraId="51E195DD" w14:textId="088F7A3E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torceduras?</w:t>
            </w:r>
          </w:p>
        </w:tc>
        <w:tc>
          <w:tcPr>
            <w:tcW w:w="1985" w:type="dxa"/>
            <w:vAlign w:val="center"/>
          </w:tcPr>
          <w:p w14:paraId="563F2DCE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268" w:type="dxa"/>
            <w:vAlign w:val="center"/>
          </w:tcPr>
          <w:p w14:paraId="50CD0E9A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2291" w:type="dxa"/>
            <w:vAlign w:val="center"/>
          </w:tcPr>
          <w:p w14:paraId="65B610D2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No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presenta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torcedura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aparente</w:t>
            </w:r>
            <w:proofErr w:type="spellEnd"/>
            <w:r w:rsidRPr="00310F15">
              <w:rPr>
                <w:rFonts w:eastAsia="Times New Roman" w:cs="Arial"/>
                <w:color w:val="auto"/>
                <w:sz w:val="18"/>
                <w:szCs w:val="18"/>
                <w:lang w:eastAsia="es-ES"/>
              </w:rPr>
              <w:t>.</w:t>
            </w:r>
          </w:p>
        </w:tc>
      </w:tr>
      <w:tr w:rsidR="00F71D74" w:rsidRPr="00310F15" w14:paraId="493451C0" w14:textId="77777777" w:rsidTr="003D6985">
        <w:tc>
          <w:tcPr>
            <w:tcW w:w="2830" w:type="dxa"/>
            <w:vAlign w:val="center"/>
          </w:tcPr>
          <w:p w14:paraId="465BE3AA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Registre las mediciones de la circunferencia   que varían más de 10% de aquellas medidas en la mayor parte de la espía.</w:t>
            </w:r>
          </w:p>
        </w:tc>
        <w:tc>
          <w:tcPr>
            <w:tcW w:w="1985" w:type="dxa"/>
            <w:vAlign w:val="center"/>
          </w:tcPr>
          <w:p w14:paraId="4E39D9CF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1C65A70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02C48BD0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F71D74" w:rsidRPr="00310F15" w14:paraId="5FD86F1D" w14:textId="77777777" w:rsidTr="003D6985">
        <w:tc>
          <w:tcPr>
            <w:tcW w:w="2830" w:type="dxa"/>
            <w:vAlign w:val="center"/>
          </w:tcPr>
          <w:p w14:paraId="77310C83" w14:textId="6A0D263A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abrasión?</w:t>
            </w:r>
          </w:p>
          <w:p w14:paraId="2FBA05A9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Localizada</w:t>
            </w:r>
          </w:p>
          <w:p w14:paraId="0E77F8D8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Generalizada</w:t>
            </w:r>
          </w:p>
        </w:tc>
        <w:tc>
          <w:tcPr>
            <w:tcW w:w="1985" w:type="dxa"/>
            <w:vAlign w:val="center"/>
          </w:tcPr>
          <w:p w14:paraId="2B921EC8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1FB3ADD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4B21842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F71D74" w:rsidRPr="00310F15" w14:paraId="035C7D02" w14:textId="77777777" w:rsidTr="003D6985">
        <w:tc>
          <w:tcPr>
            <w:tcW w:w="2830" w:type="dxa"/>
            <w:vAlign w:val="center"/>
          </w:tcPr>
          <w:p w14:paraId="0D2B914B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Se observa desgaste Localizado</w:t>
            </w:r>
          </w:p>
          <w:p w14:paraId="5B7190FC" w14:textId="77777777" w:rsidR="00F71D74" w:rsidRPr="00310F15" w:rsidRDefault="00F71D74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Generalizado</w:t>
            </w:r>
          </w:p>
        </w:tc>
        <w:tc>
          <w:tcPr>
            <w:tcW w:w="1985" w:type="dxa"/>
            <w:vAlign w:val="center"/>
          </w:tcPr>
          <w:p w14:paraId="2ED3E9DE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12BFA6B8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5D6B95BE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F71D74" w:rsidRPr="00310F15" w14:paraId="3CFB6730" w14:textId="77777777" w:rsidTr="003D6985">
        <w:tc>
          <w:tcPr>
            <w:tcW w:w="2830" w:type="dxa"/>
            <w:vAlign w:val="center"/>
          </w:tcPr>
          <w:p w14:paraId="0E34672F" w14:textId="361FBF00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torones cortados?</w:t>
            </w:r>
          </w:p>
        </w:tc>
        <w:tc>
          <w:tcPr>
            <w:tcW w:w="1985" w:type="dxa"/>
            <w:vAlign w:val="center"/>
          </w:tcPr>
          <w:p w14:paraId="0B67250F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68" w:type="dxa"/>
            <w:vAlign w:val="center"/>
          </w:tcPr>
          <w:p w14:paraId="0F055FA8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91" w:type="dxa"/>
            <w:vAlign w:val="center"/>
          </w:tcPr>
          <w:p w14:paraId="5C337424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</w:tr>
      <w:tr w:rsidR="00F71D74" w:rsidRPr="00310F15" w14:paraId="743A023A" w14:textId="77777777" w:rsidTr="003D6985">
        <w:tc>
          <w:tcPr>
            <w:tcW w:w="2830" w:type="dxa"/>
            <w:vAlign w:val="center"/>
          </w:tcPr>
          <w:p w14:paraId="13B27BAD" w14:textId="16FA1E89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observan fibras cortadas?</w:t>
            </w:r>
          </w:p>
        </w:tc>
        <w:tc>
          <w:tcPr>
            <w:tcW w:w="1985" w:type="dxa"/>
            <w:vAlign w:val="center"/>
          </w:tcPr>
          <w:p w14:paraId="413F4A27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68" w:type="dxa"/>
            <w:vAlign w:val="center"/>
          </w:tcPr>
          <w:p w14:paraId="340C9DC0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91" w:type="dxa"/>
            <w:vAlign w:val="center"/>
          </w:tcPr>
          <w:p w14:paraId="630C9196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</w:tr>
      <w:tr w:rsidR="00F71D74" w:rsidRPr="00310F15" w14:paraId="6679C9DE" w14:textId="77777777" w:rsidTr="003D6985">
        <w:tc>
          <w:tcPr>
            <w:tcW w:w="2830" w:type="dxa"/>
            <w:vAlign w:val="center"/>
          </w:tcPr>
          <w:p w14:paraId="707469FF" w14:textId="6A156EA2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¿De la inspección interior de la espía, se observan fibras cortadas?</w:t>
            </w:r>
            <w:r w:rsidR="00F71D74"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 xml:space="preserve"> Zonas enmarañadas, fibras curvas</w:t>
            </w:r>
          </w:p>
        </w:tc>
        <w:tc>
          <w:tcPr>
            <w:tcW w:w="1985" w:type="dxa"/>
            <w:vAlign w:val="center"/>
          </w:tcPr>
          <w:p w14:paraId="3D13507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68" w:type="dxa"/>
            <w:vAlign w:val="center"/>
          </w:tcPr>
          <w:p w14:paraId="29022C8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  <w:tc>
          <w:tcPr>
            <w:tcW w:w="2291" w:type="dxa"/>
            <w:vAlign w:val="center"/>
          </w:tcPr>
          <w:p w14:paraId="5372642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se aprecian.</w:t>
            </w:r>
          </w:p>
        </w:tc>
      </w:tr>
      <w:tr w:rsidR="00F71D74" w:rsidRPr="00310F15" w14:paraId="775B2A4A" w14:textId="77777777" w:rsidTr="003D6985">
        <w:tc>
          <w:tcPr>
            <w:tcW w:w="2830" w:type="dxa"/>
            <w:vAlign w:val="center"/>
          </w:tcPr>
          <w:p w14:paraId="69423A57" w14:textId="4A1A17A9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¿Al verificar la dureza de la espía, es esta flexible y se dobla con facilidad?</w:t>
            </w:r>
          </w:p>
        </w:tc>
        <w:tc>
          <w:tcPr>
            <w:tcW w:w="1985" w:type="dxa"/>
            <w:vAlign w:val="center"/>
          </w:tcPr>
          <w:p w14:paraId="2CC4FCA4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  <w:tc>
          <w:tcPr>
            <w:tcW w:w="2268" w:type="dxa"/>
            <w:vAlign w:val="center"/>
          </w:tcPr>
          <w:p w14:paraId="1C1CDBA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  <w:tc>
          <w:tcPr>
            <w:tcW w:w="2291" w:type="dxa"/>
            <w:vAlign w:val="center"/>
          </w:tcPr>
          <w:p w14:paraId="1A2422E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Si</w:t>
            </w:r>
          </w:p>
        </w:tc>
      </w:tr>
      <w:tr w:rsidR="00F71D74" w:rsidRPr="00310F15" w14:paraId="7C0C37CD" w14:textId="77777777" w:rsidTr="003D6985">
        <w:tc>
          <w:tcPr>
            <w:tcW w:w="2830" w:type="dxa"/>
            <w:vAlign w:val="center"/>
          </w:tcPr>
          <w:p w14:paraId="7F725230" w14:textId="22FF2F65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desgaste general o localizado durante el paso por la gatera y huinche de la nave?</w:t>
            </w:r>
          </w:p>
        </w:tc>
        <w:tc>
          <w:tcPr>
            <w:tcW w:w="1985" w:type="dxa"/>
            <w:vAlign w:val="center"/>
          </w:tcPr>
          <w:p w14:paraId="5FC7FEA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16808F28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5D00A02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  <w:tr w:rsidR="00F71D74" w:rsidRPr="00310F15" w14:paraId="47006571" w14:textId="77777777" w:rsidTr="003D6985">
        <w:tc>
          <w:tcPr>
            <w:tcW w:w="2830" w:type="dxa"/>
            <w:vAlign w:val="center"/>
          </w:tcPr>
          <w:p w14:paraId="7BC5B28C" w14:textId="46B71E9F" w:rsidR="00F71D74" w:rsidRPr="00310F15" w:rsidRDefault="00354FB5" w:rsidP="00AC45E0">
            <w:pPr>
              <w:spacing w:after="0" w:line="240" w:lineRule="auto"/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auto"/>
                <w:sz w:val="18"/>
                <w:szCs w:val="18"/>
                <w:lang w:val="es-ES_tradnl" w:eastAsia="es-ES"/>
              </w:rPr>
              <w:t>¿Se observa abrasión general o localizado durante el paso por la gatera o huinche de la nave?</w:t>
            </w:r>
          </w:p>
        </w:tc>
        <w:tc>
          <w:tcPr>
            <w:tcW w:w="1985" w:type="dxa"/>
            <w:vAlign w:val="center"/>
          </w:tcPr>
          <w:p w14:paraId="6A5FA775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68" w:type="dxa"/>
            <w:vAlign w:val="center"/>
          </w:tcPr>
          <w:p w14:paraId="72A8246B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  <w:tc>
          <w:tcPr>
            <w:tcW w:w="2291" w:type="dxa"/>
            <w:vAlign w:val="center"/>
          </w:tcPr>
          <w:p w14:paraId="378A12CF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18"/>
                <w:szCs w:val="18"/>
                <w:lang w:val="es-CL" w:eastAsia="es-ES"/>
              </w:rPr>
              <w:t>No aplica</w:t>
            </w:r>
          </w:p>
        </w:tc>
      </w:tr>
    </w:tbl>
    <w:p w14:paraId="635B5791" w14:textId="33B20B75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506E57FA" w14:textId="3431EECF" w:rsidR="00F71D74" w:rsidRPr="00310F15" w:rsidRDefault="00F71D74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CL"/>
        </w:rPr>
      </w:pPr>
    </w:p>
    <w:p w14:paraId="4B0CC379" w14:textId="44F5C4CF" w:rsidR="00F71D74" w:rsidRPr="00310F15" w:rsidRDefault="00F71D74" w:rsidP="00F71D74">
      <w:pPr>
        <w:spacing w:after="0" w:line="240" w:lineRule="auto"/>
        <w:jc w:val="both"/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</w:pP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>6.2.</w:t>
      </w:r>
      <w:r w:rsidR="00AB3D8D"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 xml:space="preserve"> </w:t>
      </w:r>
      <w:r w:rsidRPr="00310F15">
        <w:rPr>
          <w:rFonts w:eastAsia="Times New Roman" w:cs="Arial"/>
          <w:b/>
          <w:color w:val="004CAB"/>
          <w:sz w:val="20"/>
          <w:szCs w:val="20"/>
          <w:u w:val="single"/>
          <w:lang w:val="es-ES_tradnl" w:eastAsia="es-ES"/>
        </w:rPr>
        <w:t>Clasificación P.H.C:</w:t>
      </w:r>
    </w:p>
    <w:p w14:paraId="43B3D92A" w14:textId="77777777" w:rsidR="00F71D74" w:rsidRPr="00310F15" w:rsidRDefault="00F71D74" w:rsidP="00F71D74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ES_tradnl" w:eastAsia="es-ES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9D9DA1"/>
          <w:left w:val="outset" w:sz="6" w:space="0" w:color="9D9DA1"/>
          <w:bottom w:val="outset" w:sz="6" w:space="0" w:color="9D9DA1"/>
          <w:right w:val="outset" w:sz="6" w:space="0" w:color="9D9DA1"/>
          <w:insideH w:val="outset" w:sz="6" w:space="0" w:color="9D9DA1"/>
          <w:insideV w:val="outset" w:sz="6" w:space="0" w:color="9D9DA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8"/>
        <w:gridCol w:w="1559"/>
        <w:gridCol w:w="1559"/>
        <w:gridCol w:w="1559"/>
        <w:gridCol w:w="1559"/>
        <w:gridCol w:w="1559"/>
      </w:tblGrid>
      <w:tr w:rsidR="00F71D74" w:rsidRPr="00310F15" w14:paraId="53A8F208" w14:textId="77777777" w:rsidTr="00AC45E0">
        <w:trPr>
          <w:trHeight w:val="310"/>
          <w:tblCellSpacing w:w="20" w:type="dxa"/>
          <w:jc w:val="center"/>
        </w:trPr>
        <w:tc>
          <w:tcPr>
            <w:tcW w:w="1298" w:type="dxa"/>
            <w:shd w:val="clear" w:color="auto" w:fill="004CAB"/>
            <w:vAlign w:val="center"/>
          </w:tcPr>
          <w:p w14:paraId="659F02C9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Carrete</w:t>
            </w:r>
          </w:p>
          <w:p w14:paraId="203AD3C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proofErr w:type="spellStart"/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Adujador</w:t>
            </w:r>
            <w:proofErr w:type="spellEnd"/>
          </w:p>
          <w:p w14:paraId="0BDA5AD3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52DAFD9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Cabezal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364022EA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Espía</w:t>
            </w:r>
          </w:p>
        </w:tc>
        <w:tc>
          <w:tcPr>
            <w:tcW w:w="1519" w:type="dxa"/>
            <w:tcBorders>
              <w:left w:val="outset" w:sz="6" w:space="0" w:color="4E4E50"/>
              <w:right w:val="outset" w:sz="6" w:space="0" w:color="4E4E50"/>
            </w:tcBorders>
            <w:shd w:val="clear" w:color="auto" w:fill="004CAB"/>
            <w:vAlign w:val="center"/>
          </w:tcPr>
          <w:p w14:paraId="55882B4C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Color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shd w:val="clear" w:color="auto" w:fill="004CAB"/>
            <w:vAlign w:val="center"/>
          </w:tcPr>
          <w:p w14:paraId="63F1D69A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P.H.C</w:t>
            </w:r>
          </w:p>
        </w:tc>
        <w:tc>
          <w:tcPr>
            <w:tcW w:w="1499" w:type="dxa"/>
            <w:tcBorders>
              <w:left w:val="outset" w:sz="6" w:space="0" w:color="4E4E50"/>
            </w:tcBorders>
            <w:shd w:val="clear" w:color="auto" w:fill="004CAB"/>
          </w:tcPr>
          <w:p w14:paraId="4FC2C389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</w:p>
          <w:p w14:paraId="7DD446B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es-ES_tradnl" w:eastAsia="es-ES"/>
              </w:rPr>
              <w:t>Clasificación</w:t>
            </w:r>
          </w:p>
        </w:tc>
      </w:tr>
      <w:tr w:rsidR="00F71D74" w:rsidRPr="00310F15" w14:paraId="7E79DACC" w14:textId="77777777" w:rsidTr="00AC45E0">
        <w:trPr>
          <w:trHeight w:val="310"/>
          <w:tblCellSpacing w:w="20" w:type="dxa"/>
          <w:jc w:val="center"/>
        </w:trPr>
        <w:tc>
          <w:tcPr>
            <w:tcW w:w="1298" w:type="dxa"/>
            <w:vAlign w:val="center"/>
          </w:tcPr>
          <w:p w14:paraId="1359EEF5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  <w:t>NA</w:t>
            </w: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7C30DC8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79884735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ES_tradn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  <w:right w:val="outset" w:sz="6" w:space="0" w:color="4E4E50"/>
            </w:tcBorders>
          </w:tcPr>
          <w:p w14:paraId="7C20B051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</w:p>
        </w:tc>
        <w:tc>
          <w:tcPr>
            <w:tcW w:w="1519" w:type="dxa"/>
            <w:tcBorders>
              <w:left w:val="outset" w:sz="6" w:space="0" w:color="4E4E50"/>
            </w:tcBorders>
            <w:vAlign w:val="center"/>
          </w:tcPr>
          <w:p w14:paraId="0D18FB34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s-ES"/>
              </w:rPr>
            </w:pPr>
          </w:p>
        </w:tc>
        <w:tc>
          <w:tcPr>
            <w:tcW w:w="1499" w:type="dxa"/>
            <w:tcBorders>
              <w:left w:val="outset" w:sz="6" w:space="0" w:color="4E4E50"/>
            </w:tcBorders>
            <w:vAlign w:val="center"/>
          </w:tcPr>
          <w:p w14:paraId="1269C366" w14:textId="77777777" w:rsidR="00F71D74" w:rsidRPr="00310F15" w:rsidRDefault="00F71D74" w:rsidP="00AC45E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es-ES"/>
              </w:rPr>
            </w:pPr>
          </w:p>
        </w:tc>
      </w:tr>
    </w:tbl>
    <w:p w14:paraId="6FF950DA" w14:textId="7AF1CEC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FF0000"/>
          <w:sz w:val="20"/>
          <w:szCs w:val="20"/>
          <w:lang w:val="es-CL" w:eastAsia="es-ES"/>
        </w:rPr>
      </w:pPr>
    </w:p>
    <w:p w14:paraId="23E8AE0C" w14:textId="77777777" w:rsidR="00BF0E50" w:rsidRPr="00310F15" w:rsidRDefault="00BF0E50" w:rsidP="00BF0E50">
      <w:pPr>
        <w:tabs>
          <w:tab w:val="left" w:pos="7215"/>
        </w:tabs>
        <w:spacing w:after="0" w:line="240" w:lineRule="auto"/>
        <w:jc w:val="both"/>
        <w:rPr>
          <w:rFonts w:eastAsia="Times New Roman" w:cs="Arial"/>
          <w:b/>
          <w:color w:val="FF0000"/>
          <w:sz w:val="20"/>
          <w:szCs w:val="20"/>
          <w:lang w:val="es-CL" w:eastAsia="es-ES"/>
        </w:rPr>
      </w:pPr>
      <w:r w:rsidRPr="00310F15">
        <w:rPr>
          <w:rFonts w:eastAsia="Times New Roman" w:cs="Arial"/>
          <w:b/>
          <w:color w:val="FF0000"/>
          <w:sz w:val="20"/>
          <w:szCs w:val="20"/>
          <w:lang w:val="es-CL" w:eastAsia="es-ES"/>
        </w:rPr>
        <w:tab/>
      </w: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67B5DEC3" w14:textId="77777777" w:rsidTr="00445D31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3069D8FB" w14:textId="6F98588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 xml:space="preserve">7.- </w:t>
            </w:r>
            <w:r w:rsidR="00F71D74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COMENTARIOS</w:t>
            </w:r>
          </w:p>
        </w:tc>
      </w:tr>
    </w:tbl>
    <w:p w14:paraId="472FC6EA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FF0000"/>
          <w:sz w:val="20"/>
          <w:szCs w:val="20"/>
          <w:lang w:val="es-CL" w:eastAsia="es-ES"/>
        </w:rPr>
      </w:pPr>
    </w:p>
    <w:p w14:paraId="536BD4F3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b/>
          <w:color w:val="auto"/>
          <w:sz w:val="20"/>
          <w:szCs w:val="20"/>
          <w:lang w:val="es-CL" w:eastAsia="es-ES"/>
        </w:rPr>
      </w:pPr>
    </w:p>
    <w:p w14:paraId="13593748" w14:textId="717060FA" w:rsidR="00BF0E50" w:rsidRPr="00310F15" w:rsidRDefault="00BF0E50" w:rsidP="00445D31">
      <w:pPr>
        <w:spacing w:after="24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A solicitud de los señores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AGUNSA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por cuenta de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ES" w:eastAsia="es-ES"/>
        </w:rPr>
        <w:t>COMPAÑÍA MINERA DOÑA INÈS DE COLLAHUASI,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con el fin de dar cumplimiento a su proceso de </w:t>
      </w:r>
      <w:proofErr w:type="spellStart"/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re-cambio</w:t>
      </w:r>
      <w:proofErr w:type="spellEnd"/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de espías, ALS Inspection estuvo presente, al momento del </w:t>
      </w:r>
      <w:r w:rsidR="00F71D74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mismo, dejando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establecido en el presente informe, para trazabilidad que la fecha de recambio es el </w:t>
      </w:r>
      <w:r w:rsidR="00312829">
        <w:rPr>
          <w:rFonts w:eastAsia="Times New Roman" w:cs="Times New Roman"/>
          <w:color w:val="auto"/>
          <w:sz w:val="20"/>
          <w:szCs w:val="20"/>
          <w:lang w:val="es-CL" w:eastAsia="es-ES"/>
        </w:rPr>
        <w:t>13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de</w:t>
      </w:r>
      <w:r w:rsidR="009C10FA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</w:t>
      </w:r>
      <w:r w:rsidR="00312829">
        <w:rPr>
          <w:rFonts w:eastAsia="Times New Roman" w:cs="Times New Roman"/>
          <w:color w:val="auto"/>
          <w:sz w:val="20"/>
          <w:szCs w:val="20"/>
          <w:lang w:val="es-CL" w:eastAsia="es-ES"/>
        </w:rPr>
        <w:t>agosto</w:t>
      </w:r>
      <w:r w:rsidR="00BF5E8A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</w:t>
      </w:r>
      <w:r w:rsidR="00F71D74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202</w:t>
      </w:r>
      <w:r w:rsidR="00312829">
        <w:rPr>
          <w:rFonts w:eastAsia="Times New Roman" w:cs="Times New Roman"/>
          <w:color w:val="auto"/>
          <w:sz w:val="20"/>
          <w:szCs w:val="20"/>
          <w:lang w:val="es-CL" w:eastAsia="es-ES"/>
        </w:rPr>
        <w:t>6</w:t>
      </w: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4252"/>
      </w:tblGrid>
      <w:tr w:rsidR="00BF0E50" w:rsidRPr="001206FA" w14:paraId="4D80AAE1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AA7555" w14:textId="3885B59B" w:rsidR="00BF0E50" w:rsidRPr="00310F15" w:rsidRDefault="003322B1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03296" behindDoc="0" locked="0" layoutInCell="1" allowOverlap="1" wp14:anchorId="73F0FA18" wp14:editId="4740A3C8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-635</wp:posOffset>
                  </wp:positionV>
                  <wp:extent cx="2676525" cy="1972310"/>
                  <wp:effectExtent l="0" t="0" r="9525" b="8890"/>
                  <wp:wrapNone/>
                  <wp:docPr id="64346972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643638" w14:textId="08DD75CA" w:rsidR="00BF0E50" w:rsidRPr="00310F15" w:rsidRDefault="003322B1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04320" behindDoc="0" locked="0" layoutInCell="1" allowOverlap="1" wp14:anchorId="623F980B" wp14:editId="4F8BF4F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-635</wp:posOffset>
                  </wp:positionV>
                  <wp:extent cx="2667000" cy="1962150"/>
                  <wp:effectExtent l="0" t="0" r="0" b="0"/>
                  <wp:wrapNone/>
                  <wp:docPr id="46016212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E50" w:rsidRPr="001206FA" w14:paraId="29AA46DC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745814" w14:textId="2273C118" w:rsidR="00BF0E50" w:rsidRPr="00310F15" w:rsidRDefault="003322B1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06368" behindDoc="0" locked="0" layoutInCell="1" allowOverlap="1" wp14:anchorId="04ABAEC2" wp14:editId="1319603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635</wp:posOffset>
                  </wp:positionV>
                  <wp:extent cx="2638425" cy="1952625"/>
                  <wp:effectExtent l="0" t="0" r="9525" b="9525"/>
                  <wp:wrapNone/>
                  <wp:docPr id="58399420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3D333" w14:textId="5DA030D1" w:rsidR="00BF0E50" w:rsidRPr="00310F15" w:rsidRDefault="003322B1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05344" behindDoc="0" locked="0" layoutInCell="1" allowOverlap="1" wp14:anchorId="03F0AE77" wp14:editId="542E665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635</wp:posOffset>
                  </wp:positionV>
                  <wp:extent cx="2657475" cy="1966595"/>
                  <wp:effectExtent l="0" t="0" r="9525" b="0"/>
                  <wp:wrapNone/>
                  <wp:docPr id="17706032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E50" w:rsidRPr="001206FA" w14:paraId="0D420142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08F6D1" w14:textId="1E709588" w:rsidR="00BF0E50" w:rsidRPr="00310F15" w:rsidRDefault="003322B1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6425D98E" wp14:editId="79BC9F0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-3175</wp:posOffset>
                  </wp:positionV>
                  <wp:extent cx="2628900" cy="1962150"/>
                  <wp:effectExtent l="0" t="0" r="0" b="0"/>
                  <wp:wrapNone/>
                  <wp:docPr id="100104180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F1832C" w14:textId="7B2B8EBA" w:rsidR="00BF0E50" w:rsidRPr="00310F15" w:rsidRDefault="003322B1" w:rsidP="00EC3ADE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08416" behindDoc="0" locked="0" layoutInCell="1" allowOverlap="1" wp14:anchorId="7C2D9250" wp14:editId="2BDDC07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-3175</wp:posOffset>
                  </wp:positionV>
                  <wp:extent cx="2675255" cy="1952625"/>
                  <wp:effectExtent l="0" t="0" r="0" b="9525"/>
                  <wp:wrapNone/>
                  <wp:docPr id="211300459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E50" w:rsidRPr="001206FA" w14:paraId="6864CA7B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0AAECC" w14:textId="42C6E795" w:rsidR="00BF0E50" w:rsidRPr="00310F15" w:rsidRDefault="003322B1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09440" behindDoc="0" locked="0" layoutInCell="1" allowOverlap="1" wp14:anchorId="1FCFB65A" wp14:editId="1B68CDD6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-1905</wp:posOffset>
                  </wp:positionV>
                  <wp:extent cx="2667000" cy="1971675"/>
                  <wp:effectExtent l="0" t="0" r="0" b="9525"/>
                  <wp:wrapNone/>
                  <wp:docPr id="75003713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E08540" w14:textId="2CB7AF7F" w:rsidR="00BF0E50" w:rsidRPr="00310F15" w:rsidRDefault="003322B1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10464" behindDoc="0" locked="0" layoutInCell="1" allowOverlap="1" wp14:anchorId="2F57A058" wp14:editId="7D1B4D13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-1905</wp:posOffset>
                  </wp:positionV>
                  <wp:extent cx="2675255" cy="1990725"/>
                  <wp:effectExtent l="0" t="0" r="0" b="9525"/>
                  <wp:wrapNone/>
                  <wp:docPr id="8942964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BF0E50" w:rsidRPr="001206FA" w14:paraId="1A15B10D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D237B5" w14:textId="5A5637A5" w:rsidR="00BF0E50" w:rsidRPr="00310F15" w:rsidRDefault="003322B1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11488" behindDoc="0" locked="0" layoutInCell="1" allowOverlap="1" wp14:anchorId="651664A0" wp14:editId="0571E2E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-635</wp:posOffset>
                  </wp:positionV>
                  <wp:extent cx="2628900" cy="1943100"/>
                  <wp:effectExtent l="0" t="0" r="0" b="0"/>
                  <wp:wrapNone/>
                  <wp:docPr id="52757935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B00DFE" w14:textId="1559617A" w:rsidR="00BF0E50" w:rsidRPr="00310F15" w:rsidRDefault="003322B1" w:rsidP="00512671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12512" behindDoc="0" locked="0" layoutInCell="1" allowOverlap="1" wp14:anchorId="20FD4097" wp14:editId="6DDAFEE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-635</wp:posOffset>
                  </wp:positionV>
                  <wp:extent cx="2695575" cy="1962150"/>
                  <wp:effectExtent l="0" t="0" r="9525" b="0"/>
                  <wp:wrapNone/>
                  <wp:docPr id="105280049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8" r="-1487" b="2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0E50" w:rsidRPr="001206FA" w14:paraId="56368F5F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2FDF87" w14:textId="0B27DE11" w:rsidR="00BF0E50" w:rsidRPr="00310F15" w:rsidRDefault="003322B1" w:rsidP="00BB59A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2BE926D2" wp14:editId="6F4CBC26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-3175</wp:posOffset>
                  </wp:positionV>
                  <wp:extent cx="2781300" cy="1962150"/>
                  <wp:effectExtent l="0" t="0" r="0" b="0"/>
                  <wp:wrapNone/>
                  <wp:docPr id="144519893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53" r="-4460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9F02AE" w14:textId="0EC86090" w:rsidR="00BF0E50" w:rsidRPr="00310F15" w:rsidRDefault="00BB05C4" w:rsidP="00BB59A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14560" behindDoc="0" locked="0" layoutInCell="1" allowOverlap="1" wp14:anchorId="5DE42E98" wp14:editId="0B8CD962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-3175</wp:posOffset>
                  </wp:positionV>
                  <wp:extent cx="2657475" cy="1971675"/>
                  <wp:effectExtent l="0" t="0" r="9525" b="9525"/>
                  <wp:wrapNone/>
                  <wp:docPr id="151143040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A11" w:rsidRPr="001206FA" w14:paraId="0A03B7CE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FE75BA" w14:textId="0297F2ED" w:rsidR="000D4A11" w:rsidRPr="00310F15" w:rsidRDefault="00BB05C4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15584" behindDoc="0" locked="0" layoutInCell="1" allowOverlap="1" wp14:anchorId="1A19850F" wp14:editId="01A755A2">
                  <wp:simplePos x="0" y="0"/>
                  <wp:positionH relativeFrom="column">
                    <wp:posOffset>-52706</wp:posOffset>
                  </wp:positionH>
                  <wp:positionV relativeFrom="paragraph">
                    <wp:posOffset>-1905</wp:posOffset>
                  </wp:positionV>
                  <wp:extent cx="2714625" cy="2009775"/>
                  <wp:effectExtent l="0" t="0" r="0" b="9525"/>
                  <wp:wrapNone/>
                  <wp:docPr id="109257067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61" r="-2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F751A2" w14:textId="05D4AB55" w:rsidR="000D4A11" w:rsidRPr="00310F15" w:rsidRDefault="00BB05C4" w:rsidP="00D01805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16608" behindDoc="0" locked="0" layoutInCell="1" allowOverlap="1" wp14:anchorId="2129E1E1" wp14:editId="3FD8F7CD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-1905</wp:posOffset>
                  </wp:positionV>
                  <wp:extent cx="2724150" cy="1981200"/>
                  <wp:effectExtent l="0" t="0" r="0" b="0"/>
                  <wp:wrapNone/>
                  <wp:docPr id="994889352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57" r="-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D4A11" w:rsidRPr="001206FA" w14:paraId="3468040B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5E01DD" w14:textId="23F7B729" w:rsidR="000D4A11" w:rsidRPr="00310F15" w:rsidRDefault="00BB05C4" w:rsidP="003F611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18656" behindDoc="0" locked="0" layoutInCell="1" allowOverlap="1" wp14:anchorId="11D9FAB4" wp14:editId="3C7717CD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-635</wp:posOffset>
                  </wp:positionV>
                  <wp:extent cx="2705100" cy="1981200"/>
                  <wp:effectExtent l="0" t="0" r="0" b="0"/>
                  <wp:wrapNone/>
                  <wp:docPr id="1259371744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3799" r="-1859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7A6456" w14:textId="18432C22" w:rsidR="000D4A11" w:rsidRPr="00310F15" w:rsidRDefault="00BB05C4" w:rsidP="003F611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17632" behindDoc="0" locked="0" layoutInCell="1" allowOverlap="1" wp14:anchorId="40C68187" wp14:editId="1D2C02E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-635</wp:posOffset>
                  </wp:positionV>
                  <wp:extent cx="2695575" cy="1990725"/>
                  <wp:effectExtent l="0" t="0" r="9525" b="9525"/>
                  <wp:wrapNone/>
                  <wp:docPr id="321040792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72" r="-1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D4A11" w:rsidRPr="001206FA" w14:paraId="0B914972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B5997D" w14:textId="170656BA" w:rsidR="000D4A11" w:rsidRPr="00310F15" w:rsidRDefault="00BB05C4" w:rsidP="003F6117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370B4796" wp14:editId="4CB0294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-3175</wp:posOffset>
                  </wp:positionV>
                  <wp:extent cx="2676525" cy="1952625"/>
                  <wp:effectExtent l="0" t="0" r="9525" b="9525"/>
                  <wp:wrapNone/>
                  <wp:docPr id="185863643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CE1890" w14:textId="54A0F9CD" w:rsidR="000D4A11" w:rsidRPr="00310F15" w:rsidRDefault="00BB05C4" w:rsidP="00AA050D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20704" behindDoc="0" locked="0" layoutInCell="1" allowOverlap="1" wp14:anchorId="5BFD8AD2" wp14:editId="0BC982E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-3175</wp:posOffset>
                  </wp:positionV>
                  <wp:extent cx="2656840" cy="1952625"/>
                  <wp:effectExtent l="0" t="0" r="0" b="9525"/>
                  <wp:wrapNone/>
                  <wp:docPr id="293522007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A11" w:rsidRPr="001206FA" w14:paraId="4D9E50E9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296F8A" w14:textId="0629E335" w:rsidR="000D4A11" w:rsidRPr="00310F15" w:rsidRDefault="00D55EFC" w:rsidP="00412C75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686912" behindDoc="0" locked="0" layoutInCell="1" allowOverlap="1" wp14:anchorId="4BAB32EF" wp14:editId="59E8E3F5">
                  <wp:simplePos x="0" y="0"/>
                  <wp:positionH relativeFrom="column">
                    <wp:posOffset>-57749</wp:posOffset>
                  </wp:positionH>
                  <wp:positionV relativeFrom="paragraph">
                    <wp:posOffset>1571</wp:posOffset>
                  </wp:positionV>
                  <wp:extent cx="2685415" cy="1976144"/>
                  <wp:effectExtent l="0" t="0" r="635" b="5080"/>
                  <wp:wrapNone/>
                  <wp:docPr id="1330636483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13" cy="197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A8B7C1" w14:textId="7CB56ED8" w:rsidR="000D4A11" w:rsidRPr="00310F15" w:rsidRDefault="00BB05C4" w:rsidP="00412C75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21728" behindDoc="0" locked="0" layoutInCell="1" allowOverlap="1" wp14:anchorId="266A1298" wp14:editId="18BC530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-1905</wp:posOffset>
                  </wp:positionV>
                  <wp:extent cx="2686050" cy="1952625"/>
                  <wp:effectExtent l="0" t="0" r="0" b="9525"/>
                  <wp:wrapNone/>
                  <wp:docPr id="1669062850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A11" w:rsidRPr="001206FA" w14:paraId="70591DCA" w14:textId="77777777" w:rsidTr="00F70564">
        <w:trPr>
          <w:trHeight w:val="3118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E5F990" w14:textId="3B6BAAE2" w:rsidR="000D4A11" w:rsidRPr="00310F15" w:rsidRDefault="00792F23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23776" behindDoc="0" locked="0" layoutInCell="1" allowOverlap="1" wp14:anchorId="56E807B2" wp14:editId="6A790C6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-635</wp:posOffset>
                  </wp:positionV>
                  <wp:extent cx="2657475" cy="1952625"/>
                  <wp:effectExtent l="0" t="0" r="9525" b="9525"/>
                  <wp:wrapNone/>
                  <wp:docPr id="80303224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A3F776" w14:textId="70342595" w:rsidR="000D4A11" w:rsidRPr="00310F15" w:rsidRDefault="00792F23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22752" behindDoc="0" locked="0" layoutInCell="1" allowOverlap="1" wp14:anchorId="145A3C24" wp14:editId="62F19F4C">
                  <wp:simplePos x="0" y="0"/>
                  <wp:positionH relativeFrom="column">
                    <wp:posOffset>-57149</wp:posOffset>
                  </wp:positionH>
                  <wp:positionV relativeFrom="paragraph">
                    <wp:posOffset>-635</wp:posOffset>
                  </wp:positionV>
                  <wp:extent cx="2675890" cy="1943100"/>
                  <wp:effectExtent l="0" t="0" r="0" b="0"/>
                  <wp:wrapNone/>
                  <wp:docPr id="795147194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9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A11" w:rsidRPr="001206FA" w14:paraId="724FF409" w14:textId="77777777" w:rsidTr="006E18EA">
        <w:trPr>
          <w:trHeight w:val="3464"/>
          <w:jc w:val="center"/>
        </w:trPr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6B4B66" w14:textId="3922C44A" w:rsidR="000D4A11" w:rsidRPr="00310F15" w:rsidRDefault="00792F23" w:rsidP="00CD688F">
            <w:pPr>
              <w:pStyle w:val="NormalWeb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701B75D2" wp14:editId="3A4E251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-3175</wp:posOffset>
                  </wp:positionV>
                  <wp:extent cx="2638425" cy="2181225"/>
                  <wp:effectExtent l="0" t="0" r="9525" b="9525"/>
                  <wp:wrapNone/>
                  <wp:docPr id="1734223869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385635" w14:textId="02345B53" w:rsidR="000D4A11" w:rsidRPr="00310F15" w:rsidRDefault="00792F23" w:rsidP="001F32D6">
            <w:pPr>
              <w:pStyle w:val="NormalWeb"/>
              <w:jc w:val="center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  <w:noProof/>
              </w:rPr>
              <w:drawing>
                <wp:anchor distT="0" distB="0" distL="114300" distR="114300" simplePos="0" relativeHeight="251725824" behindDoc="0" locked="0" layoutInCell="1" allowOverlap="1" wp14:anchorId="322BD387" wp14:editId="5530558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-3175</wp:posOffset>
                  </wp:positionV>
                  <wp:extent cx="2695575" cy="2171700"/>
                  <wp:effectExtent l="0" t="0" r="9525" b="0"/>
                  <wp:wrapNone/>
                  <wp:docPr id="1661693323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BF12B5" w14:textId="77777777" w:rsidR="00BF0E50" w:rsidRPr="00310F15" w:rsidRDefault="00BF0E50" w:rsidP="00BF0E50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ES"/>
        </w:rPr>
      </w:pPr>
    </w:p>
    <w:p w14:paraId="4A3D91AE" w14:textId="72CCD034" w:rsidR="00BF0E50" w:rsidRPr="00310F15" w:rsidRDefault="00E15901" w:rsidP="00E15901">
      <w:pPr>
        <w:tabs>
          <w:tab w:val="left" w:pos="4185"/>
        </w:tabs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ES"/>
        </w:rPr>
        <w:tab/>
      </w:r>
    </w:p>
    <w:p w14:paraId="2C68BA89" w14:textId="77777777" w:rsidR="00BF0E50" w:rsidRPr="00310F15" w:rsidRDefault="00BF0E50" w:rsidP="00BF0E50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ES"/>
        </w:rPr>
      </w:pPr>
    </w:p>
    <w:tbl>
      <w:tblPr>
        <w:tblW w:w="0" w:type="auto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9"/>
      </w:tblGrid>
      <w:tr w:rsidR="00BF0E50" w:rsidRPr="00310F15" w14:paraId="5CE95F5D" w14:textId="77777777" w:rsidTr="00445D31">
        <w:trPr>
          <w:trHeight w:val="360"/>
          <w:tblCellSpacing w:w="20" w:type="dxa"/>
          <w:jc w:val="center"/>
        </w:trPr>
        <w:tc>
          <w:tcPr>
            <w:tcW w:w="9989" w:type="dxa"/>
            <w:shd w:val="clear" w:color="auto" w:fill="004CAB"/>
            <w:vAlign w:val="center"/>
          </w:tcPr>
          <w:p w14:paraId="48C8DD94" w14:textId="7CEACAD9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8.- CONCLUSI</w:t>
            </w:r>
            <w:r w:rsidR="00C07457"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N:</w:t>
            </w:r>
          </w:p>
        </w:tc>
      </w:tr>
    </w:tbl>
    <w:p w14:paraId="7FFC6280" w14:textId="77777777" w:rsidR="00BF0E50" w:rsidRPr="00310F15" w:rsidRDefault="00BF0E50" w:rsidP="00BF0E50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es-CL" w:eastAsia="es-ES"/>
        </w:rPr>
      </w:pPr>
    </w:p>
    <w:p w14:paraId="5CE8F5AC" w14:textId="07CFC5AF" w:rsidR="00BF0E50" w:rsidRPr="00310F15" w:rsidRDefault="00F71D74" w:rsidP="00BF0E50">
      <w:pPr>
        <w:spacing w:after="120" w:line="360" w:lineRule="auto"/>
        <w:jc w:val="both"/>
        <w:rPr>
          <w:rFonts w:eastAsia="Times New Roman" w:cs="Times New Roman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Las </w:t>
      </w:r>
      <w:r w:rsidR="00BF0E50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espías fueron </w:t>
      </w:r>
      <w:r w:rsidR="00C07457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entregadas </w:t>
      </w:r>
      <w:r w:rsidR="00354FB5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para entrar</w:t>
      </w:r>
      <w:r w:rsidR="00742785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en servicio en su terminal portuario de Collahuasi, ubicado en Punta Patache, Chile</w:t>
      </w:r>
      <w:r w:rsidR="00BF0E50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, a las cuales se colocó sello </w:t>
      </w:r>
      <w:r w:rsidR="00362188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azul</w:t>
      </w:r>
      <w:r w:rsidR="00BF0E50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 xml:space="preserve"> por su aprobación y trazabilidad.</w:t>
      </w:r>
    </w:p>
    <w:p w14:paraId="7025B8D9" w14:textId="0D9833FC" w:rsidR="00BF0E50" w:rsidRPr="00310F15" w:rsidRDefault="00BF0E50" w:rsidP="00BF0E50">
      <w:pPr>
        <w:spacing w:after="120" w:line="360" w:lineRule="auto"/>
        <w:rPr>
          <w:rFonts w:eastAsia="Times New Roman" w:cs="Times New Roman"/>
          <w:b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b/>
          <w:color w:val="auto"/>
          <w:sz w:val="20"/>
          <w:szCs w:val="20"/>
          <w:u w:val="single"/>
          <w:lang w:val="es-CL" w:eastAsia="es-ES"/>
        </w:rPr>
        <w:t>PROXIMO RECAMBIO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 xml:space="preserve">: </w:t>
      </w:r>
      <w:proofErr w:type="gramStart"/>
      <w:r w:rsidR="00312829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Agosto</w:t>
      </w:r>
      <w:proofErr w:type="gramEnd"/>
      <w:r w:rsidR="006560D0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 xml:space="preserve">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202</w:t>
      </w:r>
      <w:r w:rsidR="006560D0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6</w:t>
      </w:r>
      <w:r w:rsidR="00FC2134"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 xml:space="preserve"> </w:t>
      </w:r>
      <w:r w:rsidRPr="00310F15">
        <w:rPr>
          <w:rFonts w:eastAsia="Times New Roman" w:cs="Times New Roman"/>
          <w:b/>
          <w:color w:val="auto"/>
          <w:sz w:val="20"/>
          <w:szCs w:val="20"/>
          <w:lang w:val="es-CL" w:eastAsia="es-ES"/>
        </w:rPr>
        <w:t>(de acuerdo a programa de evaluación AGUNSA.)</w:t>
      </w:r>
    </w:p>
    <w:p w14:paraId="13CDAF75" w14:textId="77777777" w:rsidR="00BF5E8A" w:rsidRPr="00310F15" w:rsidRDefault="00BF5E8A" w:rsidP="00BF0E50">
      <w:pPr>
        <w:spacing w:after="120" w:line="360" w:lineRule="auto"/>
        <w:rPr>
          <w:rFonts w:eastAsia="Times New Roman" w:cs="Times New Roman"/>
          <w:b/>
          <w:color w:val="auto"/>
          <w:sz w:val="20"/>
          <w:szCs w:val="20"/>
          <w:lang w:val="es-CL" w:eastAsia="es-ES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310F15" w14:paraId="10207233" w14:textId="77777777" w:rsidTr="00445D31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53F599F7" w14:textId="7777777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9.- DOCUMENTOS ADJUNTOS:</w:t>
            </w:r>
          </w:p>
        </w:tc>
      </w:tr>
    </w:tbl>
    <w:p w14:paraId="47C9BD5B" w14:textId="77777777" w:rsidR="00BF0E50" w:rsidRPr="00310F15" w:rsidRDefault="00BF0E50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ES" w:eastAsia="es-ES"/>
        </w:rPr>
      </w:pPr>
    </w:p>
    <w:p w14:paraId="7F81FD8D" w14:textId="51CCD401" w:rsidR="00BF0E50" w:rsidRPr="00310F15" w:rsidRDefault="00BF0E50" w:rsidP="00BF0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eastAsia="Times New Roman" w:cs="Times New Roman"/>
          <w:color w:val="auto"/>
          <w:sz w:val="20"/>
          <w:szCs w:val="20"/>
          <w:lang w:val="es-CL" w:eastAsia="es-ES"/>
        </w:rPr>
      </w:pPr>
      <w:r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Certificado de inspección visual de espías, recambio</w:t>
      </w:r>
      <w:r w:rsidR="00AB3D8D" w:rsidRPr="00310F15">
        <w:rPr>
          <w:rFonts w:eastAsia="Times New Roman" w:cs="Times New Roman"/>
          <w:color w:val="auto"/>
          <w:sz w:val="20"/>
          <w:szCs w:val="20"/>
          <w:lang w:val="es-CL" w:eastAsia="es-ES"/>
        </w:rPr>
        <w:t>.</w:t>
      </w:r>
    </w:p>
    <w:p w14:paraId="38E8F406" w14:textId="77777777" w:rsidR="00BF0E50" w:rsidRDefault="00BF0E50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68CC8F78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091B109E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71C86F9C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7C68079B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3C01393D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40785C4B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24A0F4ED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477F5AA0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3C45F28F" w14:textId="77777777" w:rsidR="006E18EA" w:rsidRDefault="006E18EA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09CCBACA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774B0FDC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0FE77B35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2D5D72C4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64EE2AFD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72844647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3E620DF5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66B9B0F2" w14:textId="77777777" w:rsidR="00F70564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55861139" w14:textId="77777777" w:rsidR="00F70564" w:rsidRPr="00310F15" w:rsidRDefault="00F70564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tbl>
      <w:tblPr>
        <w:tblW w:w="9989" w:type="dxa"/>
        <w:jc w:val="center"/>
        <w:tblCellSpacing w:w="20" w:type="dxa"/>
        <w:shd w:val="clear" w:color="auto" w:fill="004CA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BF0E50" w:rsidRPr="00925967" w14:paraId="2D958826" w14:textId="77777777" w:rsidTr="00445D31">
        <w:trPr>
          <w:trHeight w:val="360"/>
          <w:tblCellSpacing w:w="20" w:type="dxa"/>
          <w:jc w:val="center"/>
        </w:trPr>
        <w:tc>
          <w:tcPr>
            <w:tcW w:w="9909" w:type="dxa"/>
            <w:shd w:val="clear" w:color="auto" w:fill="004CAB"/>
            <w:vAlign w:val="center"/>
          </w:tcPr>
          <w:p w14:paraId="5BE64FF0" w14:textId="77777777" w:rsidR="00BF0E50" w:rsidRPr="00310F15" w:rsidRDefault="00BF0E50" w:rsidP="00BF0E50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Times New Roman"/>
                <w:b/>
                <w:color w:val="FFFFFF"/>
                <w:sz w:val="20"/>
                <w:szCs w:val="20"/>
                <w:lang w:val="es-ES" w:eastAsia="es-ES"/>
              </w:rPr>
              <w:t>10.- PERSONAS PRESENTES DURANTE LA INSPECCIÓN:</w:t>
            </w:r>
          </w:p>
        </w:tc>
      </w:tr>
    </w:tbl>
    <w:p w14:paraId="5C94EB1A" w14:textId="77777777" w:rsidR="00BF0E50" w:rsidRPr="00310F15" w:rsidRDefault="00BF0E50" w:rsidP="00BF0E50">
      <w:pPr>
        <w:spacing w:after="0" w:line="240" w:lineRule="auto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p w14:paraId="580C215B" w14:textId="77777777" w:rsidR="00BF0E50" w:rsidRPr="00310F15" w:rsidRDefault="00BF0E50" w:rsidP="00BF0E50">
      <w:pPr>
        <w:spacing w:after="0" w:line="240" w:lineRule="auto"/>
        <w:jc w:val="center"/>
        <w:rPr>
          <w:rFonts w:eastAsia="Times New Roman" w:cs="Times New Roman"/>
          <w:color w:val="auto"/>
          <w:sz w:val="20"/>
          <w:szCs w:val="20"/>
          <w:lang w:val="es-CL" w:eastAsia="es-ES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7"/>
        <w:gridCol w:w="2268"/>
        <w:gridCol w:w="5028"/>
      </w:tblGrid>
      <w:tr w:rsidR="00F71D74" w:rsidRPr="00310F15" w14:paraId="37CAE56D" w14:textId="77777777" w:rsidTr="002F07D7">
        <w:tc>
          <w:tcPr>
            <w:tcW w:w="2627" w:type="dxa"/>
            <w:shd w:val="clear" w:color="auto" w:fill="004CAB"/>
          </w:tcPr>
          <w:p w14:paraId="646882E3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NOMBRE</w:t>
            </w:r>
          </w:p>
        </w:tc>
        <w:tc>
          <w:tcPr>
            <w:tcW w:w="2268" w:type="dxa"/>
            <w:shd w:val="clear" w:color="auto" w:fill="004CAB"/>
          </w:tcPr>
          <w:p w14:paraId="18722EB6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COMPAÑIA</w:t>
            </w:r>
          </w:p>
        </w:tc>
        <w:tc>
          <w:tcPr>
            <w:tcW w:w="5028" w:type="dxa"/>
            <w:shd w:val="clear" w:color="auto" w:fill="004CAB"/>
          </w:tcPr>
          <w:p w14:paraId="6F76B356" w14:textId="6C80F7EC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EN REPRESENTACI</w:t>
            </w:r>
            <w:r w:rsidR="00C07457"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Ó</w:t>
            </w:r>
            <w:r w:rsidRPr="00310F15">
              <w:rPr>
                <w:rFonts w:eastAsia="Times New Roman" w:cs="Times New Roman"/>
                <w:b/>
                <w:color w:val="FFFFFF" w:themeColor="background1"/>
                <w:sz w:val="20"/>
                <w:szCs w:val="20"/>
                <w:lang w:val="es-CL" w:eastAsia="es-ES"/>
              </w:rPr>
              <w:t>N DE</w:t>
            </w:r>
          </w:p>
        </w:tc>
      </w:tr>
      <w:tr w:rsidR="003B4BD7" w:rsidRPr="00925967" w14:paraId="4C7EF5C9" w14:textId="77777777" w:rsidTr="002F07D7">
        <w:trPr>
          <w:trHeight w:val="340"/>
        </w:trPr>
        <w:tc>
          <w:tcPr>
            <w:tcW w:w="2627" w:type="dxa"/>
            <w:vAlign w:val="center"/>
          </w:tcPr>
          <w:p w14:paraId="7DD051BF" w14:textId="3ABAB4D7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Sr.</w:t>
            </w:r>
            <w:r w:rsidR="000F7A64"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 xml:space="preserve"> </w:t>
            </w:r>
            <w:r w:rsidR="006560D0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Alfredo Sanchez</w:t>
            </w:r>
          </w:p>
        </w:tc>
        <w:tc>
          <w:tcPr>
            <w:tcW w:w="2268" w:type="dxa"/>
            <w:vAlign w:val="center"/>
          </w:tcPr>
          <w:p w14:paraId="3BDD13B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AGUNSA S.A.</w:t>
            </w:r>
          </w:p>
        </w:tc>
        <w:tc>
          <w:tcPr>
            <w:tcW w:w="5028" w:type="dxa"/>
            <w:vAlign w:val="center"/>
          </w:tcPr>
          <w:p w14:paraId="2B49E26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Times New Roman"/>
                <w:color w:val="auto"/>
                <w:sz w:val="20"/>
                <w:szCs w:val="20"/>
                <w:lang w:val="es-CL" w:eastAsia="es-ES"/>
              </w:rPr>
              <w:t>Compañía Minera Doña Inés de Collahuasi CMDIC</w:t>
            </w:r>
          </w:p>
        </w:tc>
      </w:tr>
      <w:tr w:rsidR="003B4BD7" w:rsidRPr="00310F15" w14:paraId="3A96C78E" w14:textId="77777777" w:rsidTr="002F07D7">
        <w:trPr>
          <w:trHeight w:val="340"/>
        </w:trPr>
        <w:tc>
          <w:tcPr>
            <w:tcW w:w="2627" w:type="dxa"/>
            <w:vAlign w:val="center"/>
          </w:tcPr>
          <w:p w14:paraId="3DA80998" w14:textId="2F879B22" w:rsidR="00BF0E50" w:rsidRPr="00310F15" w:rsidRDefault="00BF0E50" w:rsidP="00BF0E50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 xml:space="preserve">Sr. </w:t>
            </w:r>
            <w:r w:rsidR="00280E57"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Alan Mondaca B</w:t>
            </w:r>
            <w:r w:rsidR="00CD3270"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.</w:t>
            </w:r>
            <w:r w:rsidR="00280E57"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284E36F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es-CL"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CL" w:eastAsia="es-ES"/>
              </w:rPr>
              <w:t>ALS INSPECTION</w:t>
            </w:r>
          </w:p>
        </w:tc>
        <w:tc>
          <w:tcPr>
            <w:tcW w:w="5028" w:type="dxa"/>
          </w:tcPr>
          <w:p w14:paraId="6F1603A5" w14:textId="77777777" w:rsidR="00BF0E50" w:rsidRPr="00310F15" w:rsidRDefault="00BF0E50" w:rsidP="00BF0E50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s-ES"/>
              </w:rPr>
            </w:pPr>
            <w:r w:rsidRPr="00310F15">
              <w:rPr>
                <w:rFonts w:eastAsia="Times New Roman" w:cs="Arial"/>
                <w:color w:val="auto"/>
                <w:sz w:val="20"/>
                <w:szCs w:val="20"/>
                <w:lang w:val="es-ES" w:eastAsia="es-ES"/>
              </w:rPr>
              <w:t>AGUNSA S.A.</w:t>
            </w:r>
          </w:p>
        </w:tc>
      </w:tr>
    </w:tbl>
    <w:p w14:paraId="091E5AF2" w14:textId="77777777" w:rsidR="00F70564" w:rsidRPr="00F70564" w:rsidRDefault="00F70564" w:rsidP="00F70564">
      <w:pPr>
        <w:rPr>
          <w:rFonts w:eastAsia="Times New Roman" w:cs="Times New Roman"/>
          <w:sz w:val="20"/>
          <w:szCs w:val="20"/>
          <w:lang w:val="es-CL" w:eastAsia="es-ES"/>
        </w:rPr>
      </w:pPr>
    </w:p>
    <w:p w14:paraId="75C82AAA" w14:textId="1B19AE7A" w:rsidR="00F70564" w:rsidRPr="00F70564" w:rsidRDefault="00F70564" w:rsidP="00F70564">
      <w:pPr>
        <w:tabs>
          <w:tab w:val="left" w:pos="1226"/>
        </w:tabs>
        <w:rPr>
          <w:rFonts w:eastAsia="Times New Roman" w:cs="Times New Roman"/>
          <w:sz w:val="20"/>
          <w:szCs w:val="20"/>
          <w:lang w:val="es-CL" w:eastAsia="es-ES"/>
        </w:rPr>
      </w:pPr>
      <w:r>
        <w:rPr>
          <w:rFonts w:eastAsia="Times New Roman" w:cs="Times New Roman"/>
          <w:sz w:val="20"/>
          <w:szCs w:val="20"/>
          <w:lang w:val="es-CL" w:eastAsia="es-ES"/>
        </w:rPr>
        <w:tab/>
      </w:r>
    </w:p>
    <w:p w14:paraId="34218943" w14:textId="77777777" w:rsidR="00BF0E50" w:rsidRPr="00310F15" w:rsidRDefault="00BF0E50" w:rsidP="002F07D7">
      <w:pPr>
        <w:spacing w:after="0" w:line="360" w:lineRule="auto"/>
        <w:jc w:val="both"/>
        <w:rPr>
          <w:rFonts w:eastAsia="Times New Roman" w:cs="Arial"/>
          <w:color w:val="000000"/>
          <w:sz w:val="20"/>
          <w:szCs w:val="20"/>
          <w:lang w:val="es-CL" w:eastAsia="es-ES"/>
        </w:rPr>
      </w:pPr>
      <w:r w:rsidRPr="00310F15">
        <w:rPr>
          <w:rFonts w:eastAsia="Times New Roman" w:cs="Arial"/>
          <w:color w:val="auto"/>
          <w:sz w:val="20"/>
          <w:szCs w:val="20"/>
          <w:lang w:val="es-CL" w:eastAsia="es-ES"/>
        </w:rPr>
        <w:t>E</w:t>
      </w:r>
      <w:r w:rsidRPr="00310F15">
        <w:rPr>
          <w:rFonts w:eastAsia="Times New Roman" w:cs="Arial"/>
          <w:color w:val="000000"/>
          <w:sz w:val="20"/>
          <w:szCs w:val="20"/>
          <w:lang w:val="es-CL" w:eastAsia="es-ES"/>
        </w:rPr>
        <w:t>l presente informe refleja el resultado de una evaluación visual de los ítems descritos al momento de su inspección y no puede considerarse como garantía de su correcta utilización ni mantención futura de estos ítems en el mismo estado descrito.</w:t>
      </w:r>
    </w:p>
    <w:p w14:paraId="059B91E1" w14:textId="77777777" w:rsidR="00BF0E50" w:rsidRPr="00310F15" w:rsidRDefault="00BF0E50" w:rsidP="00BF0E50">
      <w:pPr>
        <w:spacing w:after="0" w:line="360" w:lineRule="auto"/>
        <w:jc w:val="both"/>
        <w:rPr>
          <w:rFonts w:eastAsia="Times New Roman" w:cs="Arial"/>
          <w:color w:val="auto"/>
          <w:sz w:val="20"/>
          <w:szCs w:val="20"/>
          <w:lang w:val="es-CL" w:eastAsia="es-ES"/>
        </w:rPr>
      </w:pPr>
    </w:p>
    <w:p w14:paraId="3C38239B" w14:textId="77777777" w:rsidR="00BF0E50" w:rsidRPr="00310F15" w:rsidRDefault="00BF0E50" w:rsidP="00BF0E50">
      <w:pPr>
        <w:spacing w:after="0" w:line="240" w:lineRule="auto"/>
        <w:jc w:val="both"/>
        <w:rPr>
          <w:rFonts w:eastAsia="Times New Roman" w:cs="Arial"/>
          <w:color w:val="auto"/>
          <w:lang w:val="es-CL" w:eastAsia="es-ES"/>
        </w:rPr>
      </w:pPr>
    </w:p>
    <w:p w14:paraId="50BAB3FE" w14:textId="77777777" w:rsidR="00BF0E50" w:rsidRPr="00310F15" w:rsidRDefault="00BF0E50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C7F61DC" w14:textId="77777777" w:rsidR="00E15901" w:rsidRDefault="00E15901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70B1A0F5" w14:textId="77777777" w:rsidR="00F70564" w:rsidRDefault="00F70564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5977F9EF" w14:textId="77777777" w:rsidR="00F70564" w:rsidRDefault="00F70564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E7C3703" w14:textId="77777777" w:rsidR="00F70564" w:rsidRDefault="00F70564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1DD5013" w14:textId="77777777" w:rsidR="003C71FD" w:rsidRPr="00310F15" w:rsidRDefault="003C71FD" w:rsidP="00E15901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5980A71" w14:textId="77777777" w:rsidR="00BF0E50" w:rsidRDefault="00BF0E50" w:rsidP="00BF0E50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24DCADBB" w14:textId="77777777" w:rsidR="00F70564" w:rsidRDefault="00F70564" w:rsidP="00BF0E50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770C78C6" w14:textId="77777777" w:rsidR="00F70564" w:rsidRPr="00310F15" w:rsidRDefault="00F70564" w:rsidP="00BF0E50">
      <w:pPr>
        <w:spacing w:after="0" w:line="240" w:lineRule="auto"/>
        <w:jc w:val="center"/>
        <w:rPr>
          <w:rFonts w:eastAsia="Times New Roman" w:cs="Arial"/>
          <w:color w:val="auto"/>
          <w:lang w:val="es-CL" w:eastAsia="es-ES"/>
        </w:rPr>
      </w:pPr>
    </w:p>
    <w:p w14:paraId="1E05624D" w14:textId="77777777" w:rsidR="00F71D74" w:rsidRPr="00310F15" w:rsidRDefault="00F71D74" w:rsidP="00F71D74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310F15">
        <w:rPr>
          <w:rFonts w:eastAsia="Arial Unicode MS" w:cs="Arial Unicode MS"/>
          <w:b/>
          <w:sz w:val="24"/>
          <w:szCs w:val="24"/>
        </w:rPr>
        <w:t>Inspector</w:t>
      </w:r>
    </w:p>
    <w:p w14:paraId="51CA52F1" w14:textId="31771986" w:rsidR="00F71D74" w:rsidRPr="00310F15" w:rsidRDefault="00F71D74" w:rsidP="002F07D7">
      <w:pPr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10F15">
        <w:rPr>
          <w:rFonts w:eastAsia="Arial Unicode MS" w:cs="Arial Unicode MS"/>
          <w:b/>
          <w:sz w:val="24"/>
          <w:szCs w:val="24"/>
        </w:rPr>
        <w:t>ALS INPECTION CHILE SpA.</w:t>
      </w:r>
    </w:p>
    <w:p w14:paraId="03981AA7" w14:textId="77777777" w:rsidR="00F71D74" w:rsidRPr="00310F15" w:rsidRDefault="00F71D74" w:rsidP="00F71D74">
      <w:pPr>
        <w:spacing w:after="0" w:line="240" w:lineRule="auto"/>
        <w:rPr>
          <w:rFonts w:cs="Arial"/>
          <w:sz w:val="14"/>
        </w:rPr>
      </w:pPr>
    </w:p>
    <w:p w14:paraId="14ED3A06" w14:textId="77777777" w:rsidR="00F71D74" w:rsidRPr="00310F15" w:rsidRDefault="00F71D74" w:rsidP="00F71D74">
      <w:pPr>
        <w:spacing w:after="0" w:line="240" w:lineRule="auto"/>
        <w:rPr>
          <w:rFonts w:cs="Arial"/>
          <w:sz w:val="14"/>
        </w:rPr>
      </w:pPr>
    </w:p>
    <w:p w14:paraId="4A65AEC6" w14:textId="77777777" w:rsidR="00F71D74" w:rsidRPr="00310F15" w:rsidRDefault="00F71D74" w:rsidP="00F71D74">
      <w:pPr>
        <w:spacing w:after="0" w:line="240" w:lineRule="auto"/>
        <w:rPr>
          <w:rFonts w:cs="Arial"/>
          <w:sz w:val="14"/>
        </w:rPr>
      </w:pPr>
    </w:p>
    <w:p w14:paraId="1C23604B" w14:textId="5C8F5F31" w:rsidR="00F71D74" w:rsidRDefault="00F71D74" w:rsidP="00F71D74">
      <w:pPr>
        <w:spacing w:after="0" w:line="240" w:lineRule="auto"/>
        <w:rPr>
          <w:rFonts w:cs="Arial"/>
          <w:sz w:val="14"/>
        </w:rPr>
      </w:pPr>
    </w:p>
    <w:p w14:paraId="503C95BA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6BA480A6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089E08AC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15631473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42D3F83A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20B750D5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4FE33895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73FE4EE3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7B13F848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3CE07615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59F59ADD" w14:textId="77777777" w:rsidR="00F70564" w:rsidRDefault="00F70564" w:rsidP="00F71D74">
      <w:pPr>
        <w:spacing w:after="0" w:line="240" w:lineRule="auto"/>
        <w:rPr>
          <w:rFonts w:cs="Arial"/>
          <w:sz w:val="14"/>
        </w:rPr>
      </w:pPr>
    </w:p>
    <w:p w14:paraId="2A58A590" w14:textId="77777777" w:rsidR="00F70564" w:rsidRPr="00310F15" w:rsidRDefault="00F70564" w:rsidP="00F71D74">
      <w:pPr>
        <w:spacing w:after="0" w:line="240" w:lineRule="auto"/>
        <w:rPr>
          <w:rFonts w:cs="Arial"/>
          <w:sz w:val="14"/>
        </w:rPr>
      </w:pPr>
    </w:p>
    <w:p w14:paraId="59517626" w14:textId="77777777" w:rsidR="00F71D74" w:rsidRPr="00310F15" w:rsidRDefault="00F71D74" w:rsidP="00F71D74">
      <w:pPr>
        <w:spacing w:after="0" w:line="240" w:lineRule="auto"/>
        <w:rPr>
          <w:rFonts w:cs="Arial"/>
          <w:sz w:val="14"/>
        </w:rPr>
      </w:pPr>
    </w:p>
    <w:p w14:paraId="4CE78F2C" w14:textId="53BA8FB9" w:rsidR="00F71D74" w:rsidRPr="00310F15" w:rsidRDefault="00F71D74" w:rsidP="00F71D74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310F15">
        <w:rPr>
          <w:rFonts w:cs="Arial"/>
          <w:sz w:val="16"/>
          <w:szCs w:val="16"/>
          <w:lang w:val="es-CL"/>
        </w:rPr>
        <w:t>Realizado por</w:t>
      </w:r>
      <w:r w:rsidRPr="00310F15">
        <w:rPr>
          <w:rFonts w:cs="Arial"/>
          <w:sz w:val="16"/>
          <w:szCs w:val="16"/>
          <w:lang w:val="es-CL"/>
        </w:rPr>
        <w:tab/>
        <w:t xml:space="preserve">:  </w:t>
      </w:r>
      <w:r w:rsidR="003D6985" w:rsidRPr="00310F15">
        <w:rPr>
          <w:rFonts w:cs="Arial"/>
          <w:sz w:val="16"/>
          <w:szCs w:val="16"/>
          <w:lang w:val="es-CL"/>
        </w:rPr>
        <w:t>A. Mondaca</w:t>
      </w:r>
    </w:p>
    <w:p w14:paraId="6A6C62CC" w14:textId="1CAF31DB" w:rsidR="00F71D74" w:rsidRPr="00310F15" w:rsidRDefault="00F71D74" w:rsidP="00F71D74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310F15">
        <w:rPr>
          <w:rFonts w:cs="Arial"/>
          <w:sz w:val="16"/>
          <w:szCs w:val="16"/>
          <w:lang w:val="es-CL"/>
        </w:rPr>
        <w:t>Revisado por</w:t>
      </w:r>
      <w:r w:rsidRPr="00310F15">
        <w:rPr>
          <w:rFonts w:cs="Arial"/>
          <w:sz w:val="16"/>
          <w:szCs w:val="16"/>
          <w:lang w:val="es-CL"/>
        </w:rPr>
        <w:tab/>
        <w:t>:  M</w:t>
      </w:r>
      <w:r w:rsidR="00E15901" w:rsidRPr="00310F15">
        <w:rPr>
          <w:rFonts w:cs="Arial"/>
          <w:sz w:val="16"/>
          <w:szCs w:val="16"/>
          <w:lang w:val="es-CL"/>
        </w:rPr>
        <w:t>J</w:t>
      </w:r>
      <w:r w:rsidRPr="00310F15">
        <w:rPr>
          <w:rFonts w:cs="Arial"/>
          <w:sz w:val="16"/>
          <w:szCs w:val="16"/>
          <w:lang w:val="es-CL"/>
        </w:rPr>
        <w:t xml:space="preserve">. </w:t>
      </w:r>
      <w:r w:rsidR="00CF20D9" w:rsidRPr="00310F15">
        <w:rPr>
          <w:rFonts w:cs="Arial"/>
          <w:sz w:val="16"/>
          <w:szCs w:val="16"/>
          <w:lang w:val="es-CL"/>
        </w:rPr>
        <w:t>Palma</w:t>
      </w:r>
    </w:p>
    <w:p w14:paraId="6606BC90" w14:textId="7121AB1D" w:rsidR="00BF0E50" w:rsidRPr="00310F15" w:rsidRDefault="00F71D74" w:rsidP="00BF0E50">
      <w:pPr>
        <w:spacing w:after="0" w:line="240" w:lineRule="auto"/>
        <w:rPr>
          <w:rFonts w:eastAsia="Times New Roman" w:cs="Arial"/>
          <w:color w:val="auto"/>
          <w:sz w:val="12"/>
          <w:szCs w:val="12"/>
          <w:lang w:val="es-CL" w:eastAsia="es-ES"/>
        </w:rPr>
      </w:pPr>
      <w:r w:rsidRPr="00310F15">
        <w:rPr>
          <w:rFonts w:cs="Arial"/>
          <w:sz w:val="16"/>
          <w:szCs w:val="16"/>
          <w:lang w:val="es-CL"/>
        </w:rPr>
        <w:t xml:space="preserve">Validado por          </w:t>
      </w:r>
      <w:proofErr w:type="gramStart"/>
      <w:r w:rsidR="002F07D7" w:rsidRPr="00310F15">
        <w:rPr>
          <w:rFonts w:cs="Arial"/>
          <w:sz w:val="16"/>
          <w:szCs w:val="16"/>
          <w:lang w:val="es-CL"/>
        </w:rPr>
        <w:t xml:space="preserve"> </w:t>
      </w:r>
      <w:r w:rsidRPr="00310F15">
        <w:rPr>
          <w:rFonts w:cs="Arial"/>
          <w:sz w:val="16"/>
          <w:szCs w:val="16"/>
          <w:lang w:val="es-CL"/>
        </w:rPr>
        <w:t xml:space="preserve"> :</w:t>
      </w:r>
      <w:proofErr w:type="gramEnd"/>
      <w:r w:rsidRPr="00310F15">
        <w:rPr>
          <w:rFonts w:cs="Arial"/>
          <w:sz w:val="16"/>
          <w:szCs w:val="16"/>
          <w:lang w:val="es-CL"/>
        </w:rPr>
        <w:t xml:space="preserve">  J.</w:t>
      </w:r>
      <w:r w:rsidR="002F07D7" w:rsidRPr="00310F15">
        <w:rPr>
          <w:rFonts w:cs="Arial"/>
          <w:sz w:val="16"/>
          <w:szCs w:val="16"/>
          <w:lang w:val="es-CL"/>
        </w:rPr>
        <w:t xml:space="preserve"> </w:t>
      </w:r>
      <w:r w:rsidRPr="00310F15">
        <w:rPr>
          <w:rFonts w:cs="Arial"/>
          <w:sz w:val="16"/>
          <w:szCs w:val="16"/>
          <w:lang w:val="es-CL"/>
        </w:rPr>
        <w:t>Lopez</w:t>
      </w:r>
    </w:p>
    <w:sectPr w:rsidR="00BF0E50" w:rsidRPr="00310F15" w:rsidSect="002A26C3">
      <w:headerReference w:type="default" r:id="rId44"/>
      <w:footerReference w:type="default" r:id="rId45"/>
      <w:footerReference w:type="first" r:id="rId46"/>
      <w:pgSz w:w="12240" w:h="15840" w:code="1"/>
      <w:pgMar w:top="567" w:right="1416" w:bottom="1134" w:left="1440" w:header="5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94003" w14:textId="77777777" w:rsidR="00D10929" w:rsidRDefault="00D10929" w:rsidP="006B5BED">
      <w:r>
        <w:separator/>
      </w:r>
    </w:p>
  </w:endnote>
  <w:endnote w:type="continuationSeparator" w:id="0">
    <w:p w14:paraId="35D12FDC" w14:textId="77777777" w:rsidR="00D10929" w:rsidRDefault="00D10929" w:rsidP="006B5BED">
      <w:r>
        <w:continuationSeparator/>
      </w:r>
    </w:p>
  </w:endnote>
  <w:endnote w:type="continuationNotice" w:id="1">
    <w:p w14:paraId="07CBF547" w14:textId="77777777" w:rsidR="00D10929" w:rsidRDefault="00D1092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48"/>
    </w:tblGrid>
    <w:tr w:rsidR="00BF0E50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207" w:type="dxa"/>
            <w:tblInd w:w="14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207"/>
          </w:tblGrid>
          <w:tr w:rsidR="00BF0E50" w14:paraId="5F14FDEC" w14:textId="77777777" w:rsidTr="00F70564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2B8CA114" w:rsidR="00BF0E50" w:rsidRPr="00197E95" w:rsidRDefault="00BF0E50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</w:t>
                </w:r>
                <w:r w:rsidR="00F70564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       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1296C05B" w:rsidR="00BF0E50" w:rsidRPr="009E0923" w:rsidRDefault="002F07D7" w:rsidP="00F70564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91"/>
            <w:jc w:val="center"/>
            <w:rPr>
              <w:sz w:val="18"/>
              <w:szCs w:val="18"/>
            </w:rPr>
          </w:pPr>
          <w:r w:rsidRPr="00BF5E8A">
            <w:rPr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</w:t>
          </w:r>
          <w:r w:rsidR="00BF0E50" w:rsidRPr="00824D28">
            <w:rPr>
              <w:sz w:val="18"/>
              <w:szCs w:val="18"/>
              <w:lang w:val="pt-PT"/>
            </w:rPr>
            <w:t xml:space="preserve">Page </w:t>
          </w:r>
          <w:r w:rsidR="00BF0E50" w:rsidRPr="009E0923">
            <w:rPr>
              <w:b/>
              <w:bCs/>
              <w:sz w:val="18"/>
              <w:szCs w:val="18"/>
            </w:rPr>
            <w:fldChar w:fldCharType="begin"/>
          </w:r>
          <w:r w:rsidR="00BF0E50"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="00BF0E50" w:rsidRPr="009E0923">
            <w:rPr>
              <w:b/>
              <w:bCs/>
              <w:sz w:val="18"/>
              <w:szCs w:val="18"/>
            </w:rPr>
            <w:fldChar w:fldCharType="separate"/>
          </w:r>
          <w:r w:rsidR="00BF0E50">
            <w:rPr>
              <w:b/>
              <w:bCs/>
              <w:sz w:val="18"/>
              <w:szCs w:val="18"/>
            </w:rPr>
            <w:t>1</w:t>
          </w:r>
          <w:r w:rsidR="00BF0E50" w:rsidRPr="009E0923">
            <w:rPr>
              <w:b/>
              <w:bCs/>
              <w:sz w:val="18"/>
              <w:szCs w:val="18"/>
            </w:rPr>
            <w:fldChar w:fldCharType="end"/>
          </w:r>
          <w:r w:rsidR="00BF0E50" w:rsidRPr="00824D28">
            <w:rPr>
              <w:sz w:val="18"/>
              <w:szCs w:val="18"/>
              <w:lang w:val="pt-PT"/>
            </w:rPr>
            <w:t xml:space="preserve"> </w:t>
          </w:r>
          <w:r w:rsidR="00BF0E50" w:rsidRPr="009E0923">
            <w:rPr>
              <w:noProof/>
              <w:sz w:val="18"/>
              <w:szCs w:val="18"/>
              <w:lang w:val="en-GB"/>
            </w:rPr>
            <w:t>of</w:t>
          </w:r>
          <w:r w:rsidR="00BF0E50" w:rsidRPr="00824D28">
            <w:rPr>
              <w:sz w:val="18"/>
              <w:szCs w:val="18"/>
              <w:lang w:val="pt-PT"/>
            </w:rPr>
            <w:t xml:space="preserve"> </w:t>
          </w:r>
          <w:r w:rsidR="00BF0E50" w:rsidRPr="009E0923">
            <w:rPr>
              <w:b/>
              <w:bCs/>
              <w:sz w:val="18"/>
              <w:szCs w:val="18"/>
            </w:rPr>
            <w:fldChar w:fldCharType="begin"/>
          </w:r>
          <w:r w:rsidR="00BF0E50"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="00BF0E50" w:rsidRPr="009E0923">
            <w:rPr>
              <w:b/>
              <w:bCs/>
              <w:sz w:val="18"/>
              <w:szCs w:val="18"/>
            </w:rPr>
            <w:fldChar w:fldCharType="separate"/>
          </w:r>
          <w:r w:rsidR="00BF0E50">
            <w:rPr>
              <w:b/>
              <w:bCs/>
              <w:sz w:val="18"/>
              <w:szCs w:val="18"/>
            </w:rPr>
            <w:t>1</w:t>
          </w:r>
          <w:r w:rsidR="00BF0E50"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BF0E50" w:rsidRPr="00197E95" w:rsidRDefault="00BF0E50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BF0E50" w:rsidRPr="006308C6" w:rsidRDefault="00BF0E50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409"/>
    </w:tblGrid>
    <w:tr w:rsidR="00BF0E50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BF0E50" w:rsidRPr="00197E95" w:rsidRDefault="00BF0E50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BF0E50" w:rsidRPr="009E0923" w:rsidRDefault="00BF0E50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9D53D" w14:textId="77777777" w:rsidR="00D10929" w:rsidRDefault="00D10929" w:rsidP="006B5BED">
      <w:r>
        <w:separator/>
      </w:r>
    </w:p>
  </w:footnote>
  <w:footnote w:type="continuationSeparator" w:id="0">
    <w:p w14:paraId="4DE838A0" w14:textId="77777777" w:rsidR="00D10929" w:rsidRDefault="00D10929" w:rsidP="006B5BED">
      <w:r>
        <w:continuationSeparator/>
      </w:r>
    </w:p>
  </w:footnote>
  <w:footnote w:type="continuationNotice" w:id="1">
    <w:p w14:paraId="52B5FE3B" w14:textId="77777777" w:rsidR="00D10929" w:rsidRDefault="00D1092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38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37"/>
      <w:gridCol w:w="7869"/>
    </w:tblGrid>
    <w:tr w:rsidR="00BF0E50" w:rsidRPr="0012675A" w14:paraId="138950CB" w14:textId="77777777" w:rsidTr="002A26C3">
      <w:trPr>
        <w:trHeight w:val="1129"/>
      </w:trPr>
      <w:tc>
        <w:tcPr>
          <w:tcW w:w="1145" w:type="pct"/>
          <w:tcMar>
            <w:right w:w="567" w:type="dxa"/>
          </w:tcMar>
        </w:tcPr>
        <w:p w14:paraId="641AD866" w14:textId="77777777" w:rsidR="00BF0E50" w:rsidRPr="00525ACE" w:rsidRDefault="00BF0E50" w:rsidP="00F95182">
          <w:pPr>
            <w:pStyle w:val="Encabezado"/>
            <w:tabs>
              <w:tab w:val="left" w:pos="5220"/>
            </w:tabs>
          </w:pPr>
          <w:bookmarkStart w:id="0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701E1135">
                <wp:simplePos x="0" y="0"/>
                <wp:positionH relativeFrom="column">
                  <wp:posOffset>89148</wp:posOffset>
                </wp:positionH>
                <wp:positionV relativeFrom="paragraph">
                  <wp:posOffset>285115</wp:posOffset>
                </wp:positionV>
                <wp:extent cx="1120775" cy="1135380"/>
                <wp:effectExtent l="0" t="0" r="3175" b="7620"/>
                <wp:wrapTight wrapText="bothSides">
                  <wp:wrapPolygon edited="0">
                    <wp:start x="9178" y="0"/>
                    <wp:lineTo x="6608" y="725"/>
                    <wp:lineTo x="734" y="4711"/>
                    <wp:lineTo x="0" y="9060"/>
                    <wp:lineTo x="0" y="12685"/>
                    <wp:lineTo x="2203" y="17758"/>
                    <wp:lineTo x="6976" y="20658"/>
                    <wp:lineTo x="7343" y="21383"/>
                    <wp:lineTo x="13951" y="21383"/>
                    <wp:lineTo x="14318" y="20658"/>
                    <wp:lineTo x="19091" y="17758"/>
                    <wp:lineTo x="21294" y="12685"/>
                    <wp:lineTo x="20927" y="4711"/>
                    <wp:lineTo x="14686" y="725"/>
                    <wp:lineTo x="12116" y="0"/>
                    <wp:lineTo x="9178" y="0"/>
                  </wp:wrapPolygon>
                </wp:wrapTight>
                <wp:docPr id="517323973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120775" cy="1135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55" w:type="pct"/>
          <w:tcMar>
            <w:top w:w="57" w:type="dxa"/>
            <w:right w:w="113" w:type="dxa"/>
          </w:tcMar>
          <w:vAlign w:val="center"/>
        </w:tcPr>
        <w:p w14:paraId="34A2ED7E" w14:textId="77777777" w:rsidR="00BF0E50" w:rsidRPr="00493FA9" w:rsidRDefault="00BF0E50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BF0E50" w:rsidRPr="00EC2A03" w:rsidRDefault="00BF0E50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EC2A03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EC2A03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EC2A03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EC2A03">
            <w:rPr>
              <w:b/>
              <w:bCs/>
              <w:sz w:val="18"/>
              <w:szCs w:val="18"/>
            </w:rPr>
            <w:br/>
          </w:r>
          <w:proofErr w:type="spellStart"/>
          <w:r w:rsidRPr="00EC2A03">
            <w:rPr>
              <w:sz w:val="18"/>
              <w:szCs w:val="18"/>
            </w:rPr>
            <w:t>Limache</w:t>
          </w:r>
          <w:proofErr w:type="spellEnd"/>
          <w:r w:rsidRPr="00EC2A03">
            <w:rPr>
              <w:sz w:val="18"/>
              <w:szCs w:val="18"/>
            </w:rPr>
            <w:t xml:space="preserve"> 3405, Office 61</w:t>
          </w:r>
          <w:r w:rsidRPr="00EC2A03">
            <w:rPr>
              <w:sz w:val="18"/>
              <w:szCs w:val="18"/>
            </w:rPr>
            <w:br/>
            <w:t>Viña del Mar, CHILE</w:t>
          </w:r>
        </w:p>
        <w:p w14:paraId="77074493" w14:textId="69214C0C" w:rsidR="00BF0E50" w:rsidRPr="00EC2A03" w:rsidRDefault="00BF0E50" w:rsidP="002A26C3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EC2A03">
            <w:rPr>
              <w:sz w:val="18"/>
              <w:szCs w:val="18"/>
            </w:rPr>
            <w:t>T +56 32 2545 500</w:t>
          </w:r>
        </w:p>
        <w:p w14:paraId="6CDEBCE0" w14:textId="1320D5B8" w:rsidR="00BF0E50" w:rsidRPr="00EC2A03" w:rsidRDefault="00BF0E50" w:rsidP="00C07457">
          <w:pPr>
            <w:pStyle w:val="Encabezado"/>
            <w:tabs>
              <w:tab w:val="left" w:pos="3435"/>
            </w:tabs>
            <w:spacing w:before="60"/>
            <w:ind w:right="-112"/>
            <w:jc w:val="right"/>
            <w:rPr>
              <w:sz w:val="18"/>
              <w:szCs w:val="18"/>
            </w:rPr>
          </w:pPr>
          <w:r w:rsidRPr="00EC2A03">
            <w:rPr>
              <w:sz w:val="18"/>
              <w:szCs w:val="18"/>
            </w:rPr>
            <w:t xml:space="preserve">                      </w:t>
          </w:r>
          <w:r w:rsidR="00AB3D8D">
            <w:rPr>
              <w:sz w:val="18"/>
              <w:szCs w:val="18"/>
            </w:rPr>
            <w:t xml:space="preserve"> </w:t>
          </w:r>
          <w:r w:rsidRPr="000E6C7B">
            <w:rPr>
              <w:sz w:val="18"/>
              <w:szCs w:val="18"/>
              <w:lang w:val="en-GB"/>
            </w:rPr>
            <w:t>Report</w:t>
          </w:r>
          <w:r w:rsidRPr="00EC2A03">
            <w:rPr>
              <w:sz w:val="18"/>
              <w:szCs w:val="18"/>
            </w:rPr>
            <w:t xml:space="preserve">: </w:t>
          </w:r>
          <w:r>
            <w:rPr>
              <w:sz w:val="18"/>
              <w:szCs w:val="18"/>
            </w:rPr>
            <w:t>IQQ-2</w:t>
          </w:r>
          <w:r w:rsidR="00312829">
            <w:rPr>
              <w:sz w:val="18"/>
              <w:szCs w:val="18"/>
            </w:rPr>
            <w:t>605</w:t>
          </w:r>
          <w:r>
            <w:rPr>
              <w:sz w:val="18"/>
              <w:szCs w:val="18"/>
            </w:rPr>
            <w:t>-</w:t>
          </w:r>
          <w:r w:rsidR="00312829">
            <w:rPr>
              <w:sz w:val="18"/>
              <w:szCs w:val="18"/>
            </w:rPr>
            <w:t>1810</w:t>
          </w:r>
        </w:p>
        <w:p w14:paraId="3800D8C8" w14:textId="71E6825C" w:rsidR="00BF0E50" w:rsidRPr="00EC2A03" w:rsidRDefault="00BF0E50" w:rsidP="00C07457">
          <w:pPr>
            <w:pStyle w:val="Encabezado"/>
            <w:tabs>
              <w:tab w:val="left" w:pos="3435"/>
            </w:tabs>
            <w:spacing w:before="60"/>
            <w:ind w:right="-679"/>
            <w:jc w:val="center"/>
            <w:rPr>
              <w:sz w:val="16"/>
              <w:szCs w:val="16"/>
            </w:rPr>
          </w:pPr>
          <w:r w:rsidRPr="00EC2A03">
            <w:rPr>
              <w:sz w:val="18"/>
              <w:szCs w:val="18"/>
            </w:rPr>
            <w:t xml:space="preserve">                                                                                                                </w:t>
          </w:r>
          <w:r w:rsidR="002A26C3">
            <w:rPr>
              <w:sz w:val="18"/>
              <w:szCs w:val="18"/>
            </w:rPr>
            <w:t xml:space="preserve"> </w:t>
          </w:r>
          <w:r w:rsidRPr="00EC2A03">
            <w:rPr>
              <w:sz w:val="18"/>
              <w:szCs w:val="18"/>
            </w:rPr>
            <w:t xml:space="preserve">Date: </w:t>
          </w:r>
          <w:r w:rsidR="00312829">
            <w:rPr>
              <w:sz w:val="18"/>
              <w:szCs w:val="18"/>
            </w:rPr>
            <w:t>Mayo</w:t>
          </w:r>
          <w:r w:rsidR="00B717E0">
            <w:rPr>
              <w:sz w:val="18"/>
              <w:szCs w:val="18"/>
            </w:rPr>
            <w:t xml:space="preserve"> </w:t>
          </w:r>
          <w:r w:rsidR="00312829">
            <w:rPr>
              <w:sz w:val="18"/>
              <w:szCs w:val="18"/>
            </w:rPr>
            <w:t>13</w:t>
          </w:r>
          <w:r w:rsidR="00E96F50" w:rsidRPr="00E96F50">
            <w:rPr>
              <w:sz w:val="18"/>
              <w:szCs w:val="18"/>
              <w:vertAlign w:val="superscript"/>
            </w:rPr>
            <w:t>th</w:t>
          </w:r>
          <w:r>
            <w:rPr>
              <w:sz w:val="18"/>
              <w:szCs w:val="18"/>
            </w:rPr>
            <w:t>, 202</w:t>
          </w:r>
          <w:r w:rsidR="00312829">
            <w:rPr>
              <w:sz w:val="18"/>
              <w:szCs w:val="18"/>
            </w:rPr>
            <w:t>6</w:t>
          </w:r>
          <w:r w:rsidRPr="00EC2A03">
            <w:rPr>
              <w:sz w:val="18"/>
              <w:szCs w:val="18"/>
            </w:rPr>
            <w:t xml:space="preserve">  </w:t>
          </w:r>
        </w:p>
      </w:tc>
    </w:tr>
    <w:bookmarkEnd w:id="0"/>
  </w:tbl>
  <w:p w14:paraId="636D9160" w14:textId="77777777" w:rsidR="00BF0E50" w:rsidRDefault="00BF0E50" w:rsidP="006B5B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03C3C48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813F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027F2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08D492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6EA5BC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503F1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FE840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42AED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C658D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0C6F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B27D03"/>
    <w:multiLevelType w:val="hybridMultilevel"/>
    <w:tmpl w:val="0112672E"/>
    <w:lvl w:ilvl="0" w:tplc="46907E5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24026FA"/>
    <w:multiLevelType w:val="hybridMultilevel"/>
    <w:tmpl w:val="E0666096"/>
    <w:lvl w:ilvl="0" w:tplc="F2EAA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F2565F"/>
    <w:multiLevelType w:val="hybridMultilevel"/>
    <w:tmpl w:val="E0666096"/>
    <w:lvl w:ilvl="0" w:tplc="F2EAA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095591"/>
    <w:multiLevelType w:val="hybridMultilevel"/>
    <w:tmpl w:val="7D384868"/>
    <w:lvl w:ilvl="0" w:tplc="2E40C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387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05EE1"/>
    <w:multiLevelType w:val="hybridMultilevel"/>
    <w:tmpl w:val="00F06FE2"/>
    <w:lvl w:ilvl="0" w:tplc="A830ED7E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Arial" w:hint="default"/>
        <w:color w:val="005387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4E2F9C"/>
    <w:multiLevelType w:val="hybridMultilevel"/>
    <w:tmpl w:val="6604FD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4849970">
    <w:abstractNumId w:val="15"/>
  </w:num>
  <w:num w:numId="2" w16cid:durableId="1014306281">
    <w:abstractNumId w:val="16"/>
  </w:num>
  <w:num w:numId="3" w16cid:durableId="1957757081">
    <w:abstractNumId w:val="14"/>
  </w:num>
  <w:num w:numId="4" w16cid:durableId="65030054">
    <w:abstractNumId w:val="11"/>
  </w:num>
  <w:num w:numId="5" w16cid:durableId="1191533731">
    <w:abstractNumId w:val="8"/>
  </w:num>
  <w:num w:numId="6" w16cid:durableId="1330865850">
    <w:abstractNumId w:val="3"/>
  </w:num>
  <w:num w:numId="7" w16cid:durableId="54663194">
    <w:abstractNumId w:val="2"/>
  </w:num>
  <w:num w:numId="8" w16cid:durableId="201286172">
    <w:abstractNumId w:val="1"/>
  </w:num>
  <w:num w:numId="9" w16cid:durableId="1742751375">
    <w:abstractNumId w:val="0"/>
  </w:num>
  <w:num w:numId="10" w16cid:durableId="1781488309">
    <w:abstractNumId w:val="9"/>
  </w:num>
  <w:num w:numId="11" w16cid:durableId="1185363420">
    <w:abstractNumId w:val="7"/>
  </w:num>
  <w:num w:numId="12" w16cid:durableId="1167935491">
    <w:abstractNumId w:val="6"/>
  </w:num>
  <w:num w:numId="13" w16cid:durableId="1422674586">
    <w:abstractNumId w:val="5"/>
  </w:num>
  <w:num w:numId="14" w16cid:durableId="1104423674">
    <w:abstractNumId w:val="4"/>
  </w:num>
  <w:num w:numId="15" w16cid:durableId="308632525">
    <w:abstractNumId w:val="12"/>
  </w:num>
  <w:num w:numId="16" w16cid:durableId="1018045156">
    <w:abstractNumId w:val="10"/>
  </w:num>
  <w:num w:numId="17" w16cid:durableId="11280897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12B2C"/>
    <w:rsid w:val="00021046"/>
    <w:rsid w:val="00024450"/>
    <w:rsid w:val="000543D9"/>
    <w:rsid w:val="000547C5"/>
    <w:rsid w:val="00062698"/>
    <w:rsid w:val="00062A8A"/>
    <w:rsid w:val="0006552B"/>
    <w:rsid w:val="0007011B"/>
    <w:rsid w:val="000703FE"/>
    <w:rsid w:val="000729E7"/>
    <w:rsid w:val="00074093"/>
    <w:rsid w:val="00074E51"/>
    <w:rsid w:val="00076F60"/>
    <w:rsid w:val="000816C4"/>
    <w:rsid w:val="00091245"/>
    <w:rsid w:val="000954CB"/>
    <w:rsid w:val="000A00BE"/>
    <w:rsid w:val="000A54D0"/>
    <w:rsid w:val="000B0A07"/>
    <w:rsid w:val="000B6D94"/>
    <w:rsid w:val="000B7FB5"/>
    <w:rsid w:val="000D0318"/>
    <w:rsid w:val="000D45FF"/>
    <w:rsid w:val="000D4A11"/>
    <w:rsid w:val="000E157A"/>
    <w:rsid w:val="000E51B2"/>
    <w:rsid w:val="000E6C7B"/>
    <w:rsid w:val="000E7529"/>
    <w:rsid w:val="000F7A64"/>
    <w:rsid w:val="001017F9"/>
    <w:rsid w:val="001045F1"/>
    <w:rsid w:val="001141A3"/>
    <w:rsid w:val="00114B31"/>
    <w:rsid w:val="001206FA"/>
    <w:rsid w:val="00125618"/>
    <w:rsid w:val="0012675A"/>
    <w:rsid w:val="00137372"/>
    <w:rsid w:val="00157935"/>
    <w:rsid w:val="001600A1"/>
    <w:rsid w:val="001607B3"/>
    <w:rsid w:val="00180370"/>
    <w:rsid w:val="001808AB"/>
    <w:rsid w:val="00183941"/>
    <w:rsid w:val="0018648C"/>
    <w:rsid w:val="00197E95"/>
    <w:rsid w:val="001B3D3E"/>
    <w:rsid w:val="001C1617"/>
    <w:rsid w:val="001D690A"/>
    <w:rsid w:val="001E6A70"/>
    <w:rsid w:val="001F32D6"/>
    <w:rsid w:val="001F4781"/>
    <w:rsid w:val="002162C9"/>
    <w:rsid w:val="002317D2"/>
    <w:rsid w:val="00250FB2"/>
    <w:rsid w:val="002574B3"/>
    <w:rsid w:val="00270874"/>
    <w:rsid w:val="00280E57"/>
    <w:rsid w:val="00297176"/>
    <w:rsid w:val="002A26C3"/>
    <w:rsid w:val="002B4002"/>
    <w:rsid w:val="002D5017"/>
    <w:rsid w:val="002D6DB1"/>
    <w:rsid w:val="002D7F6C"/>
    <w:rsid w:val="002E3624"/>
    <w:rsid w:val="002F07D7"/>
    <w:rsid w:val="002F575E"/>
    <w:rsid w:val="002F5CE9"/>
    <w:rsid w:val="00310F15"/>
    <w:rsid w:val="00312829"/>
    <w:rsid w:val="00316BFB"/>
    <w:rsid w:val="003322B1"/>
    <w:rsid w:val="00354FB5"/>
    <w:rsid w:val="00362188"/>
    <w:rsid w:val="00363CB4"/>
    <w:rsid w:val="0037790F"/>
    <w:rsid w:val="00380C0E"/>
    <w:rsid w:val="00396C88"/>
    <w:rsid w:val="003B0C12"/>
    <w:rsid w:val="003B2BE7"/>
    <w:rsid w:val="003B4BD7"/>
    <w:rsid w:val="003C71FD"/>
    <w:rsid w:val="003D071F"/>
    <w:rsid w:val="003D1EFC"/>
    <w:rsid w:val="003D6985"/>
    <w:rsid w:val="003D6FAB"/>
    <w:rsid w:val="003F6117"/>
    <w:rsid w:val="00403389"/>
    <w:rsid w:val="00412C75"/>
    <w:rsid w:val="0043677B"/>
    <w:rsid w:val="00445D31"/>
    <w:rsid w:val="0044761F"/>
    <w:rsid w:val="00447DA2"/>
    <w:rsid w:val="0045042F"/>
    <w:rsid w:val="004539B1"/>
    <w:rsid w:val="00455656"/>
    <w:rsid w:val="0046132F"/>
    <w:rsid w:val="00492FEF"/>
    <w:rsid w:val="004932D6"/>
    <w:rsid w:val="00493FA9"/>
    <w:rsid w:val="00495D3C"/>
    <w:rsid w:val="004C6028"/>
    <w:rsid w:val="004D48A6"/>
    <w:rsid w:val="004E06FD"/>
    <w:rsid w:val="004E2114"/>
    <w:rsid w:val="005027E2"/>
    <w:rsid w:val="00512671"/>
    <w:rsid w:val="005176C0"/>
    <w:rsid w:val="00517B97"/>
    <w:rsid w:val="00522550"/>
    <w:rsid w:val="00523F8D"/>
    <w:rsid w:val="00525ACE"/>
    <w:rsid w:val="0053711E"/>
    <w:rsid w:val="005575FE"/>
    <w:rsid w:val="00586CDA"/>
    <w:rsid w:val="005B0AFE"/>
    <w:rsid w:val="005B7E29"/>
    <w:rsid w:val="005C5985"/>
    <w:rsid w:val="005C64E6"/>
    <w:rsid w:val="005D0D8B"/>
    <w:rsid w:val="005F30AD"/>
    <w:rsid w:val="006127A1"/>
    <w:rsid w:val="0062436B"/>
    <w:rsid w:val="006308C6"/>
    <w:rsid w:val="00640255"/>
    <w:rsid w:val="00640BAB"/>
    <w:rsid w:val="006560D0"/>
    <w:rsid w:val="00671597"/>
    <w:rsid w:val="00672B4D"/>
    <w:rsid w:val="0067312F"/>
    <w:rsid w:val="00680FF3"/>
    <w:rsid w:val="00685575"/>
    <w:rsid w:val="0068737F"/>
    <w:rsid w:val="0069625F"/>
    <w:rsid w:val="006B30F7"/>
    <w:rsid w:val="006B5BED"/>
    <w:rsid w:val="006D278F"/>
    <w:rsid w:val="006E18EA"/>
    <w:rsid w:val="006E7848"/>
    <w:rsid w:val="00712893"/>
    <w:rsid w:val="00717438"/>
    <w:rsid w:val="00720AFB"/>
    <w:rsid w:val="00742785"/>
    <w:rsid w:val="00766449"/>
    <w:rsid w:val="00775098"/>
    <w:rsid w:val="00792BB8"/>
    <w:rsid w:val="00792F23"/>
    <w:rsid w:val="007A4D98"/>
    <w:rsid w:val="007C2F40"/>
    <w:rsid w:val="007E1A12"/>
    <w:rsid w:val="007E263C"/>
    <w:rsid w:val="00803F6E"/>
    <w:rsid w:val="00814CC8"/>
    <w:rsid w:val="00824C10"/>
    <w:rsid w:val="00824D28"/>
    <w:rsid w:val="00825A70"/>
    <w:rsid w:val="00847C07"/>
    <w:rsid w:val="00847D39"/>
    <w:rsid w:val="00884F48"/>
    <w:rsid w:val="0089725B"/>
    <w:rsid w:val="008A07FE"/>
    <w:rsid w:val="008A1C25"/>
    <w:rsid w:val="008C6C52"/>
    <w:rsid w:val="008D2847"/>
    <w:rsid w:val="008D6C0F"/>
    <w:rsid w:val="009002B1"/>
    <w:rsid w:val="00916154"/>
    <w:rsid w:val="009174ED"/>
    <w:rsid w:val="00917D6A"/>
    <w:rsid w:val="00925967"/>
    <w:rsid w:val="00927D45"/>
    <w:rsid w:val="0093751D"/>
    <w:rsid w:val="00951A08"/>
    <w:rsid w:val="009540A1"/>
    <w:rsid w:val="0096120F"/>
    <w:rsid w:val="00994150"/>
    <w:rsid w:val="009A4084"/>
    <w:rsid w:val="009C10FA"/>
    <w:rsid w:val="009C2189"/>
    <w:rsid w:val="009C425A"/>
    <w:rsid w:val="009C54FD"/>
    <w:rsid w:val="009C68EC"/>
    <w:rsid w:val="009E0923"/>
    <w:rsid w:val="009E4B32"/>
    <w:rsid w:val="00A063BB"/>
    <w:rsid w:val="00A3446D"/>
    <w:rsid w:val="00A35D24"/>
    <w:rsid w:val="00A55C00"/>
    <w:rsid w:val="00AA050D"/>
    <w:rsid w:val="00AA7806"/>
    <w:rsid w:val="00AB09F7"/>
    <w:rsid w:val="00AB3D8D"/>
    <w:rsid w:val="00AC582B"/>
    <w:rsid w:val="00AE6312"/>
    <w:rsid w:val="00AE73FD"/>
    <w:rsid w:val="00B01D81"/>
    <w:rsid w:val="00B1398E"/>
    <w:rsid w:val="00B32DB5"/>
    <w:rsid w:val="00B36D33"/>
    <w:rsid w:val="00B42E00"/>
    <w:rsid w:val="00B717E0"/>
    <w:rsid w:val="00B809C0"/>
    <w:rsid w:val="00B833FC"/>
    <w:rsid w:val="00BA47B5"/>
    <w:rsid w:val="00BB05C4"/>
    <w:rsid w:val="00BB59A7"/>
    <w:rsid w:val="00BC09C3"/>
    <w:rsid w:val="00BC59F9"/>
    <w:rsid w:val="00BF0E50"/>
    <w:rsid w:val="00BF5E8A"/>
    <w:rsid w:val="00BF71AC"/>
    <w:rsid w:val="00C02C03"/>
    <w:rsid w:val="00C07457"/>
    <w:rsid w:val="00C13F7E"/>
    <w:rsid w:val="00C24056"/>
    <w:rsid w:val="00C350CD"/>
    <w:rsid w:val="00C51622"/>
    <w:rsid w:val="00C53FE1"/>
    <w:rsid w:val="00C57F6C"/>
    <w:rsid w:val="00C674E1"/>
    <w:rsid w:val="00C7594B"/>
    <w:rsid w:val="00C83179"/>
    <w:rsid w:val="00C97437"/>
    <w:rsid w:val="00CB1BBF"/>
    <w:rsid w:val="00CB30ED"/>
    <w:rsid w:val="00CD1F15"/>
    <w:rsid w:val="00CD3270"/>
    <w:rsid w:val="00CD688F"/>
    <w:rsid w:val="00CD6B5A"/>
    <w:rsid w:val="00CE510C"/>
    <w:rsid w:val="00CE6898"/>
    <w:rsid w:val="00CF0D24"/>
    <w:rsid w:val="00CF20D9"/>
    <w:rsid w:val="00CF328F"/>
    <w:rsid w:val="00D01805"/>
    <w:rsid w:val="00D02C24"/>
    <w:rsid w:val="00D10929"/>
    <w:rsid w:val="00D24BF4"/>
    <w:rsid w:val="00D3510E"/>
    <w:rsid w:val="00D40AD5"/>
    <w:rsid w:val="00D41824"/>
    <w:rsid w:val="00D435BF"/>
    <w:rsid w:val="00D4749F"/>
    <w:rsid w:val="00D525BD"/>
    <w:rsid w:val="00D55EFC"/>
    <w:rsid w:val="00D84B7C"/>
    <w:rsid w:val="00DB73AF"/>
    <w:rsid w:val="00DD13CA"/>
    <w:rsid w:val="00DF44CC"/>
    <w:rsid w:val="00DF63DB"/>
    <w:rsid w:val="00E15901"/>
    <w:rsid w:val="00E249F8"/>
    <w:rsid w:val="00E31BAC"/>
    <w:rsid w:val="00E35548"/>
    <w:rsid w:val="00E4427F"/>
    <w:rsid w:val="00E70096"/>
    <w:rsid w:val="00E740A8"/>
    <w:rsid w:val="00E91BCB"/>
    <w:rsid w:val="00E96F50"/>
    <w:rsid w:val="00E97ED4"/>
    <w:rsid w:val="00EB5466"/>
    <w:rsid w:val="00EB62E9"/>
    <w:rsid w:val="00EC2A03"/>
    <w:rsid w:val="00EC3ADE"/>
    <w:rsid w:val="00EC4956"/>
    <w:rsid w:val="00ED2168"/>
    <w:rsid w:val="00F011AD"/>
    <w:rsid w:val="00F07FCB"/>
    <w:rsid w:val="00F36775"/>
    <w:rsid w:val="00F437DD"/>
    <w:rsid w:val="00F52FC0"/>
    <w:rsid w:val="00F6629C"/>
    <w:rsid w:val="00F671E3"/>
    <w:rsid w:val="00F70564"/>
    <w:rsid w:val="00F71D74"/>
    <w:rsid w:val="00F84C63"/>
    <w:rsid w:val="00F95182"/>
    <w:rsid w:val="00F95DE5"/>
    <w:rsid w:val="00FA5026"/>
    <w:rsid w:val="00FC2134"/>
    <w:rsid w:val="00FE2D15"/>
    <w:rsid w:val="00FE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3A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BF0E5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qFormat/>
    <w:rsid w:val="00BF0E50"/>
    <w:pPr>
      <w:keepNext/>
      <w:widowControl w:val="0"/>
      <w:spacing w:after="0" w:line="240" w:lineRule="auto"/>
      <w:outlineLvl w:val="5"/>
    </w:pPr>
    <w:rPr>
      <w:rFonts w:ascii="Arial" w:eastAsia="Times New Roman" w:hAnsi="Arial" w:cs="Times New Roman"/>
      <w:b/>
      <w:snapToGrid w:val="0"/>
      <w:color w:val="auto"/>
      <w:szCs w:val="20"/>
      <w:lang w:val="en-GB" w:eastAsia="es-ES"/>
    </w:rPr>
  </w:style>
  <w:style w:type="paragraph" w:styleId="Ttulo7">
    <w:name w:val="heading 7"/>
    <w:basedOn w:val="Normal"/>
    <w:next w:val="Normal"/>
    <w:link w:val="Ttulo7Car"/>
    <w:qFormat/>
    <w:rsid w:val="00BF0E50"/>
    <w:pPr>
      <w:keepNext/>
      <w:spacing w:after="0" w:line="240" w:lineRule="auto"/>
      <w:jc w:val="center"/>
      <w:outlineLvl w:val="6"/>
    </w:pPr>
    <w:rPr>
      <w:rFonts w:ascii="Arial" w:eastAsia="Times New Roman" w:hAnsi="Arial" w:cs="Times New Roman"/>
      <w:b/>
      <w:color w:val="auto"/>
      <w:szCs w:val="20"/>
      <w:lang w:eastAsia="es-ES"/>
    </w:rPr>
  </w:style>
  <w:style w:type="paragraph" w:styleId="Ttulo8">
    <w:name w:val="heading 8"/>
    <w:basedOn w:val="Normal"/>
    <w:next w:val="Normal"/>
    <w:link w:val="Ttulo8Car"/>
    <w:qFormat/>
    <w:rsid w:val="00BF0E50"/>
    <w:pPr>
      <w:keepNext/>
      <w:tabs>
        <w:tab w:val="left" w:pos="2268"/>
        <w:tab w:val="left" w:pos="6521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MX" w:eastAsia="es-ES"/>
    </w:rPr>
  </w:style>
  <w:style w:type="paragraph" w:styleId="Ttulo9">
    <w:name w:val="heading 9"/>
    <w:basedOn w:val="Normal"/>
    <w:next w:val="Normal"/>
    <w:link w:val="Ttulo9Car"/>
    <w:qFormat/>
    <w:rsid w:val="00BF0E50"/>
    <w:pPr>
      <w:keepNext/>
      <w:numPr>
        <w:numId w:val="4"/>
      </w:numPr>
      <w:tabs>
        <w:tab w:val="clear" w:pos="360"/>
        <w:tab w:val="num" w:pos="284"/>
      </w:tabs>
      <w:spacing w:after="0" w:line="240" w:lineRule="auto"/>
      <w:jc w:val="both"/>
      <w:outlineLvl w:val="8"/>
    </w:pPr>
    <w:rPr>
      <w:rFonts w:ascii="Arial" w:eastAsia="Times New Roman" w:hAnsi="Arial" w:cs="Times New Roman"/>
      <w:b/>
      <w:color w:val="auto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Fuerte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0E5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rsid w:val="00BF0E50"/>
    <w:rPr>
      <w:rFonts w:ascii="Arial" w:eastAsia="Times New Roman" w:hAnsi="Arial" w:cs="Times New Roman"/>
      <w:b/>
      <w:snapToGrid w:val="0"/>
      <w:color w:val="auto"/>
      <w:szCs w:val="20"/>
      <w:lang w:val="en-GB" w:eastAsia="es-ES"/>
    </w:rPr>
  </w:style>
  <w:style w:type="character" w:customStyle="1" w:styleId="Ttulo7Car">
    <w:name w:val="Título 7 Car"/>
    <w:basedOn w:val="Fuentedeprrafopredeter"/>
    <w:link w:val="Ttulo7"/>
    <w:rsid w:val="00BF0E50"/>
    <w:rPr>
      <w:rFonts w:ascii="Arial" w:eastAsia="Times New Roman" w:hAnsi="Arial" w:cs="Times New Roman"/>
      <w:b/>
      <w:color w:val="auto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BF0E50"/>
    <w:rPr>
      <w:rFonts w:ascii="Arial" w:eastAsia="Times New Roman" w:hAnsi="Arial" w:cs="Times New Roman"/>
      <w:b/>
      <w:color w:val="auto"/>
      <w:szCs w:val="20"/>
      <w:lang w:val="es-MX" w:eastAsia="es-ES"/>
    </w:rPr>
  </w:style>
  <w:style w:type="character" w:customStyle="1" w:styleId="Ttulo9Car">
    <w:name w:val="Título 9 Car"/>
    <w:basedOn w:val="Fuentedeprrafopredeter"/>
    <w:link w:val="Ttulo9"/>
    <w:rsid w:val="00BF0E50"/>
    <w:rPr>
      <w:rFonts w:ascii="Arial" w:eastAsia="Times New Roman" w:hAnsi="Arial" w:cs="Times New Roman"/>
      <w:b/>
      <w:color w:val="auto"/>
      <w:szCs w:val="20"/>
      <w:lang w:eastAsia="es-ES"/>
    </w:rPr>
  </w:style>
  <w:style w:type="numbering" w:customStyle="1" w:styleId="Sinlista1">
    <w:name w:val="Sin lista1"/>
    <w:next w:val="Sinlista"/>
    <w:semiHidden/>
    <w:rsid w:val="00BF0E50"/>
  </w:style>
  <w:style w:type="paragraph" w:styleId="Textoindependiente">
    <w:name w:val="Body Text"/>
    <w:basedOn w:val="Normal"/>
    <w:link w:val="TextoindependienteCar"/>
    <w:rsid w:val="00BF0E50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F0E50"/>
    <w:rPr>
      <w:rFonts w:ascii="Times New Roman" w:eastAsia="Times New Roman" w:hAnsi="Times New Roman" w:cs="Times New Roman"/>
      <w:color w:val="auto"/>
      <w:sz w:val="15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BF0E50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F0E50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ES"/>
    </w:rPr>
  </w:style>
  <w:style w:type="character" w:styleId="Nmerodepgina">
    <w:name w:val="page number"/>
    <w:basedOn w:val="Fuentedeprrafopredeter"/>
    <w:rsid w:val="00BF0E50"/>
  </w:style>
  <w:style w:type="paragraph" w:styleId="Sangradetextonormal">
    <w:name w:val="Body Text Indent"/>
    <w:basedOn w:val="Normal"/>
    <w:link w:val="SangradetextonormalCar"/>
    <w:rsid w:val="00BF0E50"/>
    <w:pPr>
      <w:spacing w:after="0" w:line="240" w:lineRule="auto"/>
      <w:ind w:left="284"/>
      <w:jc w:val="both"/>
    </w:pPr>
    <w:rPr>
      <w:rFonts w:ascii="Times New Roman" w:eastAsia="Times New Roman" w:hAnsi="Times New Roman" w:cs="Times New Roman"/>
      <w:color w:val="auto"/>
      <w:szCs w:val="20"/>
      <w:lang w:val="es-C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F0E50"/>
    <w:rPr>
      <w:rFonts w:ascii="Times New Roman" w:eastAsia="Times New Roman" w:hAnsi="Times New Roman" w:cs="Times New Roman"/>
      <w:color w:val="auto"/>
      <w:szCs w:val="20"/>
      <w:lang w:val="es-CL" w:eastAsia="es-ES"/>
    </w:rPr>
  </w:style>
  <w:style w:type="paragraph" w:styleId="Textoindependiente3">
    <w:name w:val="Body Text 3"/>
    <w:basedOn w:val="Normal"/>
    <w:link w:val="Textoindependiente3Car"/>
    <w:rsid w:val="00BF0E50"/>
    <w:pPr>
      <w:spacing w:after="0" w:line="240" w:lineRule="auto"/>
      <w:jc w:val="both"/>
    </w:pPr>
    <w:rPr>
      <w:rFonts w:ascii="Arial" w:eastAsia="Times New Roman" w:hAnsi="Arial" w:cs="Times New Roman"/>
      <w:color w:val="auto"/>
      <w:szCs w:val="20"/>
      <w:lang w:val="en-GB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F0E50"/>
    <w:rPr>
      <w:rFonts w:ascii="Arial" w:eastAsia="Times New Roman" w:hAnsi="Arial" w:cs="Times New Roman"/>
      <w:color w:val="auto"/>
      <w:szCs w:val="20"/>
      <w:lang w:val="en-GB" w:eastAsia="es-ES"/>
    </w:rPr>
  </w:style>
  <w:style w:type="paragraph" w:styleId="Sangra3detindependiente">
    <w:name w:val="Body Text Indent 3"/>
    <w:basedOn w:val="Normal"/>
    <w:link w:val="Sangra3detindependienteCar"/>
    <w:rsid w:val="00BF0E50"/>
    <w:pPr>
      <w:spacing w:after="0" w:line="240" w:lineRule="auto"/>
      <w:ind w:left="284"/>
      <w:jc w:val="both"/>
    </w:pPr>
    <w:rPr>
      <w:rFonts w:ascii="Arial" w:eastAsia="Times New Roman" w:hAnsi="Arial" w:cs="Times New Roman"/>
      <w:color w:val="FF0000"/>
      <w:szCs w:val="20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F0E50"/>
    <w:rPr>
      <w:rFonts w:ascii="Arial" w:eastAsia="Times New Roman" w:hAnsi="Arial" w:cs="Times New Roman"/>
      <w:color w:val="FF000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BF0E50"/>
    <w:pPr>
      <w:spacing w:after="0" w:line="240" w:lineRule="auto"/>
      <w:ind w:left="397"/>
      <w:jc w:val="both"/>
    </w:pPr>
    <w:rPr>
      <w:rFonts w:ascii="Arial" w:eastAsia="Times New Roman" w:hAnsi="Arial" w:cs="Times New Roman"/>
      <w:color w:val="auto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F0E50"/>
    <w:rPr>
      <w:rFonts w:ascii="Arial" w:eastAsia="Times New Roman" w:hAnsi="Arial" w:cs="Times New Roman"/>
      <w:color w:val="auto"/>
      <w:szCs w:val="20"/>
      <w:lang w:eastAsia="es-ES"/>
    </w:rPr>
  </w:style>
  <w:style w:type="paragraph" w:styleId="Listaconnmeros">
    <w:name w:val="List Number"/>
    <w:basedOn w:val="Normal"/>
    <w:rsid w:val="00BF0E50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nmeros2">
    <w:name w:val="List Number 2"/>
    <w:basedOn w:val="Normal"/>
    <w:rsid w:val="00BF0E50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nmeros3">
    <w:name w:val="List Number 3"/>
    <w:basedOn w:val="Normal"/>
    <w:rsid w:val="00BF0E50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nmeros4">
    <w:name w:val="List Number 4"/>
    <w:basedOn w:val="Normal"/>
    <w:rsid w:val="00BF0E50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nmeros5">
    <w:name w:val="List Number 5"/>
    <w:basedOn w:val="Normal"/>
    <w:rsid w:val="00BF0E50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">
    <w:name w:val="List Bullet"/>
    <w:basedOn w:val="Normal"/>
    <w:autoRedefine/>
    <w:rsid w:val="00BF0E50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2">
    <w:name w:val="List Bullet 2"/>
    <w:basedOn w:val="Normal"/>
    <w:autoRedefine/>
    <w:rsid w:val="00BF0E50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3">
    <w:name w:val="List Bullet 3"/>
    <w:basedOn w:val="Normal"/>
    <w:autoRedefine/>
    <w:rsid w:val="00BF0E50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4">
    <w:name w:val="List Bullet 4"/>
    <w:basedOn w:val="Normal"/>
    <w:autoRedefine/>
    <w:rsid w:val="00BF0E50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Listaconvietas5">
    <w:name w:val="List Bullet 5"/>
    <w:basedOn w:val="Normal"/>
    <w:autoRedefine/>
    <w:rsid w:val="00BF0E50"/>
    <w:pPr>
      <w:numPr>
        <w:numId w:val="14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rsid w:val="00BF0E50"/>
    <w:pPr>
      <w:spacing w:after="0" w:line="240" w:lineRule="auto"/>
    </w:pPr>
    <w:rPr>
      <w:rFonts w:ascii="Courier New" w:eastAsia="Times New Roman" w:hAnsi="Courier New" w:cs="Arial Narrow"/>
      <w:color w:val="auto"/>
      <w:sz w:val="20"/>
      <w:szCs w:val="20"/>
      <w:lang w:val="en-GB" w:eastAsia="es-CL"/>
    </w:rPr>
  </w:style>
  <w:style w:type="character" w:customStyle="1" w:styleId="TextosinformatoCar">
    <w:name w:val="Texto sin formato Car"/>
    <w:basedOn w:val="Fuentedeprrafopredeter"/>
    <w:link w:val="Textosinformato"/>
    <w:rsid w:val="00BF0E50"/>
    <w:rPr>
      <w:rFonts w:ascii="Courier New" w:eastAsia="Times New Roman" w:hAnsi="Courier New" w:cs="Arial Narrow"/>
      <w:color w:val="auto"/>
      <w:sz w:val="20"/>
      <w:szCs w:val="20"/>
      <w:lang w:val="en-GB" w:eastAsia="es-CL"/>
    </w:rPr>
  </w:style>
  <w:style w:type="paragraph" w:customStyle="1" w:styleId="TR-Bold">
    <w:name w:val="TR-Bold"/>
    <w:basedOn w:val="Normal"/>
    <w:next w:val="Textoindependiente"/>
    <w:rsid w:val="00BF0E50"/>
    <w:pPr>
      <w:spacing w:after="0" w:line="240" w:lineRule="auto"/>
    </w:pPr>
    <w:rPr>
      <w:rFonts w:ascii="Times New Roman" w:eastAsia="Times New Roman" w:hAnsi="Times New Roman" w:cs="Times New Roman"/>
      <w:b/>
      <w:color w:val="auto"/>
      <w:sz w:val="24"/>
      <w:szCs w:val="20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BF0E50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419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bsica1">
    <w:name w:val="Table Simple 1"/>
    <w:basedOn w:val="Tablanormal"/>
    <w:rsid w:val="00BF0E50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419" w:eastAsia="es-419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412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E0C96A-8AC6-4208-BC5A-4B2F81A626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</TotalTime>
  <Pages>14</Pages>
  <Words>1311</Words>
  <Characters>7213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IQQ-2511-2506 ESPIAS CMDIC</vt:lpstr>
      <vt:lpstr/>
    </vt:vector>
  </TitlesOfParts>
  <Company>ALS Global</Company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IQQ-2511-2506 ESPIAS CMDIC</dc:title>
  <dc:subject/>
  <dc:creator>Milvia Pascenti</dc:creator>
  <cp:keywords/>
  <dc:description/>
  <cp:lastModifiedBy>Alumno</cp:lastModifiedBy>
  <cp:revision>2</cp:revision>
  <cp:lastPrinted>2025-12-09T13:30:00Z</cp:lastPrinted>
  <dcterms:created xsi:type="dcterms:W3CDTF">2026-05-17T22:40:00Z</dcterms:created>
  <dcterms:modified xsi:type="dcterms:W3CDTF">2026-05-17T22:40:00Z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