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1A13FAFA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9A2528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0</w:t>
      </w:r>
      <w:r w:rsidR="000702CE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8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1F2625C9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0702CE">
        <w:rPr>
          <w:rFonts w:ascii="Avenir Next LT Pro" w:hAnsi="Avenir Next LT Pro"/>
          <w:b/>
          <w:bCs/>
          <w:color w:val="FFFFFF" w:themeColor="background1"/>
          <w:lang w:val="es-419"/>
        </w:rPr>
        <w:t>18</w:t>
      </w:r>
      <w:r w:rsidR="00572E65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de </w:t>
      </w:r>
      <w:proofErr w:type="gramStart"/>
      <w:r w:rsidR="00DC4CF2">
        <w:rPr>
          <w:rFonts w:ascii="Avenir Next LT Pro" w:hAnsi="Avenir Next LT Pro"/>
          <w:b/>
          <w:bCs/>
          <w:color w:val="FFFFFF" w:themeColor="background1"/>
          <w:lang w:val="es-419"/>
        </w:rPr>
        <w:t>Mayo</w:t>
      </w:r>
      <w:proofErr w:type="gramEnd"/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proofErr w:type="gramStart"/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>2026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End"/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3572A6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0702CE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</w:t>
      </w:r>
      <w:proofErr w:type="gramStart"/>
      <w:r w:rsidR="00FE7116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1er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</w:t>
      </w:r>
      <w:proofErr w:type="gramEnd"/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</w:t>
      </w:r>
      <w:r w:rsidR="000702CE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</w:t>
      </w:r>
      <w:r w:rsidR="009B7D7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REF: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6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0</w:t>
      </w:r>
      <w:r w:rsidR="00DC4CF2">
        <w:rPr>
          <w:rFonts w:ascii="Avenir Next LT Pro" w:hAnsi="Avenir Next LT Pro"/>
          <w:b/>
          <w:bCs/>
          <w:color w:val="FFFFFF" w:themeColor="background1"/>
          <w:lang w:val="es-419"/>
        </w:rPr>
        <w:t>5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-1</w:t>
      </w:r>
      <w:r w:rsidR="000702CE">
        <w:rPr>
          <w:rFonts w:ascii="Avenir Next LT Pro" w:hAnsi="Avenir Next LT Pro"/>
          <w:b/>
          <w:bCs/>
          <w:color w:val="FFFFFF" w:themeColor="background1"/>
          <w:lang w:val="es-419"/>
        </w:rPr>
        <w:t>854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E46184" w:rsidRDefault="00CF72FD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7BDB5DD6" w:rsidR="00AB7B9A" w:rsidRPr="00E46184" w:rsidRDefault="002E704A" w:rsidP="00FB1E83">
            <w:pPr>
              <w:shd w:val="clear" w:color="auto" w:fill="FFFFFF"/>
              <w:spacing w:after="160" w:line="240" w:lineRule="auto"/>
              <w:rPr>
                <w:rFonts w:ascii="Avenir Next LT Pro" w:eastAsia="Aptos" w:hAnsi="Avenir Next LT Pro" w:cs="Aptos"/>
                <w:sz w:val="22"/>
                <w:szCs w:val="22"/>
                <w:lang w:val="es-CL" w:eastAsia="es-CL"/>
              </w:rPr>
            </w:pPr>
            <w:r w:rsidRPr="002E704A">
              <w:rPr>
                <w:rFonts w:ascii="Avenir Next LT Pro" w:eastAsia="Aptos" w:hAnsi="Avenir Next LT Pro" w:cs="Aptos"/>
                <w:color w:val="000000"/>
                <w:sz w:val="22"/>
                <w:szCs w:val="22"/>
                <w:lang w:eastAsia="es-CL"/>
              </w:rPr>
              <w:t>MAEU269261832</w:t>
            </w:r>
            <w:r w:rsidR="00751BF5" w:rsidRPr="00751BF5">
              <w:rPr>
                <w:rFonts w:ascii="Avenir Next LT Pro" w:eastAsia="Aptos" w:hAnsi="Avenir Next LT Pro" w:cs="Aptos"/>
                <w:color w:val="000000"/>
                <w:sz w:val="22"/>
                <w:szCs w:val="22"/>
                <w:lang w:eastAsia="es-CL"/>
              </w:rPr>
              <w:t> </w:t>
            </w:r>
          </w:p>
        </w:tc>
      </w:tr>
      <w:tr w:rsidR="00AB7B9A" w:rsidRPr="0064749F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535447E3" w:rsidR="00AB7B9A" w:rsidRPr="003572A6" w:rsidRDefault="003572A6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572A6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MICHELIN </w:t>
            </w:r>
            <w:r w:rsidR="002E704A" w:rsidRPr="002E704A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NORTH AMERICA INC</w:t>
            </w:r>
            <w:r w:rsidR="002E704A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E46184" w:rsidRDefault="00AB7B9A" w:rsidP="00B475FE">
            <w:pPr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004CAB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E46184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MICHELIN CHILE LTDA</w:t>
            </w:r>
            <w:r w:rsidR="007D01B1" w:rsidRPr="00E4618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E4618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2F7CC9E3" w:rsidR="00A76E00" w:rsidRPr="00E46184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572A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</w:t>
            </w:r>
            <w:r w:rsidR="002E704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A</w:t>
            </w:r>
            <w:r w:rsidR="00D3503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EU 403755-6</w:t>
            </w:r>
            <w:r w:rsidR="00EE200F"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E461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</w:t>
            </w:r>
            <w:r w:rsidRPr="00977212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sz w:val="22"/>
                <w:szCs w:val="22"/>
              </w:rPr>
              <w:t xml:space="preserve">ELLO </w:t>
            </w:r>
            <w:r w:rsidRPr="00977212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D35034" w:rsidRPr="00D3503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</w:t>
            </w:r>
            <w:proofErr w:type="gramEnd"/>
            <w:r w:rsidR="00D35034" w:rsidRPr="00D3503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2083033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3977B4B6" w:rsidR="00A76E00" w:rsidRPr="00085D43" w:rsidRDefault="00D35034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5C8096" wp14:editId="6E603482">
                  <wp:extent cx="2876550" cy="2419350"/>
                  <wp:effectExtent l="0" t="0" r="0" b="0"/>
                  <wp:docPr id="15458763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876359" name="Imagen 154587635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7C0FDB95" w:rsidR="00A76E00" w:rsidRPr="00085D43" w:rsidRDefault="00D35034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767D027" wp14:editId="0FE8BB25">
                  <wp:extent cx="2876550" cy="2419350"/>
                  <wp:effectExtent l="0" t="0" r="0" b="0"/>
                  <wp:docPr id="32100596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05967" name="Imagen 32100596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085D43" w:rsidRDefault="00A76E00" w:rsidP="00A76E00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7C38A030" w:rsidR="00A76E00" w:rsidRPr="00085D43" w:rsidRDefault="00D35034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3665816" wp14:editId="6C8D9DB9">
                  <wp:extent cx="2867025" cy="2428875"/>
                  <wp:effectExtent l="0" t="0" r="9525" b="9525"/>
                  <wp:docPr id="73462441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624419" name="Imagen 7346244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4DD2C5DA" w:rsidR="00A76E00" w:rsidRPr="00085D43" w:rsidRDefault="00D35034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9FD107E" wp14:editId="12D0BA74">
                  <wp:extent cx="2867025" cy="2428875"/>
                  <wp:effectExtent l="0" t="0" r="9525" b="9525"/>
                  <wp:docPr id="187535505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55055" name="Imagen 187535505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816D8" w14:textId="77777777" w:rsidR="00572E65" w:rsidRPr="00085D43" w:rsidRDefault="00572E65" w:rsidP="00A76E00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570DC991" w:rsidR="00A76E00" w:rsidRPr="00F021C1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AA27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</w:t>
            </w:r>
            <w:r w:rsidR="00250B9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AEU 421909-9    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64410D"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F55A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F021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</w:t>
            </w:r>
            <w:r w:rsidRPr="00F55AAB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F55AAB" w:rsidRPr="00F55A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A2083038</w:t>
            </w:r>
          </w:p>
        </w:tc>
      </w:tr>
    </w:tbl>
    <w:p w14:paraId="05EA35B0" w14:textId="77777777" w:rsidR="00A76E00" w:rsidRPr="00085D43" w:rsidRDefault="00A76E00" w:rsidP="00A76E00">
      <w:pPr>
        <w:rPr>
          <w:rFonts w:ascii="Avenir Next LT Pro" w:hAnsi="Avenir Next LT Pro"/>
        </w:rPr>
      </w:pPr>
    </w:p>
    <w:p w14:paraId="051A4A4D" w14:textId="6E02D4AC" w:rsidR="00A76E00" w:rsidRPr="00085D43" w:rsidRDefault="00A76E00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56280843" w:rsidR="00A76E00" w:rsidRPr="00085D43" w:rsidRDefault="00F55AAB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8D1D3F8" wp14:editId="366A79E5">
                  <wp:extent cx="2874645" cy="2809875"/>
                  <wp:effectExtent l="0" t="0" r="1905" b="9525"/>
                  <wp:docPr id="48123227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32275" name="Imagen 48123227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35A06BF7" w:rsidR="00A76E00" w:rsidRPr="00085D43" w:rsidRDefault="00F55AAB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65ABB85" wp14:editId="1F23AB2C">
                  <wp:extent cx="2847975" cy="2800350"/>
                  <wp:effectExtent l="0" t="0" r="9525" b="0"/>
                  <wp:docPr id="37738815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88154" name="Imagen 3773881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00978948" w:rsidR="00A76E00" w:rsidRPr="00085D43" w:rsidRDefault="00F55AAB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07A32BF" wp14:editId="74D15E83">
                  <wp:extent cx="2874645" cy="2619375"/>
                  <wp:effectExtent l="0" t="0" r="1905" b="9525"/>
                  <wp:docPr id="110362492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624923" name="Imagen 110362492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540DBFC2" w:rsidR="00A76E00" w:rsidRPr="00085D43" w:rsidRDefault="00BB4C7F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E8263FF" wp14:editId="14F4F46F">
                  <wp:extent cx="2857500" cy="2628900"/>
                  <wp:effectExtent l="0" t="0" r="0" b="0"/>
                  <wp:docPr id="56518614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186143" name="Imagen 56518614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85D43" w:rsidRDefault="00A76E00" w:rsidP="00A76E00">
      <w:pPr>
        <w:rPr>
          <w:rFonts w:ascii="Avenir Next LT Pro" w:hAnsi="Avenir Next LT Pro"/>
          <w:lang w:val="es-419"/>
        </w:rPr>
      </w:pPr>
    </w:p>
    <w:p w14:paraId="22EAA1CD" w14:textId="77777777" w:rsidR="00A76E00" w:rsidRDefault="00A76E00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265813E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6E4D099F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4D53E8F9" w:rsidR="00B17959" w:rsidRPr="009476E0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bookmarkStart w:id="1" w:name="_Hlk129163452"/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</w:t>
            </w:r>
            <w:r w:rsidR="003E5BD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D2B6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SUDU </w:t>
            </w:r>
            <w:r w:rsidR="0026623A" w:rsidRPr="0026623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980139-7</w:t>
            </w:r>
            <w:r w:rsidR="00D404CD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6623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2C2C09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7B2C99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6623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="000A1FA8"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SELLO</w:t>
            </w:r>
            <w:r w:rsidR="0026623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26623A" w:rsidRPr="0026623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A2083082</w:t>
            </w:r>
          </w:p>
        </w:tc>
      </w:tr>
    </w:tbl>
    <w:p w14:paraId="1F2270F9" w14:textId="12293CE2" w:rsidR="0071229D" w:rsidRPr="00085D43" w:rsidRDefault="0071229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2B325636" w:rsidR="004B579F" w:rsidRPr="00085D43" w:rsidRDefault="0026623A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5221CCD" wp14:editId="3BCDCE4C">
                  <wp:extent cx="2876550" cy="2790825"/>
                  <wp:effectExtent l="0" t="0" r="0" b="9525"/>
                  <wp:docPr id="50491271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912716" name="Imagen 5049127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30F926A8" w:rsidR="004B579F" w:rsidRPr="00085D43" w:rsidRDefault="0026623A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4CC6B5" wp14:editId="6CE897BC">
                  <wp:extent cx="2867025" cy="2781300"/>
                  <wp:effectExtent l="0" t="0" r="9525" b="0"/>
                  <wp:docPr id="164116107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61078" name="Imagen 164116107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24758FED" w:rsidR="004B579F" w:rsidRPr="00085D43" w:rsidRDefault="00321197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D1F3955" wp14:editId="2F3A5C02">
                  <wp:extent cx="2886075" cy="2705100"/>
                  <wp:effectExtent l="0" t="0" r="9525" b="0"/>
                  <wp:docPr id="195735159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351594" name="Imagen 195735159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25292844" w:rsidR="004B579F" w:rsidRPr="00085D43" w:rsidRDefault="00321197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6FA80C9" wp14:editId="64E13851">
                  <wp:extent cx="2876550" cy="2705100"/>
                  <wp:effectExtent l="0" t="0" r="0" b="0"/>
                  <wp:docPr id="34700983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009830" name="Imagen 34700983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67EE48C2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1C7C2E41" w14:textId="77777777" w:rsidR="003171A1" w:rsidRPr="00085D43" w:rsidRDefault="003171A1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21197" w:rsidRPr="00085D43" w14:paraId="2A7CDAC4" w14:textId="77777777" w:rsidTr="00035C78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4145139" w14:textId="3C014FE7" w:rsidR="00321197" w:rsidRPr="009476E0" w:rsidRDefault="00321197" w:rsidP="00035C78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lastRenderedPageBreak/>
              <w:t xml:space="preserve">CONTENEDOR                 </w:t>
            </w:r>
            <w:r w:rsidR="002803A8" w:rsidRPr="002803A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MAEU 407243-3</w:t>
            </w:r>
            <w:r w:rsidR="002803A8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SELLO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2803A8" w:rsidRPr="002803A8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A2083088</w:t>
            </w:r>
          </w:p>
        </w:tc>
      </w:tr>
    </w:tbl>
    <w:p w14:paraId="2675F7E1" w14:textId="77777777" w:rsidR="003171A1" w:rsidRDefault="003171A1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21197" w:rsidRPr="00085D43" w14:paraId="5BD04374" w14:textId="77777777" w:rsidTr="00035C78">
        <w:trPr>
          <w:trHeight w:val="3969"/>
        </w:trPr>
        <w:tc>
          <w:tcPr>
            <w:tcW w:w="4535" w:type="dxa"/>
          </w:tcPr>
          <w:p w14:paraId="1A173C49" w14:textId="71C42ED0" w:rsidR="00321197" w:rsidRPr="00085D43" w:rsidRDefault="002803A8" w:rsidP="00035C78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44C90B" wp14:editId="544833FC">
                  <wp:extent cx="2867025" cy="2790825"/>
                  <wp:effectExtent l="0" t="0" r="9525" b="9525"/>
                  <wp:docPr id="116128376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283761" name="Imagen 1161283761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8706B47" w14:textId="4B56E4E6" w:rsidR="00321197" w:rsidRPr="00085D43" w:rsidRDefault="002803A8" w:rsidP="00035C7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F9824CB" wp14:editId="1E6643EA">
                  <wp:extent cx="2857500" cy="2790825"/>
                  <wp:effectExtent l="0" t="0" r="0" b="9525"/>
                  <wp:docPr id="47212109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21095" name="Imagen 47212109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25058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21197" w:rsidRPr="00085D43" w14:paraId="5EE99FF6" w14:textId="77777777" w:rsidTr="00035C78">
        <w:trPr>
          <w:trHeight w:val="3969"/>
        </w:trPr>
        <w:tc>
          <w:tcPr>
            <w:tcW w:w="4535" w:type="dxa"/>
          </w:tcPr>
          <w:p w14:paraId="4BEEC51D" w14:textId="493E5A57" w:rsidR="00321197" w:rsidRPr="00085D43" w:rsidRDefault="002803A8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81CA0D5" wp14:editId="65E518EA">
                  <wp:extent cx="2867025" cy="2733675"/>
                  <wp:effectExtent l="0" t="0" r="9525" b="9525"/>
                  <wp:docPr id="40542529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25291" name="Imagen 40542529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20CC4E1" w14:textId="7E9B20B1" w:rsidR="00321197" w:rsidRPr="00085D43" w:rsidRDefault="002803A8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04229A7" wp14:editId="3AE7B3AF">
                  <wp:extent cx="2857500" cy="2733675"/>
                  <wp:effectExtent l="0" t="0" r="0" b="9525"/>
                  <wp:docPr id="3191016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0169" name="Imagen 3191016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8E517" w14:textId="77777777" w:rsidR="00321197" w:rsidRDefault="00321197" w:rsidP="00EE4A97">
      <w:pPr>
        <w:rPr>
          <w:rFonts w:ascii="Avenir Next LT Pro" w:hAnsi="Avenir Next LT Pro"/>
        </w:rPr>
      </w:pPr>
    </w:p>
    <w:p w14:paraId="5239AB54" w14:textId="77777777" w:rsidR="00321197" w:rsidRDefault="00321197" w:rsidP="00EE4A97">
      <w:pPr>
        <w:rPr>
          <w:rFonts w:ascii="Avenir Next LT Pro" w:hAnsi="Avenir Next LT Pro"/>
        </w:rPr>
      </w:pPr>
    </w:p>
    <w:p w14:paraId="7380F094" w14:textId="77777777" w:rsidR="00321197" w:rsidRDefault="00321197" w:rsidP="00EE4A97">
      <w:pPr>
        <w:rPr>
          <w:rFonts w:ascii="Avenir Next LT Pro" w:hAnsi="Avenir Next LT Pro"/>
        </w:rPr>
      </w:pPr>
    </w:p>
    <w:p w14:paraId="1FB234AD" w14:textId="77777777" w:rsidR="00321197" w:rsidRDefault="00321197" w:rsidP="00EE4A97">
      <w:pPr>
        <w:rPr>
          <w:rFonts w:ascii="Avenir Next LT Pro" w:hAnsi="Avenir Next LT Pro"/>
        </w:rPr>
      </w:pPr>
    </w:p>
    <w:p w14:paraId="725D10A5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21197" w:rsidRPr="00085D43" w14:paraId="10EF33BF" w14:textId="77777777" w:rsidTr="00035C78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9DAFB7F" w14:textId="5A005317" w:rsidR="00321197" w:rsidRPr="009476E0" w:rsidRDefault="00321197" w:rsidP="00035C78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2B54ED" w:rsidRPr="002B54E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MAEU 416917-2</w:t>
            </w:r>
            <w:r w:rsidR="002B54E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SELLO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D25154" w:rsidRPr="00D2515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A2083083</w:t>
            </w:r>
          </w:p>
        </w:tc>
      </w:tr>
    </w:tbl>
    <w:p w14:paraId="7CB293BF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21197" w:rsidRPr="00085D43" w14:paraId="591A3FBF" w14:textId="77777777" w:rsidTr="00035C78">
        <w:trPr>
          <w:trHeight w:val="3969"/>
        </w:trPr>
        <w:tc>
          <w:tcPr>
            <w:tcW w:w="4535" w:type="dxa"/>
          </w:tcPr>
          <w:p w14:paraId="3534D088" w14:textId="71C5AF0A" w:rsidR="00321197" w:rsidRPr="00085D43" w:rsidRDefault="00D25154" w:rsidP="00035C78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D8FC35" wp14:editId="2394F3F2">
                  <wp:extent cx="2876550" cy="2771775"/>
                  <wp:effectExtent l="0" t="0" r="0" b="9525"/>
                  <wp:docPr id="198803614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036147" name="Imagen 198803614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630CC4B" w14:textId="00D06AF8" w:rsidR="00321197" w:rsidRPr="00085D43" w:rsidRDefault="00D25154" w:rsidP="00035C7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6A44EB6" wp14:editId="3855E76F">
                  <wp:extent cx="2867025" cy="2771775"/>
                  <wp:effectExtent l="0" t="0" r="9525" b="9525"/>
                  <wp:docPr id="42778921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789211" name="Imagen 4277892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C1C04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B51DA3" w:rsidRPr="00085D43" w14:paraId="20CA98FD" w14:textId="77777777" w:rsidTr="00035C78">
        <w:trPr>
          <w:trHeight w:val="3969"/>
        </w:trPr>
        <w:tc>
          <w:tcPr>
            <w:tcW w:w="4535" w:type="dxa"/>
          </w:tcPr>
          <w:p w14:paraId="7FB16E57" w14:textId="4C938B0D" w:rsidR="00B51DA3" w:rsidRPr="00085D43" w:rsidRDefault="00B51DA3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34A5873" wp14:editId="40E6FBFB">
                  <wp:extent cx="2876550" cy="2771775"/>
                  <wp:effectExtent l="0" t="0" r="0" b="9525"/>
                  <wp:docPr id="73249055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490553" name="Imagen 73249055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4E2EDD3" w14:textId="3EDDCE02" w:rsidR="00B51DA3" w:rsidRPr="00085D43" w:rsidRDefault="00B51DA3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E34F658" wp14:editId="06AD95BE">
                  <wp:extent cx="2867025" cy="2752725"/>
                  <wp:effectExtent l="0" t="0" r="9525" b="9525"/>
                  <wp:docPr id="213223247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232478" name="Imagen 213223247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51854" w14:textId="77777777" w:rsidR="00321197" w:rsidRDefault="00321197" w:rsidP="00EE4A97">
      <w:pPr>
        <w:rPr>
          <w:rFonts w:ascii="Avenir Next LT Pro" w:hAnsi="Avenir Next LT Pro"/>
        </w:rPr>
      </w:pPr>
    </w:p>
    <w:p w14:paraId="2001E3D8" w14:textId="77777777" w:rsidR="00321197" w:rsidRDefault="00321197" w:rsidP="00EE4A97">
      <w:pPr>
        <w:rPr>
          <w:rFonts w:ascii="Avenir Next LT Pro" w:hAnsi="Avenir Next LT Pro"/>
        </w:rPr>
      </w:pPr>
    </w:p>
    <w:p w14:paraId="134FE23A" w14:textId="77777777" w:rsidR="00321197" w:rsidRDefault="00321197" w:rsidP="00EE4A97">
      <w:pPr>
        <w:rPr>
          <w:rFonts w:ascii="Avenir Next LT Pro" w:hAnsi="Avenir Next LT Pro"/>
        </w:rPr>
      </w:pPr>
    </w:p>
    <w:p w14:paraId="2798FACA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21197" w:rsidRPr="00085D43" w14:paraId="0A78A9A1" w14:textId="77777777" w:rsidTr="00035C78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2D54303" w14:textId="0CC71419" w:rsidR="00321197" w:rsidRPr="009476E0" w:rsidRDefault="00321197" w:rsidP="00035C78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EF630F" w:rsidRPr="00EF630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MAEU 411455-0</w:t>
            </w:r>
            <w:r w:rsidR="00EF630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SELLO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EF630F" w:rsidRPr="00EF630F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A2083090</w:t>
            </w:r>
          </w:p>
        </w:tc>
      </w:tr>
    </w:tbl>
    <w:p w14:paraId="510D686E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21197" w:rsidRPr="00085D43" w14:paraId="607FA06B" w14:textId="77777777" w:rsidTr="00035C78">
        <w:trPr>
          <w:trHeight w:val="3969"/>
        </w:trPr>
        <w:tc>
          <w:tcPr>
            <w:tcW w:w="4535" w:type="dxa"/>
          </w:tcPr>
          <w:p w14:paraId="329A736F" w14:textId="1E1349EF" w:rsidR="00321197" w:rsidRPr="00085D43" w:rsidRDefault="00EF630F" w:rsidP="00035C78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50824CC" wp14:editId="460ECD4E">
                  <wp:extent cx="2876550" cy="2838450"/>
                  <wp:effectExtent l="0" t="0" r="0" b="0"/>
                  <wp:docPr id="47273851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738517" name="Imagen 472738517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3" r="1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A4B2963" w14:textId="72031468" w:rsidR="00321197" w:rsidRPr="00085D43" w:rsidRDefault="00EF630F" w:rsidP="00035C7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B32C620" wp14:editId="6B701627">
                  <wp:extent cx="2857500" cy="2828925"/>
                  <wp:effectExtent l="0" t="0" r="0" b="9525"/>
                  <wp:docPr id="161229668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296682" name="Imagen 161229668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46D60B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F630F" w:rsidRPr="00085D43" w14:paraId="0C1EB60E" w14:textId="77777777" w:rsidTr="00035C78">
        <w:trPr>
          <w:trHeight w:val="3969"/>
        </w:trPr>
        <w:tc>
          <w:tcPr>
            <w:tcW w:w="4535" w:type="dxa"/>
          </w:tcPr>
          <w:p w14:paraId="1B304565" w14:textId="4271792B" w:rsidR="00EF630F" w:rsidRPr="00085D43" w:rsidRDefault="00EF630F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6423393" wp14:editId="3A445B51">
                  <wp:extent cx="2867025" cy="2705100"/>
                  <wp:effectExtent l="0" t="0" r="9525" b="0"/>
                  <wp:docPr id="519213089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213089" name="Imagen 51921308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5E2E2AC" w14:textId="05E0357C" w:rsidR="00EF630F" w:rsidRPr="00085D43" w:rsidRDefault="00EF630F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57095AA" wp14:editId="3F9B0CBC">
                  <wp:extent cx="2867025" cy="2705100"/>
                  <wp:effectExtent l="0" t="0" r="9525" b="0"/>
                  <wp:docPr id="139394070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40706" name="Imagen 1393940706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B7661" w14:textId="77777777" w:rsidR="00321197" w:rsidRDefault="00321197" w:rsidP="00EE4A97">
      <w:pPr>
        <w:rPr>
          <w:rFonts w:ascii="Avenir Next LT Pro" w:hAnsi="Avenir Next LT Pro"/>
        </w:rPr>
      </w:pPr>
    </w:p>
    <w:p w14:paraId="361C9964" w14:textId="77777777" w:rsidR="00321197" w:rsidRDefault="00321197" w:rsidP="00EE4A97">
      <w:pPr>
        <w:rPr>
          <w:rFonts w:ascii="Avenir Next LT Pro" w:hAnsi="Avenir Next LT Pro"/>
        </w:rPr>
      </w:pPr>
    </w:p>
    <w:p w14:paraId="56D5DCDC" w14:textId="77777777" w:rsidR="00321197" w:rsidRDefault="00321197" w:rsidP="00EE4A97">
      <w:pPr>
        <w:rPr>
          <w:rFonts w:ascii="Avenir Next LT Pro" w:hAnsi="Avenir Next LT Pro"/>
        </w:rPr>
      </w:pPr>
    </w:p>
    <w:p w14:paraId="29238E65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21197" w:rsidRPr="00085D43" w14:paraId="088273BA" w14:textId="77777777" w:rsidTr="00035C78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F60329C" w14:textId="5AADC614" w:rsidR="00321197" w:rsidRPr="009476E0" w:rsidRDefault="00321197" w:rsidP="00035C78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31004" w:rsidRPr="0033100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MAEU 419183-3</w:t>
            </w:r>
            <w:r w:rsidR="0033100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SELLO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331004" w:rsidRPr="0033100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A2083031</w:t>
            </w:r>
          </w:p>
        </w:tc>
      </w:tr>
    </w:tbl>
    <w:p w14:paraId="16A8A8CB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21197" w:rsidRPr="00085D43" w14:paraId="7AD0A762" w14:textId="77777777" w:rsidTr="00035C78">
        <w:trPr>
          <w:trHeight w:val="3969"/>
        </w:trPr>
        <w:tc>
          <w:tcPr>
            <w:tcW w:w="4535" w:type="dxa"/>
          </w:tcPr>
          <w:p w14:paraId="2CAE8237" w14:textId="3E04E95F" w:rsidR="00321197" w:rsidRPr="00085D43" w:rsidRDefault="00331004" w:rsidP="00035C78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D79BB46" wp14:editId="400F46D1">
                  <wp:extent cx="2867025" cy="2800350"/>
                  <wp:effectExtent l="0" t="0" r="9525" b="0"/>
                  <wp:docPr id="2084816533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816533" name="Imagen 2084816533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DC6484E" w14:textId="6A080963" w:rsidR="00321197" w:rsidRPr="00085D43" w:rsidRDefault="00331004" w:rsidP="00035C7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15D19F8" wp14:editId="46F50009">
                  <wp:extent cx="2857500" cy="2800350"/>
                  <wp:effectExtent l="0" t="0" r="0" b="0"/>
                  <wp:docPr id="1477675467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675467" name="Imagen 147767546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D2689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F630F" w:rsidRPr="00085D43" w14:paraId="61BFD025" w14:textId="77777777" w:rsidTr="00035C78">
        <w:trPr>
          <w:trHeight w:val="3969"/>
        </w:trPr>
        <w:tc>
          <w:tcPr>
            <w:tcW w:w="4535" w:type="dxa"/>
          </w:tcPr>
          <w:p w14:paraId="5BB6E18C" w14:textId="3667B24A" w:rsidR="00EF630F" w:rsidRPr="00085D43" w:rsidRDefault="00331004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32F9DB8" wp14:editId="090535B8">
                  <wp:extent cx="2876550" cy="2771775"/>
                  <wp:effectExtent l="0" t="0" r="0" b="9525"/>
                  <wp:docPr id="94818107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81076" name="Imagen 94818107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1F7929A" w14:textId="453FB5CD" w:rsidR="00EF630F" w:rsidRPr="00085D43" w:rsidRDefault="00331004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82E47B3" wp14:editId="66C75B44">
                  <wp:extent cx="2876550" cy="2771775"/>
                  <wp:effectExtent l="0" t="0" r="0" b="9525"/>
                  <wp:docPr id="24504684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4684" name="Imagen 2450468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26823" w14:textId="77777777" w:rsidR="00321197" w:rsidRDefault="00321197" w:rsidP="00EE4A97">
      <w:pPr>
        <w:rPr>
          <w:rFonts w:ascii="Avenir Next LT Pro" w:hAnsi="Avenir Next LT Pro"/>
        </w:rPr>
      </w:pPr>
    </w:p>
    <w:p w14:paraId="73AE1BEA" w14:textId="77777777" w:rsidR="00321197" w:rsidRDefault="00321197" w:rsidP="00EE4A97">
      <w:pPr>
        <w:rPr>
          <w:rFonts w:ascii="Avenir Next LT Pro" w:hAnsi="Avenir Next LT Pro"/>
        </w:rPr>
      </w:pPr>
    </w:p>
    <w:p w14:paraId="1F6B981C" w14:textId="77777777" w:rsidR="00321197" w:rsidRDefault="00321197" w:rsidP="00EE4A97">
      <w:pPr>
        <w:rPr>
          <w:rFonts w:ascii="Avenir Next LT Pro" w:hAnsi="Avenir Next LT Pro"/>
        </w:rPr>
      </w:pPr>
    </w:p>
    <w:p w14:paraId="05B77C74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21197" w:rsidRPr="00085D43" w14:paraId="3CF9DD75" w14:textId="77777777" w:rsidTr="00035C78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7369CD67" w14:textId="58844B5D" w:rsidR="00321197" w:rsidRPr="009476E0" w:rsidRDefault="00321197" w:rsidP="00035C78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AE03FE" w:rsidRPr="00AE03F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MAEU 414032-7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AE03F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9476E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SELLO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AE03FE" w:rsidRPr="00AE03F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A2083085</w:t>
            </w:r>
          </w:p>
        </w:tc>
      </w:tr>
    </w:tbl>
    <w:p w14:paraId="661CA16D" w14:textId="77777777" w:rsidR="00321197" w:rsidRDefault="003211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E03FE" w:rsidRPr="00085D43" w14:paraId="30DAE353" w14:textId="77777777" w:rsidTr="00035C78">
        <w:trPr>
          <w:trHeight w:val="3969"/>
        </w:trPr>
        <w:tc>
          <w:tcPr>
            <w:tcW w:w="4535" w:type="dxa"/>
          </w:tcPr>
          <w:p w14:paraId="73FBD399" w14:textId="52D0748A" w:rsidR="00AE03FE" w:rsidRPr="00085D43" w:rsidRDefault="00AE03FE" w:rsidP="00035C78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213AD79" wp14:editId="5D08196A">
                  <wp:extent cx="2876550" cy="2581275"/>
                  <wp:effectExtent l="0" t="0" r="0" b="9525"/>
                  <wp:docPr id="952788520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788520" name="Imagen 952788520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EF179D0" w14:textId="7258A24A" w:rsidR="00AE03FE" w:rsidRPr="00085D43" w:rsidRDefault="00AE03FE" w:rsidP="00035C7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D56F7FA" wp14:editId="456F61CF">
                  <wp:extent cx="2857500" cy="2590800"/>
                  <wp:effectExtent l="0" t="0" r="0" b="0"/>
                  <wp:docPr id="14353018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30180" name="Imagen 14353018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62450" w14:textId="77777777" w:rsidR="00AE03FE" w:rsidRDefault="00AE03FE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E03FE" w:rsidRPr="00085D43" w14:paraId="782CE70C" w14:textId="77777777" w:rsidTr="00035C78">
        <w:trPr>
          <w:trHeight w:val="3969"/>
        </w:trPr>
        <w:tc>
          <w:tcPr>
            <w:tcW w:w="4535" w:type="dxa"/>
          </w:tcPr>
          <w:p w14:paraId="7A77536C" w14:textId="29BDD6CD" w:rsidR="00AE03FE" w:rsidRPr="00085D43" w:rsidRDefault="00AE03FE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2E643B9" wp14:editId="32C4DD6D">
                  <wp:extent cx="2876550" cy="2781300"/>
                  <wp:effectExtent l="0" t="0" r="0" b="0"/>
                  <wp:docPr id="787678512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678512" name="Imagen 78767851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EC8608D" w14:textId="4FAF773B" w:rsidR="00AE03FE" w:rsidRPr="00085D43" w:rsidRDefault="00AE03FE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97DED79" wp14:editId="376E9092">
                  <wp:extent cx="2867025" cy="2781300"/>
                  <wp:effectExtent l="0" t="0" r="9525" b="0"/>
                  <wp:docPr id="1460578464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578464" name="Imagen 1460578464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DFF1D" w14:textId="77777777" w:rsidR="000A5CDA" w:rsidRDefault="000A5CDA" w:rsidP="00EE4A97">
      <w:pPr>
        <w:rPr>
          <w:rFonts w:ascii="Avenir Next LT Pro" w:hAnsi="Avenir Next LT Pro"/>
        </w:rPr>
      </w:pPr>
    </w:p>
    <w:p w14:paraId="75CC1F09" w14:textId="77777777" w:rsidR="00930AE5" w:rsidRDefault="00930AE5" w:rsidP="00EE4A97">
      <w:pPr>
        <w:rPr>
          <w:rFonts w:ascii="Avenir Next LT Pro" w:hAnsi="Avenir Next LT Pro"/>
        </w:rPr>
      </w:pPr>
    </w:p>
    <w:p w14:paraId="673B47F9" w14:textId="77777777" w:rsidR="00930AE5" w:rsidRDefault="00930AE5" w:rsidP="00EE4A97">
      <w:pPr>
        <w:rPr>
          <w:rFonts w:ascii="Avenir Next LT Pro" w:hAnsi="Avenir Next LT Pro"/>
        </w:rPr>
      </w:pPr>
    </w:p>
    <w:p w14:paraId="3B745466" w14:textId="77777777" w:rsidR="00930AE5" w:rsidRDefault="00930AE5" w:rsidP="00EE4A97">
      <w:pPr>
        <w:rPr>
          <w:rFonts w:ascii="Avenir Next LT Pro" w:hAnsi="Avenir Next LT Pro"/>
        </w:rPr>
      </w:pPr>
    </w:p>
    <w:bookmarkEnd w:id="0"/>
    <w:p w14:paraId="33DDC944" w14:textId="36A43A1A" w:rsidR="00445AF6" w:rsidRPr="00BD3373" w:rsidRDefault="008C3AE0" w:rsidP="00BD3373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lastRenderedPageBreak/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2A239101" w:rsidR="009745D3" w:rsidRPr="00085D43" w:rsidRDefault="00606AA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Observation</w:t>
            </w:r>
          </w:p>
        </w:tc>
      </w:tr>
      <w:tr w:rsidR="009745D3" w:rsidRPr="00606AA3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4EE28C94" w:rsidR="009745D3" w:rsidRPr="00606AA3" w:rsidRDefault="00606AA3" w:rsidP="00641CE4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 w:rsidRPr="00606AA3">
              <w:rPr>
                <w:rFonts w:ascii="Avenir Next LT Pro" w:eastAsia="Calibri" w:hAnsi="Avenir Next LT Pro" w:cs="Calibri"/>
                <w:sz w:val="22"/>
                <w:szCs w:val="22"/>
              </w:rPr>
              <w:t xml:space="preserve">SUDU </w:t>
            </w:r>
            <w:r w:rsidRPr="00606AA3">
              <w:rPr>
                <w:rFonts w:ascii="Avenir Next LT Pro" w:eastAsia="Calibri" w:hAnsi="Avenir Next LT Pro" w:cs="Calibri"/>
                <w:sz w:val="22"/>
                <w:szCs w:val="22"/>
                <w:lang w:val="es-CL"/>
              </w:rPr>
              <w:t>980139-7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3A0F363" w14:textId="79D6E71C" w:rsidR="00606AA3" w:rsidRPr="00606AA3" w:rsidRDefault="00606AA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 w:rsidRPr="00606AA3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 xml:space="preserve">Carpa rota, no se encarpa / </w:t>
            </w:r>
          </w:p>
          <w:p w14:paraId="3D0EB3F7" w14:textId="477E2338" w:rsidR="009745D3" w:rsidRPr="00606AA3" w:rsidRDefault="00606AA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 w:rsidRPr="00606AA3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Piso roto del contenedor.</w:t>
            </w:r>
          </w:p>
        </w:tc>
      </w:tr>
    </w:tbl>
    <w:p w14:paraId="168F6F05" w14:textId="77777777" w:rsidR="00B9598D" w:rsidRDefault="00B9598D" w:rsidP="00B9598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606AA3" w:rsidRPr="00085D43" w14:paraId="117360BB" w14:textId="77777777" w:rsidTr="00035C78">
        <w:trPr>
          <w:trHeight w:val="3969"/>
        </w:trPr>
        <w:tc>
          <w:tcPr>
            <w:tcW w:w="4535" w:type="dxa"/>
          </w:tcPr>
          <w:p w14:paraId="207498EB" w14:textId="19394A62" w:rsidR="00606AA3" w:rsidRPr="00085D43" w:rsidRDefault="00606AA3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5E76273" wp14:editId="2FB077FF">
                  <wp:extent cx="2867025" cy="2552700"/>
                  <wp:effectExtent l="0" t="0" r="9525" b="0"/>
                  <wp:docPr id="206993602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936023" name="Imagen 206993602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41B2BFD" w14:textId="2C8A9F02" w:rsidR="00606AA3" w:rsidRPr="00085D43" w:rsidRDefault="00606AA3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D02E84A" wp14:editId="7C143E8C">
                  <wp:extent cx="2857500" cy="2562225"/>
                  <wp:effectExtent l="0" t="0" r="0" b="9525"/>
                  <wp:docPr id="682411356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411356" name="Imagen 68241135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B30CE" w14:textId="77777777" w:rsidR="00606AA3" w:rsidRPr="00085D43" w:rsidRDefault="000726B8" w:rsidP="000726B8">
      <w:pPr>
        <w:tabs>
          <w:tab w:val="left" w:pos="1800"/>
        </w:tabs>
        <w:rPr>
          <w:rFonts w:ascii="Avenir Next LT Pro" w:hAnsi="Avenir Next LT Pro"/>
          <w:lang w:val="es-419"/>
        </w:rPr>
      </w:pPr>
      <w:r>
        <w:rPr>
          <w:rFonts w:ascii="Avenir Next LT Pro" w:hAnsi="Avenir Next LT Pro"/>
          <w:noProof/>
          <w:lang w:val="es-419"/>
        </w:rPr>
        <w:tab/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606AA3" w:rsidRPr="00085D43" w14:paraId="1DB5E4A0" w14:textId="77777777" w:rsidTr="00035C78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074C4201" w14:textId="77777777" w:rsidR="00606AA3" w:rsidRPr="00085D43" w:rsidRDefault="00606AA3" w:rsidP="00035C78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138CDAE3" w14:textId="77777777" w:rsidR="00606AA3" w:rsidRPr="00085D43" w:rsidRDefault="00606AA3" w:rsidP="00035C78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Observation</w:t>
            </w:r>
          </w:p>
        </w:tc>
      </w:tr>
      <w:tr w:rsidR="00606AA3" w:rsidRPr="00606AA3" w14:paraId="0AFC8842" w14:textId="77777777" w:rsidTr="00035C78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66107D67" w14:textId="01E25F0E" w:rsidR="00606AA3" w:rsidRPr="00606AA3" w:rsidRDefault="00606AA3" w:rsidP="00035C78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Calibri" w:hAnsi="Avenir Next LT Pro" w:cs="Calibri"/>
                <w:sz w:val="22"/>
                <w:szCs w:val="22"/>
              </w:rPr>
              <w:t>MAEU 416917-2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CF7D6E9" w14:textId="08DB51D3" w:rsidR="00606AA3" w:rsidRPr="00606AA3" w:rsidRDefault="00606AA3" w:rsidP="00606AA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Piso del contenedor roto.</w:t>
            </w:r>
          </w:p>
        </w:tc>
      </w:tr>
    </w:tbl>
    <w:p w14:paraId="7223E984" w14:textId="223F26AB" w:rsidR="001C6FA2" w:rsidRDefault="001C6FA2" w:rsidP="000726B8">
      <w:pPr>
        <w:tabs>
          <w:tab w:val="left" w:pos="1800"/>
        </w:tabs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606AA3" w:rsidRPr="00085D43" w14:paraId="681BC833" w14:textId="77777777" w:rsidTr="00035C78">
        <w:trPr>
          <w:trHeight w:val="3969"/>
        </w:trPr>
        <w:tc>
          <w:tcPr>
            <w:tcW w:w="4535" w:type="dxa"/>
          </w:tcPr>
          <w:p w14:paraId="7CBAE992" w14:textId="4FA0BB40" w:rsidR="00606AA3" w:rsidRPr="00085D43" w:rsidRDefault="00606AA3" w:rsidP="00035C78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43C6F5F" wp14:editId="1E0334FB">
                  <wp:extent cx="2914650" cy="2524125"/>
                  <wp:effectExtent l="0" t="0" r="0" b="9525"/>
                  <wp:docPr id="1890931571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931571" name="Imagen 1890931571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99F8771" w14:textId="35A8DF0D" w:rsidR="00606AA3" w:rsidRPr="00085D43" w:rsidRDefault="00606AA3" w:rsidP="00035C78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81D52F" wp14:editId="140825E8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929640</wp:posOffset>
                      </wp:positionV>
                      <wp:extent cx="1162050" cy="1257300"/>
                      <wp:effectExtent l="0" t="0" r="19050" b="19050"/>
                      <wp:wrapNone/>
                      <wp:docPr id="47842833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2573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6D9B12" id="Elipse 37" o:spid="_x0000_s1026" style="position:absolute;margin-left:33.85pt;margin-top:73.2pt;width:91.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C82FC8D" wp14:editId="646551E2">
                  <wp:extent cx="2857500" cy="2533650"/>
                  <wp:effectExtent l="0" t="0" r="0" b="0"/>
                  <wp:docPr id="190309870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09870" name="Imagen 19030987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0FF9D" w14:textId="77777777" w:rsidR="00606AA3" w:rsidRPr="00085D43" w:rsidRDefault="00606AA3" w:rsidP="000726B8">
      <w:pPr>
        <w:tabs>
          <w:tab w:val="left" w:pos="1800"/>
        </w:tabs>
        <w:rPr>
          <w:rFonts w:ascii="Avenir Next LT Pro" w:hAnsi="Avenir Next LT Pro"/>
          <w:lang w:val="es-419"/>
        </w:rPr>
      </w:pP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2B5C304C" w14:textId="77777777" w:rsidR="00AD2E9F" w:rsidRDefault="00AD2E9F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73F4A72A" w14:textId="77777777" w:rsidR="00AD2E9F" w:rsidRDefault="00AD2E9F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27FAA0EF" w14:textId="77777777" w:rsidR="000726B8" w:rsidRPr="00085D43" w:rsidRDefault="000726B8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299338D" w14:textId="77777777" w:rsidR="00AD2E9F" w:rsidRDefault="00AD2E9F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7C770149" w14:textId="77777777" w:rsidR="000726B8" w:rsidRDefault="000726B8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D07DD24" w14:textId="77777777" w:rsidR="00AD2E9F" w:rsidRPr="00AD2E9F" w:rsidRDefault="00AD2E9F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</w:p>
    <w:p w14:paraId="3CE00404" w14:textId="3EB5CF02" w:rsidR="003D288A" w:rsidRPr="00AD2E9F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AD2E9F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7035A" w:rsidRPr="00AD2E9F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7CCB196B" w:rsidR="003D288A" w:rsidRPr="00AD2E9F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AD2E9F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AD2E9F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AD2E9F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AD2E9F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736801EF" w14:textId="1AD1C6FA" w:rsidR="00275812" w:rsidRPr="00AD2E9F" w:rsidRDefault="00275812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proofErr w:type="gramStart"/>
      <w:r w:rsidR="00F07764"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AD2E9F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47"/>
      <w:footerReference w:type="default" r:id="rId48"/>
      <w:footerReference w:type="first" r:id="rId49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6EA0A" w14:textId="77777777" w:rsidR="0098519D" w:rsidRDefault="0098519D" w:rsidP="006B5BED">
      <w:r>
        <w:separator/>
      </w:r>
    </w:p>
  </w:endnote>
  <w:endnote w:type="continuationSeparator" w:id="0">
    <w:p w14:paraId="47D06559" w14:textId="77777777" w:rsidR="0098519D" w:rsidRDefault="0098519D" w:rsidP="006B5BED">
      <w:r>
        <w:continuationSeparator/>
      </w:r>
    </w:p>
  </w:endnote>
  <w:endnote w:type="continuationNotice" w:id="1">
    <w:p w14:paraId="70C7310E" w14:textId="77777777" w:rsidR="0098519D" w:rsidRDefault="0098519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066FA" w14:textId="77777777" w:rsidR="0098519D" w:rsidRDefault="0098519D" w:rsidP="006B5BED">
      <w:r>
        <w:separator/>
      </w:r>
    </w:p>
  </w:footnote>
  <w:footnote w:type="continuationSeparator" w:id="0">
    <w:p w14:paraId="0A698951" w14:textId="77777777" w:rsidR="0098519D" w:rsidRDefault="0098519D" w:rsidP="006B5BED">
      <w:r>
        <w:continuationSeparator/>
      </w:r>
    </w:p>
  </w:footnote>
  <w:footnote w:type="continuationNotice" w:id="1">
    <w:p w14:paraId="70B2E1D2" w14:textId="77777777" w:rsidR="0098519D" w:rsidRDefault="0098519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64749F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5984FCFB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</w:t>
          </w:r>
          <w:r w:rsidR="002D0106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-1</w:t>
          </w:r>
          <w:r w:rsidR="000702CE">
            <w:rPr>
              <w:rFonts w:ascii="Avenir Next LT Pro" w:hAnsi="Avenir Next LT Pro"/>
              <w:sz w:val="18"/>
              <w:szCs w:val="18"/>
              <w:lang w:val="es-CL"/>
            </w:rPr>
            <w:t>854</w:t>
          </w:r>
        </w:p>
        <w:p w14:paraId="6CDEBCE0" w14:textId="7CD771E4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BC152E">
            <w:rPr>
              <w:rFonts w:ascii="Avenir Next LT Pro" w:hAnsi="Avenir Next LT Pro"/>
              <w:sz w:val="18"/>
              <w:szCs w:val="18"/>
              <w:lang w:val="es-CL"/>
            </w:rPr>
            <w:t>Mayo</w:t>
          </w:r>
          <w:proofErr w:type="gramEnd"/>
          <w:r w:rsidR="00BC152E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0702CE">
            <w:rPr>
              <w:rFonts w:ascii="Avenir Next LT Pro" w:hAnsi="Avenir Next LT Pro"/>
              <w:sz w:val="18"/>
              <w:szCs w:val="18"/>
              <w:lang w:val="es-CL"/>
            </w:rPr>
            <w:t>1</w:t>
          </w:r>
          <w:r w:rsidR="00BC152E">
            <w:rPr>
              <w:rFonts w:ascii="Avenir Next LT Pro" w:hAnsi="Avenir Next LT Pro"/>
              <w:sz w:val="18"/>
              <w:szCs w:val="18"/>
              <w:lang w:val="es-CL"/>
            </w:rPr>
            <w:t>8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60F3"/>
    <w:rsid w:val="00017FC7"/>
    <w:rsid w:val="00021027"/>
    <w:rsid w:val="00021046"/>
    <w:rsid w:val="000232B4"/>
    <w:rsid w:val="00030D32"/>
    <w:rsid w:val="00035671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2CE"/>
    <w:rsid w:val="0007035A"/>
    <w:rsid w:val="000726B8"/>
    <w:rsid w:val="00074093"/>
    <w:rsid w:val="00074E51"/>
    <w:rsid w:val="00076F60"/>
    <w:rsid w:val="00080132"/>
    <w:rsid w:val="00081188"/>
    <w:rsid w:val="000816C4"/>
    <w:rsid w:val="00082C1C"/>
    <w:rsid w:val="00085D43"/>
    <w:rsid w:val="000871B8"/>
    <w:rsid w:val="00091B5D"/>
    <w:rsid w:val="000936B1"/>
    <w:rsid w:val="00095299"/>
    <w:rsid w:val="00095375"/>
    <w:rsid w:val="00097823"/>
    <w:rsid w:val="000A0512"/>
    <w:rsid w:val="000A14D8"/>
    <w:rsid w:val="000A1FA8"/>
    <w:rsid w:val="000A2229"/>
    <w:rsid w:val="000A3CBA"/>
    <w:rsid w:val="000A3D21"/>
    <w:rsid w:val="000A504F"/>
    <w:rsid w:val="000A5199"/>
    <w:rsid w:val="000A54D0"/>
    <w:rsid w:val="000A56F6"/>
    <w:rsid w:val="000A5CDA"/>
    <w:rsid w:val="000B676B"/>
    <w:rsid w:val="000B6D94"/>
    <w:rsid w:val="000B7FB5"/>
    <w:rsid w:val="000C5BB6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21E"/>
    <w:rsid w:val="00135A8E"/>
    <w:rsid w:val="00135EA4"/>
    <w:rsid w:val="001401FE"/>
    <w:rsid w:val="00146D8A"/>
    <w:rsid w:val="001504F7"/>
    <w:rsid w:val="00150B36"/>
    <w:rsid w:val="00164B8D"/>
    <w:rsid w:val="001675AB"/>
    <w:rsid w:val="00170ED4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1A04"/>
    <w:rsid w:val="001B5AE1"/>
    <w:rsid w:val="001B6C61"/>
    <w:rsid w:val="001C59D4"/>
    <w:rsid w:val="001C6FA2"/>
    <w:rsid w:val="001C7850"/>
    <w:rsid w:val="001D09B8"/>
    <w:rsid w:val="001D1312"/>
    <w:rsid w:val="001D40D0"/>
    <w:rsid w:val="001D690A"/>
    <w:rsid w:val="001E102C"/>
    <w:rsid w:val="001E39E9"/>
    <w:rsid w:val="001E4770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274B2"/>
    <w:rsid w:val="00235D8B"/>
    <w:rsid w:val="00241DD0"/>
    <w:rsid w:val="00242DD1"/>
    <w:rsid w:val="002433ED"/>
    <w:rsid w:val="00247DD7"/>
    <w:rsid w:val="00250B91"/>
    <w:rsid w:val="00250FB2"/>
    <w:rsid w:val="002526E8"/>
    <w:rsid w:val="00255C8C"/>
    <w:rsid w:val="00255CE2"/>
    <w:rsid w:val="00255DB0"/>
    <w:rsid w:val="002574B3"/>
    <w:rsid w:val="002624CA"/>
    <w:rsid w:val="0026623A"/>
    <w:rsid w:val="00275812"/>
    <w:rsid w:val="002803A8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46C"/>
    <w:rsid w:val="002A4FD1"/>
    <w:rsid w:val="002A55D7"/>
    <w:rsid w:val="002A69D9"/>
    <w:rsid w:val="002A7FB2"/>
    <w:rsid w:val="002B0557"/>
    <w:rsid w:val="002B3D6E"/>
    <w:rsid w:val="002B513C"/>
    <w:rsid w:val="002B54ED"/>
    <w:rsid w:val="002B6AC1"/>
    <w:rsid w:val="002C1E75"/>
    <w:rsid w:val="002C2C09"/>
    <w:rsid w:val="002C4273"/>
    <w:rsid w:val="002C51A1"/>
    <w:rsid w:val="002C5876"/>
    <w:rsid w:val="002C5B38"/>
    <w:rsid w:val="002C6AC5"/>
    <w:rsid w:val="002D0106"/>
    <w:rsid w:val="002E3624"/>
    <w:rsid w:val="002E6689"/>
    <w:rsid w:val="002E704A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0E73"/>
    <w:rsid w:val="00321197"/>
    <w:rsid w:val="0032255A"/>
    <w:rsid w:val="0032493A"/>
    <w:rsid w:val="00325E15"/>
    <w:rsid w:val="00325F8E"/>
    <w:rsid w:val="003305B9"/>
    <w:rsid w:val="00330AE3"/>
    <w:rsid w:val="00331004"/>
    <w:rsid w:val="0033267E"/>
    <w:rsid w:val="00333DCF"/>
    <w:rsid w:val="00334C2C"/>
    <w:rsid w:val="00340168"/>
    <w:rsid w:val="00342333"/>
    <w:rsid w:val="0035549E"/>
    <w:rsid w:val="003572A6"/>
    <w:rsid w:val="00361968"/>
    <w:rsid w:val="00365AFA"/>
    <w:rsid w:val="0036664C"/>
    <w:rsid w:val="00373A81"/>
    <w:rsid w:val="00392F21"/>
    <w:rsid w:val="0039343E"/>
    <w:rsid w:val="00396F17"/>
    <w:rsid w:val="00397439"/>
    <w:rsid w:val="003A7EB2"/>
    <w:rsid w:val="003B42F6"/>
    <w:rsid w:val="003B4776"/>
    <w:rsid w:val="003B47E8"/>
    <w:rsid w:val="003B795E"/>
    <w:rsid w:val="003C2518"/>
    <w:rsid w:val="003C4439"/>
    <w:rsid w:val="003D071F"/>
    <w:rsid w:val="003D1C87"/>
    <w:rsid w:val="003D288A"/>
    <w:rsid w:val="003D2B66"/>
    <w:rsid w:val="003D6826"/>
    <w:rsid w:val="003D6FAB"/>
    <w:rsid w:val="003D7DEE"/>
    <w:rsid w:val="003E0F1C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35C77"/>
    <w:rsid w:val="004377BD"/>
    <w:rsid w:val="00441C09"/>
    <w:rsid w:val="0044374E"/>
    <w:rsid w:val="004446B1"/>
    <w:rsid w:val="004459FB"/>
    <w:rsid w:val="00445AF6"/>
    <w:rsid w:val="00447DA2"/>
    <w:rsid w:val="00450E3D"/>
    <w:rsid w:val="004523B3"/>
    <w:rsid w:val="004525A9"/>
    <w:rsid w:val="0045623F"/>
    <w:rsid w:val="0046116E"/>
    <w:rsid w:val="00463F15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965D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D6AE8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28F6"/>
    <w:rsid w:val="005545E9"/>
    <w:rsid w:val="005554AB"/>
    <w:rsid w:val="00557681"/>
    <w:rsid w:val="00561355"/>
    <w:rsid w:val="00563AD3"/>
    <w:rsid w:val="005649C8"/>
    <w:rsid w:val="00572E65"/>
    <w:rsid w:val="00577E07"/>
    <w:rsid w:val="00580EAB"/>
    <w:rsid w:val="00582B8D"/>
    <w:rsid w:val="00584366"/>
    <w:rsid w:val="005871C1"/>
    <w:rsid w:val="00591C83"/>
    <w:rsid w:val="00594E0F"/>
    <w:rsid w:val="00596ADD"/>
    <w:rsid w:val="00596E17"/>
    <w:rsid w:val="00597480"/>
    <w:rsid w:val="005A307B"/>
    <w:rsid w:val="005A33D2"/>
    <w:rsid w:val="005A4428"/>
    <w:rsid w:val="005A59A4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06AA3"/>
    <w:rsid w:val="0061091A"/>
    <w:rsid w:val="006110B7"/>
    <w:rsid w:val="006133DF"/>
    <w:rsid w:val="00614673"/>
    <w:rsid w:val="00615368"/>
    <w:rsid w:val="0061545A"/>
    <w:rsid w:val="0061622C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1CE4"/>
    <w:rsid w:val="0064410D"/>
    <w:rsid w:val="00644218"/>
    <w:rsid w:val="0064749F"/>
    <w:rsid w:val="006554C5"/>
    <w:rsid w:val="00657F77"/>
    <w:rsid w:val="006601FA"/>
    <w:rsid w:val="00660652"/>
    <w:rsid w:val="00660F0D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1BF5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B7CED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D3EC7"/>
    <w:rsid w:val="007E0A62"/>
    <w:rsid w:val="007E12D3"/>
    <w:rsid w:val="007E1A12"/>
    <w:rsid w:val="007E26E1"/>
    <w:rsid w:val="007E37B1"/>
    <w:rsid w:val="007E4350"/>
    <w:rsid w:val="007E55F3"/>
    <w:rsid w:val="007E7DAC"/>
    <w:rsid w:val="007F1528"/>
    <w:rsid w:val="007F1D33"/>
    <w:rsid w:val="007F3070"/>
    <w:rsid w:val="007F73A0"/>
    <w:rsid w:val="008025F2"/>
    <w:rsid w:val="008036E3"/>
    <w:rsid w:val="00805008"/>
    <w:rsid w:val="00807EFC"/>
    <w:rsid w:val="00812E53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9528E"/>
    <w:rsid w:val="008A50AF"/>
    <w:rsid w:val="008B0543"/>
    <w:rsid w:val="008B2642"/>
    <w:rsid w:val="008B2D2F"/>
    <w:rsid w:val="008B506C"/>
    <w:rsid w:val="008B5635"/>
    <w:rsid w:val="008C097C"/>
    <w:rsid w:val="008C13C7"/>
    <w:rsid w:val="008C3AE0"/>
    <w:rsid w:val="008D41AC"/>
    <w:rsid w:val="008E4567"/>
    <w:rsid w:val="008E4B99"/>
    <w:rsid w:val="008F5205"/>
    <w:rsid w:val="008F5AD3"/>
    <w:rsid w:val="009014CB"/>
    <w:rsid w:val="009017F6"/>
    <w:rsid w:val="00902811"/>
    <w:rsid w:val="00904854"/>
    <w:rsid w:val="00906C32"/>
    <w:rsid w:val="00912D93"/>
    <w:rsid w:val="00913957"/>
    <w:rsid w:val="00913FDB"/>
    <w:rsid w:val="00921FBC"/>
    <w:rsid w:val="00922371"/>
    <w:rsid w:val="00923145"/>
    <w:rsid w:val="0092621B"/>
    <w:rsid w:val="00930AE5"/>
    <w:rsid w:val="0093248C"/>
    <w:rsid w:val="0093751D"/>
    <w:rsid w:val="009375F6"/>
    <w:rsid w:val="00940B6D"/>
    <w:rsid w:val="00940EF6"/>
    <w:rsid w:val="009423FA"/>
    <w:rsid w:val="00947602"/>
    <w:rsid w:val="009476E0"/>
    <w:rsid w:val="00951A08"/>
    <w:rsid w:val="00953DBF"/>
    <w:rsid w:val="009540A1"/>
    <w:rsid w:val="0096120F"/>
    <w:rsid w:val="00961EB5"/>
    <w:rsid w:val="009629A4"/>
    <w:rsid w:val="00970765"/>
    <w:rsid w:val="00972134"/>
    <w:rsid w:val="00972E75"/>
    <w:rsid w:val="009742D0"/>
    <w:rsid w:val="009745D3"/>
    <w:rsid w:val="00977196"/>
    <w:rsid w:val="00977212"/>
    <w:rsid w:val="00980A11"/>
    <w:rsid w:val="00983BB4"/>
    <w:rsid w:val="0098519D"/>
    <w:rsid w:val="00985A33"/>
    <w:rsid w:val="009862AD"/>
    <w:rsid w:val="00994150"/>
    <w:rsid w:val="009A2528"/>
    <w:rsid w:val="009A4084"/>
    <w:rsid w:val="009A5DCA"/>
    <w:rsid w:val="009A7CBD"/>
    <w:rsid w:val="009B0E47"/>
    <w:rsid w:val="009B26F1"/>
    <w:rsid w:val="009B2B13"/>
    <w:rsid w:val="009B49BD"/>
    <w:rsid w:val="009B5363"/>
    <w:rsid w:val="009B7D74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59B5"/>
    <w:rsid w:val="009F7039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63ADF"/>
    <w:rsid w:val="00A72906"/>
    <w:rsid w:val="00A72E7B"/>
    <w:rsid w:val="00A76E00"/>
    <w:rsid w:val="00A80C9D"/>
    <w:rsid w:val="00A8491D"/>
    <w:rsid w:val="00A86DA4"/>
    <w:rsid w:val="00A920DA"/>
    <w:rsid w:val="00A92B56"/>
    <w:rsid w:val="00A94F2E"/>
    <w:rsid w:val="00A97CAE"/>
    <w:rsid w:val="00AA0FC2"/>
    <w:rsid w:val="00AA276B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2E9F"/>
    <w:rsid w:val="00AD3DD0"/>
    <w:rsid w:val="00AD4FC7"/>
    <w:rsid w:val="00AE03FE"/>
    <w:rsid w:val="00AE1F1F"/>
    <w:rsid w:val="00AE4DC7"/>
    <w:rsid w:val="00AF1F67"/>
    <w:rsid w:val="00AF321D"/>
    <w:rsid w:val="00AF52C7"/>
    <w:rsid w:val="00AF5555"/>
    <w:rsid w:val="00AF75E1"/>
    <w:rsid w:val="00B04129"/>
    <w:rsid w:val="00B1226C"/>
    <w:rsid w:val="00B133BC"/>
    <w:rsid w:val="00B1398E"/>
    <w:rsid w:val="00B14389"/>
    <w:rsid w:val="00B17959"/>
    <w:rsid w:val="00B2179B"/>
    <w:rsid w:val="00B2568D"/>
    <w:rsid w:val="00B276AE"/>
    <w:rsid w:val="00B34012"/>
    <w:rsid w:val="00B36D33"/>
    <w:rsid w:val="00B4159E"/>
    <w:rsid w:val="00B42E00"/>
    <w:rsid w:val="00B475FE"/>
    <w:rsid w:val="00B51DA3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4C7F"/>
    <w:rsid w:val="00BB7B19"/>
    <w:rsid w:val="00BC09C3"/>
    <w:rsid w:val="00BC152E"/>
    <w:rsid w:val="00BC4C63"/>
    <w:rsid w:val="00BC4E33"/>
    <w:rsid w:val="00BC648A"/>
    <w:rsid w:val="00BC6E4D"/>
    <w:rsid w:val="00BC7177"/>
    <w:rsid w:val="00BC7436"/>
    <w:rsid w:val="00BD1B56"/>
    <w:rsid w:val="00BD3373"/>
    <w:rsid w:val="00BD35D7"/>
    <w:rsid w:val="00BD38E4"/>
    <w:rsid w:val="00BD7972"/>
    <w:rsid w:val="00BE0E1C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5A02"/>
    <w:rsid w:val="00C568FA"/>
    <w:rsid w:val="00C57384"/>
    <w:rsid w:val="00C60198"/>
    <w:rsid w:val="00C65882"/>
    <w:rsid w:val="00C67E17"/>
    <w:rsid w:val="00C71745"/>
    <w:rsid w:val="00C75702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0749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416A"/>
    <w:rsid w:val="00D160B0"/>
    <w:rsid w:val="00D234D3"/>
    <w:rsid w:val="00D24BF4"/>
    <w:rsid w:val="00D24E5E"/>
    <w:rsid w:val="00D25072"/>
    <w:rsid w:val="00D25154"/>
    <w:rsid w:val="00D26F45"/>
    <w:rsid w:val="00D26F4B"/>
    <w:rsid w:val="00D30FAE"/>
    <w:rsid w:val="00D35034"/>
    <w:rsid w:val="00D354D7"/>
    <w:rsid w:val="00D35D35"/>
    <w:rsid w:val="00D37ADD"/>
    <w:rsid w:val="00D404CD"/>
    <w:rsid w:val="00D40719"/>
    <w:rsid w:val="00D41ED6"/>
    <w:rsid w:val="00D4522E"/>
    <w:rsid w:val="00D56F96"/>
    <w:rsid w:val="00D709F7"/>
    <w:rsid w:val="00D718B9"/>
    <w:rsid w:val="00D727A2"/>
    <w:rsid w:val="00D72F16"/>
    <w:rsid w:val="00D77EFA"/>
    <w:rsid w:val="00D81B98"/>
    <w:rsid w:val="00D84084"/>
    <w:rsid w:val="00D8781A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4CF2"/>
    <w:rsid w:val="00DC5D4D"/>
    <w:rsid w:val="00DC62D7"/>
    <w:rsid w:val="00DC69B4"/>
    <w:rsid w:val="00DD29CA"/>
    <w:rsid w:val="00DD4959"/>
    <w:rsid w:val="00DD4D71"/>
    <w:rsid w:val="00DD6273"/>
    <w:rsid w:val="00DD7B24"/>
    <w:rsid w:val="00DD7FE9"/>
    <w:rsid w:val="00DE1751"/>
    <w:rsid w:val="00DE64E6"/>
    <w:rsid w:val="00DE79FF"/>
    <w:rsid w:val="00DF0890"/>
    <w:rsid w:val="00DF673F"/>
    <w:rsid w:val="00E001B5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184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536D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B4D6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200F"/>
    <w:rsid w:val="00EE4A97"/>
    <w:rsid w:val="00EE7668"/>
    <w:rsid w:val="00EE7986"/>
    <w:rsid w:val="00EF0E1C"/>
    <w:rsid w:val="00EF12CD"/>
    <w:rsid w:val="00EF22DE"/>
    <w:rsid w:val="00EF3724"/>
    <w:rsid w:val="00EF5616"/>
    <w:rsid w:val="00EF630F"/>
    <w:rsid w:val="00EF6D60"/>
    <w:rsid w:val="00EF7756"/>
    <w:rsid w:val="00F011AD"/>
    <w:rsid w:val="00F021C1"/>
    <w:rsid w:val="00F02EDB"/>
    <w:rsid w:val="00F07764"/>
    <w:rsid w:val="00F1003C"/>
    <w:rsid w:val="00F107CB"/>
    <w:rsid w:val="00F12B5F"/>
    <w:rsid w:val="00F167F3"/>
    <w:rsid w:val="00F2237C"/>
    <w:rsid w:val="00F227B0"/>
    <w:rsid w:val="00F27A44"/>
    <w:rsid w:val="00F30D3B"/>
    <w:rsid w:val="00F40C54"/>
    <w:rsid w:val="00F437DD"/>
    <w:rsid w:val="00F51F92"/>
    <w:rsid w:val="00F5471B"/>
    <w:rsid w:val="00F55AA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1E83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183</TotalTime>
  <Pages>10</Pages>
  <Words>203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51</cp:revision>
  <cp:lastPrinted>2025-11-25T20:08:00Z</cp:lastPrinted>
  <dcterms:created xsi:type="dcterms:W3CDTF">2026-04-18T04:48:00Z</dcterms:created>
  <dcterms:modified xsi:type="dcterms:W3CDTF">2026-05-18T22:00:00Z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