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55C33276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08290B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</w:t>
      </w:r>
      <w:r w:rsidR="000C2788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506F30F6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120E30">
        <w:rPr>
          <w:rFonts w:ascii="Avenir Next LT Pro" w:hAnsi="Avenir Next LT Pro"/>
          <w:b/>
          <w:bCs/>
          <w:color w:val="FFFFFF" w:themeColor="background1"/>
          <w:lang w:val="pt-PT"/>
        </w:rPr>
        <w:t>19</w:t>
      </w:r>
      <w:r w:rsidR="0053781B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Mayo</w:t>
      </w:r>
      <w:r w:rsidR="00B808E6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2026</w:t>
      </w:r>
      <w:r w:rsidR="0053781B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                        </w:t>
      </w:r>
      <w:r w:rsidR="00F91055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</w:t>
      </w:r>
      <w:r w:rsidR="00120E30">
        <w:rPr>
          <w:rFonts w:ascii="Avenir Next LT Pro" w:hAnsi="Avenir Next LT Pro"/>
          <w:b/>
          <w:bCs/>
          <w:color w:val="FFFFFF" w:themeColor="background1"/>
          <w:lang w:val="pt-PT"/>
        </w:rPr>
        <w:t>2do</w:t>
      </w:r>
      <w:r w:rsidR="00AC742D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</w:t>
      </w:r>
      <w:r w:rsidR="00F91055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53781B">
        <w:rPr>
          <w:rFonts w:ascii="Avenir Next LT Pro" w:hAnsi="Avenir Next LT Pro"/>
          <w:b/>
          <w:bCs/>
          <w:color w:val="FFFFFF" w:themeColor="background1"/>
          <w:lang w:val="pt-PT"/>
        </w:rPr>
        <w:t>5-1</w:t>
      </w:r>
      <w:r w:rsidR="000C2788">
        <w:rPr>
          <w:rFonts w:ascii="Avenir Next LT Pro" w:hAnsi="Avenir Next LT Pro"/>
          <w:b/>
          <w:bCs/>
          <w:color w:val="FFFFFF" w:themeColor="background1"/>
          <w:lang w:val="pt-PT"/>
        </w:rPr>
        <w:t>875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155A595A" w14:textId="77777777" w:rsidR="0053397C" w:rsidRPr="001811A9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49137CE6" w14:textId="7139B65B" w:rsidR="00AB7B9A" w:rsidRPr="00AD1016" w:rsidRDefault="00AD1016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AD1016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269211259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081EB4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717E00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081EB4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081EB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20CA4795" w14:textId="77777777" w:rsidR="00E6677F" w:rsidRDefault="00E6677F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A76E00" w:rsidRPr="00FF5043" w14:paraId="5BB93296" w14:textId="77777777" w:rsidTr="00001590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717A770D" w14:textId="5D8C285B" w:rsidR="00F81C4A" w:rsidRPr="004A5F7F" w:rsidRDefault="00F81C4A" w:rsidP="00F81C4A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 w:rsidRPr="004A5F7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</w:t>
            </w:r>
            <w:r w:rsidR="00A76E00" w:rsidRPr="004A5F7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</w:t>
            </w:r>
            <w:r w:rsidR="001D047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TCKU 7455</w:t>
            </w:r>
            <w:r w:rsidR="00563AB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25-5    </w:t>
            </w:r>
            <w:r w:rsidR="006B4DC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6E00" w:rsidRPr="004A5F7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6B4DC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A76E00" w:rsidRPr="004A5F7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6E00" w:rsidRPr="0039354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="00D90FE5" w:rsidRPr="0039354D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 w:rsidRPr="0039354D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 w:rsidRPr="00FF50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 0549</w:t>
            </w:r>
            <w:r w:rsidR="00FF50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939</w:t>
            </w:r>
          </w:p>
          <w:p w14:paraId="1770C16D" w14:textId="46FC68AC" w:rsidR="00A76E00" w:rsidRPr="004A5F7F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6AD682F9" w14:textId="1D697D93" w:rsidR="00A76E00" w:rsidRDefault="00A76E00" w:rsidP="00A76E00">
      <w:pPr>
        <w:rPr>
          <w:sz w:val="24"/>
          <w:szCs w:val="24"/>
          <w:lang w:val="es-CL"/>
        </w:rPr>
      </w:pPr>
    </w:p>
    <w:p w14:paraId="53F8F9DC" w14:textId="77777777" w:rsidR="00E80678" w:rsidRPr="004A5F7F" w:rsidRDefault="00E80678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B5A6A" w:rsidRPr="009A1AB6" w14:paraId="679A87D4" w14:textId="77777777" w:rsidTr="005B5A6A">
        <w:trPr>
          <w:trHeight w:val="3717"/>
          <w:jc w:val="center"/>
        </w:trPr>
        <w:tc>
          <w:tcPr>
            <w:tcW w:w="4819" w:type="dxa"/>
          </w:tcPr>
          <w:p w14:paraId="426B8C88" w14:textId="6ABC752E" w:rsidR="005B5A6A" w:rsidRPr="000A0512" w:rsidRDefault="00563AB0" w:rsidP="005B5A6A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AE846BE" wp14:editId="4D21A06D">
                  <wp:extent cx="3000375" cy="2686050"/>
                  <wp:effectExtent l="0" t="0" r="9525" b="0"/>
                  <wp:docPr id="10013801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80171" name="Imagen 100138017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EF4589" w:rsidRDefault="00A76E00" w:rsidP="00A76E00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A76E00" w:rsidRPr="009A1AB6" w14:paraId="43D0A69C" w14:textId="77777777" w:rsidTr="00644ADA">
        <w:trPr>
          <w:trHeight w:val="3480"/>
        </w:trPr>
        <w:tc>
          <w:tcPr>
            <w:tcW w:w="4819" w:type="dxa"/>
          </w:tcPr>
          <w:p w14:paraId="463F89E5" w14:textId="480C99C0" w:rsidR="00A76E00" w:rsidRPr="000A0512" w:rsidRDefault="00563AB0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2673265B" wp14:editId="362BE5F4">
                  <wp:extent cx="3048000" cy="2828925"/>
                  <wp:effectExtent l="0" t="0" r="0" b="9525"/>
                  <wp:docPr id="66525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251" name="Imagen 66525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E99F820" w14:textId="0941F54A" w:rsidR="00A76E00" w:rsidRPr="000A0512" w:rsidRDefault="00563AB0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26BC238" wp14:editId="5854541E">
                  <wp:extent cx="3124200" cy="2828925"/>
                  <wp:effectExtent l="0" t="0" r="0" b="9525"/>
                  <wp:docPr id="114083851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838511" name="Imagen 114083851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7994D7F9" w:rsidR="00A76E00" w:rsidRDefault="00A76E00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FF5043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5EC79D26" w:rsidR="00A76E00" w:rsidRPr="0046006C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F3499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TCKU 763151-8</w:t>
            </w:r>
            <w:r w:rsidR="00E9605A" w:rsidRPr="00FA1F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41D84" w:rsidRPr="00FA1F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FA1F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 w:rsidR="00754753" w:rsidRPr="00FA1F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FA1F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FA1F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1811A9" w:rsidRPr="00FA1FF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E80678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938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4FC3664C" w14:textId="77777777" w:rsidTr="00207B62">
        <w:trPr>
          <w:trHeight w:val="3915"/>
          <w:jc w:val="center"/>
        </w:trPr>
        <w:tc>
          <w:tcPr>
            <w:tcW w:w="4819" w:type="dxa"/>
          </w:tcPr>
          <w:p w14:paraId="5CA129A3" w14:textId="1979D75C" w:rsidR="00207B62" w:rsidRPr="000A0512" w:rsidRDefault="00E80678" w:rsidP="00207B6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247AAB4" wp14:editId="3560A986">
                  <wp:extent cx="3048000" cy="2809875"/>
                  <wp:effectExtent l="0" t="0" r="0" b="9525"/>
                  <wp:docPr id="161690643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06433" name="Imagen 16169064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096C669B" w:rsidR="00A76E00" w:rsidRPr="000A0512" w:rsidRDefault="00E80678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EA904A1" wp14:editId="6479F2B3">
                  <wp:extent cx="3048000" cy="2800350"/>
                  <wp:effectExtent l="0" t="0" r="0" b="0"/>
                  <wp:docPr id="43230233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02334" name="Imagen 43230233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2DE760F9" w:rsidR="00A76E00" w:rsidRPr="000A0512" w:rsidRDefault="00E80678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07FFAB7" wp14:editId="1262CFEA">
                  <wp:extent cx="3048000" cy="2790825"/>
                  <wp:effectExtent l="0" t="0" r="0" b="9525"/>
                  <wp:docPr id="101644062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440624" name="Imagen 101644062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597A3" w14:textId="77777777" w:rsidR="00207B62" w:rsidRDefault="00207B62" w:rsidP="00055E0F">
      <w:pPr>
        <w:rPr>
          <w:sz w:val="12"/>
          <w:szCs w:val="12"/>
          <w:lang w:val="es-419"/>
        </w:rPr>
      </w:pPr>
    </w:p>
    <w:p w14:paraId="42C634BA" w14:textId="77777777" w:rsidR="00613EC1" w:rsidRPr="0071229D" w:rsidRDefault="00613EC1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B17959" w:rsidRPr="00FF5043" w14:paraId="14BB22AB" w14:textId="77777777" w:rsidTr="00EB630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6BF79925" w14:textId="33022BA9" w:rsidR="00B17959" w:rsidRPr="0046006C" w:rsidRDefault="00B17959" w:rsidP="002F17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1" w:name="_Hlk129163452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</w:t>
            </w:r>
            <w:r w:rsidR="00BE4B3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417639-7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75F52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41D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7B2C9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41D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SELL</w:t>
            </w:r>
            <w:r w:rsidR="000A1FA8" w:rsidRPr="00F22FB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O </w:t>
            </w:r>
            <w:r w:rsidR="00754753" w:rsidRPr="00F22FB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F22FB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F22FB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F22FB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22FB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 w:rsidRPr="00F22FB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25614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979</w:t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19752ADB" w14:textId="77777777">
        <w:trPr>
          <w:trHeight w:val="3915"/>
          <w:jc w:val="center"/>
        </w:trPr>
        <w:tc>
          <w:tcPr>
            <w:tcW w:w="4819" w:type="dxa"/>
          </w:tcPr>
          <w:bookmarkEnd w:id="1"/>
          <w:p w14:paraId="7BFFA54B" w14:textId="7F71CFF1" w:rsidR="00207B62" w:rsidRPr="000A0512" w:rsidRDefault="0025614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C435B2B" wp14:editId="4DE1A4BE">
                  <wp:extent cx="3057525" cy="2638425"/>
                  <wp:effectExtent l="0" t="0" r="9525" b="9525"/>
                  <wp:docPr id="6029586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958628" name="Imagen 6029586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9C9BB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23B36E14" w14:textId="77777777">
        <w:trPr>
          <w:trHeight w:val="3969"/>
        </w:trPr>
        <w:tc>
          <w:tcPr>
            <w:tcW w:w="4819" w:type="dxa"/>
          </w:tcPr>
          <w:p w14:paraId="0FBCF14A" w14:textId="19865B6F" w:rsidR="00207B62" w:rsidRPr="000A0512" w:rsidRDefault="00E7311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526E7C7A" wp14:editId="3F94E352">
                  <wp:extent cx="3076575" cy="2981325"/>
                  <wp:effectExtent l="0" t="0" r="9525" b="9525"/>
                  <wp:docPr id="144713477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134771" name="Imagen 144713477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815C01" w14:textId="491D08BB" w:rsidR="00207B62" w:rsidRPr="000A0512" w:rsidRDefault="00E7311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9E4BC4E" wp14:editId="2074E57E">
                  <wp:extent cx="3028950" cy="2981325"/>
                  <wp:effectExtent l="0" t="0" r="0" b="9525"/>
                  <wp:docPr id="36870062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00622" name="Imagen 36870062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2B555" w14:textId="77777777" w:rsidR="00207B62" w:rsidRDefault="00207B62" w:rsidP="00207B62">
      <w:pPr>
        <w:rPr>
          <w:sz w:val="12"/>
          <w:szCs w:val="12"/>
          <w:lang w:val="es-419"/>
        </w:rPr>
      </w:pPr>
    </w:p>
    <w:p w14:paraId="43393230" w14:textId="77777777" w:rsidR="00644ADA" w:rsidRPr="0046006C" w:rsidRDefault="00644ADA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FF5043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4C5744D1" w:rsidR="00EE4A97" w:rsidRPr="0046006C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</w:t>
            </w:r>
            <w:r w:rsidR="005069E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HASU 483433-2   </w:t>
            </w:r>
            <w:r w:rsidR="00207B6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1811A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SELL</w:t>
            </w:r>
            <w:r w:rsidR="0046006C" w:rsidRPr="00FF50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O</w:t>
            </w:r>
            <w:r w:rsidR="00754753" w:rsidRPr="00FF50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FF50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FF50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FF50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FF504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F50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 w:rsidRPr="00FF50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 w:rsidRPr="00FF50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</w:t>
            </w:r>
            <w:r w:rsidR="00FF504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</w:t>
            </w:r>
            <w:r w:rsidR="0020445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80</w:t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CL"/>
        </w:rPr>
      </w:pPr>
    </w:p>
    <w:p w14:paraId="300BF893" w14:textId="77777777" w:rsidR="00011122" w:rsidRPr="00011122" w:rsidRDefault="00011122" w:rsidP="00E6677F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5BAF289" w14:textId="77777777">
        <w:trPr>
          <w:trHeight w:val="3915"/>
          <w:jc w:val="center"/>
        </w:trPr>
        <w:tc>
          <w:tcPr>
            <w:tcW w:w="4819" w:type="dxa"/>
          </w:tcPr>
          <w:p w14:paraId="166C59BA" w14:textId="1FAAF047" w:rsidR="00207B62" w:rsidRPr="000A0512" w:rsidRDefault="009C7339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BD09367" wp14:editId="51F433D2">
                  <wp:extent cx="3048000" cy="2638425"/>
                  <wp:effectExtent l="0" t="0" r="0" b="9525"/>
                  <wp:docPr id="62166683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666839" name="Imagen 62166683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753EC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18C13C07" w14:textId="77777777">
        <w:trPr>
          <w:trHeight w:val="3969"/>
        </w:trPr>
        <w:tc>
          <w:tcPr>
            <w:tcW w:w="4819" w:type="dxa"/>
          </w:tcPr>
          <w:p w14:paraId="4E5B82FD" w14:textId="351DA1A1" w:rsidR="00207B62" w:rsidRPr="000A0512" w:rsidRDefault="009C7339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4CCE7993" wp14:editId="5D95ABFF">
                  <wp:extent cx="3057525" cy="2638425"/>
                  <wp:effectExtent l="0" t="0" r="9525" b="9525"/>
                  <wp:docPr id="137514755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147557" name="Imagen 137514755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7BD004C" w14:textId="48037415" w:rsidR="00207B62" w:rsidRPr="000A0512" w:rsidRDefault="009C733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78926FE" wp14:editId="67E1D42D">
                  <wp:extent cx="3038475" cy="2638425"/>
                  <wp:effectExtent l="0" t="0" r="9525" b="9525"/>
                  <wp:docPr id="196453001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530018" name="Imagen 196453001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898E8" w14:textId="77777777" w:rsidR="00207B62" w:rsidRDefault="00207B62" w:rsidP="00207B62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FF5043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62129AC3" w:rsidR="00EE4A97" w:rsidRPr="00286087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="002122CC"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4117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UETU 548099-0</w:t>
            </w:r>
            <w:r w:rsidR="003A10A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="004117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E71F0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C67AC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 w:rsidRPr="00F22FB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ML-CL0</w:t>
            </w:r>
            <w:r w:rsidR="0041179F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601001</w:t>
            </w:r>
          </w:p>
        </w:tc>
      </w:tr>
    </w:tbl>
    <w:p w14:paraId="571F7245" w14:textId="77777777" w:rsidR="000F1844" w:rsidRDefault="000F1844" w:rsidP="00EE4A97">
      <w:pPr>
        <w:rPr>
          <w:sz w:val="12"/>
          <w:szCs w:val="12"/>
          <w:lang w:val="es-CL"/>
        </w:rPr>
      </w:pPr>
    </w:p>
    <w:p w14:paraId="0905BECE" w14:textId="77777777" w:rsidR="00011122" w:rsidRPr="00286087" w:rsidRDefault="00011122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CB3A0EB" w14:textId="77777777">
        <w:trPr>
          <w:trHeight w:val="3915"/>
          <w:jc w:val="center"/>
        </w:trPr>
        <w:tc>
          <w:tcPr>
            <w:tcW w:w="4819" w:type="dxa"/>
          </w:tcPr>
          <w:p w14:paraId="15AB038B" w14:textId="672AD632" w:rsidR="00207B62" w:rsidRPr="000A0512" w:rsidRDefault="00B4109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1683638" wp14:editId="3FF2FD07">
                  <wp:extent cx="3076575" cy="2505075"/>
                  <wp:effectExtent l="0" t="0" r="9525" b="9525"/>
                  <wp:docPr id="7239978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997814" name="Imagen 7239978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144C3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73E80672" w14:textId="77777777">
        <w:trPr>
          <w:trHeight w:val="3969"/>
        </w:trPr>
        <w:tc>
          <w:tcPr>
            <w:tcW w:w="4819" w:type="dxa"/>
          </w:tcPr>
          <w:p w14:paraId="6727F488" w14:textId="2D83324B" w:rsidR="00207B62" w:rsidRPr="000A0512" w:rsidRDefault="00B4109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D2D200B" wp14:editId="76D40C91">
                  <wp:extent cx="3067050" cy="2667000"/>
                  <wp:effectExtent l="0" t="0" r="0" b="0"/>
                  <wp:docPr id="61963706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637061" name="Imagen 61963706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DD03D0" w14:textId="1BCF3F5B" w:rsidR="00207B62" w:rsidRPr="000A0512" w:rsidRDefault="00B4109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8BE4AFD" wp14:editId="191FDFA9">
                  <wp:extent cx="3038475" cy="2657475"/>
                  <wp:effectExtent l="0" t="0" r="9525" b="9525"/>
                  <wp:docPr id="157292794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927940" name="Imagen 1572927940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C32FD" w14:textId="77777777" w:rsidR="00207B62" w:rsidRDefault="00207B62" w:rsidP="00207B62">
      <w:pPr>
        <w:rPr>
          <w:sz w:val="12"/>
          <w:szCs w:val="12"/>
          <w:lang w:val="es-419"/>
        </w:rPr>
      </w:pPr>
    </w:p>
    <w:p w14:paraId="053F72D0" w14:textId="66CD90C0" w:rsidR="00207B62" w:rsidRPr="00AB7B9A" w:rsidRDefault="00571A5F" w:rsidP="00571A5F">
      <w:pPr>
        <w:tabs>
          <w:tab w:val="left" w:pos="5499"/>
        </w:tabs>
      </w:pPr>
      <w:r>
        <w:tab/>
      </w: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5E40D7" w:rsidRPr="00FF5043" w14:paraId="52F26CBE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bookmarkEnd w:id="0"/>
          <w:p w14:paraId="593B4C7E" w14:textId="2741BE7C" w:rsidR="005E40D7" w:rsidRPr="0046006C" w:rsidRDefault="005E40D7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</w:t>
            </w:r>
            <w:r w:rsidR="00B4109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TCNU 2562</w:t>
            </w:r>
            <w:r w:rsidR="003A10A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01-8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Pr="002F059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</w:t>
            </w:r>
            <w:r w:rsidR="001811A9" w:rsidRPr="002F059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-CL 0</w:t>
            </w:r>
            <w:r w:rsidR="003A10A2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601002</w:t>
            </w:r>
          </w:p>
        </w:tc>
      </w:tr>
    </w:tbl>
    <w:p w14:paraId="39428F3D" w14:textId="77777777" w:rsidR="005E40D7" w:rsidRDefault="005E40D7" w:rsidP="005E40D7">
      <w:pPr>
        <w:rPr>
          <w:sz w:val="12"/>
          <w:szCs w:val="12"/>
          <w:lang w:val="es-CL"/>
        </w:rPr>
      </w:pPr>
    </w:p>
    <w:p w14:paraId="497DE54F" w14:textId="77777777" w:rsidR="005E40D7" w:rsidRPr="0046006C" w:rsidRDefault="005E40D7" w:rsidP="005E40D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E40D7" w:rsidRPr="009A1AB6" w14:paraId="20BB3EEF" w14:textId="77777777">
        <w:trPr>
          <w:trHeight w:val="3915"/>
          <w:jc w:val="center"/>
        </w:trPr>
        <w:tc>
          <w:tcPr>
            <w:tcW w:w="4819" w:type="dxa"/>
          </w:tcPr>
          <w:p w14:paraId="7DD2F2D8" w14:textId="64FB19D5" w:rsidR="005E40D7" w:rsidRPr="000A0512" w:rsidRDefault="003A10A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01AF9FE" wp14:editId="5EAC7560">
                  <wp:extent cx="3048000" cy="2781300"/>
                  <wp:effectExtent l="0" t="0" r="0" b="0"/>
                  <wp:docPr id="100382064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20640" name="Imagen 100382064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A110B" w14:textId="77777777" w:rsidR="005E40D7" w:rsidRPr="0046006C" w:rsidRDefault="005E40D7" w:rsidP="005E40D7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E40D7" w:rsidRPr="009A1AB6" w14:paraId="6496C95A" w14:textId="77777777">
        <w:trPr>
          <w:trHeight w:val="3969"/>
        </w:trPr>
        <w:tc>
          <w:tcPr>
            <w:tcW w:w="4819" w:type="dxa"/>
          </w:tcPr>
          <w:p w14:paraId="621CB201" w14:textId="368783A5" w:rsidR="005E40D7" w:rsidRPr="000A0512" w:rsidRDefault="003A10A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7D224B7" wp14:editId="51810BBF">
                  <wp:extent cx="3067050" cy="2733675"/>
                  <wp:effectExtent l="0" t="0" r="0" b="9525"/>
                  <wp:docPr id="202290169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901699" name="Imagen 202290169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1E5B67F" w14:textId="78E92325" w:rsidR="005E40D7" w:rsidRPr="000A0512" w:rsidRDefault="003A10A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2F62892" wp14:editId="41D2DD50">
                  <wp:extent cx="3038475" cy="2733675"/>
                  <wp:effectExtent l="0" t="0" r="9525" b="9525"/>
                  <wp:docPr id="101463448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634486" name="Imagen 1014634486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769C7" w14:textId="77777777" w:rsidR="005E40D7" w:rsidRDefault="005E40D7" w:rsidP="005E40D7">
      <w:pPr>
        <w:rPr>
          <w:sz w:val="12"/>
          <w:szCs w:val="12"/>
          <w:lang w:val="es-419"/>
        </w:rPr>
      </w:pPr>
    </w:p>
    <w:p w14:paraId="17CF4DBE" w14:textId="77777777" w:rsidR="00631E42" w:rsidRDefault="00631E42" w:rsidP="00631E42">
      <w:pPr>
        <w:tabs>
          <w:tab w:val="left" w:pos="5021"/>
        </w:tabs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631E42" w:rsidRPr="00FF5043" w14:paraId="2DFBB87B" w14:textId="77777777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6E63CBB" w14:textId="60722C4D" w:rsidR="00631E42" w:rsidRPr="00065A6B" w:rsidRDefault="00631E42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CONTENEDOR           </w:t>
            </w:r>
            <w:r w:rsidR="003A10A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</w:t>
            </w:r>
            <w:r w:rsidR="0094217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609245-1     </w:t>
            </w:r>
            <w:r w:rsidR="00D539E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D539E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S</w:t>
            </w:r>
            <w:r w:rsidRPr="002044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ELLO  </w:t>
            </w:r>
            <w:r w:rsidRPr="0020445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</w:t>
            </w:r>
            <w:r w:rsidR="00204453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601003</w:t>
            </w:r>
          </w:p>
          <w:p w14:paraId="49B48915" w14:textId="77777777" w:rsidR="00631E42" w:rsidRPr="00065A6B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2CE115F6" w14:textId="77777777" w:rsidR="00631E42" w:rsidRPr="00065A6B" w:rsidRDefault="00631E42" w:rsidP="00631E42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6CCBB180" w14:textId="77777777">
        <w:trPr>
          <w:trHeight w:val="3717"/>
          <w:jc w:val="center"/>
        </w:trPr>
        <w:tc>
          <w:tcPr>
            <w:tcW w:w="4819" w:type="dxa"/>
          </w:tcPr>
          <w:p w14:paraId="52143896" w14:textId="6F37249F" w:rsidR="00631E42" w:rsidRPr="000A0512" w:rsidRDefault="0094217C" w:rsidP="00D539E3">
            <w:pPr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184CBF1" wp14:editId="5AA33270">
                  <wp:extent cx="2990850" cy="2638425"/>
                  <wp:effectExtent l="0" t="0" r="0" b="9525"/>
                  <wp:docPr id="162634035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40357" name="Imagen 162634035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561A0" w14:textId="77777777" w:rsidR="00631E42" w:rsidRPr="00EF4589" w:rsidRDefault="00631E42" w:rsidP="00631E42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631E42" w:rsidRPr="009A1AB6" w14:paraId="49B2A972" w14:textId="77777777">
        <w:trPr>
          <w:trHeight w:val="3480"/>
        </w:trPr>
        <w:tc>
          <w:tcPr>
            <w:tcW w:w="4819" w:type="dxa"/>
          </w:tcPr>
          <w:p w14:paraId="155F2725" w14:textId="10FFDD0E" w:rsidR="00631E42" w:rsidRPr="000A0512" w:rsidRDefault="0094217C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42D028D2" wp14:editId="5C664648">
                  <wp:extent cx="3057525" cy="2905125"/>
                  <wp:effectExtent l="0" t="0" r="9525" b="9525"/>
                  <wp:docPr id="1748678728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678728" name="Imagen 17486787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7E6D7F1E" w14:textId="08EF21E1" w:rsidR="00631E42" w:rsidRPr="000A0512" w:rsidRDefault="0094217C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8F3728E" wp14:editId="224F6F1C">
                  <wp:extent cx="3124200" cy="2905125"/>
                  <wp:effectExtent l="0" t="0" r="0" b="9525"/>
                  <wp:docPr id="704367263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67263" name="Imagen 704367263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B4484" w14:textId="77777777" w:rsidR="00631E42" w:rsidRDefault="00631E42" w:rsidP="00631E42">
      <w:pPr>
        <w:rPr>
          <w:sz w:val="12"/>
          <w:szCs w:val="12"/>
          <w:lang w:val="es-419"/>
        </w:rPr>
      </w:pPr>
    </w:p>
    <w:p w14:paraId="3F206E72" w14:textId="77777777" w:rsidR="00631E42" w:rsidRDefault="00631E42" w:rsidP="00631E42">
      <w:pPr>
        <w:rPr>
          <w:sz w:val="12"/>
          <w:szCs w:val="12"/>
          <w:lang w:val="es-419"/>
        </w:rPr>
      </w:pPr>
    </w:p>
    <w:p w14:paraId="512BCF95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631E42" w:rsidRPr="00FF5043" w14:paraId="32954AA4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18C7585B" w14:textId="06D7F4BD" w:rsidR="00631E42" w:rsidRPr="0046006C" w:rsidRDefault="00631E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21122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TCNU</w:t>
            </w:r>
            <w:r w:rsidR="00B111E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777909-5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Pr="003B5CC8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 0</w:t>
            </w:r>
            <w:r w:rsidR="00B111E8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601004</w:t>
            </w:r>
          </w:p>
        </w:tc>
      </w:tr>
    </w:tbl>
    <w:p w14:paraId="245D362B" w14:textId="77777777" w:rsidR="00631E42" w:rsidRDefault="00631E42" w:rsidP="00631E42">
      <w:pPr>
        <w:rPr>
          <w:sz w:val="12"/>
          <w:szCs w:val="12"/>
          <w:lang w:val="es-CL"/>
        </w:rPr>
      </w:pPr>
    </w:p>
    <w:p w14:paraId="26F3D921" w14:textId="77777777" w:rsidR="00631E42" w:rsidRPr="0046006C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13C6CC5C" w14:textId="77777777">
        <w:trPr>
          <w:trHeight w:val="3915"/>
          <w:jc w:val="center"/>
        </w:trPr>
        <w:tc>
          <w:tcPr>
            <w:tcW w:w="4819" w:type="dxa"/>
          </w:tcPr>
          <w:p w14:paraId="73DD81BB" w14:textId="26F76B71" w:rsidR="00631E42" w:rsidRPr="000A0512" w:rsidRDefault="00B111E8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CE19D52" wp14:editId="67A7E7B1">
                  <wp:extent cx="3048000" cy="2552700"/>
                  <wp:effectExtent l="0" t="0" r="0" b="0"/>
                  <wp:docPr id="115043430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34307" name="Imagen 115043430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AAEC7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2D43634D" w14:textId="77777777">
        <w:trPr>
          <w:trHeight w:val="3969"/>
        </w:trPr>
        <w:tc>
          <w:tcPr>
            <w:tcW w:w="4819" w:type="dxa"/>
          </w:tcPr>
          <w:p w14:paraId="652FDB76" w14:textId="354A30B8" w:rsidR="00631E42" w:rsidRPr="000A0512" w:rsidRDefault="00B111E8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A3BC860" wp14:editId="23056DBB">
                  <wp:extent cx="3038475" cy="2838450"/>
                  <wp:effectExtent l="0" t="0" r="9525" b="0"/>
                  <wp:docPr id="1512089465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089465" name="Imagen 151208946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8032F88" w14:textId="1DE12E0A" w:rsidR="00631E42" w:rsidRPr="000A0512" w:rsidRDefault="00B111E8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2AFE9EE" wp14:editId="60AE8A88">
                  <wp:extent cx="3019425" cy="2838450"/>
                  <wp:effectExtent l="0" t="0" r="9525" b="0"/>
                  <wp:docPr id="192138097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380975" name="Imagen 1921380975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55439" w14:textId="77777777" w:rsidR="00631E42" w:rsidRDefault="00631E42" w:rsidP="00631E42">
      <w:pPr>
        <w:rPr>
          <w:sz w:val="12"/>
          <w:szCs w:val="12"/>
          <w:lang w:val="es-419"/>
        </w:rPr>
      </w:pPr>
    </w:p>
    <w:p w14:paraId="3B7AC7CD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631E42" w:rsidRPr="00FF5043" w14:paraId="42435F3C" w14:textId="7777777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704FD8F7" w14:textId="299FCE44" w:rsidR="00631E42" w:rsidRPr="0046006C" w:rsidRDefault="00631E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704B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HASU 495953-5   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S</w:t>
            </w:r>
            <w:r w:rsidRPr="00B92B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ELLO     </w:t>
            </w:r>
            <w:r w:rsidRPr="00B92BB6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</w:t>
            </w:r>
            <w:r w:rsidR="00B92BB6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601005</w:t>
            </w:r>
          </w:p>
        </w:tc>
      </w:tr>
    </w:tbl>
    <w:p w14:paraId="2DA96308" w14:textId="77777777" w:rsidR="00631E42" w:rsidRDefault="00631E42" w:rsidP="00631E42">
      <w:pPr>
        <w:rPr>
          <w:sz w:val="16"/>
          <w:szCs w:val="16"/>
          <w:lang w:val="es-CL"/>
        </w:rPr>
      </w:pPr>
    </w:p>
    <w:p w14:paraId="57E922B9" w14:textId="77777777" w:rsidR="00011122" w:rsidRDefault="0001112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4522619C" w14:textId="77777777">
        <w:trPr>
          <w:trHeight w:val="3915"/>
          <w:jc w:val="center"/>
        </w:trPr>
        <w:tc>
          <w:tcPr>
            <w:tcW w:w="4819" w:type="dxa"/>
          </w:tcPr>
          <w:p w14:paraId="5648E267" w14:textId="50F79BE5" w:rsidR="00631E42" w:rsidRPr="000A0512" w:rsidRDefault="009704B8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6247802" wp14:editId="18BE8986">
                  <wp:extent cx="3057525" cy="2847975"/>
                  <wp:effectExtent l="0" t="0" r="9525" b="9525"/>
                  <wp:docPr id="2061696793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696793" name="Imagen 206169679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76F7E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0EC46377" w14:textId="77777777">
        <w:trPr>
          <w:trHeight w:val="3969"/>
        </w:trPr>
        <w:tc>
          <w:tcPr>
            <w:tcW w:w="4819" w:type="dxa"/>
          </w:tcPr>
          <w:p w14:paraId="5F4D1C19" w14:textId="61F29B7A" w:rsidR="00631E42" w:rsidRPr="000A0512" w:rsidRDefault="009704B8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33438B3D" wp14:editId="2BC3FC9B">
                  <wp:extent cx="3086100" cy="2905125"/>
                  <wp:effectExtent l="0" t="0" r="0" b="9525"/>
                  <wp:docPr id="1976373570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373570" name="Imagen 197637357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3BD76E" w14:textId="360F9972" w:rsidR="00631E42" w:rsidRPr="000A0512" w:rsidRDefault="009704B8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F7E8C6C" wp14:editId="2FECD569">
                  <wp:extent cx="3048000" cy="2895600"/>
                  <wp:effectExtent l="0" t="0" r="0" b="0"/>
                  <wp:docPr id="902432658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432658" name="Imagen 90243265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8912B" w14:textId="77777777" w:rsidR="00631E42" w:rsidRDefault="00631E42" w:rsidP="00631E42">
      <w:pPr>
        <w:rPr>
          <w:sz w:val="12"/>
          <w:szCs w:val="12"/>
          <w:lang w:val="es-419"/>
        </w:rPr>
      </w:pPr>
    </w:p>
    <w:p w14:paraId="2D502930" w14:textId="77777777" w:rsidR="00631E42" w:rsidRPr="0046006C" w:rsidRDefault="00631E42" w:rsidP="00631E42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631E42" w:rsidRPr="00FF5043" w14:paraId="400F1551" w14:textId="77777777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7748D48D" w14:textId="59EBA25C" w:rsidR="00631E42" w:rsidRPr="0046006C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CF538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425236-8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SELLO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</w:t>
            </w:r>
            <w:r w:rsidRPr="006D4CEC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 0</w:t>
            </w:r>
            <w:r w:rsidR="00CF538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</w:t>
            </w:r>
            <w:r w:rsidR="00743B00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1006</w:t>
            </w:r>
          </w:p>
        </w:tc>
      </w:tr>
    </w:tbl>
    <w:p w14:paraId="1DB19414" w14:textId="77777777" w:rsidR="00631E42" w:rsidRDefault="00631E42" w:rsidP="00631E42">
      <w:pPr>
        <w:rPr>
          <w:sz w:val="12"/>
          <w:szCs w:val="12"/>
          <w:lang w:val="es-CL"/>
        </w:rPr>
      </w:pPr>
    </w:p>
    <w:p w14:paraId="6CD4C346" w14:textId="77777777" w:rsidR="00011122" w:rsidRPr="00011122" w:rsidRDefault="0001112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1B75C323" w14:textId="77777777">
        <w:trPr>
          <w:trHeight w:val="3915"/>
          <w:jc w:val="center"/>
        </w:trPr>
        <w:tc>
          <w:tcPr>
            <w:tcW w:w="4819" w:type="dxa"/>
          </w:tcPr>
          <w:p w14:paraId="408A79F7" w14:textId="108CEDAF" w:rsidR="00631E42" w:rsidRPr="000A0512" w:rsidRDefault="00743B0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9870FB8" wp14:editId="0DFFF87F">
                  <wp:extent cx="3067050" cy="2571750"/>
                  <wp:effectExtent l="0" t="0" r="0" b="0"/>
                  <wp:docPr id="1525284999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284999" name="Imagen 152528499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BD75B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910A7E1" w14:textId="77777777">
        <w:trPr>
          <w:trHeight w:val="3969"/>
        </w:trPr>
        <w:tc>
          <w:tcPr>
            <w:tcW w:w="4819" w:type="dxa"/>
          </w:tcPr>
          <w:p w14:paraId="1A117608" w14:textId="1F3D5C87" w:rsidR="00631E42" w:rsidRPr="000A0512" w:rsidRDefault="00743B00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013702D" wp14:editId="785FCB1C">
                  <wp:extent cx="3057525" cy="2676525"/>
                  <wp:effectExtent l="0" t="0" r="9525" b="9525"/>
                  <wp:docPr id="949058952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58952" name="Imagen 94905895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AE9DEAF" w14:textId="21D15D5D" w:rsidR="00631E42" w:rsidRPr="000A0512" w:rsidRDefault="00743B00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7F780F0" wp14:editId="309C546E">
                  <wp:extent cx="3038475" cy="2686050"/>
                  <wp:effectExtent l="0" t="0" r="9525" b="0"/>
                  <wp:docPr id="142712837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128370" name="Imagen 1427128370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54771" w14:textId="77777777" w:rsidR="00631E42" w:rsidRDefault="00631E42" w:rsidP="00631E42">
      <w:pPr>
        <w:rPr>
          <w:sz w:val="12"/>
          <w:szCs w:val="12"/>
          <w:lang w:val="es-419"/>
        </w:rPr>
      </w:pPr>
    </w:p>
    <w:p w14:paraId="50359F74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631E42" w:rsidRPr="00FF5043" w14:paraId="24F0C366" w14:textId="77777777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4330919" w14:textId="76D0AE6B" w:rsidR="00631E42" w:rsidRPr="00286087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2C1DC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743B0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470758-0       </w:t>
            </w: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Pr="006D4CEC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 0</w:t>
            </w:r>
            <w:r w:rsidR="003F0CA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601007</w:t>
            </w:r>
          </w:p>
        </w:tc>
      </w:tr>
    </w:tbl>
    <w:p w14:paraId="4384E630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p w14:paraId="5C7F99E0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5B599FBE" w14:textId="77777777">
        <w:trPr>
          <w:trHeight w:val="3915"/>
          <w:jc w:val="center"/>
        </w:trPr>
        <w:tc>
          <w:tcPr>
            <w:tcW w:w="4819" w:type="dxa"/>
          </w:tcPr>
          <w:p w14:paraId="263F096F" w14:textId="139CCFD8" w:rsidR="00631E42" w:rsidRPr="000A0512" w:rsidRDefault="003F0CA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1DE410D" wp14:editId="7946EA6D">
                  <wp:extent cx="3067050" cy="2667000"/>
                  <wp:effectExtent l="0" t="0" r="0" b="0"/>
                  <wp:docPr id="1494871266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871266" name="Imagen 149487126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2339D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F5BB16A" w14:textId="77777777">
        <w:trPr>
          <w:trHeight w:val="3969"/>
        </w:trPr>
        <w:tc>
          <w:tcPr>
            <w:tcW w:w="4819" w:type="dxa"/>
          </w:tcPr>
          <w:p w14:paraId="2492BD9E" w14:textId="4973EE2D" w:rsidR="00631E42" w:rsidRPr="000A0512" w:rsidRDefault="00FE4FD4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F851560" wp14:editId="22177742">
                  <wp:extent cx="3086100" cy="2732405"/>
                  <wp:effectExtent l="0" t="0" r="0" b="0"/>
                  <wp:docPr id="1009837381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837381" name="Imagen 100983738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8116FD" w14:textId="1829E672" w:rsidR="00631E42" w:rsidRPr="000A0512" w:rsidRDefault="00FE4FD4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A7A67FA" wp14:editId="0C7FE8ED">
                  <wp:extent cx="3057525" cy="2732405"/>
                  <wp:effectExtent l="0" t="0" r="9525" b="0"/>
                  <wp:docPr id="15169221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92219" name="Imagen 151692219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3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2109E" w14:textId="77777777" w:rsidR="00631E42" w:rsidRDefault="00631E42" w:rsidP="00631E42">
      <w:pPr>
        <w:rPr>
          <w:sz w:val="12"/>
          <w:szCs w:val="12"/>
          <w:lang w:val="es-419"/>
        </w:rPr>
      </w:pPr>
    </w:p>
    <w:p w14:paraId="5A518C92" w14:textId="77777777" w:rsidR="00FF4EED" w:rsidRPr="0071229D" w:rsidRDefault="00FF4EED" w:rsidP="003E350C">
      <w:pPr>
        <w:rPr>
          <w:sz w:val="12"/>
          <w:szCs w:val="12"/>
          <w:lang w:val="es-419"/>
        </w:rPr>
      </w:pP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N° Contenedor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7BD7D635" w:rsidR="009745D3" w:rsidRPr="004F3033" w:rsidRDefault="003227EB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Sin Observaciones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Pr="00E6677F" w:rsidRDefault="00E6677F" w:rsidP="00E6677F">
      <w:pPr>
        <w:jc w:val="center"/>
        <w:rPr>
          <w:lang w:val="es-419"/>
        </w:rPr>
      </w:pP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AE4050C" w14:textId="77777777" w:rsidR="003227EB" w:rsidRDefault="003227EB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7B64D577" w14:textId="77777777" w:rsidR="003227EB" w:rsidRPr="009745D3" w:rsidRDefault="003227EB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A7151DD" w14:textId="77777777" w:rsidR="00FE4FD4" w:rsidRDefault="00FE4FD4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</w:p>
    <w:p w14:paraId="3CE00404" w14:textId="56F1EF2C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FE4FD4">
        <w:rPr>
          <w:rFonts w:ascii="Avenir Next LT Pro" w:eastAsia="Calibri" w:hAnsi="Avenir Next LT Pro" w:cs="Arial"/>
          <w:sz w:val="18"/>
          <w:szCs w:val="18"/>
          <w:lang w:val="es-CL"/>
        </w:rPr>
        <w:t>MJ.Palma</w:t>
      </w:r>
    </w:p>
    <w:p w14:paraId="7906E99D" w14:textId="665E2486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3227EB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752F100E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BD3CA4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: J. Lopez</w:t>
      </w:r>
    </w:p>
    <w:sectPr w:rsidR="003D288A" w:rsidRPr="006A11C7" w:rsidSect="002F1742">
      <w:headerReference w:type="default" r:id="rId44"/>
      <w:footerReference w:type="default" r:id="rId45"/>
      <w:footerReference w:type="first" r:id="rId46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283D1" w14:textId="77777777" w:rsidR="003B22E1" w:rsidRDefault="003B22E1" w:rsidP="006B5BED">
      <w:r>
        <w:separator/>
      </w:r>
    </w:p>
  </w:endnote>
  <w:endnote w:type="continuationSeparator" w:id="0">
    <w:p w14:paraId="6D435A1E" w14:textId="77777777" w:rsidR="003B22E1" w:rsidRDefault="003B22E1" w:rsidP="006B5BED">
      <w:r>
        <w:continuationSeparator/>
      </w:r>
    </w:p>
  </w:endnote>
  <w:endnote w:type="continuationNotice" w:id="1">
    <w:p w14:paraId="2FAE25D1" w14:textId="77777777" w:rsidR="003B22E1" w:rsidRDefault="003B22E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E9D05" w14:textId="77777777" w:rsidR="003B22E1" w:rsidRDefault="003B22E1" w:rsidP="006B5BED">
      <w:r>
        <w:separator/>
      </w:r>
    </w:p>
  </w:footnote>
  <w:footnote w:type="continuationSeparator" w:id="0">
    <w:p w14:paraId="335D4CDD" w14:textId="77777777" w:rsidR="003B22E1" w:rsidRDefault="003B22E1" w:rsidP="006B5BED">
      <w:r>
        <w:continuationSeparator/>
      </w:r>
    </w:p>
  </w:footnote>
  <w:footnote w:type="continuationNotice" w:id="1">
    <w:p w14:paraId="347BDD9F" w14:textId="77777777" w:rsidR="003B22E1" w:rsidRDefault="003B22E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FF5043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r w:rsidRPr="00223AF1">
            <w:rPr>
              <w:rFonts w:ascii="Avenir Next LT Pro Light" w:hAnsi="Avenir Next LT Pro Light"/>
              <w:sz w:val="18"/>
              <w:szCs w:val="18"/>
            </w:rPr>
            <w:t>Limache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03C48CB6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53781B">
            <w:rPr>
              <w:rFonts w:ascii="Avenir Next LT Pro Light" w:hAnsi="Avenir Next LT Pro Light"/>
              <w:sz w:val="18"/>
              <w:szCs w:val="18"/>
              <w:lang w:val="es-CL"/>
            </w:rPr>
            <w:t>5</w:t>
          </w:r>
          <w:r w:rsidR="0008290B">
            <w:rPr>
              <w:rFonts w:ascii="Avenir Next LT Pro Light" w:hAnsi="Avenir Next LT Pro Light"/>
              <w:sz w:val="18"/>
              <w:szCs w:val="18"/>
              <w:lang w:val="es-CL"/>
            </w:rPr>
            <w:t>-1</w:t>
          </w:r>
          <w:r w:rsidR="000C2788">
            <w:rPr>
              <w:rFonts w:ascii="Avenir Next LT Pro Light" w:hAnsi="Avenir Next LT Pro Light"/>
              <w:sz w:val="18"/>
              <w:szCs w:val="18"/>
              <w:lang w:val="es-CL"/>
            </w:rPr>
            <w:t>875</w:t>
          </w:r>
        </w:p>
        <w:p w14:paraId="6CDEBCE0" w14:textId="7CB3AB09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r w:rsidR="0053781B">
            <w:rPr>
              <w:rFonts w:ascii="Avenir Next LT Pro Light" w:hAnsi="Avenir Next LT Pro Light"/>
              <w:sz w:val="18"/>
              <w:szCs w:val="18"/>
              <w:lang w:val="es-CL"/>
            </w:rPr>
            <w:t>Mayo</w:t>
          </w:r>
          <w:r w:rsidR="000C2788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</w:t>
          </w:r>
          <w:r w:rsidR="00DF2252">
            <w:rPr>
              <w:rFonts w:ascii="Avenir Next LT Pro Light" w:hAnsi="Avenir Next LT Pro Light"/>
              <w:sz w:val="18"/>
              <w:szCs w:val="18"/>
              <w:lang w:val="es-CL"/>
            </w:rPr>
            <w:t>20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07ED9"/>
    <w:rsid w:val="00011122"/>
    <w:rsid w:val="00021027"/>
    <w:rsid w:val="00021046"/>
    <w:rsid w:val="0002157C"/>
    <w:rsid w:val="000232B4"/>
    <w:rsid w:val="00024E5C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5A6B"/>
    <w:rsid w:val="0006696A"/>
    <w:rsid w:val="00070BB5"/>
    <w:rsid w:val="00074093"/>
    <w:rsid w:val="00074E51"/>
    <w:rsid w:val="00076F60"/>
    <w:rsid w:val="00081188"/>
    <w:rsid w:val="000816C4"/>
    <w:rsid w:val="00081EB4"/>
    <w:rsid w:val="0008290B"/>
    <w:rsid w:val="00082C1C"/>
    <w:rsid w:val="00085385"/>
    <w:rsid w:val="000863FF"/>
    <w:rsid w:val="00086DA0"/>
    <w:rsid w:val="000871B8"/>
    <w:rsid w:val="00091B5D"/>
    <w:rsid w:val="00095299"/>
    <w:rsid w:val="00095375"/>
    <w:rsid w:val="000970E5"/>
    <w:rsid w:val="00097823"/>
    <w:rsid w:val="000A0512"/>
    <w:rsid w:val="000A14D8"/>
    <w:rsid w:val="000A1FA8"/>
    <w:rsid w:val="000A2229"/>
    <w:rsid w:val="000A28C5"/>
    <w:rsid w:val="000A2ECB"/>
    <w:rsid w:val="000A504F"/>
    <w:rsid w:val="000A54D0"/>
    <w:rsid w:val="000A56F6"/>
    <w:rsid w:val="000B5D7B"/>
    <w:rsid w:val="000B6D94"/>
    <w:rsid w:val="000B7F6E"/>
    <w:rsid w:val="000B7FB5"/>
    <w:rsid w:val="000C2788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04AEF"/>
    <w:rsid w:val="0011190F"/>
    <w:rsid w:val="001141D0"/>
    <w:rsid w:val="0011434B"/>
    <w:rsid w:val="00115262"/>
    <w:rsid w:val="00120E30"/>
    <w:rsid w:val="00121C96"/>
    <w:rsid w:val="00124A71"/>
    <w:rsid w:val="00124EC3"/>
    <w:rsid w:val="00125618"/>
    <w:rsid w:val="0012675A"/>
    <w:rsid w:val="00127691"/>
    <w:rsid w:val="001300C4"/>
    <w:rsid w:val="00130831"/>
    <w:rsid w:val="001351EA"/>
    <w:rsid w:val="00135A8E"/>
    <w:rsid w:val="001401FE"/>
    <w:rsid w:val="00146854"/>
    <w:rsid w:val="001504F7"/>
    <w:rsid w:val="00150B36"/>
    <w:rsid w:val="0016270B"/>
    <w:rsid w:val="001675AB"/>
    <w:rsid w:val="00170ED4"/>
    <w:rsid w:val="00173B33"/>
    <w:rsid w:val="00174BEC"/>
    <w:rsid w:val="001761C3"/>
    <w:rsid w:val="001773B7"/>
    <w:rsid w:val="00180450"/>
    <w:rsid w:val="001808AB"/>
    <w:rsid w:val="001811A9"/>
    <w:rsid w:val="00183941"/>
    <w:rsid w:val="00184614"/>
    <w:rsid w:val="00193862"/>
    <w:rsid w:val="001942FB"/>
    <w:rsid w:val="001947A5"/>
    <w:rsid w:val="001959B2"/>
    <w:rsid w:val="00196DBE"/>
    <w:rsid w:val="0019782A"/>
    <w:rsid w:val="00197E95"/>
    <w:rsid w:val="001A16DE"/>
    <w:rsid w:val="001A1B6E"/>
    <w:rsid w:val="001A5B31"/>
    <w:rsid w:val="001A5B47"/>
    <w:rsid w:val="001A6B96"/>
    <w:rsid w:val="001B0938"/>
    <w:rsid w:val="001B306D"/>
    <w:rsid w:val="001B3AEB"/>
    <w:rsid w:val="001B5AE1"/>
    <w:rsid w:val="001B658B"/>
    <w:rsid w:val="001B6C61"/>
    <w:rsid w:val="001C45A7"/>
    <w:rsid w:val="001C59D4"/>
    <w:rsid w:val="001C5DDD"/>
    <w:rsid w:val="001C6FA2"/>
    <w:rsid w:val="001D0471"/>
    <w:rsid w:val="001D09B8"/>
    <w:rsid w:val="001D1312"/>
    <w:rsid w:val="001D1CD8"/>
    <w:rsid w:val="001D40D0"/>
    <w:rsid w:val="001D690A"/>
    <w:rsid w:val="001E3F1E"/>
    <w:rsid w:val="001E6A70"/>
    <w:rsid w:val="001F61E6"/>
    <w:rsid w:val="00203401"/>
    <w:rsid w:val="00204453"/>
    <w:rsid w:val="00206C29"/>
    <w:rsid w:val="00207920"/>
    <w:rsid w:val="00207B62"/>
    <w:rsid w:val="0021122E"/>
    <w:rsid w:val="002122CC"/>
    <w:rsid w:val="00212A1D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4E61"/>
    <w:rsid w:val="00247DD7"/>
    <w:rsid w:val="00250FB2"/>
    <w:rsid w:val="002525B8"/>
    <w:rsid w:val="00255C8C"/>
    <w:rsid w:val="00255CE2"/>
    <w:rsid w:val="00255DB0"/>
    <w:rsid w:val="00256141"/>
    <w:rsid w:val="002574B3"/>
    <w:rsid w:val="00260610"/>
    <w:rsid w:val="002624CA"/>
    <w:rsid w:val="0026415D"/>
    <w:rsid w:val="00275812"/>
    <w:rsid w:val="00285470"/>
    <w:rsid w:val="00286087"/>
    <w:rsid w:val="002878CE"/>
    <w:rsid w:val="002945D4"/>
    <w:rsid w:val="002959B5"/>
    <w:rsid w:val="00295AE3"/>
    <w:rsid w:val="002967B2"/>
    <w:rsid w:val="00297163"/>
    <w:rsid w:val="002A0EC3"/>
    <w:rsid w:val="002A29D7"/>
    <w:rsid w:val="002A3DC3"/>
    <w:rsid w:val="002A4FD1"/>
    <w:rsid w:val="002A69D9"/>
    <w:rsid w:val="002A7FB2"/>
    <w:rsid w:val="002B0557"/>
    <w:rsid w:val="002B6AC1"/>
    <w:rsid w:val="002B7881"/>
    <w:rsid w:val="002C1B9E"/>
    <w:rsid w:val="002C1DC6"/>
    <w:rsid w:val="002C326A"/>
    <w:rsid w:val="002C4273"/>
    <w:rsid w:val="002C51A1"/>
    <w:rsid w:val="002C5876"/>
    <w:rsid w:val="002C5B38"/>
    <w:rsid w:val="002C6AC5"/>
    <w:rsid w:val="002E3624"/>
    <w:rsid w:val="002E6689"/>
    <w:rsid w:val="002F059B"/>
    <w:rsid w:val="002F1742"/>
    <w:rsid w:val="002F4235"/>
    <w:rsid w:val="002F63E3"/>
    <w:rsid w:val="00300A08"/>
    <w:rsid w:val="0030509E"/>
    <w:rsid w:val="00312B4C"/>
    <w:rsid w:val="00315135"/>
    <w:rsid w:val="003171A1"/>
    <w:rsid w:val="00320751"/>
    <w:rsid w:val="003213DC"/>
    <w:rsid w:val="003227EB"/>
    <w:rsid w:val="0032493A"/>
    <w:rsid w:val="00325B9A"/>
    <w:rsid w:val="003305B9"/>
    <w:rsid w:val="00330C89"/>
    <w:rsid w:val="00333DCF"/>
    <w:rsid w:val="00334C2C"/>
    <w:rsid w:val="00337A2E"/>
    <w:rsid w:val="00342333"/>
    <w:rsid w:val="00347E64"/>
    <w:rsid w:val="003509A8"/>
    <w:rsid w:val="00350A65"/>
    <w:rsid w:val="00352DB2"/>
    <w:rsid w:val="0035549E"/>
    <w:rsid w:val="00361968"/>
    <w:rsid w:val="00365AFA"/>
    <w:rsid w:val="00370FDB"/>
    <w:rsid w:val="003860FD"/>
    <w:rsid w:val="0039079A"/>
    <w:rsid w:val="00392F21"/>
    <w:rsid w:val="0039354D"/>
    <w:rsid w:val="00396F17"/>
    <w:rsid w:val="003A10A2"/>
    <w:rsid w:val="003A6153"/>
    <w:rsid w:val="003A7EB2"/>
    <w:rsid w:val="003B0415"/>
    <w:rsid w:val="003B0752"/>
    <w:rsid w:val="003B0843"/>
    <w:rsid w:val="003B22E1"/>
    <w:rsid w:val="003B42F6"/>
    <w:rsid w:val="003B47E8"/>
    <w:rsid w:val="003B5CC8"/>
    <w:rsid w:val="003B795E"/>
    <w:rsid w:val="003C1DDC"/>
    <w:rsid w:val="003C2518"/>
    <w:rsid w:val="003C4A12"/>
    <w:rsid w:val="003C5AA8"/>
    <w:rsid w:val="003D071F"/>
    <w:rsid w:val="003D1C87"/>
    <w:rsid w:val="003D288A"/>
    <w:rsid w:val="003D6826"/>
    <w:rsid w:val="003D6FAB"/>
    <w:rsid w:val="003D7DEE"/>
    <w:rsid w:val="003E350C"/>
    <w:rsid w:val="003E5BDD"/>
    <w:rsid w:val="003F0CA1"/>
    <w:rsid w:val="003F23D2"/>
    <w:rsid w:val="003F339F"/>
    <w:rsid w:val="003F3B75"/>
    <w:rsid w:val="003F4693"/>
    <w:rsid w:val="003F5466"/>
    <w:rsid w:val="00400256"/>
    <w:rsid w:val="004002E7"/>
    <w:rsid w:val="00404730"/>
    <w:rsid w:val="00405FA5"/>
    <w:rsid w:val="0041179F"/>
    <w:rsid w:val="0041413B"/>
    <w:rsid w:val="004152AD"/>
    <w:rsid w:val="00415B71"/>
    <w:rsid w:val="00416728"/>
    <w:rsid w:val="00417642"/>
    <w:rsid w:val="00427167"/>
    <w:rsid w:val="00432895"/>
    <w:rsid w:val="00433BA5"/>
    <w:rsid w:val="004360EC"/>
    <w:rsid w:val="00437951"/>
    <w:rsid w:val="00441C09"/>
    <w:rsid w:val="00441D84"/>
    <w:rsid w:val="0044374E"/>
    <w:rsid w:val="004446B1"/>
    <w:rsid w:val="004459FB"/>
    <w:rsid w:val="00445AF6"/>
    <w:rsid w:val="004474F3"/>
    <w:rsid w:val="00447DA2"/>
    <w:rsid w:val="00450E3D"/>
    <w:rsid w:val="004525A9"/>
    <w:rsid w:val="0045445B"/>
    <w:rsid w:val="0045623F"/>
    <w:rsid w:val="0046006C"/>
    <w:rsid w:val="0046116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1E54"/>
    <w:rsid w:val="004A2125"/>
    <w:rsid w:val="004A226E"/>
    <w:rsid w:val="004A393D"/>
    <w:rsid w:val="004A4977"/>
    <w:rsid w:val="004A5F7F"/>
    <w:rsid w:val="004A5F83"/>
    <w:rsid w:val="004B45BC"/>
    <w:rsid w:val="004B579F"/>
    <w:rsid w:val="004C0728"/>
    <w:rsid w:val="004C7355"/>
    <w:rsid w:val="004C7A2A"/>
    <w:rsid w:val="004D0426"/>
    <w:rsid w:val="004E3A95"/>
    <w:rsid w:val="004F133B"/>
    <w:rsid w:val="004F3033"/>
    <w:rsid w:val="004F373A"/>
    <w:rsid w:val="004F6508"/>
    <w:rsid w:val="00500683"/>
    <w:rsid w:val="00500EB3"/>
    <w:rsid w:val="00501CC1"/>
    <w:rsid w:val="005031B4"/>
    <w:rsid w:val="005069E4"/>
    <w:rsid w:val="00506B89"/>
    <w:rsid w:val="00510291"/>
    <w:rsid w:val="00515000"/>
    <w:rsid w:val="0051594B"/>
    <w:rsid w:val="00517CE7"/>
    <w:rsid w:val="00520B5C"/>
    <w:rsid w:val="005218B0"/>
    <w:rsid w:val="0052244E"/>
    <w:rsid w:val="00523E6C"/>
    <w:rsid w:val="00523F8D"/>
    <w:rsid w:val="005240BF"/>
    <w:rsid w:val="00525ACE"/>
    <w:rsid w:val="00526EFA"/>
    <w:rsid w:val="00530F81"/>
    <w:rsid w:val="0053397C"/>
    <w:rsid w:val="0053781B"/>
    <w:rsid w:val="00541272"/>
    <w:rsid w:val="005423EF"/>
    <w:rsid w:val="0054285F"/>
    <w:rsid w:val="00544E0B"/>
    <w:rsid w:val="005452D7"/>
    <w:rsid w:val="00547DC1"/>
    <w:rsid w:val="00550241"/>
    <w:rsid w:val="00553035"/>
    <w:rsid w:val="005545E9"/>
    <w:rsid w:val="005554AB"/>
    <w:rsid w:val="00557681"/>
    <w:rsid w:val="00563AB0"/>
    <w:rsid w:val="00563AD3"/>
    <w:rsid w:val="0056551B"/>
    <w:rsid w:val="00571A5F"/>
    <w:rsid w:val="00572AEE"/>
    <w:rsid w:val="00575182"/>
    <w:rsid w:val="00577E07"/>
    <w:rsid w:val="00582B8D"/>
    <w:rsid w:val="00584366"/>
    <w:rsid w:val="00584D72"/>
    <w:rsid w:val="005871C1"/>
    <w:rsid w:val="00595E27"/>
    <w:rsid w:val="00596E17"/>
    <w:rsid w:val="00596FE2"/>
    <w:rsid w:val="005978A5"/>
    <w:rsid w:val="005A0CC9"/>
    <w:rsid w:val="005A307B"/>
    <w:rsid w:val="005A33D2"/>
    <w:rsid w:val="005B0A82"/>
    <w:rsid w:val="005B0AFE"/>
    <w:rsid w:val="005B4A58"/>
    <w:rsid w:val="005B591A"/>
    <w:rsid w:val="005B5A6A"/>
    <w:rsid w:val="005B5B7F"/>
    <w:rsid w:val="005B7E29"/>
    <w:rsid w:val="005C1408"/>
    <w:rsid w:val="005C1C29"/>
    <w:rsid w:val="005C6A39"/>
    <w:rsid w:val="005C6BA0"/>
    <w:rsid w:val="005C6D93"/>
    <w:rsid w:val="005D326D"/>
    <w:rsid w:val="005D523D"/>
    <w:rsid w:val="005D6971"/>
    <w:rsid w:val="005E40D7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2657E"/>
    <w:rsid w:val="006308C6"/>
    <w:rsid w:val="00631E42"/>
    <w:rsid w:val="00632534"/>
    <w:rsid w:val="006325F9"/>
    <w:rsid w:val="006328BD"/>
    <w:rsid w:val="00632DAD"/>
    <w:rsid w:val="006332B6"/>
    <w:rsid w:val="00635CE1"/>
    <w:rsid w:val="006366C8"/>
    <w:rsid w:val="00640255"/>
    <w:rsid w:val="00643743"/>
    <w:rsid w:val="00644218"/>
    <w:rsid w:val="00644ADA"/>
    <w:rsid w:val="006554C5"/>
    <w:rsid w:val="00657F77"/>
    <w:rsid w:val="006601FA"/>
    <w:rsid w:val="00661901"/>
    <w:rsid w:val="00662D76"/>
    <w:rsid w:val="00663124"/>
    <w:rsid w:val="006646BE"/>
    <w:rsid w:val="00665343"/>
    <w:rsid w:val="00665CBE"/>
    <w:rsid w:val="00666ED7"/>
    <w:rsid w:val="00667100"/>
    <w:rsid w:val="006730FF"/>
    <w:rsid w:val="00673AEA"/>
    <w:rsid w:val="006776F7"/>
    <w:rsid w:val="00680FF3"/>
    <w:rsid w:val="00681221"/>
    <w:rsid w:val="00683850"/>
    <w:rsid w:val="0068449A"/>
    <w:rsid w:val="00686128"/>
    <w:rsid w:val="00691224"/>
    <w:rsid w:val="006921B1"/>
    <w:rsid w:val="00694872"/>
    <w:rsid w:val="006A02FE"/>
    <w:rsid w:val="006A11C7"/>
    <w:rsid w:val="006A3A3F"/>
    <w:rsid w:val="006A4B24"/>
    <w:rsid w:val="006A7A84"/>
    <w:rsid w:val="006B0B15"/>
    <w:rsid w:val="006B194F"/>
    <w:rsid w:val="006B30F7"/>
    <w:rsid w:val="006B4DC4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4CEC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103D"/>
    <w:rsid w:val="00703022"/>
    <w:rsid w:val="007040A2"/>
    <w:rsid w:val="007073E4"/>
    <w:rsid w:val="00707C60"/>
    <w:rsid w:val="0071229D"/>
    <w:rsid w:val="007122FB"/>
    <w:rsid w:val="00712893"/>
    <w:rsid w:val="00720AFB"/>
    <w:rsid w:val="0073587A"/>
    <w:rsid w:val="007368C4"/>
    <w:rsid w:val="007430FA"/>
    <w:rsid w:val="00743B00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665E6"/>
    <w:rsid w:val="00771579"/>
    <w:rsid w:val="00777C61"/>
    <w:rsid w:val="007848AA"/>
    <w:rsid w:val="0078532F"/>
    <w:rsid w:val="00790647"/>
    <w:rsid w:val="0079087D"/>
    <w:rsid w:val="0079204C"/>
    <w:rsid w:val="00792F5A"/>
    <w:rsid w:val="00795A7E"/>
    <w:rsid w:val="007A0E4C"/>
    <w:rsid w:val="007A2539"/>
    <w:rsid w:val="007A2B12"/>
    <w:rsid w:val="007A377D"/>
    <w:rsid w:val="007A4073"/>
    <w:rsid w:val="007A448A"/>
    <w:rsid w:val="007A58F4"/>
    <w:rsid w:val="007A5C29"/>
    <w:rsid w:val="007B2C32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1BEB"/>
    <w:rsid w:val="007E26E1"/>
    <w:rsid w:val="007E47AA"/>
    <w:rsid w:val="007E55F3"/>
    <w:rsid w:val="007E68F7"/>
    <w:rsid w:val="007E7DB6"/>
    <w:rsid w:val="007F1528"/>
    <w:rsid w:val="007F1D33"/>
    <w:rsid w:val="007F5C45"/>
    <w:rsid w:val="007F73A0"/>
    <w:rsid w:val="007F7E25"/>
    <w:rsid w:val="00800081"/>
    <w:rsid w:val="008025F2"/>
    <w:rsid w:val="008036E3"/>
    <w:rsid w:val="00805008"/>
    <w:rsid w:val="00807EFC"/>
    <w:rsid w:val="00810B22"/>
    <w:rsid w:val="00812E9A"/>
    <w:rsid w:val="00813118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3C4F"/>
    <w:rsid w:val="008472D5"/>
    <w:rsid w:val="00847C07"/>
    <w:rsid w:val="00847DA9"/>
    <w:rsid w:val="008506DF"/>
    <w:rsid w:val="00851EC1"/>
    <w:rsid w:val="008535E2"/>
    <w:rsid w:val="008548C8"/>
    <w:rsid w:val="0085591A"/>
    <w:rsid w:val="00860B29"/>
    <w:rsid w:val="008706A1"/>
    <w:rsid w:val="00874077"/>
    <w:rsid w:val="00874151"/>
    <w:rsid w:val="008764B1"/>
    <w:rsid w:val="00884F48"/>
    <w:rsid w:val="00886E08"/>
    <w:rsid w:val="00886E6C"/>
    <w:rsid w:val="00887E53"/>
    <w:rsid w:val="008909F1"/>
    <w:rsid w:val="00891CE6"/>
    <w:rsid w:val="00891E0C"/>
    <w:rsid w:val="00892ACC"/>
    <w:rsid w:val="008A50AF"/>
    <w:rsid w:val="008A6E6D"/>
    <w:rsid w:val="008B0543"/>
    <w:rsid w:val="008B24E6"/>
    <w:rsid w:val="008B2642"/>
    <w:rsid w:val="008B2D2F"/>
    <w:rsid w:val="008B506C"/>
    <w:rsid w:val="008B732E"/>
    <w:rsid w:val="008C097C"/>
    <w:rsid w:val="008C13C7"/>
    <w:rsid w:val="008C3AE0"/>
    <w:rsid w:val="008C7F30"/>
    <w:rsid w:val="008D41AC"/>
    <w:rsid w:val="008D7061"/>
    <w:rsid w:val="008E0E5F"/>
    <w:rsid w:val="008E23B2"/>
    <w:rsid w:val="008E4567"/>
    <w:rsid w:val="008E4B99"/>
    <w:rsid w:val="008F5AD3"/>
    <w:rsid w:val="009014CB"/>
    <w:rsid w:val="009017F6"/>
    <w:rsid w:val="00902AD8"/>
    <w:rsid w:val="00904854"/>
    <w:rsid w:val="009057A1"/>
    <w:rsid w:val="00906C32"/>
    <w:rsid w:val="00910073"/>
    <w:rsid w:val="00912D93"/>
    <w:rsid w:val="00913957"/>
    <w:rsid w:val="00913FDB"/>
    <w:rsid w:val="00921439"/>
    <w:rsid w:val="00921599"/>
    <w:rsid w:val="00923145"/>
    <w:rsid w:val="00926EBD"/>
    <w:rsid w:val="0093007A"/>
    <w:rsid w:val="0093248C"/>
    <w:rsid w:val="0093751D"/>
    <w:rsid w:val="009375F6"/>
    <w:rsid w:val="00940B6D"/>
    <w:rsid w:val="00940EF6"/>
    <w:rsid w:val="0094217C"/>
    <w:rsid w:val="00947602"/>
    <w:rsid w:val="00951A08"/>
    <w:rsid w:val="00953DBF"/>
    <w:rsid w:val="009540A1"/>
    <w:rsid w:val="0096120F"/>
    <w:rsid w:val="00961EB5"/>
    <w:rsid w:val="009629A4"/>
    <w:rsid w:val="009704B8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72CB"/>
    <w:rsid w:val="00997D35"/>
    <w:rsid w:val="009A1AB6"/>
    <w:rsid w:val="009A4084"/>
    <w:rsid w:val="009A5DCA"/>
    <w:rsid w:val="009B0E47"/>
    <w:rsid w:val="009B26F1"/>
    <w:rsid w:val="009B2B13"/>
    <w:rsid w:val="009B49BD"/>
    <w:rsid w:val="009B5363"/>
    <w:rsid w:val="009C12CD"/>
    <w:rsid w:val="009C2189"/>
    <w:rsid w:val="009C2539"/>
    <w:rsid w:val="009C29EB"/>
    <w:rsid w:val="009C4292"/>
    <w:rsid w:val="009C5A10"/>
    <w:rsid w:val="009C7339"/>
    <w:rsid w:val="009D36BF"/>
    <w:rsid w:val="009D4BC0"/>
    <w:rsid w:val="009E0923"/>
    <w:rsid w:val="009E2BC7"/>
    <w:rsid w:val="009E4B32"/>
    <w:rsid w:val="009F0A0C"/>
    <w:rsid w:val="009F356E"/>
    <w:rsid w:val="009F3BFA"/>
    <w:rsid w:val="009F6B3A"/>
    <w:rsid w:val="009F7ACB"/>
    <w:rsid w:val="00A16BD5"/>
    <w:rsid w:val="00A2209A"/>
    <w:rsid w:val="00A22409"/>
    <w:rsid w:val="00A326EC"/>
    <w:rsid w:val="00A32F0E"/>
    <w:rsid w:val="00A34395"/>
    <w:rsid w:val="00A35D24"/>
    <w:rsid w:val="00A36BDF"/>
    <w:rsid w:val="00A36DD7"/>
    <w:rsid w:val="00A41753"/>
    <w:rsid w:val="00A43B2D"/>
    <w:rsid w:val="00A4790E"/>
    <w:rsid w:val="00A47B57"/>
    <w:rsid w:val="00A517B0"/>
    <w:rsid w:val="00A5220C"/>
    <w:rsid w:val="00A55589"/>
    <w:rsid w:val="00A55CF5"/>
    <w:rsid w:val="00A56143"/>
    <w:rsid w:val="00A5699E"/>
    <w:rsid w:val="00A5734F"/>
    <w:rsid w:val="00A604DB"/>
    <w:rsid w:val="00A6345C"/>
    <w:rsid w:val="00A63A1F"/>
    <w:rsid w:val="00A70BEB"/>
    <w:rsid w:val="00A72E7B"/>
    <w:rsid w:val="00A75B92"/>
    <w:rsid w:val="00A76E00"/>
    <w:rsid w:val="00A80C9D"/>
    <w:rsid w:val="00A8491D"/>
    <w:rsid w:val="00A86DA4"/>
    <w:rsid w:val="00A87341"/>
    <w:rsid w:val="00A87E15"/>
    <w:rsid w:val="00A92B56"/>
    <w:rsid w:val="00A94F2E"/>
    <w:rsid w:val="00A96D2D"/>
    <w:rsid w:val="00AA0FC2"/>
    <w:rsid w:val="00AA3729"/>
    <w:rsid w:val="00AA4F67"/>
    <w:rsid w:val="00AA7A44"/>
    <w:rsid w:val="00AB2A53"/>
    <w:rsid w:val="00AB7B9A"/>
    <w:rsid w:val="00AC0F4F"/>
    <w:rsid w:val="00AC0F94"/>
    <w:rsid w:val="00AC41B0"/>
    <w:rsid w:val="00AC582B"/>
    <w:rsid w:val="00AC5926"/>
    <w:rsid w:val="00AC742D"/>
    <w:rsid w:val="00AD1016"/>
    <w:rsid w:val="00AD121A"/>
    <w:rsid w:val="00AD3DD0"/>
    <w:rsid w:val="00AD4FC7"/>
    <w:rsid w:val="00AE1F1F"/>
    <w:rsid w:val="00AE4DC7"/>
    <w:rsid w:val="00AE567E"/>
    <w:rsid w:val="00AF1F67"/>
    <w:rsid w:val="00AF321D"/>
    <w:rsid w:val="00AF3F53"/>
    <w:rsid w:val="00AF4B05"/>
    <w:rsid w:val="00AF52C7"/>
    <w:rsid w:val="00AF75E1"/>
    <w:rsid w:val="00B04129"/>
    <w:rsid w:val="00B05C10"/>
    <w:rsid w:val="00B1023A"/>
    <w:rsid w:val="00B111E8"/>
    <w:rsid w:val="00B119C1"/>
    <w:rsid w:val="00B11E80"/>
    <w:rsid w:val="00B1226C"/>
    <w:rsid w:val="00B133BC"/>
    <w:rsid w:val="00B1398E"/>
    <w:rsid w:val="00B14389"/>
    <w:rsid w:val="00B17959"/>
    <w:rsid w:val="00B22040"/>
    <w:rsid w:val="00B2568D"/>
    <w:rsid w:val="00B276AE"/>
    <w:rsid w:val="00B34012"/>
    <w:rsid w:val="00B36D33"/>
    <w:rsid w:val="00B41092"/>
    <w:rsid w:val="00B4159E"/>
    <w:rsid w:val="00B42E00"/>
    <w:rsid w:val="00B475FE"/>
    <w:rsid w:val="00B53EF1"/>
    <w:rsid w:val="00B55B6C"/>
    <w:rsid w:val="00B5799A"/>
    <w:rsid w:val="00B61C95"/>
    <w:rsid w:val="00B61FC6"/>
    <w:rsid w:val="00B62FD4"/>
    <w:rsid w:val="00B634CE"/>
    <w:rsid w:val="00B6604D"/>
    <w:rsid w:val="00B66D1A"/>
    <w:rsid w:val="00B71F84"/>
    <w:rsid w:val="00B72F56"/>
    <w:rsid w:val="00B75E00"/>
    <w:rsid w:val="00B77578"/>
    <w:rsid w:val="00B808E6"/>
    <w:rsid w:val="00B82645"/>
    <w:rsid w:val="00B839F3"/>
    <w:rsid w:val="00B87707"/>
    <w:rsid w:val="00B903F9"/>
    <w:rsid w:val="00B9213B"/>
    <w:rsid w:val="00B92BB6"/>
    <w:rsid w:val="00B95147"/>
    <w:rsid w:val="00BA5924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3CA4"/>
    <w:rsid w:val="00BD47B6"/>
    <w:rsid w:val="00BD661A"/>
    <w:rsid w:val="00BD7972"/>
    <w:rsid w:val="00BE1842"/>
    <w:rsid w:val="00BE3E11"/>
    <w:rsid w:val="00BE4B3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10C"/>
    <w:rsid w:val="00C04445"/>
    <w:rsid w:val="00C0734D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170B"/>
    <w:rsid w:val="00C32EFE"/>
    <w:rsid w:val="00C34FFF"/>
    <w:rsid w:val="00C36E1A"/>
    <w:rsid w:val="00C3755D"/>
    <w:rsid w:val="00C37FCE"/>
    <w:rsid w:val="00C42828"/>
    <w:rsid w:val="00C431A0"/>
    <w:rsid w:val="00C433A7"/>
    <w:rsid w:val="00C462C1"/>
    <w:rsid w:val="00C46BF5"/>
    <w:rsid w:val="00C50D3E"/>
    <w:rsid w:val="00C51622"/>
    <w:rsid w:val="00C54198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A7B0B"/>
    <w:rsid w:val="00CB30ED"/>
    <w:rsid w:val="00CB66CE"/>
    <w:rsid w:val="00CB6C71"/>
    <w:rsid w:val="00CB7213"/>
    <w:rsid w:val="00CC66D8"/>
    <w:rsid w:val="00CC71CC"/>
    <w:rsid w:val="00CD1F15"/>
    <w:rsid w:val="00CD6B5A"/>
    <w:rsid w:val="00CE0F1A"/>
    <w:rsid w:val="00CE4AF7"/>
    <w:rsid w:val="00CE510C"/>
    <w:rsid w:val="00CE6898"/>
    <w:rsid w:val="00CE6B10"/>
    <w:rsid w:val="00CF3948"/>
    <w:rsid w:val="00CF5385"/>
    <w:rsid w:val="00CF72FD"/>
    <w:rsid w:val="00D00FEC"/>
    <w:rsid w:val="00D02C24"/>
    <w:rsid w:val="00D10DDE"/>
    <w:rsid w:val="00D160B0"/>
    <w:rsid w:val="00D179ED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86A"/>
    <w:rsid w:val="00D41ED6"/>
    <w:rsid w:val="00D470F3"/>
    <w:rsid w:val="00D539E3"/>
    <w:rsid w:val="00D56F96"/>
    <w:rsid w:val="00D709F7"/>
    <w:rsid w:val="00D718B9"/>
    <w:rsid w:val="00D727A2"/>
    <w:rsid w:val="00D72F16"/>
    <w:rsid w:val="00D77EFA"/>
    <w:rsid w:val="00D81B98"/>
    <w:rsid w:val="00D821D9"/>
    <w:rsid w:val="00D8710F"/>
    <w:rsid w:val="00D90FE5"/>
    <w:rsid w:val="00D9579A"/>
    <w:rsid w:val="00D9586E"/>
    <w:rsid w:val="00DA2EBB"/>
    <w:rsid w:val="00DA377C"/>
    <w:rsid w:val="00DA3E31"/>
    <w:rsid w:val="00DA63C3"/>
    <w:rsid w:val="00DB0DA7"/>
    <w:rsid w:val="00DB3747"/>
    <w:rsid w:val="00DB3CA2"/>
    <w:rsid w:val="00DB53A1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2997"/>
    <w:rsid w:val="00DE64E6"/>
    <w:rsid w:val="00DE79FF"/>
    <w:rsid w:val="00DF0890"/>
    <w:rsid w:val="00DF2252"/>
    <w:rsid w:val="00DF2C49"/>
    <w:rsid w:val="00DF673F"/>
    <w:rsid w:val="00E00DD4"/>
    <w:rsid w:val="00E03B41"/>
    <w:rsid w:val="00E0578D"/>
    <w:rsid w:val="00E13EB1"/>
    <w:rsid w:val="00E15A51"/>
    <w:rsid w:val="00E16356"/>
    <w:rsid w:val="00E23984"/>
    <w:rsid w:val="00E24502"/>
    <w:rsid w:val="00E2526E"/>
    <w:rsid w:val="00E27E74"/>
    <w:rsid w:val="00E313F4"/>
    <w:rsid w:val="00E343F1"/>
    <w:rsid w:val="00E37320"/>
    <w:rsid w:val="00E42E03"/>
    <w:rsid w:val="00E469F8"/>
    <w:rsid w:val="00E53853"/>
    <w:rsid w:val="00E53886"/>
    <w:rsid w:val="00E60D7A"/>
    <w:rsid w:val="00E61077"/>
    <w:rsid w:val="00E6221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3115"/>
    <w:rsid w:val="00E740A8"/>
    <w:rsid w:val="00E74C6F"/>
    <w:rsid w:val="00E7513D"/>
    <w:rsid w:val="00E800AC"/>
    <w:rsid w:val="00E80678"/>
    <w:rsid w:val="00E807BD"/>
    <w:rsid w:val="00E82E81"/>
    <w:rsid w:val="00E84310"/>
    <w:rsid w:val="00E9605A"/>
    <w:rsid w:val="00E97ED4"/>
    <w:rsid w:val="00EA06AF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13CC"/>
    <w:rsid w:val="00ED2C0C"/>
    <w:rsid w:val="00ED4BC1"/>
    <w:rsid w:val="00ED7573"/>
    <w:rsid w:val="00EE07E2"/>
    <w:rsid w:val="00EE0B44"/>
    <w:rsid w:val="00EE16BC"/>
    <w:rsid w:val="00EE4A97"/>
    <w:rsid w:val="00EE7986"/>
    <w:rsid w:val="00EF0BE3"/>
    <w:rsid w:val="00EF0C87"/>
    <w:rsid w:val="00EF0E1C"/>
    <w:rsid w:val="00EF22DE"/>
    <w:rsid w:val="00EF4589"/>
    <w:rsid w:val="00F011AD"/>
    <w:rsid w:val="00F05140"/>
    <w:rsid w:val="00F07764"/>
    <w:rsid w:val="00F1003C"/>
    <w:rsid w:val="00F101BA"/>
    <w:rsid w:val="00F107CB"/>
    <w:rsid w:val="00F12B5F"/>
    <w:rsid w:val="00F15132"/>
    <w:rsid w:val="00F22BE7"/>
    <w:rsid w:val="00F22FBB"/>
    <w:rsid w:val="00F2436A"/>
    <w:rsid w:val="00F27A44"/>
    <w:rsid w:val="00F30D3B"/>
    <w:rsid w:val="00F34999"/>
    <w:rsid w:val="00F3655C"/>
    <w:rsid w:val="00F437DD"/>
    <w:rsid w:val="00F43B99"/>
    <w:rsid w:val="00F46D1B"/>
    <w:rsid w:val="00F51F92"/>
    <w:rsid w:val="00F5471B"/>
    <w:rsid w:val="00F56143"/>
    <w:rsid w:val="00F654D1"/>
    <w:rsid w:val="00F655C3"/>
    <w:rsid w:val="00F657D5"/>
    <w:rsid w:val="00F704F9"/>
    <w:rsid w:val="00F72B9C"/>
    <w:rsid w:val="00F732E6"/>
    <w:rsid w:val="00F749D1"/>
    <w:rsid w:val="00F75CB2"/>
    <w:rsid w:val="00F81C4A"/>
    <w:rsid w:val="00F83AB5"/>
    <w:rsid w:val="00F84C63"/>
    <w:rsid w:val="00F91055"/>
    <w:rsid w:val="00F93117"/>
    <w:rsid w:val="00F936BD"/>
    <w:rsid w:val="00F95182"/>
    <w:rsid w:val="00F95DE5"/>
    <w:rsid w:val="00F965D4"/>
    <w:rsid w:val="00F97081"/>
    <w:rsid w:val="00F97AF0"/>
    <w:rsid w:val="00F97DAA"/>
    <w:rsid w:val="00FA04FC"/>
    <w:rsid w:val="00FA1FF1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4FD4"/>
    <w:rsid w:val="00FE5083"/>
    <w:rsid w:val="00FE5B10"/>
    <w:rsid w:val="00FF09D2"/>
    <w:rsid w:val="00FF11B4"/>
    <w:rsid w:val="00FF2B62"/>
    <w:rsid w:val="00FF4EED"/>
    <w:rsid w:val="00FF5043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82F184FB-CEAD-4F0A-B221-021D3C55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footer" Target="footer2.xml"/><Relationship Id="rId20" Type="http://schemas.openxmlformats.org/officeDocument/2006/relationships/image" Target="media/image10.jpg"/><Relationship Id="rId41" Type="http://schemas.openxmlformats.org/officeDocument/2006/relationships/image" Target="media/image3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72</TotalTime>
  <Pages>12</Pages>
  <Words>229</Words>
  <Characters>1263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Maria Palma</cp:lastModifiedBy>
  <cp:revision>84</cp:revision>
  <cp:lastPrinted>2025-10-30T20:40:00Z</cp:lastPrinted>
  <dcterms:created xsi:type="dcterms:W3CDTF">2026-05-07T04:32:00Z</dcterms:created>
  <dcterms:modified xsi:type="dcterms:W3CDTF">2026-05-20T15:27:00Z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