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08BBA333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B54F6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13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1F833C92" w:rsidR="00DC62D7" w:rsidRPr="00CF5A6D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</w:pPr>
      <w:r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Iquique, </w:t>
      </w:r>
      <w:r w:rsidR="00B54F63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25</w:t>
      </w:r>
      <w:r w:rsidR="00572E65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de </w:t>
      </w:r>
      <w:proofErr w:type="gramStart"/>
      <w:r w:rsidR="00926C30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Mayo</w:t>
      </w:r>
      <w:proofErr w:type="gramEnd"/>
      <w:r w:rsidR="007B2C99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</w:t>
      </w:r>
      <w:proofErr w:type="gramStart"/>
      <w:r w:rsid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2026  </w:t>
      </w:r>
      <w:r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ab/>
      </w:r>
      <w:proofErr w:type="gramEnd"/>
      <w:r w:rsidR="00F40C54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 </w:t>
      </w:r>
      <w:r w:rsid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</w:t>
      </w:r>
      <w:r w:rsidR="00F40C54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    </w:t>
      </w:r>
      <w:r w:rsidR="002624CA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</w:t>
      </w:r>
      <w:r w:rsidR="00FE012A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</w:t>
      </w:r>
      <w:proofErr w:type="gramStart"/>
      <w:r w:rsidR="00BA5B14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1er</w:t>
      </w:r>
      <w:r w:rsidR="0032255A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</w:t>
      </w:r>
      <w:r w:rsidR="007E26E1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Turno</w:t>
      </w:r>
      <w:proofErr w:type="gramEnd"/>
      <w:r w:rsidR="007E26E1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 </w:t>
      </w:r>
      <w:r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ab/>
      </w:r>
      <w:r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ab/>
      </w:r>
      <w:r w:rsid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</w:t>
      </w:r>
      <w:r w:rsidR="00FE012A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 xml:space="preserve">  </w:t>
      </w:r>
      <w:r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REF: IQQ</w:t>
      </w:r>
      <w:r w:rsidR="008C097C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-2</w:t>
      </w:r>
      <w:r w:rsidR="00FE012A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6</w:t>
      </w:r>
      <w:r w:rsidR="00FB1E83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0</w:t>
      </w:r>
      <w:r w:rsidR="00BA5B14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5-1</w:t>
      </w:r>
      <w:r w:rsidR="00B54F63" w:rsidRPr="00CF5A6D">
        <w:rPr>
          <w:rFonts w:ascii="Avenir Next LT Pro" w:hAnsi="Avenir Next LT Pro"/>
          <w:b/>
          <w:bCs/>
          <w:color w:val="FFFFFF" w:themeColor="background1"/>
          <w:sz w:val="22"/>
          <w:szCs w:val="22"/>
          <w:lang w:val="es-419"/>
        </w:rPr>
        <w:t>918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085D43" w:rsidRDefault="00CF72FD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085D43" w:rsidRDefault="00AB7B9A" w:rsidP="00B475FE">
            <w:pPr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08D1DB72" w:rsidR="00AB7B9A" w:rsidRPr="00B54F63" w:rsidRDefault="00B54F63" w:rsidP="00FB1E83">
            <w:pPr>
              <w:shd w:val="clear" w:color="auto" w:fill="FFFFFF"/>
              <w:spacing w:after="160" w:line="240" w:lineRule="auto"/>
              <w:rPr>
                <w:rFonts w:ascii="Avenir Next LT Pro" w:eastAsia="Aptos" w:hAnsi="Avenir Next LT Pro" w:cs="Aptos"/>
                <w:sz w:val="24"/>
                <w:szCs w:val="24"/>
                <w:lang w:val="es-CL" w:eastAsia="es-CL"/>
              </w:rPr>
            </w:pPr>
            <w:r w:rsidRPr="00B54F63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</w:rPr>
              <w:t>MAEU721434246</w:t>
            </w:r>
            <w:r w:rsidR="00B1784A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</w:rPr>
              <w:t xml:space="preserve"> / </w:t>
            </w:r>
            <w:r w:rsidR="00B1784A" w:rsidRPr="00B1784A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lang w:val="es-CL"/>
              </w:rPr>
              <w:t>MAEU721434246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8F6E14C" w:rsidR="00AB7B9A" w:rsidRPr="00085D43" w:rsidRDefault="00CF72FD" w:rsidP="00B475FE">
            <w:pPr>
              <w:rPr>
                <w:rFonts w:ascii="Avenir Next LT Pro" w:hAnsi="Avenir Next LT Pro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NORTH AMERICA INC</w:t>
            </w:r>
            <w:r w:rsidR="00FB1E8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</w:tc>
      </w:tr>
      <w:tr w:rsidR="00AB7B9A" w:rsidRPr="00085D43" w14:paraId="13C6C95F" w14:textId="77777777" w:rsidTr="00B84520">
        <w:trPr>
          <w:trHeight w:val="615"/>
        </w:trPr>
        <w:tc>
          <w:tcPr>
            <w:tcW w:w="2528" w:type="dxa"/>
          </w:tcPr>
          <w:p w14:paraId="0A68C016" w14:textId="067FA37A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085D43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085D43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4F2D495A" w:rsidR="00A76E00" w:rsidRPr="00CF5A6D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MAEU </w:t>
            </w:r>
            <w:r w:rsidR="00B54F63"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412260-0</w:t>
            </w:r>
            <w:r w:rsidR="00EE200F"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936AEB"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936AEB"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CF5A6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Pr="00CF5A6D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54F63" w:rsidRPr="00CF5A6D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  <w:sz w:val="22"/>
                <w:szCs w:val="22"/>
              </w:rPr>
              <w:t>002680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1980"/>
        <w:gridCol w:w="2555"/>
        <w:gridCol w:w="2123"/>
        <w:gridCol w:w="2412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  <w:gridSpan w:val="2"/>
          </w:tcPr>
          <w:p w14:paraId="426B8C88" w14:textId="30FCC1EC" w:rsidR="00A76E00" w:rsidRPr="00085D43" w:rsidRDefault="00B54F6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BA83553" wp14:editId="5A03AABB">
                  <wp:extent cx="2895600" cy="2600325"/>
                  <wp:effectExtent l="0" t="0" r="0" b="9525"/>
                  <wp:docPr id="1391151935" name="Imagen 1" descr="Imagen que contiene edificio, exterior, lad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51935" name="Imagen 1" descr="Imagen que contiene edificio, exterior, lado, camionet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2"/>
          </w:tcPr>
          <w:p w14:paraId="32FB23D6" w14:textId="750DF139" w:rsidR="00A76E00" w:rsidRPr="00085D43" w:rsidRDefault="00B54F6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2EC06FA" wp14:editId="2EEA0287">
                  <wp:extent cx="2886075" cy="2600325"/>
                  <wp:effectExtent l="0" t="0" r="9525" b="9525"/>
                  <wp:docPr id="1714331595" name="Imagen 2" descr="Imagen que contiene caja, frente, tabla, plást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331595" name="Imagen 2" descr="Imagen que contiene caja, frente, tabla, plástico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20" w:rsidRPr="00085D43" w14:paraId="33E0EC01" w14:textId="77777777" w:rsidTr="00B84520">
        <w:trPr>
          <w:gridBefore w:val="1"/>
          <w:gridAfter w:val="1"/>
          <w:wBefore w:w="1980" w:type="dxa"/>
          <w:wAfter w:w="2412" w:type="dxa"/>
          <w:trHeight w:val="3685"/>
        </w:trPr>
        <w:tc>
          <w:tcPr>
            <w:tcW w:w="4678" w:type="dxa"/>
            <w:gridSpan w:val="2"/>
          </w:tcPr>
          <w:p w14:paraId="5A8ED07B" w14:textId="1EC31435" w:rsidR="00B84520" w:rsidRDefault="00B84520" w:rsidP="004A226E">
            <w:pPr>
              <w:ind w:hanging="98"/>
              <w:rPr>
                <w:rFonts w:ascii="Avenir Next LT Pro" w:hAnsi="Avenir Next LT Pro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CEAFF0F" wp14:editId="55C72559">
                  <wp:extent cx="2962275" cy="2562225"/>
                  <wp:effectExtent l="0" t="0" r="9525" b="9525"/>
                  <wp:docPr id="154500340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003405" name="Imagen 1545003405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22" cy="25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816D8" w14:textId="38332FF1" w:rsidR="00572E65" w:rsidRPr="00085D43" w:rsidRDefault="00572E65" w:rsidP="006D2E43">
      <w:pPr>
        <w:jc w:val="center"/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35D4D7E7" w:rsidR="00A76E00" w:rsidRPr="0058328B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917FD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</w:t>
            </w:r>
            <w:r w:rsidR="006D2E4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9376-0</w:t>
            </w:r>
            <w:r w:rsidR="00917FD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B2179B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F1F40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/</w:t>
            </w:r>
            <w:r w:rsidR="0064410D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r w:rsidR="003F1F40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58328B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6D2E43" w:rsidRPr="0058328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002742</w:t>
            </w:r>
          </w:p>
        </w:tc>
      </w:tr>
    </w:tbl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36F9A048" w:rsidR="00A76E00" w:rsidRPr="00085D43" w:rsidRDefault="006D2E4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186BD67" wp14:editId="1AF0E07C">
                  <wp:extent cx="2886075" cy="2752725"/>
                  <wp:effectExtent l="0" t="0" r="9525" b="9525"/>
                  <wp:docPr id="214729940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299401" name="Imagen 2147299401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7E9DC917" w:rsidR="00A76E00" w:rsidRPr="00085D43" w:rsidRDefault="006D2E4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6386B80" wp14:editId="47CBD029">
                  <wp:extent cx="2867025" cy="2752725"/>
                  <wp:effectExtent l="0" t="0" r="9525" b="9525"/>
                  <wp:docPr id="1153486219" name="Imagen 5" descr="Imagen que contiene edificio, juguete, caj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86219" name="Imagen 5" descr="Imagen que contiene edificio, juguete, caja, tabla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198C3557" w:rsidR="00A76E00" w:rsidRPr="00085D43" w:rsidRDefault="006D2E4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2E71BFB" wp14:editId="0031C097">
                  <wp:extent cx="2876550" cy="2781300"/>
                  <wp:effectExtent l="0" t="0" r="0" b="0"/>
                  <wp:docPr id="39774839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48392" name="Imagen 397748392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0F66090A" w:rsidR="00A76E00" w:rsidRPr="00085D43" w:rsidRDefault="006D2E4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8756F31" wp14:editId="04A62EFE">
                  <wp:extent cx="2867025" cy="2781300"/>
                  <wp:effectExtent l="0" t="0" r="9525" b="0"/>
                  <wp:docPr id="168949325" name="Imagen 7" descr="Imagen que contiene edificio, ventana, pequeño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9325" name="Imagen 7" descr="Imagen que contiene edificio, ventana, pequeño, naranj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66854B79" w:rsidR="00B17959" w:rsidRPr="0058328B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bookmarkStart w:id="1" w:name="_Hlk129163452"/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</w:t>
            </w:r>
            <w:r w:rsidR="003E5BDD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917FD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</w:t>
            </w:r>
            <w:r w:rsidR="006D2E4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13337-5</w:t>
            </w:r>
            <w:r w:rsidR="00D404CD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F1F40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2C2C09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A1FA8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7B2C99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F1F40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0A1FA8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6D2E43" w:rsidRPr="0058328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002738</w:t>
            </w:r>
          </w:p>
        </w:tc>
      </w:tr>
    </w:tbl>
    <w:p w14:paraId="1F2270F9" w14:textId="12293CE2" w:rsidR="0071229D" w:rsidRDefault="0071229D">
      <w:pPr>
        <w:rPr>
          <w:rFonts w:ascii="Avenir Next LT Pro" w:hAnsi="Avenir Next LT Pro"/>
          <w:sz w:val="12"/>
          <w:szCs w:val="12"/>
        </w:rPr>
      </w:pPr>
    </w:p>
    <w:p w14:paraId="04FC2E42" w14:textId="77777777" w:rsidR="003F1F40" w:rsidRPr="00085D43" w:rsidRDefault="003F1F4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10A80C13" w:rsidR="004B579F" w:rsidRPr="00085D43" w:rsidRDefault="006D2E4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9E3EBD4" wp14:editId="41BAD91F">
                  <wp:extent cx="2857500" cy="2695575"/>
                  <wp:effectExtent l="0" t="0" r="0" b="9525"/>
                  <wp:docPr id="209992013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920132" name="Imagen 2099920132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4880966F" w:rsidR="004B579F" w:rsidRPr="00085D43" w:rsidRDefault="006D2E4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818064E" wp14:editId="29DA960A">
                  <wp:extent cx="2895600" cy="2695575"/>
                  <wp:effectExtent l="0" t="0" r="0" b="9525"/>
                  <wp:docPr id="2141638596" name="Imagen 9" descr="Imagen que contiene interior, comida, pizz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638596" name="Imagen 9" descr="Imagen que contiene interior, comida, pizza, tabl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30D7C038" w:rsidR="004B579F" w:rsidRPr="00085D43" w:rsidRDefault="006D2E4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FF5F6EA" wp14:editId="5380C0B3">
                  <wp:extent cx="2886075" cy="2645410"/>
                  <wp:effectExtent l="0" t="0" r="9525" b="2540"/>
                  <wp:docPr id="1227958492" name="Imagen 10" descr="Imagen que contiene edificio, puerta, frent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958492" name="Imagen 10" descr="Imagen que contiene edificio, puerta, frente, tren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73C7FE6F" w:rsidR="004B579F" w:rsidRPr="00085D43" w:rsidRDefault="006D2E4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A78E048" wp14:editId="3865DB9A">
                  <wp:extent cx="2857500" cy="2645410"/>
                  <wp:effectExtent l="0" t="0" r="0" b="2540"/>
                  <wp:docPr id="1418091793" name="Imagen 11" descr="Imagen que contiene edificio, pequeño, cuarto, camina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091793" name="Imagen 11" descr="Imagen que contiene edificio, pequeño, cuarto, caminand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4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211027C5" w14:textId="77777777" w:rsidR="000A5CDA" w:rsidRPr="00085D43" w:rsidRDefault="000A5CDA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85D43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1F958239" w:rsidR="00EE4A97" w:rsidRPr="0058328B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41</w:t>
            </w:r>
            <w:r w:rsidR="006D2E4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6643-</w:t>
            </w:r>
            <w:proofErr w:type="gramStart"/>
            <w:r w:rsidR="006D2E4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0</w:t>
            </w:r>
            <w:r w:rsidR="00917FD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0160F3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A0055D"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</w:t>
            </w:r>
            <w:proofErr w:type="gramEnd"/>
            <w:r w:rsid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 </w:t>
            </w:r>
            <w:r w:rsid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58328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6D2E43" w:rsidRPr="0058328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002750</w:t>
            </w:r>
          </w:p>
        </w:tc>
      </w:tr>
    </w:tbl>
    <w:p w14:paraId="0995F1E9" w14:textId="730DBCD1" w:rsidR="00EE4A97" w:rsidRPr="00085D43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1CE8FD9C" w:rsidR="00EE4A97" w:rsidRPr="00085D43" w:rsidRDefault="006D2E43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1560517" wp14:editId="7DB50CE4">
                  <wp:extent cx="2895600" cy="2628900"/>
                  <wp:effectExtent l="0" t="0" r="0" b="0"/>
                  <wp:docPr id="1076110677" name="Imagen 12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110677" name="Imagen 12" descr="Imagen que contiene Diagrama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01C4A5DB" w:rsidR="00EE4A97" w:rsidRPr="00085D43" w:rsidRDefault="006D2E43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01B8671" wp14:editId="383405FA">
                  <wp:extent cx="2847975" cy="2638425"/>
                  <wp:effectExtent l="0" t="0" r="9525" b="9525"/>
                  <wp:docPr id="1107892486" name="Imagen 13" descr="Imagen que contiene juguete, pequeño, mostrador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892486" name="Imagen 13" descr="Imagen que contiene juguete, pequeño, mostrador, tabl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085D43" w:rsidRDefault="00EE4A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65123AA1" w:rsidR="00EE4A97" w:rsidRPr="00085D43" w:rsidRDefault="006D2E43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7601B3E" wp14:editId="40CC66A6">
                  <wp:extent cx="2867025" cy="2752725"/>
                  <wp:effectExtent l="0" t="0" r="9525" b="9525"/>
                  <wp:docPr id="395168860" name="Imagen 14" descr="Imagen que contiene edificio, exterior, hecho de mader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168860" name="Imagen 14" descr="Imagen que contiene edificio, exterior, hecho de madera, camionet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672FA562" w:rsidR="00EE4A97" w:rsidRPr="00085D43" w:rsidRDefault="006D2E43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9E8915F" wp14:editId="0D207CF9">
                  <wp:extent cx="2857500" cy="2762250"/>
                  <wp:effectExtent l="0" t="0" r="0" b="0"/>
                  <wp:docPr id="764954785" name="Imagen 15" descr="Imagen que contiene edificio, gabinete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54785" name="Imagen 15" descr="Imagen que contiene edificio, gabinete, pequeño, hecho de mader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02E8D24A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1359C760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6BB76A33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3FC88A62" w14:textId="77777777" w:rsidR="001E39E9" w:rsidRPr="00085D43" w:rsidRDefault="001E39E9" w:rsidP="001E39E9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525984A4" w:rsidR="001E39E9" w:rsidRPr="00F3259F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917FD3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</w:t>
            </w:r>
            <w:r w:rsidR="006D2E43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23390-2</w:t>
            </w:r>
            <w:r w:rsid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A0055D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C2C09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Pr="00F3259F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6D2E43" w:rsidRPr="00F3259F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002740</w:t>
            </w:r>
          </w:p>
        </w:tc>
      </w:tr>
    </w:tbl>
    <w:p w14:paraId="57E99341" w14:textId="4F6F6682" w:rsidR="001E39E9" w:rsidRPr="00085D43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4F212B58" w:rsidR="001E39E9" w:rsidRPr="00085D43" w:rsidRDefault="006D2E43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688A536" wp14:editId="0E66F897">
                  <wp:extent cx="2876550" cy="2647950"/>
                  <wp:effectExtent l="0" t="0" r="0" b="0"/>
                  <wp:docPr id="348126526" name="Imagen 16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26526" name="Imagen 16" descr="Imagen que contiene Calendari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74D57365" w:rsidR="001E39E9" w:rsidRPr="00085D43" w:rsidRDefault="006D2E43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BB8E181" wp14:editId="149A00D1">
                  <wp:extent cx="2867025" cy="2647950"/>
                  <wp:effectExtent l="0" t="0" r="9525" b="0"/>
                  <wp:docPr id="58451349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513490" name="Imagen 584513490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085D43" w:rsidRDefault="001E39E9" w:rsidP="001E39E9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2556EDE6" w:rsidR="001E39E9" w:rsidRPr="00085D43" w:rsidRDefault="006D2E43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F14B60" wp14:editId="6372A85B">
                  <wp:extent cx="2895600" cy="2867025"/>
                  <wp:effectExtent l="0" t="0" r="0" b="9525"/>
                  <wp:docPr id="167667616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676169" name="Imagen 1676676169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16F7B2D8" w:rsidR="001E39E9" w:rsidRPr="00085D43" w:rsidRDefault="006D2E43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794BE45" wp14:editId="39A34989">
                  <wp:extent cx="2847975" cy="2867025"/>
                  <wp:effectExtent l="0" t="0" r="9525" b="9525"/>
                  <wp:docPr id="889012059" name="Imagen 19" descr="Una mes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012059" name="Imagen 19" descr="Una mesa de mader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DB73C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FBC760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7D01812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EB8F7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4ADB5C02" w:rsidR="001E39E9" w:rsidRPr="00F3259F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MAEU </w:t>
            </w:r>
            <w:r w:rsidR="00310558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411713-7</w:t>
            </w:r>
            <w:r w:rsid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5A4428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2830DF"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F3259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594E0F" w:rsidRPr="00F3259F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10558" w:rsidRPr="00F3259F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002749</w:t>
            </w:r>
          </w:p>
        </w:tc>
      </w:tr>
    </w:tbl>
    <w:p w14:paraId="5370E826" w14:textId="1A7387B0" w:rsidR="001E39E9" w:rsidRPr="00085D43" w:rsidRDefault="001E39E9" w:rsidP="001E39E9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792DE246" w:rsidR="001E39E9" w:rsidRPr="00085D43" w:rsidRDefault="00310558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04E9874" wp14:editId="6AC1A1E2">
                  <wp:extent cx="2867025" cy="2819400"/>
                  <wp:effectExtent l="0" t="0" r="9525" b="0"/>
                  <wp:docPr id="77999002" name="Imagen 35" descr="Imagen que contiene edificio, caja, lado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99002" name="Imagen 35" descr="Imagen que contiene edificio, caja, lado, frente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7976A4EC" w:rsidR="001E39E9" w:rsidRPr="00085D43" w:rsidRDefault="00310558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7A1EFB0" wp14:editId="75156751">
                  <wp:extent cx="2867025" cy="2819400"/>
                  <wp:effectExtent l="0" t="0" r="9525" b="0"/>
                  <wp:docPr id="1053155718" name="Imagen 34" descr="Imagen que contiene caja, comida, tabla, most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155718" name="Imagen 34" descr="Imagen que contiene caja, comida, tabla, mostrador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085D43" w:rsidRDefault="001E39E9" w:rsidP="001E39E9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513B0DC5" w:rsidR="001E39E9" w:rsidRPr="00085D43" w:rsidRDefault="00310558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18C0D9D" wp14:editId="4666A5D9">
                  <wp:extent cx="2895600" cy="2895600"/>
                  <wp:effectExtent l="0" t="0" r="0" b="0"/>
                  <wp:docPr id="1133316503" name="Imagen 33" descr="Imagen que contiene edificio, hecho de madera, tren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316503" name="Imagen 33" descr="Imagen que contiene edificio, hecho de madera, tren, puert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2E49F0CA" w:rsidR="001E39E9" w:rsidRPr="00085D43" w:rsidRDefault="00310558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5A745C7" wp14:editId="071B3CE1">
                  <wp:extent cx="2876550" cy="2895600"/>
                  <wp:effectExtent l="0" t="0" r="0" b="0"/>
                  <wp:docPr id="140551758" name="Imagen 32" descr="Imagen que contiene edificio, sucio, pequeño, venta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1758" name="Imagen 32" descr="Imagen que contiene edificio, sucio, pequeño, ventan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085D43" w:rsidRDefault="001E39E9" w:rsidP="001E39E9">
      <w:pPr>
        <w:rPr>
          <w:rFonts w:ascii="Avenir Next LT Pro" w:hAnsi="Avenir Next LT Pro"/>
          <w:lang w:val="es-419"/>
        </w:rPr>
      </w:pPr>
    </w:p>
    <w:p w14:paraId="1A511DDE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5C69A4F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E404855" w14:textId="77777777" w:rsidR="00BD38E4" w:rsidRDefault="00BD38E4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17679088" w14:textId="77777777" w:rsidR="00FE012A" w:rsidRDefault="00FE012A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2F388BF6" w14:textId="77777777" w:rsidR="00FE012A" w:rsidRPr="00085D43" w:rsidRDefault="00FE012A" w:rsidP="00FE012A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FE012A" w:rsidRPr="00085D43" w14:paraId="4224A170" w14:textId="77777777" w:rsidTr="0095711B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30B1E0" w14:textId="19E30DBD" w:rsidR="00FE012A" w:rsidRPr="00F6099A" w:rsidRDefault="00FE012A" w:rsidP="0095711B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323E48"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</w:t>
            </w:r>
            <w:r w:rsidR="00310558"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09486-0</w:t>
            </w:r>
            <w:r w:rsidR="00323E48"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="005A4428"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F609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="00310558" w:rsidRPr="00F6099A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002743</w:t>
            </w:r>
          </w:p>
        </w:tc>
      </w:tr>
    </w:tbl>
    <w:p w14:paraId="12520EF8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51CD146D" w14:textId="77777777" w:rsidTr="0095711B">
        <w:trPr>
          <w:trHeight w:val="3969"/>
        </w:trPr>
        <w:tc>
          <w:tcPr>
            <w:tcW w:w="4535" w:type="dxa"/>
          </w:tcPr>
          <w:p w14:paraId="71150C4B" w14:textId="3BAAB22C" w:rsidR="00FE012A" w:rsidRPr="00085D43" w:rsidRDefault="00310558" w:rsidP="0095711B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E820DF7" wp14:editId="10DDBE35">
                  <wp:extent cx="2895600" cy="2684780"/>
                  <wp:effectExtent l="0" t="0" r="0" b="1270"/>
                  <wp:docPr id="102479941" name="Imagen 31" descr="Imagen que contiene frente, caja, lado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9941" name="Imagen 31" descr="Imagen que contiene frente, caja, lado, parad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F858F08" w14:textId="28309ACD" w:rsidR="00FE012A" w:rsidRPr="00085D43" w:rsidRDefault="00310558" w:rsidP="0095711B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BAF843C" wp14:editId="6356B800">
                  <wp:extent cx="2876550" cy="2684780"/>
                  <wp:effectExtent l="0" t="0" r="0" b="1270"/>
                  <wp:docPr id="1288776140" name="Imagen 30" descr="Imagen que contiene edificio, exterior, banc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776140" name="Imagen 30" descr="Imagen que contiene edificio, exterior, banca, tabl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5705D" w14:textId="77777777" w:rsidR="00FE012A" w:rsidRPr="00085D43" w:rsidRDefault="00FE012A" w:rsidP="00FE012A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FE012A" w:rsidRPr="00085D43" w14:paraId="485F2479" w14:textId="77777777" w:rsidTr="0095711B">
        <w:trPr>
          <w:trHeight w:val="3969"/>
        </w:trPr>
        <w:tc>
          <w:tcPr>
            <w:tcW w:w="4535" w:type="dxa"/>
          </w:tcPr>
          <w:p w14:paraId="570486A9" w14:textId="09571A12" w:rsidR="00FE012A" w:rsidRPr="00085D43" w:rsidRDefault="00310558" w:rsidP="0095711B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D8FCB93" wp14:editId="6D0FC20E">
                  <wp:extent cx="2867025" cy="2771775"/>
                  <wp:effectExtent l="0" t="0" r="9525" b="9525"/>
                  <wp:docPr id="1301090827" name="Imagen 29" descr="Imagen que contiene edifici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90827" name="Imagen 29" descr="Imagen que contiene edificio, exterior, camioneta, calle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AEEA4B" w14:textId="2393F73B" w:rsidR="00FE012A" w:rsidRPr="00085D43" w:rsidRDefault="00310558" w:rsidP="0095711B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E804F59" wp14:editId="362D0BE4">
                  <wp:extent cx="2857500" cy="2771775"/>
                  <wp:effectExtent l="0" t="0" r="0" b="9525"/>
                  <wp:docPr id="652292926" name="Imagen 28" descr="Imagen que contiene edificio, hecho de madera, banqueta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292926" name="Imagen 28" descr="Imagen que contiene edificio, hecho de madera, banqueta, piso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71F03" w14:textId="77777777" w:rsidR="00FE012A" w:rsidRPr="00085D43" w:rsidRDefault="00FE012A" w:rsidP="00FE012A">
      <w:pPr>
        <w:rPr>
          <w:rFonts w:ascii="Avenir Next LT Pro" w:hAnsi="Avenir Next LT Pro"/>
          <w:lang w:val="es-419"/>
        </w:rPr>
      </w:pPr>
    </w:p>
    <w:p w14:paraId="7D3D5C86" w14:textId="77777777" w:rsidR="00FE012A" w:rsidRPr="00085D43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361387DA" w14:textId="77777777" w:rsidR="00FE012A" w:rsidRDefault="00FE012A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51637C42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7EC53401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4DA4DB8F" w14:textId="77777777" w:rsidR="005A4428" w:rsidRDefault="005A4428" w:rsidP="00FE012A">
      <w:pPr>
        <w:rPr>
          <w:rFonts w:ascii="Avenir Next LT Pro" w:hAnsi="Avenir Next LT Pro"/>
          <w:sz w:val="12"/>
          <w:szCs w:val="12"/>
          <w:lang w:val="es-419"/>
        </w:rPr>
      </w:pPr>
    </w:p>
    <w:p w14:paraId="1160581C" w14:textId="77777777" w:rsidR="005A4428" w:rsidRPr="00085D43" w:rsidRDefault="005A4428" w:rsidP="005A4428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5A4428" w:rsidRPr="00085D43" w14:paraId="5E3D6DFC" w14:textId="77777777" w:rsidTr="00222E09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820D2A2" w14:textId="3F96CF3D" w:rsidR="005A4428" w:rsidRPr="00176D26" w:rsidRDefault="005A4428" w:rsidP="00222E09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</w:t>
            </w:r>
            <w:r w:rsidR="00323E48" w:rsidRP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MAEU 4</w:t>
            </w:r>
            <w:r w:rsidR="00310558" w:rsidRP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05057-9</w:t>
            </w:r>
            <w:r w:rsid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</w:t>
            </w:r>
            <w:r w:rsid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176D2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="00310558" w:rsidRPr="00176D26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002669</w:t>
            </w:r>
          </w:p>
        </w:tc>
      </w:tr>
    </w:tbl>
    <w:p w14:paraId="75B15448" w14:textId="77777777" w:rsidR="005A4428" w:rsidRPr="00085D43" w:rsidRDefault="005A4428" w:rsidP="005A442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30AD844F" w14:textId="77777777" w:rsidTr="00222E09">
        <w:trPr>
          <w:trHeight w:val="3685"/>
        </w:trPr>
        <w:tc>
          <w:tcPr>
            <w:tcW w:w="4535" w:type="dxa"/>
          </w:tcPr>
          <w:p w14:paraId="2EFB3209" w14:textId="49E0FA40" w:rsidR="005A4428" w:rsidRPr="00085D43" w:rsidRDefault="00310558" w:rsidP="00222E09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6ED4C9B" wp14:editId="1AFAE13D">
                  <wp:extent cx="2895600" cy="2714625"/>
                  <wp:effectExtent l="0" t="0" r="0" b="9525"/>
                  <wp:docPr id="100644798" name="Imagen 27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4798" name="Imagen 27" descr="Diagram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5BB620D" w14:textId="18B041AC" w:rsidR="005A4428" w:rsidRPr="00085D43" w:rsidRDefault="00310558" w:rsidP="00222E09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CD41E74" wp14:editId="0645ECA1">
                  <wp:extent cx="2857500" cy="2705100"/>
                  <wp:effectExtent l="0" t="0" r="0" b="0"/>
                  <wp:docPr id="73430866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308666" name="Imagen 734308666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9A0A5" w14:textId="77777777" w:rsidR="005A4428" w:rsidRPr="00085D43" w:rsidRDefault="005A4428" w:rsidP="005A442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5A4428" w:rsidRPr="00085D43" w14:paraId="0396F7D5" w14:textId="77777777" w:rsidTr="00222E09">
        <w:trPr>
          <w:trHeight w:val="3685"/>
        </w:trPr>
        <w:tc>
          <w:tcPr>
            <w:tcW w:w="4535" w:type="dxa"/>
          </w:tcPr>
          <w:p w14:paraId="6B549A87" w14:textId="46ADC3BA" w:rsidR="005A4428" w:rsidRPr="00085D43" w:rsidRDefault="00310558" w:rsidP="00222E09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33A84F3" wp14:editId="0AEB3521">
                  <wp:extent cx="2874645" cy="2819400"/>
                  <wp:effectExtent l="0" t="0" r="1905" b="0"/>
                  <wp:docPr id="311822003" name="Imagen 25" descr="Imagen que contiene edificio, exterior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22003" name="Imagen 25" descr="Imagen que contiene edificio, exterior, camioneta, calle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7B91CEA" w14:textId="04576F99" w:rsidR="005A4428" w:rsidRPr="00085D43" w:rsidRDefault="00310558" w:rsidP="00222E09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96105D1" wp14:editId="23CA29C5">
                  <wp:extent cx="2836545" cy="2809875"/>
                  <wp:effectExtent l="0" t="0" r="1905" b="9525"/>
                  <wp:docPr id="1939903830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903830" name="Imagen 1939903830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E4A0B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607460F1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A302214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2933BD75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642875F" w14:textId="77777777" w:rsidR="005A4428" w:rsidRDefault="005A4428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4B266AD6" w14:textId="77777777" w:rsidR="003877ED" w:rsidRPr="00085D43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10558" w:rsidRPr="00085D43" w14:paraId="67BE58D9" w14:textId="77777777" w:rsidTr="0052125C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A7E5C" w14:textId="4FA27FC9" w:rsidR="00310558" w:rsidRPr="002870F5" w:rsidRDefault="00310558" w:rsidP="0052125C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2870F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CONTENEDOR            MAEU 417389-2</w:t>
            </w:r>
            <w:r w:rsidR="002870F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2870F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2870F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2870F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2870F5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002747</w:t>
            </w:r>
          </w:p>
        </w:tc>
      </w:tr>
    </w:tbl>
    <w:p w14:paraId="0C637D56" w14:textId="77777777" w:rsidR="00310558" w:rsidRPr="00085D43" w:rsidRDefault="00310558" w:rsidP="00310558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10558" w:rsidRPr="00085D43" w14:paraId="5569F596" w14:textId="77777777" w:rsidTr="0052125C">
        <w:trPr>
          <w:trHeight w:val="3685"/>
        </w:trPr>
        <w:tc>
          <w:tcPr>
            <w:tcW w:w="4535" w:type="dxa"/>
          </w:tcPr>
          <w:p w14:paraId="5FCC136C" w14:textId="771FD8AF" w:rsidR="00310558" w:rsidRPr="00085D43" w:rsidRDefault="00310558" w:rsidP="0052125C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BC8BB98" wp14:editId="39DA03C5">
                  <wp:extent cx="2874645" cy="2724150"/>
                  <wp:effectExtent l="0" t="0" r="1905" b="0"/>
                  <wp:docPr id="1548893938" name="Imagen 23" descr="Imagen que contiene edificio, lado, grande, panta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893938" name="Imagen 23" descr="Imagen que contiene edificio, lado, grande, pantall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3120581" w14:textId="659E8B4D" w:rsidR="00310558" w:rsidRPr="00085D43" w:rsidRDefault="00310558" w:rsidP="0052125C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E530847" wp14:editId="165A26B3">
                  <wp:extent cx="2867025" cy="2705100"/>
                  <wp:effectExtent l="0" t="0" r="9525" b="0"/>
                  <wp:docPr id="570756236" name="Imagen 22" descr="Imagen que contiene contenedor, comida, coche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56236" name="Imagen 22" descr="Imagen que contiene contenedor, comida, coche, tabl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F5F85" w14:textId="77777777" w:rsidR="00310558" w:rsidRPr="00085D43" w:rsidRDefault="00310558" w:rsidP="00310558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10558" w:rsidRPr="00085D43" w14:paraId="336DE9D6" w14:textId="77777777" w:rsidTr="0052125C">
        <w:trPr>
          <w:trHeight w:val="3685"/>
        </w:trPr>
        <w:tc>
          <w:tcPr>
            <w:tcW w:w="4535" w:type="dxa"/>
          </w:tcPr>
          <w:p w14:paraId="4C005DF6" w14:textId="0C08FA3A" w:rsidR="00310558" w:rsidRPr="00085D43" w:rsidRDefault="00310558" w:rsidP="0052125C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F744156" wp14:editId="014339F3">
                  <wp:extent cx="2874645" cy="2924175"/>
                  <wp:effectExtent l="0" t="0" r="1905" b="9525"/>
                  <wp:docPr id="942519310" name="Imagen 21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519310" name="Imagen 21" descr="Imagen que contiene Diagram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8EBE" w14:textId="75DD9A7E" w:rsidR="00310558" w:rsidRPr="00085D43" w:rsidRDefault="00310558" w:rsidP="0052125C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17CCEE1" wp14:editId="6DF97095">
                  <wp:extent cx="2836545" cy="2933700"/>
                  <wp:effectExtent l="0" t="0" r="1905" b="0"/>
                  <wp:docPr id="58887197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71976" name="Imagen 588871976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D82DD" w14:textId="77777777" w:rsidR="003877ED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p w14:paraId="1BF21A13" w14:textId="77777777" w:rsidR="003877ED" w:rsidRDefault="003877ED" w:rsidP="003877ED">
      <w:pPr>
        <w:rPr>
          <w:rFonts w:ascii="Avenir Next LT Pro" w:hAnsi="Avenir Next LT Pro"/>
          <w:sz w:val="12"/>
          <w:szCs w:val="12"/>
          <w:lang w:val="es-419"/>
        </w:rPr>
      </w:pPr>
    </w:p>
    <w:p w14:paraId="5A14DFB6" w14:textId="77777777" w:rsidR="003877ED" w:rsidRDefault="003877ED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F3DE251" w14:textId="77777777" w:rsidR="00031F65" w:rsidRDefault="00031F65" w:rsidP="005A4428">
      <w:pPr>
        <w:rPr>
          <w:rFonts w:ascii="Avenir Next LT Pro" w:hAnsi="Avenir Next LT Pro"/>
          <w:sz w:val="12"/>
          <w:szCs w:val="12"/>
          <w:lang w:val="es-419"/>
        </w:rPr>
      </w:pPr>
    </w:p>
    <w:p w14:paraId="04080487" w14:textId="77777777" w:rsidR="00031F65" w:rsidRDefault="00031F65" w:rsidP="005A4428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031F65" w:rsidRPr="00085D43" w14:paraId="4670A5ED" w14:textId="77777777" w:rsidTr="0052125C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6CD20D0" w14:textId="31A1886A" w:rsidR="00031F65" w:rsidRPr="003C7C15" w:rsidRDefault="00031F65" w:rsidP="0052125C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3C7C1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MAEU 410913-1 </w:t>
            </w:r>
            <w:r w:rsidR="003C7C1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3C7C1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// </w:t>
            </w:r>
            <w:r w:rsidR="003C7C1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3C7C15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3C7C15">
              <w:rPr>
                <w:rFonts w:ascii="Avenir Next LT Pro" w:eastAsia="Times New Roman" w:hAnsi="Avenir Next LT Pro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3C7C15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002744</w:t>
            </w:r>
          </w:p>
        </w:tc>
      </w:tr>
    </w:tbl>
    <w:p w14:paraId="6A9A512F" w14:textId="77777777" w:rsidR="00031F65" w:rsidRPr="00085D43" w:rsidRDefault="00031F65" w:rsidP="00031F65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2B9DAC5F" w14:textId="77777777" w:rsidTr="0052125C">
        <w:trPr>
          <w:trHeight w:val="3969"/>
        </w:trPr>
        <w:tc>
          <w:tcPr>
            <w:tcW w:w="4535" w:type="dxa"/>
          </w:tcPr>
          <w:p w14:paraId="3D295AFB" w14:textId="14C23EAF" w:rsidR="00031F65" w:rsidRPr="00085D43" w:rsidRDefault="000E04DC" w:rsidP="0052125C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AEB7D89" wp14:editId="5EFCDFEE">
                  <wp:extent cx="2876550" cy="2838450"/>
                  <wp:effectExtent l="0" t="0" r="0" b="0"/>
                  <wp:docPr id="2082954816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54816" name="Imagen 2082954816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6942007" w14:textId="3AA7C362" w:rsidR="00031F65" w:rsidRPr="00085D43" w:rsidRDefault="000E04DC" w:rsidP="0052125C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0FF549A" wp14:editId="6178063A">
                  <wp:extent cx="2857500" cy="2838450"/>
                  <wp:effectExtent l="0" t="0" r="0" b="0"/>
                  <wp:docPr id="114541050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410508" name="Imagen 1145410508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A8DDB" w14:textId="77777777" w:rsidR="00031F65" w:rsidRPr="00085D43" w:rsidRDefault="00031F65" w:rsidP="00031F65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71639B44" w14:textId="77777777" w:rsidTr="0052125C">
        <w:trPr>
          <w:trHeight w:val="3969"/>
        </w:trPr>
        <w:tc>
          <w:tcPr>
            <w:tcW w:w="4535" w:type="dxa"/>
          </w:tcPr>
          <w:p w14:paraId="7350E020" w14:textId="0C66AF7C" w:rsidR="00031F65" w:rsidRPr="00085D43" w:rsidRDefault="000E04DC" w:rsidP="0052125C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A66E7CF" wp14:editId="5056DA2C">
                  <wp:extent cx="2905125" cy="3009900"/>
                  <wp:effectExtent l="0" t="0" r="9525" b="0"/>
                  <wp:docPr id="643074055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074055" name="Imagen 643074055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0B3161A" w14:textId="5C878435" w:rsidR="00031F65" w:rsidRPr="00085D43" w:rsidRDefault="000E04DC" w:rsidP="0052125C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5E7BC8B" wp14:editId="63740F8A">
                  <wp:extent cx="2876550" cy="3000375"/>
                  <wp:effectExtent l="0" t="0" r="0" b="9525"/>
                  <wp:docPr id="1271741211" name="Imagen 40" descr="Imagen que contiene edificio, pequeño, hecho de madera,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741211" name="Imagen 40" descr="Imagen que contiene edificio, pequeño, hecho de madera, ladrill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65E9" w14:textId="77777777" w:rsidR="00031F65" w:rsidRPr="00085D43" w:rsidRDefault="00031F65" w:rsidP="00031F65">
      <w:pPr>
        <w:rPr>
          <w:rFonts w:ascii="Avenir Next LT Pro" w:hAnsi="Avenir Next LT Pro"/>
          <w:lang w:val="es-419"/>
        </w:rPr>
      </w:pPr>
    </w:p>
    <w:p w14:paraId="157A515F" w14:textId="77777777" w:rsidR="00031F65" w:rsidRPr="00085D43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1090660F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0EA7F7F0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013D9D15" w14:textId="77777777" w:rsidR="00031F65" w:rsidRPr="00085D43" w:rsidRDefault="00031F65" w:rsidP="00031F65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031F65" w:rsidRPr="00085D43" w14:paraId="609776E8" w14:textId="77777777" w:rsidTr="0052125C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3BFCFE6" w14:textId="2885D2F4" w:rsidR="00031F65" w:rsidRPr="00020DC7" w:rsidRDefault="00031F65" w:rsidP="0052125C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     </w:t>
            </w:r>
            <w:r w:rsidR="000E04DC" w:rsidRP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SUDU 487197-7</w:t>
            </w:r>
            <w:r w:rsidRP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020D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020DC7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002739</w:t>
            </w:r>
          </w:p>
        </w:tc>
      </w:tr>
    </w:tbl>
    <w:p w14:paraId="2DB98B25" w14:textId="77777777" w:rsidR="00031F65" w:rsidRPr="00085D43" w:rsidRDefault="00031F65" w:rsidP="00031F65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03737BEB" w14:textId="77777777" w:rsidTr="0052125C">
        <w:trPr>
          <w:trHeight w:val="3969"/>
        </w:trPr>
        <w:tc>
          <w:tcPr>
            <w:tcW w:w="4535" w:type="dxa"/>
          </w:tcPr>
          <w:p w14:paraId="421BD8F7" w14:textId="0D808457" w:rsidR="00031F65" w:rsidRPr="00085D43" w:rsidRDefault="000E04DC" w:rsidP="0052125C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661B9ED" wp14:editId="545F0AB8">
                  <wp:extent cx="2886075" cy="2895600"/>
                  <wp:effectExtent l="0" t="0" r="9525" b="0"/>
                  <wp:docPr id="1018187115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187115" name="Imagen 1018187115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15F635B" w14:textId="5EC686AF" w:rsidR="00031F65" w:rsidRPr="00085D43" w:rsidRDefault="000E04DC" w:rsidP="0052125C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29D0C7" wp14:editId="442A5524">
                  <wp:extent cx="2857500" cy="2895600"/>
                  <wp:effectExtent l="0" t="0" r="0" b="0"/>
                  <wp:docPr id="87927818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7818" name="Imagen 87927818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5A265" w14:textId="77777777" w:rsidR="00031F65" w:rsidRPr="00085D43" w:rsidRDefault="00031F65" w:rsidP="00031F65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2A318A57" w14:textId="77777777" w:rsidTr="0052125C">
        <w:trPr>
          <w:trHeight w:val="3969"/>
        </w:trPr>
        <w:tc>
          <w:tcPr>
            <w:tcW w:w="4535" w:type="dxa"/>
          </w:tcPr>
          <w:p w14:paraId="56139CC2" w14:textId="420E2A71" w:rsidR="00031F65" w:rsidRPr="00085D43" w:rsidRDefault="000E04DC" w:rsidP="0052125C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47F0472" wp14:editId="04151755">
                  <wp:extent cx="2867025" cy="2933700"/>
                  <wp:effectExtent l="0" t="0" r="9525" b="0"/>
                  <wp:docPr id="1959307169" name="Imagen 43" descr="Imagen que contiene edificio, contenedor de carga, exterior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07169" name="Imagen 43" descr="Imagen que contiene edificio, contenedor de carga, exterior, camionet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971B4CA" w14:textId="7B0639D5" w:rsidR="00031F65" w:rsidRPr="00085D43" w:rsidRDefault="000E04DC" w:rsidP="0052125C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8E5ACB8" wp14:editId="74D9B11D">
                  <wp:extent cx="2867025" cy="2924175"/>
                  <wp:effectExtent l="0" t="0" r="9525" b="9525"/>
                  <wp:docPr id="1948508086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08086" name="Imagen 1948508086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0718" w14:textId="77777777" w:rsidR="00031F65" w:rsidRPr="00085D43" w:rsidRDefault="00031F65" w:rsidP="00031F65">
      <w:pPr>
        <w:rPr>
          <w:rFonts w:ascii="Avenir Next LT Pro" w:hAnsi="Avenir Next LT Pro"/>
          <w:lang w:val="es-419"/>
        </w:rPr>
      </w:pPr>
    </w:p>
    <w:p w14:paraId="753DF53D" w14:textId="77777777" w:rsidR="00031F65" w:rsidRPr="00085D43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64F616F9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4FDC4B5D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514400C2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331C03FB" w14:textId="77777777" w:rsidR="00031F65" w:rsidRPr="00085D43" w:rsidRDefault="00031F65" w:rsidP="00031F65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031F65" w:rsidRPr="00085D43" w14:paraId="045F6395" w14:textId="77777777" w:rsidTr="0052125C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54D1816F" w14:textId="3806602E" w:rsidR="00031F65" w:rsidRPr="00156772" w:rsidRDefault="00031F65" w:rsidP="0052125C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15677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MAEU 407591-5 </w:t>
            </w:r>
            <w:r w:rsidR="0015677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15677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// </w:t>
            </w:r>
            <w:r w:rsidR="0015677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</w:t>
            </w:r>
            <w:r w:rsidRPr="0015677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SELLO </w:t>
            </w:r>
            <w:r w:rsidRPr="00156772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002741</w:t>
            </w:r>
          </w:p>
        </w:tc>
      </w:tr>
    </w:tbl>
    <w:p w14:paraId="5A7BFFF4" w14:textId="77777777" w:rsidR="00031F65" w:rsidRPr="00085D43" w:rsidRDefault="00031F65" w:rsidP="00031F65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52A0F047" w14:textId="77777777" w:rsidTr="0052125C">
        <w:trPr>
          <w:trHeight w:val="3685"/>
        </w:trPr>
        <w:tc>
          <w:tcPr>
            <w:tcW w:w="4535" w:type="dxa"/>
          </w:tcPr>
          <w:p w14:paraId="62170FA7" w14:textId="798F8AC6" w:rsidR="00031F65" w:rsidRPr="00085D43" w:rsidRDefault="000E04DC" w:rsidP="0052125C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2CBB735" wp14:editId="0F3F1750">
                  <wp:extent cx="2874645" cy="2809875"/>
                  <wp:effectExtent l="0" t="0" r="1905" b="9525"/>
                  <wp:docPr id="1797212387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212387" name="Imagen 1797212387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9C0559B" w14:textId="74082241" w:rsidR="00031F65" w:rsidRPr="00085D43" w:rsidRDefault="000E04DC" w:rsidP="0052125C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7171D0F" wp14:editId="42ABFF71">
                  <wp:extent cx="2857500" cy="2819400"/>
                  <wp:effectExtent l="0" t="0" r="0" b="0"/>
                  <wp:docPr id="1929960857" name="Imagen 46" descr="Imagen que contiene edificio, tabla, piedra, pláta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60857" name="Imagen 46" descr="Imagen que contiene edificio, tabla, piedra, plátano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EACE3" w14:textId="77777777" w:rsidR="00031F65" w:rsidRPr="00085D43" w:rsidRDefault="00031F65" w:rsidP="00031F65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714824BD" w14:textId="77777777" w:rsidTr="0052125C">
        <w:trPr>
          <w:trHeight w:val="3685"/>
        </w:trPr>
        <w:tc>
          <w:tcPr>
            <w:tcW w:w="4535" w:type="dxa"/>
          </w:tcPr>
          <w:p w14:paraId="30AB32D1" w14:textId="5FD92C36" w:rsidR="00031F65" w:rsidRPr="00085D43" w:rsidRDefault="000E04DC" w:rsidP="0052125C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982012A" wp14:editId="7840CB4A">
                  <wp:extent cx="2874645" cy="2914650"/>
                  <wp:effectExtent l="0" t="0" r="1905" b="0"/>
                  <wp:docPr id="373358719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58719" name="Imagen 373358719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C9582A" w14:textId="249D5CCB" w:rsidR="00031F65" w:rsidRPr="00085D43" w:rsidRDefault="000E04DC" w:rsidP="0052125C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3FDAD04" wp14:editId="7A17A934">
                  <wp:extent cx="2867025" cy="2895600"/>
                  <wp:effectExtent l="0" t="0" r="9525" b="0"/>
                  <wp:docPr id="109208319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83199" name="Imagen 1092083199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64C8F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27A40B5A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5B5449D8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4BA1CE9E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38197A67" w14:textId="77777777" w:rsidR="00031F65" w:rsidRPr="00085D43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031F65" w:rsidRPr="00085D43" w14:paraId="04916F54" w14:textId="77777777" w:rsidTr="0052125C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4798288" w14:textId="4D8AB97F" w:rsidR="00031F65" w:rsidRPr="00262DDB" w:rsidRDefault="00031F65" w:rsidP="0052125C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</w:pPr>
            <w:r w:rsidRPr="00262DD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CONTENEDOR            MAEU 404292-7 </w:t>
            </w:r>
            <w:r w:rsidR="00262DD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262DD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>//</w:t>
            </w:r>
            <w:r w:rsidR="00262DD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 </w:t>
            </w:r>
            <w:r w:rsidRPr="00262DD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</w:rPr>
              <w:t xml:space="preserve">  SELLO </w:t>
            </w:r>
            <w:r w:rsidRPr="00262DDB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002746</w:t>
            </w:r>
          </w:p>
        </w:tc>
      </w:tr>
    </w:tbl>
    <w:p w14:paraId="5A68ADC6" w14:textId="77777777" w:rsidR="00031F65" w:rsidRPr="00085D43" w:rsidRDefault="00031F65" w:rsidP="00031F65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04FEEA0F" w14:textId="77777777" w:rsidTr="0052125C">
        <w:trPr>
          <w:trHeight w:val="3685"/>
        </w:trPr>
        <w:tc>
          <w:tcPr>
            <w:tcW w:w="4535" w:type="dxa"/>
          </w:tcPr>
          <w:p w14:paraId="7CDF70F9" w14:textId="44A4778B" w:rsidR="00031F65" w:rsidRPr="00085D43" w:rsidRDefault="000E04DC" w:rsidP="0052125C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48AE729" wp14:editId="544E2A9F">
                  <wp:extent cx="2874645" cy="2895600"/>
                  <wp:effectExtent l="0" t="0" r="1905" b="0"/>
                  <wp:docPr id="247622098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22098" name="Imagen 247622098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2FDFDD0" w14:textId="5232B3C1" w:rsidR="00031F65" w:rsidRPr="00085D43" w:rsidRDefault="000E04DC" w:rsidP="0052125C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E26D497" wp14:editId="4EF3EBC8">
                  <wp:extent cx="2876550" cy="2895600"/>
                  <wp:effectExtent l="0" t="0" r="0" b="0"/>
                  <wp:docPr id="740135173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135173" name="Imagen 740135173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5FE97" w14:textId="77777777" w:rsidR="00031F65" w:rsidRPr="00085D43" w:rsidRDefault="00031F65" w:rsidP="00031F65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031F65" w:rsidRPr="00085D43" w14:paraId="6E4F9662" w14:textId="77777777" w:rsidTr="0052125C">
        <w:trPr>
          <w:trHeight w:val="3685"/>
        </w:trPr>
        <w:tc>
          <w:tcPr>
            <w:tcW w:w="4535" w:type="dxa"/>
          </w:tcPr>
          <w:p w14:paraId="5DE4C916" w14:textId="3F4CF73D" w:rsidR="00031F65" w:rsidRPr="00085D43" w:rsidRDefault="000E04DC" w:rsidP="0052125C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6B5AC91" wp14:editId="6E0EFA7A">
                  <wp:extent cx="2886075" cy="3114675"/>
                  <wp:effectExtent l="0" t="0" r="9525" b="9525"/>
                  <wp:docPr id="168961608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16081" name="Imagen 1689616081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032FDA" w14:textId="08EA95E9" w:rsidR="00031F65" w:rsidRPr="00085D43" w:rsidRDefault="000E04DC" w:rsidP="0052125C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A85C9E9" wp14:editId="2B8C2DE2">
                  <wp:extent cx="2857500" cy="3105150"/>
                  <wp:effectExtent l="0" t="0" r="0" b="0"/>
                  <wp:docPr id="1955089948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89948" name="Imagen 1955089948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925C8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573B7758" w14:textId="77777777" w:rsidR="00031F65" w:rsidRDefault="00031F65" w:rsidP="00031F65">
      <w:pPr>
        <w:rPr>
          <w:rFonts w:ascii="Avenir Next LT Pro" w:hAnsi="Avenir Next LT Pro"/>
          <w:sz w:val="12"/>
          <w:szCs w:val="12"/>
          <w:lang w:val="es-419"/>
        </w:rPr>
      </w:pPr>
    </w:p>
    <w:p w14:paraId="7E4A5D70" w14:textId="77777777" w:rsidR="00031F65" w:rsidRDefault="00031F65" w:rsidP="005A4428">
      <w:pPr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33DDC944" w14:textId="36A43A1A" w:rsidR="00445AF6" w:rsidRPr="00BD3373" w:rsidRDefault="008C3AE0" w:rsidP="00BD3373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AD48BD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2008376F" w:rsidR="009745D3" w:rsidRPr="00085D43" w:rsidRDefault="003877ED" w:rsidP="00CF5A6D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MAEU 41</w:t>
            </w:r>
            <w:r w:rsidR="00031F65">
              <w:rPr>
                <w:rFonts w:ascii="Avenir Next LT Pro" w:eastAsia="Calibri" w:hAnsi="Avenir Next LT Pro" w:cs="Calibri"/>
                <w:color w:val="000000"/>
              </w:rPr>
              <w:t>6643-0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6FDF9967" w:rsidR="009745D3" w:rsidRPr="00085D43" w:rsidRDefault="00CF5A6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Carpa rota, no se encarpa.</w:t>
            </w:r>
          </w:p>
        </w:tc>
      </w:tr>
    </w:tbl>
    <w:p w14:paraId="168F6F05" w14:textId="77777777" w:rsidR="00B9598D" w:rsidRPr="00085D43" w:rsidRDefault="00B9598D" w:rsidP="00B9598D">
      <w:pPr>
        <w:rPr>
          <w:rFonts w:ascii="Avenir Next LT Pro" w:hAnsi="Avenir Next LT Pro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985A33" w:rsidRPr="00085D43" w14:paraId="198CC301" w14:textId="77777777" w:rsidTr="00C050FF">
        <w:trPr>
          <w:trHeight w:val="3969"/>
        </w:trPr>
        <w:tc>
          <w:tcPr>
            <w:tcW w:w="4535" w:type="dxa"/>
          </w:tcPr>
          <w:p w14:paraId="73456507" w14:textId="52A06AF5" w:rsidR="00985A33" w:rsidRPr="00085D43" w:rsidRDefault="00031F65" w:rsidP="00C050FF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F341E9B" wp14:editId="6EB62479">
                  <wp:extent cx="2886075" cy="2762250"/>
                  <wp:effectExtent l="0" t="0" r="9525" b="0"/>
                  <wp:docPr id="1884462438" name="Imagen 15" descr="Imagen que contiene edificio, gabinete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54785" name="Imagen 15" descr="Imagen que contiene edificio, gabinete, pequeño, hecho de mader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841A611" w14:textId="32E93C9D" w:rsidR="00985A33" w:rsidRPr="00085D43" w:rsidRDefault="00031F65" w:rsidP="00C050FF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8C7193E" wp14:editId="7799A2C3">
                  <wp:extent cx="2867025" cy="2762250"/>
                  <wp:effectExtent l="0" t="0" r="9525" b="0"/>
                  <wp:docPr id="124617891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178911" name="Imagen 1246178911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A507A" w14:textId="77777777" w:rsidR="00CF5A6D" w:rsidRDefault="00CF5A6D" w:rsidP="000063A4">
      <w:pPr>
        <w:jc w:val="center"/>
        <w:rPr>
          <w:rFonts w:ascii="Avenir Next LT Pro" w:hAnsi="Avenir Next LT Pro"/>
          <w:lang w:val="es-419"/>
        </w:rPr>
      </w:pPr>
    </w:p>
    <w:p w14:paraId="52D54D27" w14:textId="700CF75B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51AF068F" w14:textId="77777777" w:rsidR="00CF5A6D" w:rsidRDefault="00CF5A6D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64A8CE06" w14:textId="77777777" w:rsidR="00CF5A6D" w:rsidRPr="00085D43" w:rsidRDefault="00CF5A6D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Pr="00CF5A6D" w:rsidRDefault="00445AF6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</w:p>
    <w:p w14:paraId="3CE00404" w14:textId="3EB5CF02" w:rsidR="003D288A" w:rsidRPr="00CF5A6D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CF5A6D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CF5A6D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CF5A6D">
        <w:rPr>
          <w:rFonts w:ascii="Avenir Next LT Pro" w:eastAsia="Calibri" w:hAnsi="Avenir Next LT Pro" w:cs="Arial"/>
          <w:sz w:val="18"/>
          <w:szCs w:val="18"/>
          <w:lang w:val="es-CL"/>
        </w:rPr>
        <w:t xml:space="preserve">G. </w:t>
      </w:r>
      <w:proofErr w:type="spellStart"/>
      <w:r w:rsidR="007E26E1" w:rsidRPr="00CF5A6D">
        <w:rPr>
          <w:rFonts w:ascii="Avenir Next LT Pro" w:eastAsia="Calibri" w:hAnsi="Avenir Next LT Pro" w:cs="Arial"/>
          <w:sz w:val="18"/>
          <w:szCs w:val="18"/>
          <w:lang w:val="es-CL"/>
        </w:rPr>
        <w:t>Baci</w:t>
      </w:r>
      <w:r w:rsidR="0007035A" w:rsidRPr="00CF5A6D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CF5A6D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  <w:proofErr w:type="spellEnd"/>
    </w:p>
    <w:p w14:paraId="7906E99D" w14:textId="74E7499A" w:rsidR="003D288A" w:rsidRPr="00CF5A6D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CF5A6D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CF5A6D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CF5A6D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CF5A6D">
        <w:rPr>
          <w:rFonts w:ascii="Avenir Next LT Pro" w:eastAsia="Calibri" w:hAnsi="Avenir Next LT Pro" w:cs="Arial"/>
          <w:sz w:val="18"/>
          <w:szCs w:val="18"/>
          <w:lang w:val="es-419"/>
        </w:rPr>
        <w:t>J</w:t>
      </w:r>
      <w:r w:rsidR="007E26E1"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CF5A6D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736801EF" w14:textId="0615298A" w:rsidR="00275812" w:rsidRPr="00CF5A6D" w:rsidRDefault="00275812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</w:t>
      </w:r>
      <w:r w:rsid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  </w:t>
      </w:r>
      <w:r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proofErr w:type="gramStart"/>
      <w:r w:rsidR="00F07764"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</w:t>
      </w:r>
      <w:proofErr w:type="gramEnd"/>
      <w:r w:rsidRPr="00CF5A6D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64"/>
      <w:footerReference w:type="default" r:id="rId65"/>
      <w:footerReference w:type="first" r:id="rId66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1AE50" w14:textId="77777777" w:rsidR="00F87893" w:rsidRDefault="00F87893" w:rsidP="006B5BED">
      <w:r>
        <w:separator/>
      </w:r>
    </w:p>
  </w:endnote>
  <w:endnote w:type="continuationSeparator" w:id="0">
    <w:p w14:paraId="73A0CB96" w14:textId="77777777" w:rsidR="00F87893" w:rsidRDefault="00F87893" w:rsidP="006B5BED">
      <w:r>
        <w:continuationSeparator/>
      </w:r>
    </w:p>
  </w:endnote>
  <w:endnote w:type="continuationNotice" w:id="1">
    <w:p w14:paraId="2F33F430" w14:textId="77777777" w:rsidR="00F87893" w:rsidRDefault="00F8789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A82FF" w14:textId="77777777" w:rsidR="00F87893" w:rsidRDefault="00F87893" w:rsidP="006B5BED">
      <w:r>
        <w:separator/>
      </w:r>
    </w:p>
  </w:footnote>
  <w:footnote w:type="continuationSeparator" w:id="0">
    <w:p w14:paraId="7B5A3A4B" w14:textId="77777777" w:rsidR="00F87893" w:rsidRDefault="00F87893" w:rsidP="006B5BED">
      <w:r>
        <w:continuationSeparator/>
      </w:r>
    </w:p>
  </w:footnote>
  <w:footnote w:type="continuationNotice" w:id="1">
    <w:p w14:paraId="454B2710" w14:textId="77777777" w:rsidR="00F87893" w:rsidRDefault="00F8789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AD48BD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2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r w:rsidRPr="00085D43">
            <w:rPr>
              <w:rFonts w:ascii="Avenir Next LT Pro" w:hAnsi="Avenir Next LT Pro"/>
              <w:sz w:val="18"/>
              <w:szCs w:val="18"/>
            </w:rPr>
            <w:t>Limache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62D9622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FE012A">
            <w:rPr>
              <w:rFonts w:ascii="Avenir Next LT Pro" w:hAnsi="Avenir Next LT Pro"/>
              <w:sz w:val="18"/>
              <w:szCs w:val="18"/>
              <w:lang w:val="es-CL"/>
            </w:rPr>
            <w:t>60</w:t>
          </w:r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>5-1</w:t>
          </w:r>
          <w:r w:rsidR="00B54F63">
            <w:rPr>
              <w:rFonts w:ascii="Avenir Next LT Pro" w:hAnsi="Avenir Next LT Pro"/>
              <w:sz w:val="18"/>
              <w:szCs w:val="18"/>
              <w:lang w:val="es-CL"/>
            </w:rPr>
            <w:t>918</w:t>
          </w:r>
        </w:p>
        <w:p w14:paraId="6CDEBCE0" w14:textId="4C3C2A3A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>Mayo</w:t>
          </w:r>
          <w:proofErr w:type="gramEnd"/>
          <w:r w:rsidR="00926C30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B54F63">
            <w:rPr>
              <w:rFonts w:ascii="Avenir Next LT Pro" w:hAnsi="Avenir Next LT Pro"/>
              <w:sz w:val="18"/>
              <w:szCs w:val="18"/>
              <w:lang w:val="es-CL"/>
            </w:rPr>
            <w:t>27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FB1E83">
            <w:rPr>
              <w:rFonts w:ascii="Avenir Next LT Pro" w:hAnsi="Avenir Next LT Pro"/>
              <w:sz w:val="18"/>
              <w:szCs w:val="18"/>
              <w:lang w:val="es-CL"/>
            </w:rPr>
            <w:t>6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2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60F3"/>
    <w:rsid w:val="00017FC7"/>
    <w:rsid w:val="00020DC7"/>
    <w:rsid w:val="00021027"/>
    <w:rsid w:val="00021046"/>
    <w:rsid w:val="000232B4"/>
    <w:rsid w:val="00030D32"/>
    <w:rsid w:val="00031F65"/>
    <w:rsid w:val="00035671"/>
    <w:rsid w:val="000452B0"/>
    <w:rsid w:val="00045A9F"/>
    <w:rsid w:val="000477C0"/>
    <w:rsid w:val="00052BBC"/>
    <w:rsid w:val="00053095"/>
    <w:rsid w:val="000543D9"/>
    <w:rsid w:val="00055C1E"/>
    <w:rsid w:val="00055E0F"/>
    <w:rsid w:val="00057554"/>
    <w:rsid w:val="00060783"/>
    <w:rsid w:val="00062003"/>
    <w:rsid w:val="0006552B"/>
    <w:rsid w:val="0006696A"/>
    <w:rsid w:val="0007035A"/>
    <w:rsid w:val="00074093"/>
    <w:rsid w:val="00074E51"/>
    <w:rsid w:val="00076F60"/>
    <w:rsid w:val="00080132"/>
    <w:rsid w:val="00081188"/>
    <w:rsid w:val="000816C4"/>
    <w:rsid w:val="00082C1C"/>
    <w:rsid w:val="00085D43"/>
    <w:rsid w:val="000871B8"/>
    <w:rsid w:val="00091B5D"/>
    <w:rsid w:val="000936B1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76B"/>
    <w:rsid w:val="000B6D94"/>
    <w:rsid w:val="000B7FB5"/>
    <w:rsid w:val="000C5BB6"/>
    <w:rsid w:val="000C5F66"/>
    <w:rsid w:val="000C6ED6"/>
    <w:rsid w:val="000E04DC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10537"/>
    <w:rsid w:val="0011190F"/>
    <w:rsid w:val="001140FC"/>
    <w:rsid w:val="00115262"/>
    <w:rsid w:val="00120741"/>
    <w:rsid w:val="00125618"/>
    <w:rsid w:val="0012675A"/>
    <w:rsid w:val="00127691"/>
    <w:rsid w:val="001300C4"/>
    <w:rsid w:val="001351EA"/>
    <w:rsid w:val="0013521E"/>
    <w:rsid w:val="00135A8E"/>
    <w:rsid w:val="00135EA4"/>
    <w:rsid w:val="001401FE"/>
    <w:rsid w:val="00146D8A"/>
    <w:rsid w:val="001504F7"/>
    <w:rsid w:val="00150B36"/>
    <w:rsid w:val="00156772"/>
    <w:rsid w:val="00164B8D"/>
    <w:rsid w:val="001675AB"/>
    <w:rsid w:val="00170ED4"/>
    <w:rsid w:val="00173B33"/>
    <w:rsid w:val="00174BEC"/>
    <w:rsid w:val="00176D26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1A04"/>
    <w:rsid w:val="001B5AE1"/>
    <w:rsid w:val="001B6C61"/>
    <w:rsid w:val="001C59D4"/>
    <w:rsid w:val="001C6FA2"/>
    <w:rsid w:val="001C7850"/>
    <w:rsid w:val="001D09B8"/>
    <w:rsid w:val="001D1312"/>
    <w:rsid w:val="001D40D0"/>
    <w:rsid w:val="001D690A"/>
    <w:rsid w:val="001E102C"/>
    <w:rsid w:val="001E39E9"/>
    <w:rsid w:val="001E6A70"/>
    <w:rsid w:val="00203401"/>
    <w:rsid w:val="00205299"/>
    <w:rsid w:val="002157C0"/>
    <w:rsid w:val="00215FFA"/>
    <w:rsid w:val="002162C9"/>
    <w:rsid w:val="0022000A"/>
    <w:rsid w:val="0022167C"/>
    <w:rsid w:val="002218BA"/>
    <w:rsid w:val="00222248"/>
    <w:rsid w:val="00223AF1"/>
    <w:rsid w:val="002274B2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62DDB"/>
    <w:rsid w:val="00275812"/>
    <w:rsid w:val="002830DF"/>
    <w:rsid w:val="00285470"/>
    <w:rsid w:val="002870F5"/>
    <w:rsid w:val="002878CE"/>
    <w:rsid w:val="00290184"/>
    <w:rsid w:val="002916BE"/>
    <w:rsid w:val="002945D4"/>
    <w:rsid w:val="002967B2"/>
    <w:rsid w:val="002A0EC3"/>
    <w:rsid w:val="002A29D7"/>
    <w:rsid w:val="002A3DC3"/>
    <w:rsid w:val="002A3DD5"/>
    <w:rsid w:val="002A446C"/>
    <w:rsid w:val="002A4FD1"/>
    <w:rsid w:val="002A55D7"/>
    <w:rsid w:val="002A69D9"/>
    <w:rsid w:val="002A7FB2"/>
    <w:rsid w:val="002B0557"/>
    <w:rsid w:val="002B3D6E"/>
    <w:rsid w:val="002B513C"/>
    <w:rsid w:val="002B6AC1"/>
    <w:rsid w:val="002C1E75"/>
    <w:rsid w:val="002C2C09"/>
    <w:rsid w:val="002C4273"/>
    <w:rsid w:val="002C51A1"/>
    <w:rsid w:val="002C5876"/>
    <w:rsid w:val="002C5B38"/>
    <w:rsid w:val="002C6AC5"/>
    <w:rsid w:val="002E3624"/>
    <w:rsid w:val="002E6689"/>
    <w:rsid w:val="002F4235"/>
    <w:rsid w:val="002F63E3"/>
    <w:rsid w:val="00300A08"/>
    <w:rsid w:val="0030509E"/>
    <w:rsid w:val="00310558"/>
    <w:rsid w:val="00310A24"/>
    <w:rsid w:val="00312B4C"/>
    <w:rsid w:val="00315135"/>
    <w:rsid w:val="003171A1"/>
    <w:rsid w:val="00320751"/>
    <w:rsid w:val="00320E73"/>
    <w:rsid w:val="0032255A"/>
    <w:rsid w:val="00323E48"/>
    <w:rsid w:val="0032493A"/>
    <w:rsid w:val="00325E15"/>
    <w:rsid w:val="003305B9"/>
    <w:rsid w:val="00330AE3"/>
    <w:rsid w:val="0033267E"/>
    <w:rsid w:val="00333DCF"/>
    <w:rsid w:val="00334C2C"/>
    <w:rsid w:val="00340168"/>
    <w:rsid w:val="00342333"/>
    <w:rsid w:val="0035549E"/>
    <w:rsid w:val="00361968"/>
    <w:rsid w:val="00365AFA"/>
    <w:rsid w:val="0036664C"/>
    <w:rsid w:val="00373A81"/>
    <w:rsid w:val="003877ED"/>
    <w:rsid w:val="00392F21"/>
    <w:rsid w:val="0039343E"/>
    <w:rsid w:val="00396F17"/>
    <w:rsid w:val="00397439"/>
    <w:rsid w:val="003A7EB2"/>
    <w:rsid w:val="003B42F6"/>
    <w:rsid w:val="003B4776"/>
    <w:rsid w:val="003B47E8"/>
    <w:rsid w:val="003B795E"/>
    <w:rsid w:val="003C2518"/>
    <w:rsid w:val="003C4439"/>
    <w:rsid w:val="003C7C15"/>
    <w:rsid w:val="003D071F"/>
    <w:rsid w:val="003D1C87"/>
    <w:rsid w:val="003D288A"/>
    <w:rsid w:val="003D6826"/>
    <w:rsid w:val="003D6FAB"/>
    <w:rsid w:val="003D7DEE"/>
    <w:rsid w:val="003E0F1C"/>
    <w:rsid w:val="003E5BDD"/>
    <w:rsid w:val="003F1F40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35C77"/>
    <w:rsid w:val="004407BA"/>
    <w:rsid w:val="00441C09"/>
    <w:rsid w:val="0044374E"/>
    <w:rsid w:val="004446B1"/>
    <w:rsid w:val="004459FB"/>
    <w:rsid w:val="00445AF6"/>
    <w:rsid w:val="00447DA2"/>
    <w:rsid w:val="00450E3D"/>
    <w:rsid w:val="004523B3"/>
    <w:rsid w:val="004525A9"/>
    <w:rsid w:val="0045623F"/>
    <w:rsid w:val="0046116E"/>
    <w:rsid w:val="00463F15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D6AE8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28F6"/>
    <w:rsid w:val="005545E9"/>
    <w:rsid w:val="005554AB"/>
    <w:rsid w:val="00557681"/>
    <w:rsid w:val="00561355"/>
    <w:rsid w:val="00563AD3"/>
    <w:rsid w:val="005649C8"/>
    <w:rsid w:val="00572E65"/>
    <w:rsid w:val="00577E07"/>
    <w:rsid w:val="00580EAB"/>
    <w:rsid w:val="00582B8D"/>
    <w:rsid w:val="0058328B"/>
    <w:rsid w:val="00584366"/>
    <w:rsid w:val="005871C1"/>
    <w:rsid w:val="00594E0F"/>
    <w:rsid w:val="00596ADD"/>
    <w:rsid w:val="00596E17"/>
    <w:rsid w:val="005A307B"/>
    <w:rsid w:val="005A33D2"/>
    <w:rsid w:val="005A4428"/>
    <w:rsid w:val="005A59A4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14D2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22C"/>
    <w:rsid w:val="006164EE"/>
    <w:rsid w:val="006166ED"/>
    <w:rsid w:val="00617EB3"/>
    <w:rsid w:val="006227D1"/>
    <w:rsid w:val="0062739A"/>
    <w:rsid w:val="006308C6"/>
    <w:rsid w:val="00632534"/>
    <w:rsid w:val="006325F9"/>
    <w:rsid w:val="006328BD"/>
    <w:rsid w:val="00632DAD"/>
    <w:rsid w:val="00640255"/>
    <w:rsid w:val="0064410D"/>
    <w:rsid w:val="00644218"/>
    <w:rsid w:val="006554C5"/>
    <w:rsid w:val="00657F77"/>
    <w:rsid w:val="006601FA"/>
    <w:rsid w:val="00660652"/>
    <w:rsid w:val="00660F0D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2E43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B7CED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E12D3"/>
    <w:rsid w:val="007E1A12"/>
    <w:rsid w:val="007E26E1"/>
    <w:rsid w:val="007E37B1"/>
    <w:rsid w:val="007E4350"/>
    <w:rsid w:val="007E55F3"/>
    <w:rsid w:val="007E7DAC"/>
    <w:rsid w:val="007F1528"/>
    <w:rsid w:val="007F1D33"/>
    <w:rsid w:val="007F3070"/>
    <w:rsid w:val="007F73A0"/>
    <w:rsid w:val="008025F2"/>
    <w:rsid w:val="008036E3"/>
    <w:rsid w:val="00805008"/>
    <w:rsid w:val="00807EFC"/>
    <w:rsid w:val="00811A97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855"/>
    <w:rsid w:val="00884F48"/>
    <w:rsid w:val="00886E08"/>
    <w:rsid w:val="00886E6C"/>
    <w:rsid w:val="00887E53"/>
    <w:rsid w:val="00892ACC"/>
    <w:rsid w:val="0089528E"/>
    <w:rsid w:val="008A50AF"/>
    <w:rsid w:val="008B0543"/>
    <w:rsid w:val="008B2642"/>
    <w:rsid w:val="008B2D2F"/>
    <w:rsid w:val="008B506C"/>
    <w:rsid w:val="008B5635"/>
    <w:rsid w:val="008C097C"/>
    <w:rsid w:val="008C13C7"/>
    <w:rsid w:val="008C3AE0"/>
    <w:rsid w:val="008D41AC"/>
    <w:rsid w:val="008D4454"/>
    <w:rsid w:val="008E4567"/>
    <w:rsid w:val="008E4B99"/>
    <w:rsid w:val="008F4802"/>
    <w:rsid w:val="008F5205"/>
    <w:rsid w:val="008F5AD3"/>
    <w:rsid w:val="008F75AB"/>
    <w:rsid w:val="009014CB"/>
    <w:rsid w:val="009017F6"/>
    <w:rsid w:val="00902811"/>
    <w:rsid w:val="00904854"/>
    <w:rsid w:val="00906C32"/>
    <w:rsid w:val="00912D93"/>
    <w:rsid w:val="00913957"/>
    <w:rsid w:val="00913FDB"/>
    <w:rsid w:val="00917FD3"/>
    <w:rsid w:val="00922371"/>
    <w:rsid w:val="00923145"/>
    <w:rsid w:val="00926C30"/>
    <w:rsid w:val="0093248C"/>
    <w:rsid w:val="00936AEB"/>
    <w:rsid w:val="0093751D"/>
    <w:rsid w:val="009375F6"/>
    <w:rsid w:val="00940B6D"/>
    <w:rsid w:val="00940EF6"/>
    <w:rsid w:val="009423FA"/>
    <w:rsid w:val="00947602"/>
    <w:rsid w:val="009477FD"/>
    <w:rsid w:val="00951A08"/>
    <w:rsid w:val="00953DBF"/>
    <w:rsid w:val="009540A1"/>
    <w:rsid w:val="0096120F"/>
    <w:rsid w:val="00961EB5"/>
    <w:rsid w:val="009629A4"/>
    <w:rsid w:val="00970765"/>
    <w:rsid w:val="00972134"/>
    <w:rsid w:val="00972979"/>
    <w:rsid w:val="00972E75"/>
    <w:rsid w:val="009742D0"/>
    <w:rsid w:val="009745D3"/>
    <w:rsid w:val="00977196"/>
    <w:rsid w:val="00980A11"/>
    <w:rsid w:val="00983BB4"/>
    <w:rsid w:val="00985A33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59B5"/>
    <w:rsid w:val="009F7039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3A1F"/>
    <w:rsid w:val="00A63ADF"/>
    <w:rsid w:val="00A72906"/>
    <w:rsid w:val="00A72E7B"/>
    <w:rsid w:val="00A76E00"/>
    <w:rsid w:val="00A80C9D"/>
    <w:rsid w:val="00A8491D"/>
    <w:rsid w:val="00A861F9"/>
    <w:rsid w:val="00A86DA4"/>
    <w:rsid w:val="00A920DA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8BD"/>
    <w:rsid w:val="00AD4FC7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84A"/>
    <w:rsid w:val="00B17959"/>
    <w:rsid w:val="00B2179B"/>
    <w:rsid w:val="00B2568D"/>
    <w:rsid w:val="00B276AE"/>
    <w:rsid w:val="00B34012"/>
    <w:rsid w:val="00B36D33"/>
    <w:rsid w:val="00B4159E"/>
    <w:rsid w:val="00B42E00"/>
    <w:rsid w:val="00B4542B"/>
    <w:rsid w:val="00B475FE"/>
    <w:rsid w:val="00B53EF1"/>
    <w:rsid w:val="00B54F63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4520"/>
    <w:rsid w:val="00B87707"/>
    <w:rsid w:val="00B903F9"/>
    <w:rsid w:val="00B9598D"/>
    <w:rsid w:val="00B974C1"/>
    <w:rsid w:val="00BA40C8"/>
    <w:rsid w:val="00BA5B14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373"/>
    <w:rsid w:val="00BD35D7"/>
    <w:rsid w:val="00BD38E4"/>
    <w:rsid w:val="00BD7972"/>
    <w:rsid w:val="00BE0E1C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1175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4BBA"/>
    <w:rsid w:val="00C462C1"/>
    <w:rsid w:val="00C46BF5"/>
    <w:rsid w:val="00C50D3E"/>
    <w:rsid w:val="00C51622"/>
    <w:rsid w:val="00C55A02"/>
    <w:rsid w:val="00C568FA"/>
    <w:rsid w:val="00C57384"/>
    <w:rsid w:val="00C60198"/>
    <w:rsid w:val="00C65882"/>
    <w:rsid w:val="00C67E17"/>
    <w:rsid w:val="00C71745"/>
    <w:rsid w:val="00C75702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5A6D"/>
    <w:rsid w:val="00CF72FD"/>
    <w:rsid w:val="00D02C24"/>
    <w:rsid w:val="00D053C4"/>
    <w:rsid w:val="00D160B0"/>
    <w:rsid w:val="00D234D3"/>
    <w:rsid w:val="00D24BF4"/>
    <w:rsid w:val="00D24E5E"/>
    <w:rsid w:val="00D25072"/>
    <w:rsid w:val="00D26F45"/>
    <w:rsid w:val="00D26F4B"/>
    <w:rsid w:val="00D31615"/>
    <w:rsid w:val="00D354D7"/>
    <w:rsid w:val="00D35D35"/>
    <w:rsid w:val="00D37ADD"/>
    <w:rsid w:val="00D404CD"/>
    <w:rsid w:val="00D40719"/>
    <w:rsid w:val="00D41ED6"/>
    <w:rsid w:val="00D4522E"/>
    <w:rsid w:val="00D56F96"/>
    <w:rsid w:val="00D709F7"/>
    <w:rsid w:val="00D718B9"/>
    <w:rsid w:val="00D727A2"/>
    <w:rsid w:val="00D72F16"/>
    <w:rsid w:val="00D77EFA"/>
    <w:rsid w:val="00D81B98"/>
    <w:rsid w:val="00D84084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B24"/>
    <w:rsid w:val="00DD7FE9"/>
    <w:rsid w:val="00DE1751"/>
    <w:rsid w:val="00DE64E6"/>
    <w:rsid w:val="00DE79FF"/>
    <w:rsid w:val="00DF0890"/>
    <w:rsid w:val="00DF673F"/>
    <w:rsid w:val="00E001B5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536D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200F"/>
    <w:rsid w:val="00EE4A97"/>
    <w:rsid w:val="00EE7668"/>
    <w:rsid w:val="00EE7986"/>
    <w:rsid w:val="00EF0E1C"/>
    <w:rsid w:val="00EF12CD"/>
    <w:rsid w:val="00EF22DE"/>
    <w:rsid w:val="00EF3724"/>
    <w:rsid w:val="00EF5616"/>
    <w:rsid w:val="00EF6D60"/>
    <w:rsid w:val="00EF7756"/>
    <w:rsid w:val="00F011AD"/>
    <w:rsid w:val="00F02EDB"/>
    <w:rsid w:val="00F07764"/>
    <w:rsid w:val="00F1003C"/>
    <w:rsid w:val="00F107CB"/>
    <w:rsid w:val="00F12B5F"/>
    <w:rsid w:val="00F167F3"/>
    <w:rsid w:val="00F2237C"/>
    <w:rsid w:val="00F227B0"/>
    <w:rsid w:val="00F27A44"/>
    <w:rsid w:val="00F30D3B"/>
    <w:rsid w:val="00F3259F"/>
    <w:rsid w:val="00F40C54"/>
    <w:rsid w:val="00F437DD"/>
    <w:rsid w:val="00F51F92"/>
    <w:rsid w:val="00F5471B"/>
    <w:rsid w:val="00F56143"/>
    <w:rsid w:val="00F56199"/>
    <w:rsid w:val="00F6099A"/>
    <w:rsid w:val="00F64F0C"/>
    <w:rsid w:val="00F654D1"/>
    <w:rsid w:val="00F655C3"/>
    <w:rsid w:val="00F657D5"/>
    <w:rsid w:val="00F667EA"/>
    <w:rsid w:val="00F72B9C"/>
    <w:rsid w:val="00F749D1"/>
    <w:rsid w:val="00F75CB2"/>
    <w:rsid w:val="00F84C63"/>
    <w:rsid w:val="00F8789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1E83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012A"/>
    <w:rsid w:val="00FE2D15"/>
    <w:rsid w:val="00FE3BF1"/>
    <w:rsid w:val="00FE5083"/>
    <w:rsid w:val="00FE7116"/>
    <w:rsid w:val="00FF09D2"/>
    <w:rsid w:val="00FF2B62"/>
    <w:rsid w:val="00FF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18</TotalTime>
  <Pages>14</Pages>
  <Words>241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Maria Palma</cp:lastModifiedBy>
  <cp:revision>33</cp:revision>
  <cp:lastPrinted>2025-11-25T20:08:00Z</cp:lastPrinted>
  <dcterms:created xsi:type="dcterms:W3CDTF">2026-05-27T14:09:00Z</dcterms:created>
  <dcterms:modified xsi:type="dcterms:W3CDTF">2026-05-27T17:01:00Z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