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89"/>
        <w:gridCol w:w="6328"/>
      </w:tblGrid>
      <w:tr w:rsidR="009C5CD3" w:rsidRPr="00D25E4F" w14:paraId="4AD66D8C" w14:textId="77777777" w:rsidTr="00D25E4F">
        <w:trPr>
          <w:trHeight w:val="360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5A71CFBE" w14:textId="77777777" w:rsidR="009C5CD3" w:rsidRPr="00D25E4F" w:rsidRDefault="009C5CD3" w:rsidP="00C96DEE">
            <w:pPr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</w:pPr>
            <w:bookmarkStart w:id="0" w:name="_Hlk116263955"/>
            <w:bookmarkEnd w:id="0"/>
          </w:p>
          <w:p w14:paraId="265077F5" w14:textId="398FBDD1" w:rsidR="009C5CD3" w:rsidRPr="00D25E4F" w:rsidRDefault="009C5CD3" w:rsidP="00C96DEE">
            <w:pPr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  <w:t xml:space="preserve">INSPECTION ON </w:t>
            </w:r>
          </w:p>
          <w:p w14:paraId="19179818" w14:textId="77777777" w:rsidR="009C5CD3" w:rsidRPr="00D25E4F" w:rsidRDefault="009C5CD3" w:rsidP="00C96DEE">
            <w:pPr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  <w:t>BEHALF OF</w:t>
            </w:r>
          </w:p>
          <w:p w14:paraId="7816B48A" w14:textId="5B3B9D8A" w:rsidR="009C5CD3" w:rsidRPr="00D25E4F" w:rsidRDefault="009C5CD3" w:rsidP="00C96DEE">
            <w:pPr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</w:p>
        </w:tc>
        <w:tc>
          <w:tcPr>
            <w:tcW w:w="6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8F75D" w14:textId="0BEE6CA0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ES" w:eastAsia="es-ES"/>
              </w:rPr>
            </w:pPr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ES" w:eastAsia="es-ES"/>
              </w:rPr>
              <w:t>Fresh On Time Seafood</w:t>
            </w:r>
          </w:p>
        </w:tc>
      </w:tr>
      <w:tr w:rsidR="009C5CD3" w:rsidRPr="00D25E4F" w14:paraId="5911BDF2" w14:textId="77777777" w:rsidTr="00D25E4F">
        <w:trPr>
          <w:trHeight w:val="360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1F3567A2" w14:textId="77777777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</w:pPr>
          </w:p>
          <w:p w14:paraId="5ED5682C" w14:textId="77777777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ES" w:eastAsia="es-ES"/>
              </w:rPr>
              <w:t xml:space="preserve">REQUESTED BY </w:t>
            </w:r>
          </w:p>
          <w:p w14:paraId="3C0A5446" w14:textId="77777777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</w:p>
        </w:tc>
        <w:tc>
          <w:tcPr>
            <w:tcW w:w="6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FD7AB" w14:textId="029D612E" w:rsidR="009C5CD3" w:rsidRPr="00D25E4F" w:rsidRDefault="00FD009A" w:rsidP="00C96DEE">
            <w:pPr>
              <w:tabs>
                <w:tab w:val="left" w:pos="214"/>
              </w:tabs>
              <w:spacing w:after="0"/>
              <w:jc w:val="both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</w:pPr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 xml:space="preserve">Ms. </w:t>
            </w:r>
            <w:r w:rsidR="00852240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>Yulan</w:t>
            </w:r>
            <w:r w:rsidR="001165C0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 xml:space="preserve"> </w:t>
            </w:r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 xml:space="preserve">Indah </w:t>
            </w:r>
            <w:proofErr w:type="spellStart"/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>Permatasari</w:t>
            </w:r>
            <w:proofErr w:type="spellEnd"/>
          </w:p>
        </w:tc>
      </w:tr>
      <w:tr w:rsidR="009C5CD3" w:rsidRPr="00D25E4F" w14:paraId="21838E92" w14:textId="77777777" w:rsidTr="00D25E4F">
        <w:trPr>
          <w:cantSplit/>
          <w:trHeight w:val="360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18B0CC73" w14:textId="77777777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n-GB" w:eastAsia="es-ES"/>
              </w:rPr>
            </w:pPr>
          </w:p>
          <w:p w14:paraId="51A021F5" w14:textId="77777777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n-GB"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n-GB" w:eastAsia="es-ES"/>
              </w:rPr>
              <w:t>SCOPE OF SURVEY</w:t>
            </w:r>
          </w:p>
          <w:p w14:paraId="0743871A" w14:textId="77777777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</w:p>
        </w:tc>
        <w:tc>
          <w:tcPr>
            <w:tcW w:w="6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2B4C8" w14:textId="77777777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</w:pPr>
          </w:p>
          <w:p w14:paraId="30FE294F" w14:textId="47633AB9" w:rsidR="009C5CD3" w:rsidRPr="00D25E4F" w:rsidRDefault="009C5CD3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</w:pPr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 xml:space="preserve">Inspect the </w:t>
            </w:r>
            <w:r w:rsidR="005B185E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>cargo condition, container stuffing and sealing.</w:t>
            </w:r>
          </w:p>
        </w:tc>
      </w:tr>
    </w:tbl>
    <w:p w14:paraId="7BAD7284" w14:textId="77777777" w:rsidR="009C5CD3" w:rsidRPr="00D25E4F" w:rsidRDefault="009C5CD3" w:rsidP="00387032">
      <w:pPr>
        <w:pStyle w:val="Textoindependiente"/>
        <w:tabs>
          <w:tab w:val="left" w:pos="3660"/>
        </w:tabs>
        <w:jc w:val="both"/>
        <w:rPr>
          <w:rFonts w:ascii="Avenir Next LT Pro" w:hAnsi="Avenir Next LT Pro" w:cs="Arial"/>
          <w:sz w:val="22"/>
          <w:szCs w:val="22"/>
          <w:lang w:val="en-US"/>
        </w:rPr>
      </w:pPr>
    </w:p>
    <w:p w14:paraId="09408313" w14:textId="77777777" w:rsidR="009C5CD3" w:rsidRPr="00D25E4F" w:rsidRDefault="009C5CD3" w:rsidP="00387032">
      <w:pPr>
        <w:pStyle w:val="Textoindependiente"/>
        <w:tabs>
          <w:tab w:val="left" w:pos="3660"/>
        </w:tabs>
        <w:jc w:val="both"/>
        <w:rPr>
          <w:rFonts w:ascii="Avenir Next LT Pro" w:hAnsi="Avenir Next LT Pro" w:cs="Arial"/>
          <w:sz w:val="22"/>
          <w:szCs w:val="22"/>
          <w:lang w:val="en-US"/>
        </w:rPr>
      </w:pPr>
    </w:p>
    <w:p w14:paraId="228C4C1E" w14:textId="0B9C112B" w:rsidR="00387032" w:rsidRPr="00D25E4F" w:rsidRDefault="009D2866" w:rsidP="00387032">
      <w:pPr>
        <w:jc w:val="center"/>
        <w:rPr>
          <w:rFonts w:ascii="Avenir Next LT Pro" w:hAnsi="Avenir Next LT Pro" w:cs="Arial"/>
          <w:sz w:val="22"/>
          <w:szCs w:val="22"/>
        </w:rPr>
      </w:pPr>
      <w:r>
        <w:rPr>
          <w:noProof/>
        </w:rPr>
        <w:drawing>
          <wp:inline distT="0" distB="0" distL="0" distR="0" wp14:anchorId="7F3A9CAE" wp14:editId="6083DE5C">
            <wp:extent cx="4320160" cy="3240000"/>
            <wp:effectExtent l="0" t="0" r="4445" b="0"/>
            <wp:docPr id="96706436" name="Imagen 1" descr="Imagen que contiene edificio, noche, camioneta, grand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06436" name="Imagen 1" descr="Imagen que contiene edificio, noche, camioneta, grand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16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B6B38" w14:textId="5469F202" w:rsidR="00D25E4F" w:rsidRDefault="00D25E4F" w:rsidP="00693E03">
      <w:pPr>
        <w:spacing w:line="360" w:lineRule="auto"/>
        <w:jc w:val="center"/>
        <w:rPr>
          <w:rFonts w:ascii="Avenir Next LT Pro" w:hAnsi="Avenir Next LT Pro" w:cs="Arial"/>
          <w:color w:val="303030"/>
          <w:sz w:val="22"/>
          <w:szCs w:val="22"/>
        </w:rPr>
      </w:pPr>
      <w:proofErr w:type="gramStart"/>
      <w:r>
        <w:rPr>
          <w:rFonts w:ascii="Avenir Next LT Pro" w:hAnsi="Avenir Next LT Pro" w:cs="Arial"/>
          <w:color w:val="303030"/>
          <w:sz w:val="22"/>
          <w:szCs w:val="22"/>
        </w:rPr>
        <w:t>R</w:t>
      </w:r>
      <w:r w:rsidR="00EC0947" w:rsidRPr="00D25E4F">
        <w:rPr>
          <w:rFonts w:ascii="Avenir Next LT Pro" w:hAnsi="Avenir Next LT Pro" w:cs="Arial"/>
          <w:color w:val="303030"/>
          <w:sz w:val="22"/>
          <w:szCs w:val="22"/>
        </w:rPr>
        <w:t>eefer</w:t>
      </w:r>
      <w:proofErr w:type="gramEnd"/>
      <w:r w:rsidR="00EC0947" w:rsidRPr="00D25E4F">
        <w:rPr>
          <w:rFonts w:ascii="Avenir Next LT Pro" w:hAnsi="Avenir Next LT Pro" w:cs="Arial"/>
          <w:color w:val="303030"/>
          <w:sz w:val="22"/>
          <w:szCs w:val="22"/>
        </w:rPr>
        <w:t xml:space="preserve"> container </w:t>
      </w:r>
      <w:r w:rsidR="009D2866">
        <w:rPr>
          <w:rFonts w:ascii="Avenir Next LT Pro" w:hAnsi="Avenir Next LT Pro" w:cs="Arial"/>
          <w:color w:val="303030"/>
          <w:sz w:val="22"/>
          <w:szCs w:val="22"/>
        </w:rPr>
        <w:t xml:space="preserve">TTNU 864581-1 </w:t>
      </w:r>
      <w:r w:rsidR="00EC0947" w:rsidRPr="00693E03">
        <w:rPr>
          <w:rFonts w:ascii="Avenir Next LT Pro" w:hAnsi="Avenir Next LT Pro" w:cs="Arial"/>
          <w:color w:val="303030"/>
          <w:sz w:val="22"/>
          <w:szCs w:val="22"/>
        </w:rPr>
        <w:t>located</w:t>
      </w:r>
      <w:r w:rsidR="00EC0947" w:rsidRPr="00D25E4F">
        <w:rPr>
          <w:rFonts w:ascii="Avenir Next LT Pro" w:hAnsi="Avenir Next LT Pro" w:cs="Arial"/>
          <w:color w:val="303030"/>
          <w:sz w:val="22"/>
          <w:szCs w:val="22"/>
        </w:rPr>
        <w:t xml:space="preserve"> on </w:t>
      </w:r>
      <w:r w:rsidR="00693E03">
        <w:rPr>
          <w:rFonts w:ascii="Avenir Next LT Pro" w:hAnsi="Avenir Next LT Pro" w:cs="Arial"/>
          <w:color w:val="303030"/>
          <w:sz w:val="22"/>
          <w:szCs w:val="22"/>
        </w:rPr>
        <w:t xml:space="preserve">the </w:t>
      </w:r>
      <w:r w:rsidR="00EC0947" w:rsidRPr="00D25E4F">
        <w:rPr>
          <w:rFonts w:ascii="Avenir Next LT Pro" w:hAnsi="Avenir Next LT Pro" w:cs="Arial"/>
          <w:color w:val="303030"/>
          <w:sz w:val="22"/>
          <w:szCs w:val="22"/>
        </w:rPr>
        <w:t>platform of the c</w:t>
      </w:r>
      <w:r w:rsidR="00FF66C6" w:rsidRPr="00D25E4F">
        <w:rPr>
          <w:rFonts w:ascii="Avenir Next LT Pro" w:hAnsi="Avenir Next LT Pro" w:cs="Arial"/>
          <w:color w:val="303030"/>
          <w:sz w:val="22"/>
          <w:szCs w:val="22"/>
        </w:rPr>
        <w:t>hamber</w:t>
      </w:r>
    </w:p>
    <w:p w14:paraId="7B9D3D8C" w14:textId="1E79AA04" w:rsidR="00D25E4F" w:rsidRPr="009D2866" w:rsidRDefault="00EC0947" w:rsidP="00693E03">
      <w:pPr>
        <w:spacing w:line="360" w:lineRule="auto"/>
        <w:jc w:val="center"/>
        <w:rPr>
          <w:rFonts w:ascii="Avenir Next LT Pro" w:hAnsi="Avenir Next LT Pro" w:cs="Arial"/>
          <w:color w:val="303030"/>
          <w:sz w:val="22"/>
          <w:szCs w:val="22"/>
          <w:lang w:val="es-MX"/>
        </w:rPr>
      </w:pPr>
      <w:r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>"</w:t>
      </w:r>
      <w:proofErr w:type="spellStart"/>
      <w:r w:rsidR="001165C0"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>E</w:t>
      </w:r>
      <w:r w:rsidR="009D2866"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>mergent</w:t>
      </w:r>
      <w:proofErr w:type="spellEnd"/>
      <w:r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>"</w:t>
      </w:r>
      <w:r w:rsidR="00FF66C6"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 xml:space="preserve"> </w:t>
      </w:r>
      <w:r w:rsidR="009D2866"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>Puerto Varas</w:t>
      </w:r>
      <w:r w:rsidR="001165C0"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 xml:space="preserve"> - </w:t>
      </w:r>
      <w:r w:rsidR="00FF66C6"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 xml:space="preserve">Puerto Montt </w:t>
      </w:r>
      <w:r w:rsidRPr="009D2866">
        <w:rPr>
          <w:rFonts w:ascii="Avenir Next LT Pro" w:hAnsi="Avenir Next LT Pro" w:cs="Arial"/>
          <w:color w:val="303030"/>
          <w:sz w:val="22"/>
          <w:szCs w:val="22"/>
          <w:lang w:val="es-MX"/>
        </w:rPr>
        <w:t>/Chile.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555"/>
        <w:gridCol w:w="3067"/>
        <w:gridCol w:w="1694"/>
        <w:gridCol w:w="2701"/>
      </w:tblGrid>
      <w:tr w:rsidR="00FF66C6" w:rsidRPr="009D2866" w14:paraId="6D7402A4" w14:textId="77777777" w:rsidTr="00D25E4F">
        <w:trPr>
          <w:trHeight w:val="36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1A3C1D53" w14:textId="77777777" w:rsidR="00FF66C6" w:rsidRPr="009D2866" w:rsidRDefault="00FF66C6" w:rsidP="00C96DEE">
            <w:pPr>
              <w:tabs>
                <w:tab w:val="left" w:pos="2268"/>
              </w:tabs>
              <w:spacing w:after="0"/>
              <w:ind w:right="-6732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MX" w:eastAsia="es-ES"/>
              </w:rPr>
            </w:pPr>
          </w:p>
          <w:p w14:paraId="0F3DB3C0" w14:textId="77777777" w:rsidR="00FF66C6" w:rsidRPr="00D25E4F" w:rsidRDefault="00FF66C6" w:rsidP="00C96DEE">
            <w:pPr>
              <w:tabs>
                <w:tab w:val="left" w:pos="2268"/>
              </w:tabs>
              <w:spacing w:after="0"/>
              <w:ind w:right="-6732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  <w:t xml:space="preserve">CONTAINER </w:t>
            </w:r>
          </w:p>
          <w:p w14:paraId="4D2581E0" w14:textId="77777777" w:rsidR="00FF66C6" w:rsidRPr="00D25E4F" w:rsidRDefault="00FF66C6" w:rsidP="00C96DEE">
            <w:pPr>
              <w:tabs>
                <w:tab w:val="left" w:pos="2268"/>
              </w:tabs>
              <w:spacing w:after="0"/>
              <w:ind w:right="-6732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43FE6" w14:textId="18F873DD" w:rsidR="00FF66C6" w:rsidRPr="0064367D" w:rsidRDefault="009D2866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</w:pPr>
            <w:r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>TTNU 864581-1</w:t>
            </w:r>
          </w:p>
          <w:p w14:paraId="5F442602" w14:textId="0F095695" w:rsidR="00FF66C6" w:rsidRPr="00D25E4F" w:rsidRDefault="00604C8F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</w:pPr>
            <w:proofErr w:type="gramStart"/>
            <w:r w:rsidRPr="0064367D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>Reefer</w:t>
            </w:r>
            <w:proofErr w:type="gramEnd"/>
            <w:r w:rsidR="00FF66C6" w:rsidRPr="0064367D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  <w:t xml:space="preserve"> x </w:t>
            </w:r>
            <w:smartTag w:uri="urn:schemas-microsoft-com:office:smarttags" w:element="metricconverter">
              <w:smartTagPr>
                <w:attr w:name="ProductID" w:val="40 ft"/>
              </w:smartTagPr>
              <w:r w:rsidR="00FF66C6" w:rsidRPr="0064367D">
                <w:rPr>
                  <w:rFonts w:ascii="Avenir Next LT Pro" w:eastAsia="Times New Roman" w:hAnsi="Avenir Next LT Pro" w:cs="Arial"/>
                  <w:color w:val="303030"/>
                  <w:sz w:val="22"/>
                  <w:szCs w:val="22"/>
                  <w:lang w:eastAsia="es-ES"/>
                </w:rPr>
                <w:t>40 ft</w:t>
              </w:r>
            </w:smartTag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5472F131" w14:textId="77777777" w:rsidR="00FF66C6" w:rsidRPr="00D25E4F" w:rsidRDefault="00FF66C6" w:rsidP="00C96DEE">
            <w:pPr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  <w:t xml:space="preserve">PLACE OF INSPECTION 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CA37E" w14:textId="7A406E35" w:rsidR="00FF66C6" w:rsidRPr="00D25E4F" w:rsidRDefault="00604C8F" w:rsidP="00C96DEE">
            <w:pPr>
              <w:spacing w:after="0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CL" w:eastAsia="es-ES"/>
              </w:rPr>
            </w:pPr>
            <w:proofErr w:type="spellStart"/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CL" w:eastAsia="es-ES"/>
              </w:rPr>
              <w:t>Chamber</w:t>
            </w:r>
            <w:proofErr w:type="spellEnd"/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CL" w:eastAsia="es-ES"/>
              </w:rPr>
              <w:t xml:space="preserve">: </w:t>
            </w:r>
            <w:proofErr w:type="spellStart"/>
            <w:r w:rsidR="001165C0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CL" w:eastAsia="es-ES"/>
              </w:rPr>
              <w:t>E</w:t>
            </w:r>
            <w:r w:rsidR="009D2866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CL" w:eastAsia="es-ES"/>
              </w:rPr>
              <w:t>mergent</w:t>
            </w:r>
            <w:proofErr w:type="spellEnd"/>
            <w:r w:rsidR="009D2866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CL" w:eastAsia="es-ES"/>
              </w:rPr>
              <w:t xml:space="preserve"> </w:t>
            </w:r>
          </w:p>
          <w:p w14:paraId="589BD62B" w14:textId="5B5FBBDD" w:rsidR="00604C8F" w:rsidRPr="00D25E4F" w:rsidRDefault="001165C0" w:rsidP="00C96DEE">
            <w:pPr>
              <w:spacing w:after="0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</w:pPr>
            <w:r w:rsidRPr="00D25E4F">
              <w:rPr>
                <w:rFonts w:ascii="Avenir Next LT Pro" w:hAnsi="Avenir Next LT Pro"/>
                <w:color w:val="303030"/>
                <w:sz w:val="22"/>
                <w:szCs w:val="22"/>
                <w:lang w:val="es-MX"/>
              </w:rPr>
              <w:t>Ruta</w:t>
            </w:r>
            <w:r w:rsidR="009D2866">
              <w:rPr>
                <w:rFonts w:ascii="Avenir Next LT Pro" w:hAnsi="Avenir Next LT Pro"/>
                <w:color w:val="303030"/>
                <w:sz w:val="22"/>
                <w:szCs w:val="22"/>
                <w:lang w:val="es-MX"/>
              </w:rPr>
              <w:t xml:space="preserve"> Panamericana Sur Km</w:t>
            </w:r>
            <w:r w:rsidRPr="00D25E4F">
              <w:rPr>
                <w:rFonts w:ascii="Avenir Next LT Pro" w:hAnsi="Avenir Next LT Pro"/>
                <w:color w:val="303030"/>
                <w:sz w:val="22"/>
                <w:szCs w:val="22"/>
                <w:lang w:val="es-MX"/>
              </w:rPr>
              <w:t>-</w:t>
            </w:r>
            <w:r w:rsidR="009D2866">
              <w:rPr>
                <w:rFonts w:ascii="Avenir Next LT Pro" w:hAnsi="Avenir Next LT Pro"/>
                <w:color w:val="303030"/>
                <w:sz w:val="22"/>
                <w:szCs w:val="22"/>
                <w:lang w:val="es-MX"/>
              </w:rPr>
              <w:t>1012 Puerto Varas</w:t>
            </w:r>
            <w:r w:rsidRPr="00D25E4F">
              <w:rPr>
                <w:rFonts w:ascii="Avenir Next LT Pro" w:hAnsi="Avenir Next LT Pro"/>
                <w:color w:val="303030"/>
                <w:sz w:val="22"/>
                <w:szCs w:val="22"/>
                <w:lang w:val="es-MX"/>
              </w:rPr>
              <w:t xml:space="preserve"> - </w:t>
            </w:r>
            <w:r w:rsidR="00A5459C" w:rsidRPr="00D25E4F">
              <w:rPr>
                <w:rFonts w:ascii="Avenir Next LT Pro" w:hAnsi="Avenir Next LT Pro"/>
                <w:color w:val="303030"/>
                <w:sz w:val="22"/>
                <w:szCs w:val="22"/>
                <w:lang w:val="es-MX"/>
              </w:rPr>
              <w:t>Puerto Montt, Chile</w:t>
            </w:r>
          </w:p>
        </w:tc>
      </w:tr>
      <w:tr w:rsidR="00FF66C6" w:rsidRPr="00D25E4F" w14:paraId="12155831" w14:textId="77777777" w:rsidTr="00D25E4F">
        <w:trPr>
          <w:trHeight w:val="765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1696314F" w14:textId="77777777" w:rsidR="00FF66C6" w:rsidRPr="00D25E4F" w:rsidRDefault="00FF66C6" w:rsidP="00C96DEE">
            <w:pPr>
              <w:tabs>
                <w:tab w:val="left" w:pos="2127"/>
                <w:tab w:val="left" w:pos="2268"/>
              </w:tabs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s-MX" w:eastAsia="es-ES"/>
              </w:rPr>
            </w:pPr>
          </w:p>
          <w:p w14:paraId="1AEE748D" w14:textId="77777777" w:rsidR="00FF66C6" w:rsidRPr="00D25E4F" w:rsidRDefault="00FF66C6" w:rsidP="00C96DEE">
            <w:pPr>
              <w:tabs>
                <w:tab w:val="left" w:pos="2127"/>
                <w:tab w:val="left" w:pos="2268"/>
              </w:tabs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  <w:t>TYPE OF CARGO</w:t>
            </w:r>
          </w:p>
          <w:p w14:paraId="48F9F853" w14:textId="77777777" w:rsidR="00FF66C6" w:rsidRPr="00D25E4F" w:rsidRDefault="00FF66C6" w:rsidP="00C96DEE">
            <w:pPr>
              <w:tabs>
                <w:tab w:val="left" w:pos="2127"/>
                <w:tab w:val="left" w:pos="2268"/>
              </w:tabs>
              <w:spacing w:after="0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8D454" w14:textId="59C9F10E" w:rsidR="00FF66C6" w:rsidRPr="00D25E4F" w:rsidRDefault="003D1860" w:rsidP="00C96DEE">
            <w:pPr>
              <w:spacing w:after="0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</w:pPr>
            <w:r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  <w:t>Centolla</w:t>
            </w:r>
          </w:p>
          <w:p w14:paraId="322C8B5D" w14:textId="77777777" w:rsidR="00FD009A" w:rsidRPr="00D25E4F" w:rsidRDefault="00FD009A" w:rsidP="00C96DEE">
            <w:pPr>
              <w:spacing w:after="0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</w:pPr>
            <w:r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  <w:t>Congelado, Cocido bloque, Pinzas/Patas con cascara.</w:t>
            </w:r>
          </w:p>
          <w:p w14:paraId="38B85D59" w14:textId="44FAC83D" w:rsidR="00FD009A" w:rsidRPr="00D25E4F" w:rsidRDefault="0064367D" w:rsidP="00C96DEE">
            <w:pPr>
              <w:spacing w:after="0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</w:pPr>
            <w:r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  <w:t>(</w:t>
            </w:r>
            <w:proofErr w:type="spellStart"/>
            <w:r w:rsidR="003D1860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  <w:t>Lithodes</w:t>
            </w:r>
            <w:proofErr w:type="spellEnd"/>
            <w:r w:rsidR="003D1860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  <w:t xml:space="preserve"> </w:t>
            </w:r>
            <w:proofErr w:type="spellStart"/>
            <w:r w:rsidR="003D1860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  <w:t>Santolla</w:t>
            </w:r>
            <w:proofErr w:type="spellEnd"/>
            <w:r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s-MX" w:eastAsia="es-ES"/>
              </w:rPr>
              <w:t>)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13E1E6F7" w14:textId="77777777" w:rsidR="00FF66C6" w:rsidRPr="00D25E4F" w:rsidRDefault="00FF66C6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eastAsia="es-ES"/>
              </w:rPr>
            </w:pPr>
            <w:r w:rsidRPr="00D25E4F">
              <w:rPr>
                <w:rFonts w:ascii="Avenir Next LT Pro" w:eastAsia="Times New Roman" w:hAnsi="Avenir Next LT Pro" w:cs="Arial"/>
                <w:b/>
                <w:color w:val="FFFFFF" w:themeColor="background1"/>
                <w:sz w:val="22"/>
                <w:szCs w:val="22"/>
                <w:lang w:val="en-GB" w:eastAsia="es-ES"/>
              </w:rPr>
              <w:t>ATTENDANCE DATE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E3428FD" w14:textId="094540F1" w:rsidR="00FF66C6" w:rsidRPr="00D25E4F" w:rsidRDefault="009D2866" w:rsidP="00C96DEE">
            <w:pPr>
              <w:spacing w:after="0"/>
              <w:jc w:val="both"/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eastAsia="es-ES"/>
              </w:rPr>
            </w:pPr>
            <w:r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>April 16</w:t>
            </w:r>
            <w:r w:rsidR="00A5459C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 xml:space="preserve">, </w:t>
            </w:r>
            <w:r w:rsidR="00B9206C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>202</w:t>
            </w:r>
            <w:r w:rsidR="0064367D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>6</w:t>
            </w:r>
            <w:r w:rsidR="00B9206C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>,</w:t>
            </w:r>
            <w:r w:rsidR="00560FE6" w:rsidRPr="00D25E4F">
              <w:rPr>
                <w:rFonts w:ascii="Avenir Next LT Pro" w:eastAsia="Times New Roman" w:hAnsi="Avenir Next LT Pro" w:cs="Arial"/>
                <w:color w:val="303030"/>
                <w:sz w:val="22"/>
                <w:szCs w:val="22"/>
                <w:lang w:val="en-GB" w:eastAsia="es-ES"/>
              </w:rPr>
              <w:t xml:space="preserve"> </w:t>
            </w:r>
          </w:p>
        </w:tc>
      </w:tr>
    </w:tbl>
    <w:p w14:paraId="532E2CEF" w14:textId="77777777" w:rsidR="00FD009A" w:rsidRDefault="00FD009A" w:rsidP="00FD009A">
      <w:pPr>
        <w:pStyle w:val="Prrafodelista"/>
        <w:jc w:val="both"/>
        <w:rPr>
          <w:rFonts w:ascii="Avenir Next LT Pro" w:hAnsi="Avenir Next LT Pro" w:cs="Arial"/>
          <w:b/>
          <w:kern w:val="16"/>
          <w:sz w:val="22"/>
          <w:szCs w:val="22"/>
          <w:lang w:val="en-GB"/>
        </w:rPr>
      </w:pPr>
    </w:p>
    <w:p w14:paraId="6EB6DC31" w14:textId="77777777" w:rsidR="0064367D" w:rsidRDefault="0064367D" w:rsidP="00FD009A">
      <w:pPr>
        <w:pStyle w:val="Prrafodelista"/>
        <w:jc w:val="both"/>
        <w:rPr>
          <w:rFonts w:ascii="Avenir Next LT Pro" w:hAnsi="Avenir Next LT Pro" w:cs="Arial"/>
          <w:b/>
          <w:kern w:val="16"/>
          <w:sz w:val="22"/>
          <w:szCs w:val="22"/>
          <w:lang w:val="en-GB"/>
        </w:rPr>
      </w:pPr>
    </w:p>
    <w:p w14:paraId="3D62CE70" w14:textId="41378179" w:rsidR="00387032" w:rsidRPr="00D25E4F" w:rsidRDefault="00387032" w:rsidP="00D25E4F">
      <w:pPr>
        <w:pStyle w:val="Prrafodelista"/>
        <w:numPr>
          <w:ilvl w:val="0"/>
          <w:numId w:val="6"/>
        </w:numPr>
        <w:shd w:val="clear" w:color="auto" w:fill="004CAB"/>
        <w:ind w:right="-45" w:hanging="720"/>
        <w:jc w:val="both"/>
        <w:rPr>
          <w:rFonts w:ascii="Avenir Next LT Pro" w:hAnsi="Avenir Next LT Pro" w:cs="Arial"/>
          <w:b/>
          <w:color w:val="FFFFFF" w:themeColor="background1"/>
          <w:kern w:val="16"/>
          <w:sz w:val="22"/>
          <w:szCs w:val="22"/>
          <w:lang w:val="en-GB"/>
        </w:rPr>
      </w:pPr>
      <w:r w:rsidRPr="00D25E4F">
        <w:rPr>
          <w:rFonts w:ascii="Avenir Next LT Pro" w:hAnsi="Avenir Next LT Pro" w:cs="Arial"/>
          <w:b/>
          <w:color w:val="FFFFFF" w:themeColor="background1"/>
          <w:kern w:val="16"/>
          <w:sz w:val="22"/>
          <w:szCs w:val="22"/>
          <w:lang w:val="en-GB"/>
        </w:rPr>
        <w:t>–DATE &amp; TIMES</w:t>
      </w:r>
    </w:p>
    <w:p w14:paraId="618262C7" w14:textId="77777777" w:rsidR="00C06C99" w:rsidRPr="00D25E4F" w:rsidRDefault="00C06C99" w:rsidP="00C06C99">
      <w:pPr>
        <w:pStyle w:val="Prrafodelista"/>
        <w:jc w:val="both"/>
        <w:rPr>
          <w:rFonts w:ascii="Avenir Next LT Pro" w:hAnsi="Avenir Next LT Pro" w:cs="Arial"/>
          <w:b/>
          <w:kern w:val="16"/>
          <w:sz w:val="22"/>
          <w:szCs w:val="22"/>
          <w:lang w:val="en-GB"/>
        </w:rPr>
      </w:pPr>
    </w:p>
    <w:tbl>
      <w:tblPr>
        <w:tblW w:w="9072" w:type="dxa"/>
        <w:tblInd w:w="-5" w:type="dxa"/>
        <w:tblBorders>
          <w:top w:val="single" w:sz="6" w:space="0" w:color="000000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410"/>
        <w:gridCol w:w="1559"/>
        <w:gridCol w:w="5103"/>
      </w:tblGrid>
      <w:tr w:rsidR="00AE6585" w:rsidRPr="00D25E4F" w14:paraId="620B9981" w14:textId="77777777" w:rsidTr="00D25E4F">
        <w:tc>
          <w:tcPr>
            <w:tcW w:w="2410" w:type="dxa"/>
            <w:vMerge w:val="restart"/>
            <w:tcBorders>
              <w:top w:val="single" w:sz="6" w:space="0" w:color="000000"/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48820CAE" w14:textId="3ED03CA8" w:rsidR="00AE6585" w:rsidRPr="00D25E4F" w:rsidRDefault="0064367D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Arial"/>
                <w:color w:val="FFFFFF" w:themeColor="background1"/>
                <w:sz w:val="22"/>
                <w:szCs w:val="22"/>
                <w:lang w:val="en-GB"/>
              </w:rPr>
              <w:t xml:space="preserve">March </w:t>
            </w:r>
            <w:r w:rsidR="008C0253">
              <w:rPr>
                <w:rFonts w:ascii="Avenir Next LT Pro" w:hAnsi="Avenir Next LT Pro" w:cs="Arial"/>
                <w:color w:val="FFFFFF" w:themeColor="background1"/>
                <w:sz w:val="22"/>
                <w:szCs w:val="22"/>
                <w:lang w:val="en-GB"/>
              </w:rPr>
              <w:t>1</w:t>
            </w:r>
            <w:r w:rsidR="009D2866">
              <w:rPr>
                <w:rFonts w:ascii="Avenir Next LT Pro" w:hAnsi="Avenir Next LT Pro" w:cs="Arial"/>
                <w:color w:val="FFFFFF" w:themeColor="background1"/>
                <w:sz w:val="22"/>
                <w:szCs w:val="22"/>
                <w:lang w:val="en-GB"/>
              </w:rPr>
              <w:t>6</w:t>
            </w:r>
            <w:r w:rsidR="00AE6585" w:rsidRPr="00D25E4F">
              <w:rPr>
                <w:rFonts w:ascii="Avenir Next LT Pro" w:hAnsi="Avenir Next LT Pro" w:cs="Arial"/>
                <w:color w:val="FFFFFF" w:themeColor="background1"/>
                <w:sz w:val="22"/>
                <w:szCs w:val="22"/>
                <w:lang w:val="en-GB"/>
              </w:rPr>
              <w:t>, 202</w:t>
            </w:r>
            <w:r>
              <w:rPr>
                <w:rFonts w:ascii="Avenir Next LT Pro" w:hAnsi="Avenir Next LT Pro" w:cs="Arial"/>
                <w:color w:val="FFFFFF" w:themeColor="background1"/>
                <w:sz w:val="22"/>
                <w:szCs w:val="22"/>
                <w:lang w:val="en-GB"/>
              </w:rPr>
              <w:t>6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402D4CDF" w14:textId="70850879" w:rsidR="00AE6585" w:rsidRPr="00D25E4F" w:rsidRDefault="009D2866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1</w:t>
            </w:r>
            <w:r w:rsidR="008C025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8</w:t>
            </w:r>
            <w:r w:rsidR="00AE6585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:</w:t>
            </w:r>
            <w:r w:rsidR="008C025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00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24EAE2CD" w14:textId="3B579C36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ALS Surveyor arrives at </w:t>
            </w:r>
            <w:r w:rsidR="00B9206C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the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reefer chamber</w:t>
            </w:r>
            <w:r w:rsidR="00B9206C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 in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E</w:t>
            </w:r>
            <w:r w:rsidR="009D2866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mergent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.</w:t>
            </w:r>
          </w:p>
        </w:tc>
      </w:tr>
      <w:tr w:rsidR="00AE6585" w:rsidRPr="00D25E4F" w14:paraId="65464F77" w14:textId="77777777" w:rsidTr="00693E03">
        <w:trPr>
          <w:trHeight w:val="562"/>
        </w:trPr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30F1CB27" w14:textId="5F5F195E" w:rsidR="00AE6585" w:rsidRPr="00D25E4F" w:rsidRDefault="00AE6585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470B5F2D" w14:textId="76A31810" w:rsidR="00AE6585" w:rsidRPr="00D25E4F" w:rsidRDefault="009D2866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1</w:t>
            </w:r>
            <w:r w:rsidR="008C025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8</w:t>
            </w:r>
            <w:r w:rsidR="00AE6585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:</w:t>
            </w:r>
            <w:r w:rsidR="008C025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15</w:t>
            </w:r>
            <w:r w:rsidR="00AE6585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 xml:space="preserve"> – </w:t>
            </w: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1</w:t>
            </w:r>
            <w:r w:rsidR="008C025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8</w:t>
            </w:r>
            <w:r w:rsidR="00AE6585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:</w:t>
            </w:r>
            <w:r w:rsidR="008C025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30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1A4F0A2E" w14:textId="1CC65F0B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Meeting with </w:t>
            </w:r>
            <w:r w:rsidR="00693E0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the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personnel of </w:t>
            </w:r>
            <w:r w:rsidR="00693E0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the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reefer chamber Maersk.</w:t>
            </w:r>
          </w:p>
        </w:tc>
      </w:tr>
      <w:tr w:rsidR="00AE6585" w:rsidRPr="00D25E4F" w14:paraId="447F9360" w14:textId="77777777" w:rsidTr="00D25E4F"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60811314" w14:textId="5DF43158" w:rsidR="00AE6585" w:rsidRPr="00D25E4F" w:rsidRDefault="00AE6585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52C5C81F" w14:textId="6F921B0F" w:rsidR="00AE6585" w:rsidRPr="00D25E4F" w:rsidRDefault="009D2866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19:10</w:t>
            </w:r>
            <w:r w:rsidR="00AE6585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 xml:space="preserve"> 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089B2FA5" w14:textId="18EE3B88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Commenced inspection of </w:t>
            </w:r>
            <w:r w:rsidR="00693E0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the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condition cargo.</w:t>
            </w:r>
          </w:p>
        </w:tc>
      </w:tr>
      <w:tr w:rsidR="00AE6585" w:rsidRPr="00D25E4F" w14:paraId="7FC46D2A" w14:textId="77777777" w:rsidTr="00D25E4F"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7E566CCC" w14:textId="77777777" w:rsidR="00AE6585" w:rsidRPr="00D25E4F" w:rsidRDefault="00AE6585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5498DAD3" w14:textId="00D81B9B" w:rsidR="00AE6585" w:rsidRPr="00D25E4F" w:rsidRDefault="009D2866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20</w:t>
            </w:r>
            <w:r w:rsidR="00AE6585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:</w:t>
            </w:r>
            <w:r w:rsidR="008C0253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0</w:t>
            </w: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5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070FAF4A" w14:textId="1FF142C8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Commenced stuffing.</w:t>
            </w:r>
          </w:p>
        </w:tc>
      </w:tr>
      <w:tr w:rsidR="00AE6585" w:rsidRPr="00D25E4F" w14:paraId="0D52AA96" w14:textId="77777777" w:rsidTr="00D25E4F"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0B095721" w14:textId="77777777" w:rsidR="00AE6585" w:rsidRPr="00D25E4F" w:rsidRDefault="00AE6585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006034A1" w14:textId="4DBC2D37" w:rsidR="00AE6585" w:rsidRPr="00D25E4F" w:rsidRDefault="009D2866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21:10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05CFBB57" w14:textId="092A12D2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Completed inspection of </w:t>
            </w:r>
            <w:r w:rsidR="00B9206C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the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condition cargo.</w:t>
            </w:r>
          </w:p>
        </w:tc>
      </w:tr>
      <w:tr w:rsidR="00AE6585" w:rsidRPr="00D25E4F" w14:paraId="2C25C6A5" w14:textId="77777777" w:rsidTr="00D25E4F"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67C26FB3" w14:textId="77777777" w:rsidR="00AE6585" w:rsidRPr="00D25E4F" w:rsidRDefault="00AE6585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29441838" w14:textId="5515F108" w:rsidR="00AE6585" w:rsidRPr="00D25E4F" w:rsidRDefault="009D2866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22:40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3461EF4A" w14:textId="108866A9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Completed stuffing.</w:t>
            </w:r>
          </w:p>
        </w:tc>
      </w:tr>
      <w:tr w:rsidR="00AE6585" w:rsidRPr="00D25E4F" w14:paraId="60794465" w14:textId="77777777" w:rsidTr="00D25E4F"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703FF028" w14:textId="72A2D113" w:rsidR="00AE6585" w:rsidRPr="00D25E4F" w:rsidRDefault="00AE6585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5FED315B" w14:textId="54F17B06" w:rsidR="00AE6585" w:rsidRPr="00D25E4F" w:rsidRDefault="00645A88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23:00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298B4F98" w14:textId="33A2FED6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Sealing </w:t>
            </w:r>
            <w:r w:rsidR="005C6D0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of the c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ontainer.</w:t>
            </w:r>
          </w:p>
        </w:tc>
      </w:tr>
      <w:tr w:rsidR="00AE6585" w:rsidRPr="00D25E4F" w14:paraId="7E323D32" w14:textId="77777777" w:rsidTr="00693E03">
        <w:trPr>
          <w:trHeight w:val="72"/>
        </w:trPr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4CAB"/>
            <w:vAlign w:val="center"/>
          </w:tcPr>
          <w:p w14:paraId="20406CB6" w14:textId="77777777" w:rsidR="00AE6585" w:rsidRPr="00D25E4F" w:rsidRDefault="00AE6585" w:rsidP="00013AAF">
            <w:pPr>
              <w:spacing w:before="120"/>
              <w:jc w:val="center"/>
              <w:rPr>
                <w:rFonts w:ascii="Avenir Next LT Pro" w:hAnsi="Avenir Next LT Pro" w:cs="Arial"/>
                <w:sz w:val="22"/>
                <w:szCs w:val="22"/>
                <w:lang w:val="en-GB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62975104" w14:textId="450AE6E4" w:rsidR="00AE6585" w:rsidRPr="00D25E4F" w:rsidRDefault="00645A88" w:rsidP="00013AAF">
            <w:pPr>
              <w:spacing w:before="120"/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23</w:t>
            </w:r>
            <w:r w:rsidR="00AE6585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:</w:t>
            </w:r>
            <w: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20</w:t>
            </w:r>
          </w:p>
        </w:tc>
        <w:tc>
          <w:tcPr>
            <w:tcW w:w="510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620BEA8E" w14:textId="6AF75415" w:rsidR="00AE6585" w:rsidRPr="00D25E4F" w:rsidRDefault="00AE6585" w:rsidP="00013AAF">
            <w:pPr>
              <w:spacing w:before="120"/>
              <w:jc w:val="both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</w:pP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ALS </w:t>
            </w:r>
            <w:r w:rsidR="005C6D0B"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Surveyor left</w:t>
            </w:r>
            <w:r w:rsidR="005C6D0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 the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reefer chamber </w:t>
            </w:r>
            <w:r w:rsidR="005C6D0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 xml:space="preserve">in 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E</w:t>
            </w:r>
            <w:r w:rsidR="00645A8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mergent</w:t>
            </w:r>
            <w:r w:rsidRPr="00D25E4F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n-GB"/>
              </w:rPr>
              <w:t>.</w:t>
            </w:r>
          </w:p>
        </w:tc>
      </w:tr>
    </w:tbl>
    <w:p w14:paraId="5D2FF3F2" w14:textId="77777777" w:rsidR="0087184C" w:rsidRPr="00D25E4F" w:rsidRDefault="0087184C" w:rsidP="0038703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</w:rPr>
      </w:pPr>
    </w:p>
    <w:p w14:paraId="5149E29F" w14:textId="77777777" w:rsidR="00387032" w:rsidRPr="00D25E4F" w:rsidRDefault="00387032" w:rsidP="00D25E4F">
      <w:pPr>
        <w:shd w:val="clear" w:color="auto" w:fill="004CAB"/>
        <w:ind w:left="11" w:hanging="11"/>
        <w:jc w:val="both"/>
        <w:rPr>
          <w:rFonts w:ascii="Avenir Next LT Pro" w:hAnsi="Avenir Next LT Pro" w:cs="Arial"/>
          <w:b/>
          <w:color w:val="FFFFFF" w:themeColor="background1"/>
          <w:kern w:val="16"/>
          <w:sz w:val="22"/>
          <w:szCs w:val="22"/>
        </w:rPr>
      </w:pPr>
      <w:r w:rsidRPr="00D25E4F">
        <w:rPr>
          <w:rFonts w:ascii="Avenir Next LT Pro" w:hAnsi="Avenir Next LT Pro" w:cs="Arial"/>
          <w:b/>
          <w:color w:val="FFFFFF" w:themeColor="background1"/>
          <w:kern w:val="16"/>
          <w:sz w:val="22"/>
          <w:szCs w:val="22"/>
        </w:rPr>
        <w:t>2. – SURVEY DETAILS</w:t>
      </w:r>
    </w:p>
    <w:p w14:paraId="1A87DEFB" w14:textId="77777777" w:rsidR="00387032" w:rsidRPr="00D25E4F" w:rsidRDefault="00387032" w:rsidP="0038703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</w:rPr>
      </w:pPr>
    </w:p>
    <w:p w14:paraId="69820844" w14:textId="6A85207F" w:rsidR="00387032" w:rsidRPr="00D25E4F" w:rsidRDefault="00387032" w:rsidP="00387032">
      <w:pPr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  <w:r w:rsidRPr="00D25E4F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 xml:space="preserve">2.1 General details of </w:t>
      </w:r>
      <w:r w:rsidR="00D25E4F" w:rsidRPr="00D25E4F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 xml:space="preserve">the </w:t>
      </w:r>
      <w:r w:rsidRPr="00D25E4F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survey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6095"/>
      </w:tblGrid>
      <w:tr w:rsidR="00387032" w:rsidRPr="00D25E4F" w14:paraId="2EC3B48D" w14:textId="77777777" w:rsidTr="008C0253">
        <w:tc>
          <w:tcPr>
            <w:tcW w:w="9067" w:type="dxa"/>
            <w:gridSpan w:val="2"/>
            <w:shd w:val="clear" w:color="auto" w:fill="004CAB"/>
          </w:tcPr>
          <w:p w14:paraId="2FB430DF" w14:textId="0859D9F8" w:rsidR="00387032" w:rsidRPr="00D25E4F" w:rsidRDefault="00387032" w:rsidP="00D25E4F">
            <w:pPr>
              <w:spacing w:before="120"/>
              <w:jc w:val="center"/>
              <w:rPr>
                <w:rFonts w:ascii="Avenir Next LT Pro" w:hAnsi="Avenir Next LT Pro"/>
                <w:b/>
                <w:bCs/>
                <w:color w:val="303030"/>
                <w:sz w:val="22"/>
                <w:szCs w:val="22"/>
              </w:rPr>
            </w:pPr>
            <w:bookmarkStart w:id="1" w:name="_Hlk224560508"/>
            <w:r w:rsidRPr="00D25E4F">
              <w:rPr>
                <w:rFonts w:ascii="Avenir Next LT Pro" w:hAnsi="Avenir Next LT Pro"/>
                <w:b/>
                <w:bCs/>
                <w:color w:val="FFFFFF" w:themeColor="background1"/>
                <w:sz w:val="22"/>
                <w:szCs w:val="22"/>
              </w:rPr>
              <w:t>ALS CARGO INSPECTION AND CERTIFICATION</w:t>
            </w:r>
          </w:p>
        </w:tc>
      </w:tr>
      <w:bookmarkEnd w:id="1"/>
      <w:tr w:rsidR="00387032" w:rsidRPr="00D25E4F" w14:paraId="5FC6D30C" w14:textId="77777777" w:rsidTr="008C0253">
        <w:tc>
          <w:tcPr>
            <w:tcW w:w="2972" w:type="dxa"/>
            <w:shd w:val="clear" w:color="auto" w:fill="004CAB"/>
          </w:tcPr>
          <w:p w14:paraId="24F26163" w14:textId="5B8725FD" w:rsidR="00387032" w:rsidRPr="00BB3D47" w:rsidRDefault="00387032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8C0253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C</w:t>
            </w:r>
            <w:r w:rsidR="00BB3D47" w:rsidRPr="008C0253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E</w:t>
            </w:r>
            <w:r w:rsidRPr="008C0253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RTIFICATE Nº</w:t>
            </w:r>
          </w:p>
        </w:tc>
        <w:tc>
          <w:tcPr>
            <w:tcW w:w="6095" w:type="dxa"/>
            <w:shd w:val="clear" w:color="auto" w:fill="auto"/>
          </w:tcPr>
          <w:p w14:paraId="018ED67B" w14:textId="004307B5" w:rsidR="00387032" w:rsidRPr="00D25E4F" w:rsidRDefault="0028417E" w:rsidP="00013AAF">
            <w:pPr>
              <w:tabs>
                <w:tab w:val="left" w:pos="2445"/>
              </w:tabs>
              <w:spacing w:before="120"/>
              <w:rPr>
                <w:rFonts w:ascii="Avenir Next LT Pro" w:hAnsi="Avenir Next LT Pro"/>
                <w:color w:val="303030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>PMO-2</w:t>
            </w:r>
            <w:r w:rsidR="008C0253">
              <w:rPr>
                <w:rFonts w:ascii="Avenir Next LT Pro" w:hAnsi="Avenir Next LT Pro"/>
                <w:color w:val="303030"/>
                <w:sz w:val="22"/>
                <w:szCs w:val="22"/>
              </w:rPr>
              <w:t>60</w:t>
            </w:r>
            <w:r w:rsidR="00645A88">
              <w:rPr>
                <w:rFonts w:ascii="Avenir Next LT Pro" w:hAnsi="Avenir Next LT Pro"/>
                <w:color w:val="303030"/>
                <w:sz w:val="22"/>
                <w:szCs w:val="22"/>
              </w:rPr>
              <w:t>2</w:t>
            </w:r>
            <w:r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>-</w:t>
            </w:r>
            <w:r w:rsidR="00645A88">
              <w:rPr>
                <w:rFonts w:ascii="Avenir Next LT Pro" w:hAnsi="Avenir Next LT Pro"/>
                <w:color w:val="303030"/>
                <w:sz w:val="22"/>
                <w:szCs w:val="22"/>
              </w:rPr>
              <w:t>0752</w:t>
            </w:r>
          </w:p>
        </w:tc>
      </w:tr>
      <w:tr w:rsidR="00387032" w:rsidRPr="00D25E4F" w14:paraId="02879D22" w14:textId="77777777" w:rsidTr="008C0253">
        <w:tc>
          <w:tcPr>
            <w:tcW w:w="2972" w:type="dxa"/>
            <w:shd w:val="clear" w:color="auto" w:fill="004CAB"/>
          </w:tcPr>
          <w:p w14:paraId="699B4D33" w14:textId="77777777" w:rsidR="00387032" w:rsidRPr="00BB3D47" w:rsidRDefault="00387032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CLIENT</w:t>
            </w:r>
          </w:p>
        </w:tc>
        <w:tc>
          <w:tcPr>
            <w:tcW w:w="6095" w:type="dxa"/>
            <w:shd w:val="clear" w:color="auto" w:fill="auto"/>
          </w:tcPr>
          <w:p w14:paraId="05ED7AAB" w14:textId="77777777" w:rsidR="00387032" w:rsidRPr="00D25E4F" w:rsidRDefault="00387032" w:rsidP="00013AAF">
            <w:pPr>
              <w:spacing w:before="120"/>
              <w:rPr>
                <w:rFonts w:ascii="Avenir Next LT Pro" w:hAnsi="Avenir Next LT Pro"/>
                <w:color w:val="303030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>FRESH ON TIME SEAFOOD</w:t>
            </w:r>
          </w:p>
        </w:tc>
      </w:tr>
      <w:tr w:rsidR="00387032" w:rsidRPr="00D25E4F" w14:paraId="32C67736" w14:textId="77777777" w:rsidTr="008C0253">
        <w:tc>
          <w:tcPr>
            <w:tcW w:w="2972" w:type="dxa"/>
            <w:shd w:val="clear" w:color="auto" w:fill="004CAB"/>
          </w:tcPr>
          <w:p w14:paraId="27A3DEDF" w14:textId="77777777" w:rsidR="00387032" w:rsidRPr="00BB3D47" w:rsidRDefault="00387032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PLACE OF SURVEY</w:t>
            </w:r>
          </w:p>
        </w:tc>
        <w:tc>
          <w:tcPr>
            <w:tcW w:w="6095" w:type="dxa"/>
            <w:shd w:val="clear" w:color="auto" w:fill="auto"/>
          </w:tcPr>
          <w:p w14:paraId="109EAFAF" w14:textId="3FD3DDEB" w:rsidR="00387032" w:rsidRPr="00D25E4F" w:rsidRDefault="0028417E" w:rsidP="00013AAF">
            <w:pPr>
              <w:spacing w:before="120"/>
              <w:rPr>
                <w:rFonts w:ascii="Avenir Next LT Pro" w:hAnsi="Avenir Next LT Pro"/>
                <w:color w:val="303030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 xml:space="preserve">REEFER CHAMBER </w:t>
            </w:r>
            <w:r w:rsidR="0087184C"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>E</w:t>
            </w:r>
            <w:r w:rsidR="00645A88">
              <w:rPr>
                <w:rFonts w:ascii="Avenir Next LT Pro" w:hAnsi="Avenir Next LT Pro"/>
                <w:color w:val="303030"/>
                <w:sz w:val="22"/>
                <w:szCs w:val="22"/>
              </w:rPr>
              <w:t>MERGENT</w:t>
            </w:r>
            <w:r w:rsidR="0087184C"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 xml:space="preserve"> </w:t>
            </w:r>
          </w:p>
        </w:tc>
      </w:tr>
      <w:tr w:rsidR="00387032" w:rsidRPr="00D25E4F" w14:paraId="4EE183B9" w14:textId="77777777" w:rsidTr="008C0253">
        <w:tc>
          <w:tcPr>
            <w:tcW w:w="2972" w:type="dxa"/>
            <w:shd w:val="clear" w:color="auto" w:fill="004CAB"/>
          </w:tcPr>
          <w:p w14:paraId="23E4E5C6" w14:textId="77777777" w:rsidR="00387032" w:rsidRPr="00BB3D47" w:rsidRDefault="00387032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PRODUCT</w:t>
            </w:r>
          </w:p>
        </w:tc>
        <w:tc>
          <w:tcPr>
            <w:tcW w:w="6095" w:type="dxa"/>
            <w:shd w:val="clear" w:color="auto" w:fill="auto"/>
          </w:tcPr>
          <w:p w14:paraId="1F4FAE61" w14:textId="09519B58" w:rsidR="00387032" w:rsidRPr="000E5A6D" w:rsidRDefault="0087184C" w:rsidP="00013AAF">
            <w:pPr>
              <w:spacing w:before="120"/>
              <w:rPr>
                <w:rFonts w:ascii="Avenir Next LT Pro" w:hAnsi="Avenir Next LT Pro"/>
                <w:color w:val="303030"/>
                <w:sz w:val="22"/>
                <w:szCs w:val="22"/>
                <w:highlight w:val="yellow"/>
              </w:rPr>
            </w:pPr>
            <w:r w:rsidRPr="003D1860">
              <w:rPr>
                <w:rFonts w:ascii="Avenir Next LT Pro" w:hAnsi="Avenir Next LT Pro"/>
                <w:color w:val="303030"/>
                <w:sz w:val="22"/>
                <w:szCs w:val="22"/>
              </w:rPr>
              <w:t xml:space="preserve">STONE </w:t>
            </w:r>
            <w:r w:rsidR="003D1860" w:rsidRPr="003D1860">
              <w:rPr>
                <w:rFonts w:ascii="Avenir Next LT Pro" w:hAnsi="Avenir Next LT Pro"/>
                <w:color w:val="303030"/>
                <w:sz w:val="22"/>
                <w:szCs w:val="22"/>
              </w:rPr>
              <w:t xml:space="preserve">KING </w:t>
            </w:r>
            <w:r w:rsidRPr="003D1860">
              <w:rPr>
                <w:rFonts w:ascii="Avenir Next LT Pro" w:hAnsi="Avenir Next LT Pro"/>
                <w:color w:val="303030"/>
                <w:sz w:val="22"/>
                <w:szCs w:val="22"/>
              </w:rPr>
              <w:t>CRAB CL</w:t>
            </w:r>
            <w:r w:rsidR="00112756" w:rsidRPr="003D1860">
              <w:rPr>
                <w:rFonts w:ascii="Avenir Next LT Pro" w:hAnsi="Avenir Next LT Pro"/>
                <w:color w:val="303030"/>
                <w:sz w:val="22"/>
                <w:szCs w:val="22"/>
              </w:rPr>
              <w:t>U</w:t>
            </w:r>
            <w:r w:rsidRPr="003D1860">
              <w:rPr>
                <w:rFonts w:ascii="Avenir Next LT Pro" w:hAnsi="Avenir Next LT Pro"/>
                <w:color w:val="303030"/>
                <w:sz w:val="22"/>
                <w:szCs w:val="22"/>
              </w:rPr>
              <w:t>STER</w:t>
            </w:r>
          </w:p>
        </w:tc>
      </w:tr>
      <w:tr w:rsidR="0053447D" w:rsidRPr="00D25E4F" w14:paraId="4D2BE448" w14:textId="77777777" w:rsidTr="008C0253">
        <w:tc>
          <w:tcPr>
            <w:tcW w:w="2972" w:type="dxa"/>
            <w:shd w:val="clear" w:color="auto" w:fill="004CAB"/>
          </w:tcPr>
          <w:p w14:paraId="4B9641FD" w14:textId="77777777" w:rsidR="0053447D" w:rsidRPr="00BB3D47" w:rsidRDefault="0053447D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Nº TERMOGRAPH</w:t>
            </w:r>
          </w:p>
        </w:tc>
        <w:tc>
          <w:tcPr>
            <w:tcW w:w="6095" w:type="dxa"/>
            <w:shd w:val="clear" w:color="auto" w:fill="auto"/>
          </w:tcPr>
          <w:p w14:paraId="5E6E6BD6" w14:textId="1D3608D1" w:rsidR="0053447D" w:rsidRPr="000E5A6D" w:rsidRDefault="000E5A6D" w:rsidP="00013AAF">
            <w:pPr>
              <w:spacing w:before="120"/>
              <w:rPr>
                <w:rFonts w:ascii="Avenir Next LT Pro" w:hAnsi="Avenir Next LT Pro"/>
                <w:color w:val="303030"/>
                <w:sz w:val="22"/>
                <w:szCs w:val="22"/>
                <w:highlight w:val="yellow"/>
              </w:rPr>
            </w:pPr>
            <w:r w:rsidRPr="000E5A6D">
              <w:rPr>
                <w:rFonts w:ascii="Avenir Next LT Pro" w:hAnsi="Avenir Next LT Pro"/>
                <w:color w:val="303030"/>
                <w:sz w:val="22"/>
                <w:szCs w:val="22"/>
              </w:rPr>
              <w:t>ZYS1798</w:t>
            </w:r>
          </w:p>
        </w:tc>
      </w:tr>
      <w:tr w:rsidR="0053447D" w:rsidRPr="00D25E4F" w14:paraId="6E5B0E0F" w14:textId="77777777" w:rsidTr="008C0253">
        <w:tc>
          <w:tcPr>
            <w:tcW w:w="2972" w:type="dxa"/>
            <w:shd w:val="clear" w:color="auto" w:fill="004CAB"/>
          </w:tcPr>
          <w:p w14:paraId="27E17B72" w14:textId="77777777" w:rsidR="0053447D" w:rsidRPr="00BB3D47" w:rsidRDefault="0053447D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CONTAINER NUMBER</w:t>
            </w:r>
          </w:p>
        </w:tc>
        <w:tc>
          <w:tcPr>
            <w:tcW w:w="6095" w:type="dxa"/>
            <w:shd w:val="clear" w:color="auto" w:fill="auto"/>
          </w:tcPr>
          <w:p w14:paraId="10497D5D" w14:textId="1E8CC37C" w:rsidR="0053447D" w:rsidRPr="000E5A6D" w:rsidRDefault="000E5A6D" w:rsidP="00013AAF">
            <w:pPr>
              <w:spacing w:before="120"/>
              <w:jc w:val="both"/>
              <w:rPr>
                <w:rFonts w:ascii="Avenir Next LT Pro" w:hAnsi="Avenir Next LT Pro"/>
                <w:color w:val="303030"/>
                <w:sz w:val="22"/>
                <w:szCs w:val="22"/>
                <w:highlight w:val="yellow"/>
              </w:rPr>
            </w:pPr>
            <w:r w:rsidRPr="000E5A6D">
              <w:rPr>
                <w:rFonts w:ascii="Avenir Next LT Pro" w:hAnsi="Avenir Next LT Pro"/>
                <w:color w:val="303030"/>
                <w:sz w:val="22"/>
                <w:szCs w:val="22"/>
              </w:rPr>
              <w:t>TTNU 864581 1</w:t>
            </w:r>
          </w:p>
        </w:tc>
      </w:tr>
      <w:tr w:rsidR="00623EB8" w:rsidRPr="00D25E4F" w14:paraId="2DEF1585" w14:textId="77777777" w:rsidTr="008C0253">
        <w:tc>
          <w:tcPr>
            <w:tcW w:w="2972" w:type="dxa"/>
            <w:shd w:val="clear" w:color="auto" w:fill="004CAB"/>
            <w:vAlign w:val="center"/>
          </w:tcPr>
          <w:p w14:paraId="363734E9" w14:textId="77777777" w:rsidR="00623EB8" w:rsidRPr="00BB3D47" w:rsidRDefault="00623EB8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PRODUCTION DATE</w:t>
            </w:r>
          </w:p>
        </w:tc>
        <w:tc>
          <w:tcPr>
            <w:tcW w:w="6095" w:type="dxa"/>
            <w:shd w:val="clear" w:color="auto" w:fill="auto"/>
          </w:tcPr>
          <w:p w14:paraId="7EF59200" w14:textId="0B2E0E93" w:rsidR="0028417E" w:rsidRPr="00D25E4F" w:rsidRDefault="000E5A6D" w:rsidP="00013AAF">
            <w:pPr>
              <w:spacing w:before="120"/>
              <w:rPr>
                <w:rFonts w:ascii="Avenir Next LT Pro" w:hAnsi="Avenir Next LT Pro"/>
                <w:color w:val="303030"/>
                <w:sz w:val="22"/>
                <w:szCs w:val="22"/>
              </w:rPr>
            </w:pPr>
            <w:r>
              <w:rPr>
                <w:rFonts w:ascii="Avenir Next LT Pro" w:hAnsi="Avenir Next LT Pro"/>
                <w:color w:val="303030"/>
                <w:sz w:val="22"/>
                <w:szCs w:val="22"/>
              </w:rPr>
              <w:t>May, August, September, October, November y December 2025</w:t>
            </w:r>
          </w:p>
        </w:tc>
      </w:tr>
      <w:tr w:rsidR="00623EB8" w:rsidRPr="00D25E4F" w14:paraId="26142F62" w14:textId="77777777" w:rsidTr="008C0253">
        <w:tc>
          <w:tcPr>
            <w:tcW w:w="2972" w:type="dxa"/>
            <w:shd w:val="clear" w:color="auto" w:fill="004CAB"/>
          </w:tcPr>
          <w:p w14:paraId="42DFC669" w14:textId="71D68A77" w:rsidR="00623EB8" w:rsidRPr="00BB3D47" w:rsidRDefault="00623EB8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QUANTITY OF CARGO</w:t>
            </w:r>
          </w:p>
        </w:tc>
        <w:tc>
          <w:tcPr>
            <w:tcW w:w="6095" w:type="dxa"/>
            <w:shd w:val="clear" w:color="auto" w:fill="auto"/>
          </w:tcPr>
          <w:p w14:paraId="1DCB94B2" w14:textId="614E12A4" w:rsidR="00623EB8" w:rsidRPr="00D25E4F" w:rsidRDefault="006475C7" w:rsidP="00013AAF">
            <w:pPr>
              <w:spacing w:before="120"/>
              <w:rPr>
                <w:rFonts w:ascii="Avenir Next LT Pro" w:hAnsi="Avenir Next LT Pro"/>
                <w:color w:val="303030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>9</w:t>
            </w:r>
            <w:r w:rsidR="000E5A6D">
              <w:rPr>
                <w:rFonts w:ascii="Avenir Next LT Pro" w:hAnsi="Avenir Next LT Pro"/>
                <w:color w:val="303030"/>
                <w:sz w:val="22"/>
                <w:szCs w:val="22"/>
              </w:rPr>
              <w:t>6</w:t>
            </w:r>
            <w:r w:rsidR="008C0253">
              <w:rPr>
                <w:rFonts w:ascii="Avenir Next LT Pro" w:hAnsi="Avenir Next LT Pro"/>
                <w:color w:val="303030"/>
                <w:sz w:val="22"/>
                <w:szCs w:val="22"/>
              </w:rPr>
              <w:t>1</w:t>
            </w:r>
            <w:r w:rsidR="00623EB8" w:rsidRPr="00D25E4F">
              <w:rPr>
                <w:rFonts w:ascii="Avenir Next LT Pro" w:hAnsi="Avenir Next LT Pro"/>
                <w:color w:val="303030"/>
                <w:sz w:val="22"/>
                <w:szCs w:val="22"/>
              </w:rPr>
              <w:t xml:space="preserve"> BOXES</w:t>
            </w:r>
          </w:p>
        </w:tc>
      </w:tr>
      <w:tr w:rsidR="00623EB8" w:rsidRPr="00D25E4F" w14:paraId="39310ECB" w14:textId="77777777" w:rsidTr="008C0253">
        <w:tc>
          <w:tcPr>
            <w:tcW w:w="2972" w:type="dxa"/>
            <w:shd w:val="clear" w:color="auto" w:fill="004CAB"/>
          </w:tcPr>
          <w:p w14:paraId="6F6A7759" w14:textId="77777777" w:rsidR="00623EB8" w:rsidRPr="00BB3D47" w:rsidRDefault="00623EB8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NET CARGO</w:t>
            </w:r>
          </w:p>
        </w:tc>
        <w:tc>
          <w:tcPr>
            <w:tcW w:w="6095" w:type="dxa"/>
            <w:shd w:val="clear" w:color="auto" w:fill="auto"/>
          </w:tcPr>
          <w:p w14:paraId="62718CBD" w14:textId="60CA8905" w:rsidR="00623EB8" w:rsidRPr="00D25E4F" w:rsidRDefault="000C739E" w:rsidP="00013AAF">
            <w:pPr>
              <w:spacing w:before="120"/>
              <w:rPr>
                <w:rFonts w:ascii="Avenir Next LT Pro" w:hAnsi="Avenir Next LT Pro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sz w:val="22"/>
                <w:szCs w:val="22"/>
              </w:rPr>
              <w:t>1</w:t>
            </w:r>
            <w:r w:rsidR="003D1860">
              <w:rPr>
                <w:rFonts w:ascii="Avenir Next LT Pro" w:hAnsi="Avenir Next LT Pro"/>
                <w:sz w:val="22"/>
                <w:szCs w:val="22"/>
              </w:rPr>
              <w:t>1</w:t>
            </w:r>
            <w:r w:rsidR="0064367D">
              <w:rPr>
                <w:rFonts w:ascii="Avenir Next LT Pro" w:hAnsi="Avenir Next LT Pro"/>
                <w:sz w:val="22"/>
                <w:szCs w:val="22"/>
              </w:rPr>
              <w:t>.</w:t>
            </w:r>
            <w:r w:rsidR="003D1860">
              <w:rPr>
                <w:rFonts w:ascii="Avenir Next LT Pro" w:hAnsi="Avenir Next LT Pro"/>
                <w:sz w:val="22"/>
                <w:szCs w:val="22"/>
              </w:rPr>
              <w:t>395</w:t>
            </w:r>
            <w:r w:rsidR="0064367D">
              <w:rPr>
                <w:rFonts w:ascii="Avenir Next LT Pro" w:hAnsi="Avenir Next LT Pro"/>
                <w:sz w:val="22"/>
                <w:szCs w:val="22"/>
              </w:rPr>
              <w:t>,</w:t>
            </w:r>
            <w:r w:rsidR="003D1860">
              <w:rPr>
                <w:rFonts w:ascii="Avenir Next LT Pro" w:hAnsi="Avenir Next LT Pro"/>
                <w:sz w:val="22"/>
                <w:szCs w:val="22"/>
              </w:rPr>
              <w:t>96</w:t>
            </w:r>
            <w:r w:rsidR="0064367D">
              <w:rPr>
                <w:rFonts w:ascii="Avenir Next LT Pro" w:hAnsi="Avenir Next LT Pro"/>
                <w:sz w:val="22"/>
                <w:szCs w:val="22"/>
              </w:rPr>
              <w:t xml:space="preserve"> </w:t>
            </w:r>
            <w:r w:rsidR="009F6DAF" w:rsidRPr="00D25E4F">
              <w:rPr>
                <w:rFonts w:ascii="Avenir Next LT Pro" w:hAnsi="Avenir Next LT Pro"/>
                <w:sz w:val="22"/>
                <w:szCs w:val="22"/>
              </w:rPr>
              <w:t>KG</w:t>
            </w:r>
          </w:p>
        </w:tc>
      </w:tr>
      <w:tr w:rsidR="008C0253" w:rsidRPr="00D25E4F" w14:paraId="0EA00354" w14:textId="77777777" w:rsidTr="008C0253">
        <w:tc>
          <w:tcPr>
            <w:tcW w:w="9067" w:type="dxa"/>
            <w:gridSpan w:val="2"/>
            <w:shd w:val="clear" w:color="auto" w:fill="004CAB"/>
          </w:tcPr>
          <w:p w14:paraId="7A93AEA6" w14:textId="77777777" w:rsidR="008C0253" w:rsidRPr="00D25E4F" w:rsidRDefault="008C0253" w:rsidP="00E357C2">
            <w:pPr>
              <w:spacing w:before="120"/>
              <w:jc w:val="center"/>
              <w:rPr>
                <w:rFonts w:ascii="Avenir Next LT Pro" w:hAnsi="Avenir Next LT Pro"/>
                <w:b/>
                <w:bCs/>
                <w:color w:val="303030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b/>
                <w:bCs/>
                <w:color w:val="FFFFFF" w:themeColor="background1"/>
                <w:sz w:val="22"/>
                <w:szCs w:val="22"/>
              </w:rPr>
              <w:t>ALS CARGO INSPECTION AND CERTIFICATION</w:t>
            </w:r>
          </w:p>
        </w:tc>
      </w:tr>
      <w:tr w:rsidR="00623EB8" w:rsidRPr="00D25E4F" w14:paraId="5950B722" w14:textId="77777777" w:rsidTr="000E5A6D">
        <w:tc>
          <w:tcPr>
            <w:tcW w:w="2972" w:type="dxa"/>
            <w:shd w:val="clear" w:color="auto" w:fill="004CAB"/>
          </w:tcPr>
          <w:p w14:paraId="2A115D4F" w14:textId="77777777" w:rsidR="00623EB8" w:rsidRPr="00BB3D47" w:rsidRDefault="00623EB8" w:rsidP="00BB3D47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GROSS CARGO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77357830" w14:textId="6A935206" w:rsidR="00623EB8" w:rsidRPr="00D25E4F" w:rsidRDefault="00112756" w:rsidP="00013AAF">
            <w:pPr>
              <w:spacing w:before="120"/>
              <w:rPr>
                <w:rFonts w:ascii="Avenir Next LT Pro" w:hAnsi="Avenir Next LT Pro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sz w:val="22"/>
                <w:szCs w:val="22"/>
              </w:rPr>
              <w:t>1</w:t>
            </w:r>
            <w:r w:rsidR="003D1860">
              <w:rPr>
                <w:rFonts w:ascii="Avenir Next LT Pro" w:hAnsi="Avenir Next LT Pro"/>
                <w:sz w:val="22"/>
                <w:szCs w:val="22"/>
              </w:rPr>
              <w:t>2</w:t>
            </w:r>
            <w:r w:rsidR="0064367D">
              <w:rPr>
                <w:rFonts w:ascii="Avenir Next LT Pro" w:hAnsi="Avenir Next LT Pro"/>
                <w:sz w:val="22"/>
                <w:szCs w:val="22"/>
              </w:rPr>
              <w:t>.</w:t>
            </w:r>
            <w:r w:rsidR="003D1860">
              <w:rPr>
                <w:rFonts w:ascii="Avenir Next LT Pro" w:hAnsi="Avenir Next LT Pro"/>
                <w:sz w:val="22"/>
                <w:szCs w:val="22"/>
              </w:rPr>
              <w:t>886</w:t>
            </w:r>
            <w:r w:rsidR="0064367D">
              <w:rPr>
                <w:rFonts w:ascii="Avenir Next LT Pro" w:hAnsi="Avenir Next LT Pro"/>
                <w:sz w:val="22"/>
                <w:szCs w:val="22"/>
              </w:rPr>
              <w:t>,</w:t>
            </w:r>
            <w:r w:rsidR="003D1860">
              <w:rPr>
                <w:rFonts w:ascii="Avenir Next LT Pro" w:hAnsi="Avenir Next LT Pro"/>
                <w:sz w:val="22"/>
                <w:szCs w:val="22"/>
              </w:rPr>
              <w:t>50</w:t>
            </w:r>
            <w:r w:rsidRPr="00D25E4F">
              <w:rPr>
                <w:rFonts w:ascii="Avenir Next LT Pro" w:hAnsi="Avenir Next LT Pro"/>
                <w:sz w:val="22"/>
                <w:szCs w:val="22"/>
              </w:rPr>
              <w:t xml:space="preserve"> </w:t>
            </w:r>
            <w:r w:rsidR="00623EB8" w:rsidRPr="00D25E4F">
              <w:rPr>
                <w:rFonts w:ascii="Avenir Next LT Pro" w:hAnsi="Avenir Next LT Pro"/>
                <w:sz w:val="22"/>
                <w:szCs w:val="22"/>
              </w:rPr>
              <w:t>KG</w:t>
            </w:r>
          </w:p>
        </w:tc>
      </w:tr>
      <w:tr w:rsidR="000E5A6D" w:rsidRPr="00D25E4F" w14:paraId="4EDD13E4" w14:textId="77777777" w:rsidTr="000E5A6D">
        <w:tc>
          <w:tcPr>
            <w:tcW w:w="2972" w:type="dxa"/>
            <w:shd w:val="clear" w:color="auto" w:fill="004CAB"/>
          </w:tcPr>
          <w:p w14:paraId="1DE653CA" w14:textId="0F907A5D" w:rsidR="000E5A6D" w:rsidRPr="00BB3D47" w:rsidRDefault="000E5A6D" w:rsidP="000E5A6D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 xml:space="preserve">SEAL </w:t>
            </w:r>
            <w:r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CHAMBER EMERGENT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28292E2C" w14:textId="7499E863" w:rsidR="000E5A6D" w:rsidRPr="00D25E4F" w:rsidRDefault="000E5A6D" w:rsidP="000E5A6D">
            <w:pPr>
              <w:spacing w:before="12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sz w:val="22"/>
                <w:szCs w:val="22"/>
              </w:rPr>
              <w:t>3579</w:t>
            </w:r>
          </w:p>
        </w:tc>
      </w:tr>
      <w:tr w:rsidR="000E5A6D" w:rsidRPr="00D25E4F" w14:paraId="39BA931C" w14:textId="77777777" w:rsidTr="000E5A6D">
        <w:tc>
          <w:tcPr>
            <w:tcW w:w="2972" w:type="dxa"/>
            <w:shd w:val="clear" w:color="auto" w:fill="004CAB"/>
          </w:tcPr>
          <w:p w14:paraId="0DBA1D73" w14:textId="77777777" w:rsidR="000E5A6D" w:rsidRPr="00BB3D47" w:rsidRDefault="000E5A6D" w:rsidP="000E5A6D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SEAL LINE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380883F1" w14:textId="099EB63E" w:rsidR="000E5A6D" w:rsidRPr="00D25E4F" w:rsidRDefault="000E5A6D" w:rsidP="000E5A6D">
            <w:pPr>
              <w:spacing w:before="12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sz w:val="22"/>
                <w:szCs w:val="22"/>
              </w:rPr>
              <w:t>29633432</w:t>
            </w:r>
          </w:p>
        </w:tc>
      </w:tr>
      <w:tr w:rsidR="000E5A6D" w:rsidRPr="00D25E4F" w14:paraId="1243E055" w14:textId="77777777" w:rsidTr="000E5A6D">
        <w:tc>
          <w:tcPr>
            <w:tcW w:w="2972" w:type="dxa"/>
            <w:shd w:val="clear" w:color="auto" w:fill="004CAB"/>
          </w:tcPr>
          <w:p w14:paraId="45AA7BDA" w14:textId="57F1D8F2" w:rsidR="000E5A6D" w:rsidRPr="00BB3D47" w:rsidRDefault="000E5A6D" w:rsidP="000E5A6D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 xml:space="preserve">CHAMBER N°1 </w:t>
            </w: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SET POINT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385E3C81" w14:textId="42DD45B7" w:rsidR="000E5A6D" w:rsidRPr="00D25E4F" w:rsidRDefault="000E5A6D" w:rsidP="000E5A6D">
            <w:pPr>
              <w:spacing w:before="120"/>
              <w:rPr>
                <w:rFonts w:ascii="Avenir Next LT Pro" w:hAnsi="Avenir Next LT Pro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sz w:val="22"/>
                <w:szCs w:val="22"/>
              </w:rPr>
              <w:t>-</w:t>
            </w:r>
            <w:r>
              <w:rPr>
                <w:rFonts w:ascii="Avenir Next LT Pro" w:hAnsi="Avenir Next LT Pro"/>
                <w:sz w:val="22"/>
                <w:szCs w:val="22"/>
              </w:rPr>
              <w:t>18</w:t>
            </w:r>
            <w:r w:rsidRPr="00D25E4F">
              <w:rPr>
                <w:rFonts w:ascii="Avenir Next LT Pro" w:hAnsi="Avenir Next LT Pro"/>
                <w:sz w:val="22"/>
                <w:szCs w:val="22"/>
              </w:rPr>
              <w:t xml:space="preserve"> °C</w:t>
            </w:r>
          </w:p>
        </w:tc>
      </w:tr>
      <w:tr w:rsidR="000E5A6D" w:rsidRPr="00D25E4F" w14:paraId="56CB79BE" w14:textId="77777777" w:rsidTr="000E5A6D">
        <w:tc>
          <w:tcPr>
            <w:tcW w:w="2972" w:type="dxa"/>
            <w:shd w:val="clear" w:color="auto" w:fill="004CAB"/>
          </w:tcPr>
          <w:p w14:paraId="5101CA96" w14:textId="77777777" w:rsidR="000E5A6D" w:rsidRPr="00BB3D47" w:rsidRDefault="000E5A6D" w:rsidP="000E5A6D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CLEAN, DRY AND ODOR FREE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4CC5AEB0" w14:textId="77777777" w:rsidR="000E5A6D" w:rsidRPr="00D25E4F" w:rsidRDefault="000E5A6D" w:rsidP="000E5A6D">
            <w:pPr>
              <w:spacing w:before="120"/>
              <w:rPr>
                <w:rFonts w:ascii="Avenir Next LT Pro" w:hAnsi="Avenir Next LT Pro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sz w:val="22"/>
                <w:szCs w:val="22"/>
              </w:rPr>
              <w:t>YES</w:t>
            </w:r>
          </w:p>
        </w:tc>
      </w:tr>
      <w:tr w:rsidR="000E5A6D" w:rsidRPr="00D25E4F" w14:paraId="23248D75" w14:textId="77777777" w:rsidTr="000E5A6D">
        <w:tc>
          <w:tcPr>
            <w:tcW w:w="2972" w:type="dxa"/>
            <w:shd w:val="clear" w:color="auto" w:fill="004CAB"/>
          </w:tcPr>
          <w:p w14:paraId="570A45C3" w14:textId="77777777" w:rsidR="000E5A6D" w:rsidRPr="00BB3D47" w:rsidRDefault="000E5A6D" w:rsidP="000E5A6D">
            <w:pPr>
              <w:spacing w:before="120"/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F2F2F2" w:themeColor="background1" w:themeShade="F2"/>
                <w:sz w:val="22"/>
                <w:szCs w:val="22"/>
              </w:rPr>
              <w:t>DISPATCH TEMPERATURE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40233E94" w14:textId="0E59C781" w:rsidR="000E5A6D" w:rsidRPr="00D25E4F" w:rsidRDefault="000E5A6D" w:rsidP="000E5A6D">
            <w:pPr>
              <w:spacing w:before="120"/>
              <w:rPr>
                <w:rFonts w:ascii="Avenir Next LT Pro" w:hAnsi="Avenir Next LT Pro"/>
                <w:sz w:val="22"/>
                <w:szCs w:val="22"/>
              </w:rPr>
            </w:pPr>
            <w:r w:rsidRPr="00D25E4F">
              <w:rPr>
                <w:rFonts w:ascii="Avenir Next LT Pro" w:hAnsi="Avenir Next LT Pro"/>
                <w:sz w:val="22"/>
                <w:szCs w:val="22"/>
              </w:rPr>
              <w:t>-</w:t>
            </w:r>
            <w:r>
              <w:rPr>
                <w:rFonts w:ascii="Avenir Next LT Pro" w:hAnsi="Avenir Next LT Pro"/>
                <w:sz w:val="22"/>
                <w:szCs w:val="22"/>
              </w:rPr>
              <w:t>3</w:t>
            </w:r>
            <w:r w:rsidRPr="00D25E4F">
              <w:rPr>
                <w:rFonts w:ascii="Avenir Next LT Pro" w:hAnsi="Avenir Next LT Pro"/>
                <w:sz w:val="22"/>
                <w:szCs w:val="22"/>
              </w:rPr>
              <w:t>.</w:t>
            </w:r>
            <w:r>
              <w:rPr>
                <w:rFonts w:ascii="Avenir Next LT Pro" w:hAnsi="Avenir Next LT Pro"/>
                <w:sz w:val="22"/>
                <w:szCs w:val="22"/>
              </w:rPr>
              <w:t>4</w:t>
            </w:r>
            <w:r w:rsidRPr="00D25E4F">
              <w:rPr>
                <w:rFonts w:ascii="Avenir Next LT Pro" w:hAnsi="Avenir Next LT Pro"/>
                <w:sz w:val="22"/>
                <w:szCs w:val="22"/>
              </w:rPr>
              <w:t xml:space="preserve"> °C </w:t>
            </w:r>
          </w:p>
        </w:tc>
      </w:tr>
      <w:tr w:rsidR="000E5A6D" w:rsidRPr="00D25E4F" w14:paraId="3B2B56CB" w14:textId="77777777" w:rsidTr="008C0253">
        <w:tc>
          <w:tcPr>
            <w:tcW w:w="9067" w:type="dxa"/>
            <w:gridSpan w:val="2"/>
            <w:shd w:val="clear" w:color="auto" w:fill="auto"/>
          </w:tcPr>
          <w:p w14:paraId="4C53853D" w14:textId="77777777" w:rsidR="000E5A6D" w:rsidRPr="00BB3D47" w:rsidRDefault="000E5A6D" w:rsidP="000E5A6D">
            <w:pPr>
              <w:spacing w:before="120"/>
              <w:rPr>
                <w:rFonts w:ascii="Avenir Next LT Pro" w:hAnsi="Avenir Next LT Pro"/>
                <w:b/>
                <w:bCs/>
                <w:color w:val="303030"/>
                <w:sz w:val="22"/>
                <w:szCs w:val="22"/>
              </w:rPr>
            </w:pPr>
            <w:r w:rsidRPr="00BB3D47">
              <w:rPr>
                <w:rFonts w:ascii="Avenir Next LT Pro" w:hAnsi="Avenir Next LT Pro"/>
                <w:b/>
                <w:bCs/>
                <w:color w:val="303030"/>
                <w:sz w:val="22"/>
                <w:szCs w:val="22"/>
              </w:rPr>
              <w:t>OBSERVATION: NO OBSERVATION</w:t>
            </w:r>
          </w:p>
        </w:tc>
      </w:tr>
    </w:tbl>
    <w:p w14:paraId="251EBB77" w14:textId="77777777" w:rsidR="005B35F6" w:rsidRDefault="005B35F6" w:rsidP="0038703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</w:rPr>
      </w:pPr>
    </w:p>
    <w:p w14:paraId="66D55E1E" w14:textId="77777777" w:rsidR="00693E03" w:rsidRPr="00D25E4F" w:rsidRDefault="00693E03" w:rsidP="0038703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</w:rPr>
      </w:pPr>
    </w:p>
    <w:p w14:paraId="1826BFF7" w14:textId="4E377067" w:rsidR="00C50A8C" w:rsidRPr="00D25E4F" w:rsidRDefault="00C50A8C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  <w:r w:rsidRPr="00D25E4F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 xml:space="preserve">2.2 Cargo condition and quantity of </w:t>
      </w:r>
      <w:r w:rsid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 xml:space="preserve">the </w:t>
      </w:r>
      <w:r w:rsidRPr="00D25E4F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pieces per box:</w:t>
      </w:r>
    </w:p>
    <w:p w14:paraId="5601DF69" w14:textId="77777777" w:rsidR="00C50A8C" w:rsidRPr="00D25E4F" w:rsidRDefault="00C50A8C" w:rsidP="00693E03">
      <w:pPr>
        <w:pStyle w:val="Default"/>
        <w:spacing w:line="360" w:lineRule="auto"/>
        <w:rPr>
          <w:rFonts w:ascii="Avenir Next LT Pro" w:hAnsi="Avenir Next LT Pro"/>
          <w:sz w:val="22"/>
          <w:szCs w:val="22"/>
        </w:rPr>
      </w:pPr>
    </w:p>
    <w:p w14:paraId="0490DD74" w14:textId="717EED1C" w:rsidR="00112756" w:rsidRPr="00D25E4F" w:rsidRDefault="00C50A8C" w:rsidP="00693E03">
      <w:pPr>
        <w:pStyle w:val="Default"/>
        <w:spacing w:line="360" w:lineRule="auto"/>
        <w:rPr>
          <w:rFonts w:ascii="Avenir Next LT Pro" w:hAnsi="Avenir Next LT Pro"/>
          <w:color w:val="303030"/>
          <w:sz w:val="22"/>
          <w:szCs w:val="22"/>
        </w:rPr>
      </w:pPr>
      <w:r w:rsidRPr="00D25E4F">
        <w:rPr>
          <w:rFonts w:ascii="Avenir Next LT Pro" w:hAnsi="Avenir Next LT Pro"/>
          <w:color w:val="303030"/>
          <w:sz w:val="22"/>
          <w:szCs w:val="22"/>
        </w:rPr>
        <w:t xml:space="preserve">The </w:t>
      </w:r>
      <w:r w:rsidR="003D1860">
        <w:rPr>
          <w:rFonts w:ascii="Avenir Next LT Pro" w:hAnsi="Avenir Next LT Pro"/>
          <w:color w:val="303030"/>
          <w:sz w:val="22"/>
          <w:szCs w:val="22"/>
        </w:rPr>
        <w:t xml:space="preserve">king </w:t>
      </w:r>
      <w:r w:rsidR="00112756" w:rsidRPr="00D25E4F">
        <w:rPr>
          <w:rFonts w:ascii="Avenir Next LT Pro" w:hAnsi="Avenir Next LT Pro"/>
          <w:color w:val="303030"/>
          <w:sz w:val="22"/>
          <w:szCs w:val="22"/>
        </w:rPr>
        <w:t xml:space="preserve">crab cluster </w:t>
      </w:r>
      <w:r w:rsidRPr="00D25E4F">
        <w:rPr>
          <w:rFonts w:ascii="Avenir Next LT Pro" w:hAnsi="Avenir Next LT Pro"/>
          <w:color w:val="303030"/>
          <w:sz w:val="22"/>
          <w:szCs w:val="22"/>
        </w:rPr>
        <w:t>was observed</w:t>
      </w:r>
      <w:r w:rsidR="000E03C2" w:rsidRPr="00D25E4F">
        <w:rPr>
          <w:rFonts w:ascii="Avenir Next LT Pro" w:hAnsi="Avenir Next LT Pro"/>
          <w:color w:val="303030"/>
          <w:sz w:val="22"/>
          <w:szCs w:val="22"/>
        </w:rPr>
        <w:t xml:space="preserve">, </w:t>
      </w:r>
      <w:r w:rsidR="00693E03">
        <w:rPr>
          <w:rFonts w:ascii="Avenir Next LT Pro" w:hAnsi="Avenir Next LT Pro"/>
          <w:color w:val="303030"/>
          <w:sz w:val="22"/>
          <w:szCs w:val="22"/>
        </w:rPr>
        <w:t xml:space="preserve">with its </w:t>
      </w:r>
      <w:r w:rsidR="000E03C2" w:rsidRPr="00D25E4F">
        <w:rPr>
          <w:rFonts w:ascii="Avenir Next LT Pro" w:hAnsi="Avenir Next LT Pro"/>
          <w:color w:val="303030"/>
          <w:sz w:val="22"/>
          <w:szCs w:val="22"/>
        </w:rPr>
        <w:t>body</w:t>
      </w:r>
      <w:r w:rsidR="006105E7">
        <w:rPr>
          <w:rFonts w:ascii="Avenir Next LT Pro" w:hAnsi="Avenir Next LT Pro"/>
          <w:color w:val="303030"/>
          <w:sz w:val="22"/>
          <w:szCs w:val="22"/>
        </w:rPr>
        <w:t xml:space="preserve">, </w:t>
      </w:r>
      <w:r w:rsidR="000E03C2" w:rsidRPr="00D25E4F">
        <w:rPr>
          <w:rFonts w:ascii="Avenir Next LT Pro" w:hAnsi="Avenir Next LT Pro"/>
          <w:color w:val="303030"/>
          <w:sz w:val="22"/>
          <w:szCs w:val="22"/>
        </w:rPr>
        <w:t xml:space="preserve">legs </w:t>
      </w:r>
      <w:r w:rsidR="006105E7">
        <w:rPr>
          <w:rFonts w:ascii="Avenir Next LT Pro" w:hAnsi="Avenir Next LT Pro"/>
          <w:color w:val="303030"/>
          <w:sz w:val="22"/>
          <w:szCs w:val="22"/>
        </w:rPr>
        <w:t xml:space="preserve">and </w:t>
      </w:r>
      <w:r w:rsidR="000E03C2" w:rsidRPr="00D25E4F">
        <w:rPr>
          <w:rFonts w:ascii="Avenir Next LT Pro" w:hAnsi="Avenir Next LT Pro"/>
          <w:color w:val="303030"/>
          <w:sz w:val="22"/>
          <w:szCs w:val="22"/>
        </w:rPr>
        <w:t>without shells.</w:t>
      </w:r>
    </w:p>
    <w:p w14:paraId="1AF1E1ED" w14:textId="77777777" w:rsidR="000E03C2" w:rsidRPr="00D25E4F" w:rsidRDefault="000E03C2" w:rsidP="00693E03">
      <w:pPr>
        <w:pStyle w:val="Default"/>
        <w:spacing w:line="360" w:lineRule="auto"/>
        <w:rPr>
          <w:rFonts w:ascii="Avenir Next LT Pro" w:hAnsi="Avenir Next LT Pro"/>
          <w:color w:val="303030"/>
          <w:sz w:val="22"/>
          <w:szCs w:val="22"/>
        </w:rPr>
      </w:pPr>
    </w:p>
    <w:p w14:paraId="2AECFE42" w14:textId="77777777" w:rsidR="00C50A8C" w:rsidRPr="00D25E4F" w:rsidRDefault="00C50A8C" w:rsidP="00693E03">
      <w:pPr>
        <w:pStyle w:val="Default"/>
        <w:spacing w:line="360" w:lineRule="auto"/>
        <w:rPr>
          <w:rFonts w:ascii="Avenir Next LT Pro" w:hAnsi="Avenir Next LT Pro"/>
          <w:color w:val="303030"/>
          <w:sz w:val="22"/>
          <w:szCs w:val="22"/>
        </w:rPr>
      </w:pPr>
      <w:r w:rsidRPr="00D25E4F">
        <w:rPr>
          <w:rFonts w:ascii="Avenir Next LT Pro" w:hAnsi="Avenir Next LT Pro"/>
          <w:color w:val="303030"/>
          <w:sz w:val="22"/>
          <w:szCs w:val="22"/>
        </w:rPr>
        <w:t xml:space="preserve">• The cargo is in good frozen conditions. </w:t>
      </w:r>
    </w:p>
    <w:p w14:paraId="60E2F25B" w14:textId="77777777" w:rsidR="00C50A8C" w:rsidRPr="00D25E4F" w:rsidRDefault="00C50A8C" w:rsidP="00693E03">
      <w:pPr>
        <w:pStyle w:val="Default"/>
        <w:spacing w:line="360" w:lineRule="auto"/>
        <w:rPr>
          <w:rFonts w:ascii="Avenir Next LT Pro" w:hAnsi="Avenir Next LT Pro"/>
          <w:color w:val="303030"/>
          <w:sz w:val="22"/>
          <w:szCs w:val="22"/>
        </w:rPr>
      </w:pPr>
      <w:r w:rsidRPr="00D25E4F">
        <w:rPr>
          <w:rFonts w:ascii="Avenir Next LT Pro" w:hAnsi="Avenir Next LT Pro"/>
          <w:color w:val="303030"/>
          <w:sz w:val="22"/>
          <w:szCs w:val="22"/>
        </w:rPr>
        <w:t xml:space="preserve">• Color, odor and normal texture. </w:t>
      </w:r>
    </w:p>
    <w:p w14:paraId="7D7878BA" w14:textId="77777777" w:rsidR="00C50A8C" w:rsidRPr="00D25E4F" w:rsidRDefault="00C50A8C" w:rsidP="00693E03">
      <w:pPr>
        <w:pStyle w:val="Default"/>
        <w:spacing w:line="360" w:lineRule="auto"/>
        <w:rPr>
          <w:rFonts w:ascii="Avenir Next LT Pro" w:hAnsi="Avenir Next LT Pro"/>
          <w:color w:val="303030"/>
          <w:sz w:val="22"/>
          <w:szCs w:val="22"/>
        </w:rPr>
      </w:pPr>
      <w:r w:rsidRPr="00D25E4F">
        <w:rPr>
          <w:rFonts w:ascii="Avenir Next LT Pro" w:hAnsi="Avenir Next LT Pro"/>
          <w:color w:val="303030"/>
          <w:sz w:val="22"/>
          <w:szCs w:val="22"/>
        </w:rPr>
        <w:t xml:space="preserve">• Boxes inspected are dry. </w:t>
      </w:r>
    </w:p>
    <w:p w14:paraId="549DE3E8" w14:textId="77777777" w:rsidR="00C50A8C" w:rsidRPr="00D25E4F" w:rsidRDefault="00C50A8C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</w:rPr>
      </w:pPr>
    </w:p>
    <w:p w14:paraId="173B3193" w14:textId="54E99956" w:rsidR="0073485A" w:rsidRPr="00D25E4F" w:rsidRDefault="0073485A" w:rsidP="0038703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50A8C" w:rsidRPr="00D25E4F" w14:paraId="4735A191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37EEB8DF" w14:textId="2E3C64C7" w:rsidR="00C50A8C" w:rsidRPr="00D25E4F" w:rsidRDefault="0027016C" w:rsidP="006475C7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15D6781" wp14:editId="016D7DE8">
                  <wp:extent cx="2879773" cy="2160000"/>
                  <wp:effectExtent l="0" t="0" r="0" b="0"/>
                  <wp:docPr id="1159168928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5C370E8A" w14:textId="652B05C7" w:rsidR="00C50A8C" w:rsidRPr="00D25E4F" w:rsidRDefault="0027016C" w:rsidP="006475C7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937BA3B" wp14:editId="5DCC4B31">
                  <wp:extent cx="2880000" cy="2160000"/>
                  <wp:effectExtent l="0" t="0" r="0" b="0"/>
                  <wp:docPr id="557280176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8424EB" w14:textId="7F1F0936" w:rsidR="00C50A8C" w:rsidRPr="00D25E4F" w:rsidRDefault="00C50A8C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50A8C" w:rsidRPr="00D25E4F" w14:paraId="0E6336DE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51CBBDF" w14:textId="36F805AE" w:rsidR="00C50A8C" w:rsidRPr="00D25E4F" w:rsidRDefault="0027016C" w:rsidP="006475C7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B779248" wp14:editId="3D07581E">
                  <wp:extent cx="2879773" cy="2160000"/>
                  <wp:effectExtent l="0" t="0" r="0" b="0"/>
                  <wp:docPr id="272935567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6A606081" w14:textId="3B298C1A" w:rsidR="00C50A8C" w:rsidRPr="00D25E4F" w:rsidRDefault="0027016C" w:rsidP="006475C7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7C00CE1" wp14:editId="13E115A0">
                  <wp:extent cx="2880000" cy="2160000"/>
                  <wp:effectExtent l="0" t="0" r="0" b="0"/>
                  <wp:docPr id="987719617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3C9BBF" w14:textId="4F34452F" w:rsidR="00C50A8C" w:rsidRDefault="00C50A8C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27016C" w:rsidRPr="00D25E4F" w14:paraId="5680F09F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0B45FF64" w14:textId="68DAF3B6" w:rsidR="0027016C" w:rsidRPr="00D25E4F" w:rsidRDefault="0027016C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8FD5746" wp14:editId="282AFAB7">
                  <wp:extent cx="2879773" cy="2160000"/>
                  <wp:effectExtent l="0" t="0" r="0" b="0"/>
                  <wp:docPr id="1783783336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176345FE" w14:textId="28C87D50" w:rsidR="0027016C" w:rsidRPr="00D25E4F" w:rsidRDefault="0027016C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8199B21" wp14:editId="54E02C12">
                  <wp:extent cx="2880000" cy="2160000"/>
                  <wp:effectExtent l="0" t="0" r="0" b="0"/>
                  <wp:docPr id="9943270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DE63AC" w14:textId="77777777" w:rsidR="0027016C" w:rsidRDefault="0027016C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F881AD0" w14:textId="77777777" w:rsidR="0027016C" w:rsidRPr="00D25E4F" w:rsidRDefault="0027016C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5A4F5EC5" w14:textId="77777777" w:rsidR="007E75C2" w:rsidRPr="00D25E4F" w:rsidRDefault="007E75C2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50A8C" w:rsidRPr="00D25E4F" w14:paraId="08F4B3E7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26F2270B" w14:textId="0F05C1E6" w:rsidR="00C50A8C" w:rsidRPr="00D25E4F" w:rsidRDefault="00587536" w:rsidP="006475C7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BBAF63" wp14:editId="1C0C8A86">
                  <wp:extent cx="2879773" cy="2160000"/>
                  <wp:effectExtent l="0" t="0" r="0" b="0"/>
                  <wp:docPr id="784510774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2D0A272" w14:textId="43BABA5C" w:rsidR="00C50A8C" w:rsidRPr="00D25E4F" w:rsidRDefault="00587536" w:rsidP="006475C7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55EE364" wp14:editId="3738E095">
                  <wp:extent cx="2880000" cy="2160000"/>
                  <wp:effectExtent l="0" t="0" r="0" b="0"/>
                  <wp:docPr id="1778209102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A65925" w14:textId="77777777" w:rsidR="00C50A8C" w:rsidRDefault="00C50A8C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1610A63F" w14:textId="77777777" w:rsidR="00587536" w:rsidRPr="00D25E4F" w:rsidRDefault="00587536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587536" w:rsidRPr="00D25E4F" w14:paraId="27076C31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48A3D2A3" w14:textId="4C96F226" w:rsidR="00587536" w:rsidRPr="00D25E4F" w:rsidRDefault="00587536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E0A4B2F" wp14:editId="2644C4A6">
                  <wp:extent cx="2879773" cy="2160000"/>
                  <wp:effectExtent l="0" t="0" r="0" b="0"/>
                  <wp:docPr id="1346061765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FD48537" w14:textId="0A5F6610" w:rsidR="00587536" w:rsidRPr="00D25E4F" w:rsidRDefault="00587536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26A707C" wp14:editId="1B5BA7E5">
                  <wp:extent cx="2880000" cy="2160000"/>
                  <wp:effectExtent l="0" t="0" r="0" b="0"/>
                  <wp:docPr id="1629925018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CE6C24" w14:textId="77777777" w:rsidR="00587536" w:rsidRPr="00D25E4F" w:rsidRDefault="00587536" w:rsidP="00587536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030BBA2" w14:textId="77777777" w:rsidR="001925EB" w:rsidRDefault="001925E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CBD7350" w14:textId="77777777" w:rsidR="00587536" w:rsidRDefault="00587536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0D7A45C9" w14:textId="77777777" w:rsidR="00587536" w:rsidRDefault="00587536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297AD46E" w14:textId="77777777" w:rsidR="00587536" w:rsidRPr="00D25E4F" w:rsidRDefault="00587536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50A8C" w:rsidRPr="00D25E4F" w14:paraId="24781A60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6EB31BDF" w14:textId="3B74DBC1" w:rsidR="00C50A8C" w:rsidRPr="00D25E4F" w:rsidRDefault="001814D8" w:rsidP="0027623C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5DF42E4" wp14:editId="37CF86A5">
                  <wp:extent cx="2828925" cy="2159635"/>
                  <wp:effectExtent l="0" t="0" r="9525" b="0"/>
                  <wp:docPr id="103950884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0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68411965" w14:textId="78619B64" w:rsidR="00C50A8C" w:rsidRPr="00D25E4F" w:rsidRDefault="003A5040" w:rsidP="0027623C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FF28A7B" wp14:editId="3EDD9837">
                  <wp:extent cx="2880000" cy="2160000"/>
                  <wp:effectExtent l="0" t="0" r="0" b="0"/>
                  <wp:docPr id="1370846343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A22E68" w14:textId="77777777" w:rsidR="001925EB" w:rsidRDefault="001925E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6123A546" w14:textId="77777777" w:rsidR="001814D8" w:rsidRPr="00D25E4F" w:rsidRDefault="001814D8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6848C5" w:rsidRPr="00D25E4F" w14:paraId="64645FBD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60C15C77" w14:textId="0538D517" w:rsidR="006848C5" w:rsidRPr="00D25E4F" w:rsidRDefault="008A119B" w:rsidP="0027623C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10C2C75" wp14:editId="65B901BA">
                  <wp:extent cx="2879773" cy="2160000"/>
                  <wp:effectExtent l="0" t="0" r="0" b="0"/>
                  <wp:docPr id="1621440775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750538E3" w14:textId="07AD69BA" w:rsidR="006848C5" w:rsidRPr="00D25E4F" w:rsidRDefault="008A119B" w:rsidP="0027623C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29F8965" wp14:editId="6DC97C78">
                  <wp:extent cx="2880000" cy="2160000"/>
                  <wp:effectExtent l="0" t="0" r="0" b="0"/>
                  <wp:docPr id="708246596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9B87D" w14:textId="77777777" w:rsidR="006848C5" w:rsidRPr="00D25E4F" w:rsidRDefault="006848C5" w:rsidP="006848C5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0E4120F9" w14:textId="77777777" w:rsidR="007E75C2" w:rsidRDefault="007E75C2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D5F3064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5B09DDD6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D96CEC5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A2F24E4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B3CAE64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94AA58F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D5C48A9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ABA1F66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65F208A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8F16D34" w14:textId="77777777" w:rsidR="008A119B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55E5D92D" w14:textId="77777777" w:rsidR="008A119B" w:rsidRPr="00D25E4F" w:rsidRDefault="008A119B" w:rsidP="00C50A8C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E75C2" w:rsidRPr="00D25E4F" w14:paraId="607F0141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36ECF31E" w14:textId="2F154553" w:rsidR="007E75C2" w:rsidRPr="00D25E4F" w:rsidRDefault="00A21793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044884A" wp14:editId="7A11007C">
                  <wp:extent cx="2879773" cy="2160000"/>
                  <wp:effectExtent l="0" t="0" r="0" b="0"/>
                  <wp:docPr id="707273566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B37A342" w14:textId="350D9DD0" w:rsidR="007E75C2" w:rsidRPr="00D25E4F" w:rsidRDefault="003A5040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66C130C" wp14:editId="5B23A613">
                  <wp:extent cx="2880000" cy="2160000"/>
                  <wp:effectExtent l="0" t="0" r="0" b="0"/>
                  <wp:docPr id="719536234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FF222" w14:textId="77777777" w:rsidR="007E75C2" w:rsidRPr="00D25E4F" w:rsidRDefault="007E75C2" w:rsidP="007E75C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7C6C6038" w14:textId="77777777" w:rsidR="001925EB" w:rsidRPr="00D25E4F" w:rsidRDefault="001925EB" w:rsidP="007E75C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E75C2" w:rsidRPr="00D25E4F" w14:paraId="7459164D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4B2C5A4C" w14:textId="693118E0" w:rsidR="007E75C2" w:rsidRPr="00D25E4F" w:rsidRDefault="00A21793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6E67F7B" wp14:editId="10391CC2">
                  <wp:extent cx="2879773" cy="2160000"/>
                  <wp:effectExtent l="0" t="0" r="0" b="0"/>
                  <wp:docPr id="922877441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7F90E2C8" w14:textId="16B261A9" w:rsidR="007E75C2" w:rsidRPr="00D25E4F" w:rsidRDefault="00A21793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894FB29" wp14:editId="256E36CD">
                  <wp:extent cx="2880000" cy="2160000"/>
                  <wp:effectExtent l="0" t="0" r="0" b="0"/>
                  <wp:docPr id="1923821064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7D85A5" w14:textId="77777777" w:rsidR="001925EB" w:rsidRDefault="001925EB" w:rsidP="007E75C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2C267E74" w14:textId="77777777" w:rsidR="00A21793" w:rsidRDefault="00A21793" w:rsidP="007E75C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05AB1457" w14:textId="77777777" w:rsidR="00A21793" w:rsidRDefault="00A21793" w:rsidP="007E75C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70524E09" w14:textId="77777777" w:rsidR="00A21793" w:rsidRDefault="00A21793" w:rsidP="007E75C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31A50D0" w14:textId="77777777" w:rsidR="00A21793" w:rsidRPr="00D25E4F" w:rsidRDefault="00A21793" w:rsidP="007E75C2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E20148" w:rsidRPr="00D25E4F" w14:paraId="2E97ACD5" w14:textId="77777777" w:rsidTr="00D36D2A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23D9E5DE" w14:textId="4ECB7570" w:rsidR="00E20148" w:rsidRPr="00D25E4F" w:rsidRDefault="00A21793" w:rsidP="00D36D2A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D100EAD" wp14:editId="11BD478A">
                  <wp:extent cx="2819400" cy="2159635"/>
                  <wp:effectExtent l="0" t="0" r="0" b="0"/>
                  <wp:docPr id="1364378301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87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7954358F" w14:textId="1D0E8CBB" w:rsidR="00E20148" w:rsidRPr="00D25E4F" w:rsidRDefault="00C977CD" w:rsidP="00D36D2A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E78F4E1" wp14:editId="4442BDFC">
                  <wp:extent cx="2880000" cy="2160000"/>
                  <wp:effectExtent l="0" t="0" r="0" b="0"/>
                  <wp:docPr id="79837181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CE20DA" w14:textId="77777777" w:rsidR="00E20148" w:rsidRPr="00D25E4F" w:rsidRDefault="00E20148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7DCF0AE2" w14:textId="77777777" w:rsidR="00E20148" w:rsidRPr="00D25E4F" w:rsidRDefault="00E20148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E20148" w:rsidRPr="00D25E4F" w14:paraId="01E382E4" w14:textId="77777777" w:rsidTr="00D36D2A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3A54F431" w14:textId="01593816" w:rsidR="00E20148" w:rsidRPr="00D25E4F" w:rsidRDefault="00C977CD" w:rsidP="00D36D2A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2D60683" wp14:editId="0952B051">
                  <wp:extent cx="2879773" cy="2160000"/>
                  <wp:effectExtent l="0" t="0" r="0" b="0"/>
                  <wp:docPr id="13969159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6828D796" w14:textId="6F956093" w:rsidR="00E20148" w:rsidRPr="00D25E4F" w:rsidRDefault="00C977CD" w:rsidP="00D36D2A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1BA66F1" wp14:editId="2EB24D78">
                  <wp:extent cx="2880000" cy="2160000"/>
                  <wp:effectExtent l="0" t="0" r="0" b="0"/>
                  <wp:docPr id="320011745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211FCD" w14:textId="77777777" w:rsidR="00E20148" w:rsidRPr="00D25E4F" w:rsidRDefault="00E20148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61CDAD13" w14:textId="77777777" w:rsidR="00E20148" w:rsidRPr="00D25E4F" w:rsidRDefault="00E20148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1008D67E" w14:textId="0E1F5527" w:rsidR="00E20148" w:rsidRDefault="00E20148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7D54C828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794FD3CD" w14:textId="77777777" w:rsidR="00C977CD" w:rsidRPr="00D25E4F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E20148" w:rsidRPr="00D25E4F" w14:paraId="511BF936" w14:textId="77777777" w:rsidTr="00D36D2A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2B78AD8E" w14:textId="75E2EA78" w:rsidR="00E20148" w:rsidRPr="00D25E4F" w:rsidRDefault="00C977CD" w:rsidP="00D36D2A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F20EAA6" wp14:editId="36A9E491">
                  <wp:extent cx="2879773" cy="2160000"/>
                  <wp:effectExtent l="0" t="0" r="0" b="0"/>
                  <wp:docPr id="1533623163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FA6E7EB" w14:textId="5CA6E3C7" w:rsidR="00E20148" w:rsidRPr="00D25E4F" w:rsidRDefault="003A5040" w:rsidP="00D36D2A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E5F3C8F" wp14:editId="4E4EC4B8">
                  <wp:extent cx="2880000" cy="2160000"/>
                  <wp:effectExtent l="0" t="0" r="0" b="0"/>
                  <wp:docPr id="545840669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347A76" w14:textId="77777777" w:rsidR="00E20148" w:rsidRPr="00D25E4F" w:rsidRDefault="00E20148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2D4AE5A6" w14:textId="77777777" w:rsidR="00E20148" w:rsidRPr="00D25E4F" w:rsidRDefault="00E20148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E20148" w:rsidRPr="00D25E4F" w14:paraId="51029807" w14:textId="77777777" w:rsidTr="00D36D2A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2A9D82EA" w14:textId="1657B02C" w:rsidR="00E20148" w:rsidRPr="00D25E4F" w:rsidRDefault="00C977CD" w:rsidP="00D36D2A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E22D7CF" wp14:editId="508BC984">
                  <wp:extent cx="2879773" cy="2160000"/>
                  <wp:effectExtent l="0" t="0" r="0" b="0"/>
                  <wp:docPr id="1539823524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77B40A78" w14:textId="75E71456" w:rsidR="00E20148" w:rsidRPr="00D25E4F" w:rsidRDefault="00C977CD" w:rsidP="00D36D2A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0A41BDD" wp14:editId="45FB30CC">
                  <wp:extent cx="2880000" cy="2160000"/>
                  <wp:effectExtent l="0" t="0" r="0" b="0"/>
                  <wp:docPr id="1589592094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B43FBA" w14:textId="77777777" w:rsidR="007F220E" w:rsidRDefault="007F220E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483F22F5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0CC1208E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7C192D64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58B8A53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9B5406E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2C770860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3D1982C8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1D4EDEAE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1811B202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24CB3425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5F4FB0DD" w14:textId="77777777" w:rsidR="00C977CD" w:rsidRDefault="00C977CD" w:rsidP="00E20148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F220E" w:rsidRPr="00D25E4F" w14:paraId="079BAE17" w14:textId="77777777" w:rsidTr="00E357C2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1F9B63C0" w14:textId="41AAE7B9" w:rsidR="007F220E" w:rsidRPr="00D25E4F" w:rsidRDefault="003A5040" w:rsidP="00E357C2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67361CD" wp14:editId="4BF34299">
                  <wp:extent cx="2879773" cy="2160000"/>
                  <wp:effectExtent l="0" t="0" r="0" b="0"/>
                  <wp:docPr id="1734900059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274E72ED" w14:textId="11D3C7E3" w:rsidR="007F220E" w:rsidRPr="00D25E4F" w:rsidRDefault="003A5040" w:rsidP="00E357C2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421012D" wp14:editId="6B30D89F">
                  <wp:extent cx="2880000" cy="2160000"/>
                  <wp:effectExtent l="0" t="0" r="0" b="0"/>
                  <wp:docPr id="2099955249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05F100" w14:textId="77777777" w:rsidR="006D5AA3" w:rsidRDefault="006D5AA3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57CC9D62" w14:textId="4C0ADC95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977CD" w:rsidRPr="00D25E4F" w14:paraId="5890DC22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1B88485" w14:textId="3519955A" w:rsidR="00C977CD" w:rsidRPr="00D25E4F" w:rsidRDefault="003A5040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A164E7C" wp14:editId="2C704C6E">
                  <wp:extent cx="2879773" cy="2160000"/>
                  <wp:effectExtent l="0" t="0" r="0" b="0"/>
                  <wp:docPr id="1133454894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EC0E152" w14:textId="5FE80D31" w:rsidR="00C977CD" w:rsidRPr="00D25E4F" w:rsidRDefault="003A5040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F4FCA05" wp14:editId="7B9F619A">
                  <wp:extent cx="2880000" cy="2160000"/>
                  <wp:effectExtent l="0" t="0" r="0" b="0"/>
                  <wp:docPr id="593060852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AEF34C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C9A7AF9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047F1195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515F835D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1375FFC6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69804195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34E4376E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5AA92C40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F751B38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977CD" w:rsidRPr="00D25E4F" w14:paraId="0173C187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0B4066A5" w14:textId="10AF25F1" w:rsidR="00C977CD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1F4C5F5" wp14:editId="534EC8C0">
                  <wp:extent cx="2879773" cy="2160000"/>
                  <wp:effectExtent l="0" t="0" r="0" b="0"/>
                  <wp:docPr id="1530431949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0AE8010" w14:textId="070CE323" w:rsidR="00C977CD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1B3B40D" wp14:editId="7AA97DDF">
                  <wp:extent cx="2880000" cy="2160000"/>
                  <wp:effectExtent l="0" t="0" r="0" b="0"/>
                  <wp:docPr id="513062158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D4181B" w14:textId="77777777" w:rsidR="00C977CD" w:rsidRDefault="00C977CD" w:rsidP="00C977CD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73ADA943" w14:textId="2D14B67B" w:rsidR="00C977CD" w:rsidRDefault="00C977CD" w:rsidP="00C977CD">
      <w:pPr>
        <w:spacing w:after="0"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977CD" w:rsidRPr="00D25E4F" w14:paraId="5ADC9848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68435265" w14:textId="0CCC05FB" w:rsidR="00C977CD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342454E" wp14:editId="4638588A">
                  <wp:extent cx="2879773" cy="2160000"/>
                  <wp:effectExtent l="0" t="0" r="0" b="0"/>
                  <wp:docPr id="725053977" name="Imagen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79BCCB9F" w14:textId="226F67EA" w:rsidR="00C977CD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D06F247" wp14:editId="619903EC">
                  <wp:extent cx="2880000" cy="2160000"/>
                  <wp:effectExtent l="0" t="0" r="0" b="0"/>
                  <wp:docPr id="702578078" name="Imagen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E9B7E3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D7B8F8A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505A42DB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3418072D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353B2C16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403DF5B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62657472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1D03FC09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4343FD08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4A339230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977CD" w:rsidRPr="00D25E4F" w14:paraId="5E9E00B2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2BFAAF53" w14:textId="7EA94F2A" w:rsidR="00C977CD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3E041D4" wp14:editId="0D932903">
                  <wp:extent cx="2879773" cy="2160000"/>
                  <wp:effectExtent l="0" t="0" r="0" b="0"/>
                  <wp:docPr id="1763143183" name="Imagen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B24D220" w14:textId="41EB8820" w:rsidR="00C977CD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6908E88" wp14:editId="08D279B1">
                  <wp:extent cx="2880000" cy="2160000"/>
                  <wp:effectExtent l="0" t="0" r="0" b="0"/>
                  <wp:docPr id="1645229040" name="Imagen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8D9C28" w14:textId="77777777" w:rsidR="00C977CD" w:rsidRDefault="00C977CD" w:rsidP="00C977CD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49AC8F29" w14:textId="229C4A87" w:rsidR="00C977CD" w:rsidRDefault="00C977CD" w:rsidP="00C977CD">
      <w:pPr>
        <w:spacing w:after="0"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977CD" w:rsidRPr="00D25E4F" w14:paraId="657690B1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BFCEFA2" w14:textId="7FCBEB12" w:rsidR="00C977CD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821AD7B" wp14:editId="67176D8C">
                  <wp:extent cx="2879773" cy="2160000"/>
                  <wp:effectExtent l="0" t="0" r="0" b="0"/>
                  <wp:docPr id="1612495792" name="Imagen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1820E97" w14:textId="142AE10A" w:rsidR="00C977CD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8F36F38" wp14:editId="5BC9C856">
                  <wp:extent cx="2880000" cy="2160000"/>
                  <wp:effectExtent l="0" t="0" r="0" b="0"/>
                  <wp:docPr id="831456877" name="Imagen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99CE57" w14:textId="77777777" w:rsidR="00C977CD" w:rsidRDefault="00C977CD" w:rsidP="00C977CD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ED5F021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0AEB528C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732984E5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0B823D78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3706D5E0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07DCDDE4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0F6C0416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9DB8E1E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977CD" w:rsidRPr="00D25E4F" w14:paraId="289073FD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818A8DD" w14:textId="380218C0" w:rsidR="00C977CD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7E4CE8C" wp14:editId="57B1D1C8">
                  <wp:extent cx="2879773" cy="2160000"/>
                  <wp:effectExtent l="0" t="0" r="0" b="0"/>
                  <wp:docPr id="1037716454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65131819" w14:textId="07CCE8E3" w:rsidR="00C977CD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1E41354" wp14:editId="2FEDFA8D">
                  <wp:extent cx="2880000" cy="2160000"/>
                  <wp:effectExtent l="0" t="0" r="0" b="0"/>
                  <wp:docPr id="1891524805" name="Imagen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BE82E2" w14:textId="77777777" w:rsidR="00C977CD" w:rsidRDefault="00C977CD" w:rsidP="00C977CD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4FAFE700" w14:textId="58D7344B" w:rsidR="00C977CD" w:rsidRDefault="00C977CD" w:rsidP="00C977CD">
      <w:pPr>
        <w:spacing w:after="0"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C977CD" w:rsidRPr="00D25E4F" w14:paraId="2DBE7FB4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2A3DCF1B" w14:textId="12B9E596" w:rsidR="00C977CD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611654C" wp14:editId="36D54CBF">
                  <wp:extent cx="2879773" cy="2160000"/>
                  <wp:effectExtent l="0" t="0" r="0" b="0"/>
                  <wp:docPr id="1499684839" name="Imagen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203F0C10" w14:textId="4D04CD3A" w:rsidR="00C977CD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3405D46" wp14:editId="6A78C974">
                  <wp:extent cx="2880000" cy="2160000"/>
                  <wp:effectExtent l="0" t="0" r="0" b="0"/>
                  <wp:docPr id="1945638910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35F795" w14:textId="77777777" w:rsidR="00C977CD" w:rsidRDefault="00C977CD" w:rsidP="00C977CD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5B5977EC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0B65E928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4BC4DBF6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5F188152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32206D90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F78B021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427ABC94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3D1412DA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6FB525B3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A5040" w:rsidRPr="00D25E4F" w14:paraId="77AC170F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15C199C8" w14:textId="7912FA9C" w:rsidR="003A5040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1237A92" wp14:editId="39B83291">
                  <wp:extent cx="2879773" cy="2160000"/>
                  <wp:effectExtent l="0" t="0" r="0" b="0"/>
                  <wp:docPr id="648858483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F3537D7" w14:textId="6B589D60" w:rsidR="003A5040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3AE17B2" wp14:editId="72AB891E">
                  <wp:extent cx="2880000" cy="2160000"/>
                  <wp:effectExtent l="0" t="0" r="0" b="0"/>
                  <wp:docPr id="1284290917" name="Imagen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FD8021" w14:textId="77777777" w:rsidR="003A5040" w:rsidRDefault="003A5040" w:rsidP="003A5040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5B293832" w14:textId="1FD788C5" w:rsidR="003A5040" w:rsidRDefault="003A5040" w:rsidP="003A5040">
      <w:pPr>
        <w:spacing w:after="0"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A5040" w:rsidRPr="00D25E4F" w14:paraId="70DB419D" w14:textId="77777777" w:rsidTr="0018069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575DB792" w14:textId="46FDE5C3" w:rsidR="003A5040" w:rsidRPr="00D25E4F" w:rsidRDefault="000967F2" w:rsidP="0018069E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FD9677E" wp14:editId="12FC4338">
                  <wp:extent cx="2879773" cy="2160000"/>
                  <wp:effectExtent l="0" t="0" r="0" b="0"/>
                  <wp:docPr id="1939391309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1583AF9" w14:textId="06726DC6" w:rsidR="003A5040" w:rsidRPr="00D25E4F" w:rsidRDefault="000967F2" w:rsidP="0018069E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A267C11" wp14:editId="62D4A64A">
                  <wp:extent cx="2880000" cy="2160000"/>
                  <wp:effectExtent l="0" t="0" r="0" b="0"/>
                  <wp:docPr id="2031517530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28C2AF" w14:textId="77777777" w:rsidR="003A5040" w:rsidRDefault="003A5040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3E7AB754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6BF981E2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25682870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7258273A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1EDB9FA1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730441DE" w14:textId="77777777" w:rsidR="00C977CD" w:rsidRDefault="00C977CD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</w:p>
    <w:p w14:paraId="4EB0C4B6" w14:textId="0E45637A" w:rsidR="00387032" w:rsidRPr="00693E03" w:rsidRDefault="00387032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  <w:r w:rsidRP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2.</w:t>
      </w:r>
      <w:r w:rsidR="00013AAF" w:rsidRP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3</w:t>
      </w:r>
      <w:r w:rsidRP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 xml:space="preserve"> Temperature of the container prior to </w:t>
      </w:r>
      <w:r w:rsid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the s</w:t>
      </w:r>
      <w:r w:rsidRP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tuffing:</w:t>
      </w:r>
    </w:p>
    <w:p w14:paraId="6E776689" w14:textId="77777777" w:rsidR="00387032" w:rsidRPr="007F220E" w:rsidRDefault="00387032" w:rsidP="00693E03">
      <w:pPr>
        <w:numPr>
          <w:ilvl w:val="0"/>
          <w:numId w:val="1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 w:rsidRPr="007F220E">
        <w:rPr>
          <w:rFonts w:ascii="Avenir Next LT Pro" w:hAnsi="Avenir Next LT Pro" w:cs="Arial"/>
          <w:color w:val="303030"/>
          <w:kern w:val="16"/>
          <w:sz w:val="22"/>
          <w:szCs w:val="22"/>
        </w:rPr>
        <w:t>Container is presented off at room temperature.</w:t>
      </w:r>
    </w:p>
    <w:p w14:paraId="75A58F9A" w14:textId="5F38F4C1" w:rsidR="00387032" w:rsidRPr="00693E03" w:rsidRDefault="00BB3D47" w:rsidP="00693E03">
      <w:pPr>
        <w:numPr>
          <w:ilvl w:val="0"/>
          <w:numId w:val="1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The panels e</w:t>
      </w:r>
      <w:r w:rsidR="00387032" w:rsidRPr="00693E03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xternally 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have</w:t>
      </w:r>
      <w:r w:rsidR="00387032" w:rsidRPr="00693E03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some dents and repairs.</w:t>
      </w:r>
    </w:p>
    <w:p w14:paraId="6B82EE45" w14:textId="65C11B2C" w:rsidR="00387032" w:rsidRPr="00693E03" w:rsidRDefault="00BB3D47" w:rsidP="00693E03">
      <w:pPr>
        <w:numPr>
          <w:ilvl w:val="0"/>
          <w:numId w:val="1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The panels i</w:t>
      </w:r>
      <w:r w:rsidR="00387032" w:rsidRPr="00693E03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nternally 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are </w:t>
      </w:r>
      <w:r w:rsidR="00387032" w:rsidRPr="00693E03">
        <w:rPr>
          <w:rFonts w:ascii="Avenir Next LT Pro" w:hAnsi="Avenir Next LT Pro" w:cs="Arial"/>
          <w:color w:val="303030"/>
          <w:kern w:val="16"/>
          <w:sz w:val="22"/>
          <w:szCs w:val="22"/>
        </w:rPr>
        <w:t>in good condition. (clean, dry and odor-free)</w:t>
      </w:r>
    </w:p>
    <w:p w14:paraId="60BBE763" w14:textId="77777777" w:rsidR="00D82BC1" w:rsidRPr="00D25E4F" w:rsidRDefault="00D82BC1" w:rsidP="00D82BC1">
      <w:pPr>
        <w:spacing w:after="0" w:line="360" w:lineRule="auto"/>
        <w:ind w:left="720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D82BC1" w:rsidRPr="00D25E4F" w14:paraId="1BACCC2E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1D1AB3E6" w14:textId="3E0C42AC" w:rsidR="00D82BC1" w:rsidRPr="00D25E4F" w:rsidRDefault="00602B9E" w:rsidP="00292F23">
            <w:pPr>
              <w:spacing w:after="0"/>
              <w:ind w:left="-150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79AF7EA" wp14:editId="23502675">
                  <wp:extent cx="2879773" cy="2160000"/>
                  <wp:effectExtent l="0" t="0" r="0" b="0"/>
                  <wp:docPr id="486621128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247445F7" w14:textId="780DCBEA" w:rsidR="00D82BC1" w:rsidRPr="00D25E4F" w:rsidRDefault="00C12C56" w:rsidP="00292F2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A653675" wp14:editId="36EFA9C1">
                  <wp:extent cx="2880000" cy="2160000"/>
                  <wp:effectExtent l="0" t="0" r="0" b="0"/>
                  <wp:docPr id="211720061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21C412" w14:textId="77777777" w:rsidR="00D82BC1" w:rsidRDefault="00D82BC1" w:rsidP="00D82BC1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22DDDE38" w14:textId="77777777" w:rsidR="007F220E" w:rsidRDefault="007F220E" w:rsidP="00D82BC1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D82BC1" w:rsidRPr="00D25E4F" w14:paraId="355DAB86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5D6BCBB1" w14:textId="3DD2797A" w:rsidR="00D82BC1" w:rsidRPr="00D25E4F" w:rsidRDefault="00587536" w:rsidP="00292F23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42BD701" wp14:editId="6F4A95A4">
                  <wp:extent cx="2879773" cy="2160000"/>
                  <wp:effectExtent l="0" t="0" r="0" b="0"/>
                  <wp:docPr id="52654092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0B722763" w14:textId="7DAA8FE2" w:rsidR="00D82BC1" w:rsidRPr="00D25E4F" w:rsidRDefault="00587536" w:rsidP="00292F2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D54A4F" wp14:editId="79C75667">
                  <wp:extent cx="2880000" cy="2160000"/>
                  <wp:effectExtent l="0" t="0" r="0" b="0"/>
                  <wp:docPr id="1100274832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90A553" w14:textId="77777777" w:rsidR="00693E03" w:rsidRDefault="00693E03" w:rsidP="00D82BC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D82BC1" w:rsidRPr="00D25E4F" w14:paraId="1E185438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17CD6296" w14:textId="1D5BE93C" w:rsidR="00D82BC1" w:rsidRPr="00D25E4F" w:rsidRDefault="00587536" w:rsidP="00292F23">
            <w:pPr>
              <w:spacing w:after="0"/>
              <w:ind w:left="-150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3E02D6B" wp14:editId="28E1CECD">
                  <wp:extent cx="2879773" cy="2160000"/>
                  <wp:effectExtent l="0" t="0" r="0" b="0"/>
                  <wp:docPr id="129639612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D4BC02D" w14:textId="188F6CC3" w:rsidR="00D82BC1" w:rsidRPr="00D25E4F" w:rsidRDefault="00587536" w:rsidP="00292F2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FE750B1" wp14:editId="58C56C8A">
                  <wp:extent cx="2880000" cy="2160000"/>
                  <wp:effectExtent l="0" t="0" r="0" b="0"/>
                  <wp:docPr id="1856849051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63A1F7" w14:textId="77777777" w:rsidR="00D82BC1" w:rsidRPr="00D25E4F" w:rsidRDefault="00D82BC1" w:rsidP="00D82BC1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p w14:paraId="2D7047B4" w14:textId="77777777" w:rsidR="00CE6E03" w:rsidRPr="00D25E4F" w:rsidRDefault="00CE6E03" w:rsidP="00D82BC1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  <w:lang w:val="pt-PT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D82BC1" w:rsidRPr="00D25E4F" w14:paraId="3C630754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57494E5B" w14:textId="5D4E4A3A" w:rsidR="00D82BC1" w:rsidRPr="00D25E4F" w:rsidRDefault="00587536" w:rsidP="00292F23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CE0E97E" wp14:editId="32A400F4">
                  <wp:extent cx="2879773" cy="2160000"/>
                  <wp:effectExtent l="0" t="0" r="0" b="0"/>
                  <wp:docPr id="1874848338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24FD9CB" w14:textId="03B95483" w:rsidR="00D82BC1" w:rsidRPr="00D25E4F" w:rsidRDefault="00587536" w:rsidP="00292F2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DD344BE" wp14:editId="17C66F2E">
                  <wp:extent cx="2880000" cy="2160000"/>
                  <wp:effectExtent l="0" t="0" r="0" b="0"/>
                  <wp:docPr id="1906749658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1CFF67" w14:textId="77777777" w:rsidR="00D82BC1" w:rsidRDefault="00D82BC1" w:rsidP="00D82BC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p w14:paraId="4A658716" w14:textId="77777777" w:rsidR="00E71CFB" w:rsidRDefault="00E71CFB" w:rsidP="00D82BC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p w14:paraId="321F2B69" w14:textId="230EC944" w:rsidR="002946A2" w:rsidRPr="00693E03" w:rsidRDefault="002946A2" w:rsidP="00693E03">
      <w:pPr>
        <w:spacing w:line="360" w:lineRule="auto"/>
        <w:ind w:left="11" w:hanging="11"/>
        <w:jc w:val="both"/>
        <w:rPr>
          <w:rFonts w:ascii="Avenir Next LT Pro" w:hAnsi="Avenir Next LT Pro" w:cs="Arial"/>
          <w:b/>
          <w:color w:val="004CAB"/>
          <w:kern w:val="16"/>
          <w:sz w:val="22"/>
          <w:szCs w:val="22"/>
        </w:rPr>
      </w:pPr>
      <w:r w:rsidRP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2.</w:t>
      </w:r>
      <w:r w:rsidR="00013AAF" w:rsidRP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>4</w:t>
      </w:r>
      <w:r w:rsidRPr="00693E03">
        <w:rPr>
          <w:rFonts w:ascii="Avenir Next LT Pro" w:hAnsi="Avenir Next LT Pro" w:cs="Arial"/>
          <w:b/>
          <w:color w:val="004CAB"/>
          <w:kern w:val="16"/>
          <w:sz w:val="22"/>
          <w:szCs w:val="22"/>
        </w:rPr>
        <w:t xml:space="preserve"> Stuffing of the cargo in the container (Photo per row):</w:t>
      </w:r>
    </w:p>
    <w:p w14:paraId="0C347D67" w14:textId="41F365F1" w:rsidR="002946A2" w:rsidRDefault="000967F2" w:rsidP="00E71CFB">
      <w:pPr>
        <w:numPr>
          <w:ilvl w:val="0"/>
          <w:numId w:val="3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07</w:t>
      </w:r>
      <w:r w:rsidR="002946A2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rows </w:t>
      </w:r>
      <w:r w:rsidR="00DB2591">
        <w:rPr>
          <w:rFonts w:ascii="Avenir Next LT Pro" w:hAnsi="Avenir Next LT Pro" w:cs="Arial"/>
          <w:color w:val="303030"/>
          <w:kern w:val="16"/>
          <w:sz w:val="22"/>
          <w:szCs w:val="22"/>
        </w:rPr>
        <w:t>were made of</w:t>
      </w:r>
      <w:r w:rsidR="002946A2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</w:t>
      </w:r>
      <w:r w:rsidR="005B35F6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>5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4</w:t>
      </w:r>
      <w:r w:rsidR="002946A2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boxes.</w:t>
      </w:r>
    </w:p>
    <w:p w14:paraId="1745FE77" w14:textId="1B9AA937" w:rsidR="000967F2" w:rsidRDefault="000967F2" w:rsidP="00E71CFB">
      <w:pPr>
        <w:numPr>
          <w:ilvl w:val="0"/>
          <w:numId w:val="3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11</w:t>
      </w:r>
      <w:r w:rsidRPr="000967F2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</w:t>
      </w: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rows 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were made of</w:t>
      </w: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5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3</w:t>
      </w: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boxes.</w:t>
      </w:r>
    </w:p>
    <w:p w14:paraId="221339F1" w14:textId="60ED7853" w:rsidR="002946A2" w:rsidRPr="00E71CFB" w:rsidRDefault="00DB2591" w:rsidP="00E71CFB">
      <w:pPr>
        <w:numPr>
          <w:ilvl w:val="0"/>
          <w:numId w:val="3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From the </w:t>
      </w:r>
      <w:r w:rsidR="002946A2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>1</w:t>
      </w:r>
      <w:r w:rsidR="000967F2">
        <w:rPr>
          <w:rFonts w:ascii="Avenir Next LT Pro" w:hAnsi="Avenir Next LT Pro" w:cs="Arial"/>
          <w:color w:val="303030"/>
          <w:kern w:val="16"/>
          <w:sz w:val="22"/>
          <w:szCs w:val="22"/>
        </w:rPr>
        <w:t>8</w:t>
      </w:r>
      <w:r w:rsidR="002946A2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row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s,</w:t>
      </w:r>
      <w:r w:rsidR="002946A2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a grand total of 9</w:t>
      </w:r>
      <w:r w:rsidR="000967F2">
        <w:rPr>
          <w:rFonts w:ascii="Avenir Next LT Pro" w:hAnsi="Avenir Next LT Pro" w:cs="Arial"/>
          <w:color w:val="303030"/>
          <w:kern w:val="16"/>
          <w:sz w:val="22"/>
          <w:szCs w:val="22"/>
        </w:rPr>
        <w:t>6</w:t>
      </w:r>
      <w:r w:rsidR="00794FDC">
        <w:rPr>
          <w:rFonts w:ascii="Avenir Next LT Pro" w:hAnsi="Avenir Next LT Pro" w:cs="Arial"/>
          <w:color w:val="303030"/>
          <w:kern w:val="16"/>
          <w:sz w:val="22"/>
          <w:szCs w:val="22"/>
        </w:rPr>
        <w:t>1</w:t>
      </w:r>
      <w:r w:rsidR="002946A2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boxes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were made.</w:t>
      </w:r>
    </w:p>
    <w:p w14:paraId="794266B2" w14:textId="4C6E9B22" w:rsidR="002946A2" w:rsidRPr="00E71CFB" w:rsidRDefault="002946A2" w:rsidP="00E71CFB">
      <w:pPr>
        <w:numPr>
          <w:ilvl w:val="0"/>
          <w:numId w:val="3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The packing of the cargo consists of </w:t>
      </w:r>
      <w:r w:rsidR="00E71CFB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>high-density</w:t>
      </w: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cardboard </w:t>
      </w:r>
      <w:r w:rsidR="00163029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>boxes;</w:t>
      </w: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all are in good condition and duly labeled.</w:t>
      </w:r>
    </w:p>
    <w:p w14:paraId="72782C74" w14:textId="5E2D9121" w:rsidR="002946A2" w:rsidRPr="00E71CFB" w:rsidRDefault="002946A2" w:rsidP="00E71CFB">
      <w:pPr>
        <w:numPr>
          <w:ilvl w:val="0"/>
          <w:numId w:val="3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The temperature of the products </w:t>
      </w:r>
      <w:r w:rsid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was taken </w:t>
      </w: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>prior to loading.</w:t>
      </w:r>
    </w:p>
    <w:p w14:paraId="5CC86EE1" w14:textId="64776649" w:rsidR="005B35F6" w:rsidRDefault="005B35F6" w:rsidP="00E71CFB">
      <w:pPr>
        <w:numPr>
          <w:ilvl w:val="0"/>
          <w:numId w:val="3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The cargo </w:t>
      </w:r>
      <w:r w:rsidR="00CE196E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was stored in </w:t>
      </w:r>
      <w:r w:rsidR="00DB2591">
        <w:rPr>
          <w:rFonts w:ascii="Avenir Next LT Pro" w:hAnsi="Avenir Next LT Pro" w:cs="Arial"/>
          <w:color w:val="303030"/>
          <w:kern w:val="16"/>
          <w:sz w:val="22"/>
          <w:szCs w:val="22"/>
        </w:rPr>
        <w:t>the</w:t>
      </w:r>
      <w:r w:rsidR="00CE196E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</w:t>
      </w:r>
      <w:r w:rsidR="00FF6E3A">
        <w:rPr>
          <w:rFonts w:ascii="Avenir Next LT Pro" w:hAnsi="Avenir Next LT Pro" w:cs="Arial"/>
          <w:color w:val="303030"/>
          <w:kern w:val="16"/>
          <w:sz w:val="22"/>
          <w:szCs w:val="22"/>
        </w:rPr>
        <w:t>chamber N°1</w:t>
      </w:r>
      <w:r w:rsidR="00CE196E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at </w:t>
      </w:r>
      <w:r w:rsid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a </w:t>
      </w:r>
      <w:r w:rsidR="00CE196E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temperature </w:t>
      </w:r>
      <w:r w:rsidR="00DB2591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of </w:t>
      </w:r>
      <w:r w:rsidR="00CE196E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>-</w:t>
      </w:r>
      <w:r w:rsidR="000967F2">
        <w:rPr>
          <w:rFonts w:ascii="Avenir Next LT Pro" w:hAnsi="Avenir Next LT Pro" w:cs="Arial"/>
          <w:color w:val="303030"/>
          <w:kern w:val="16"/>
          <w:sz w:val="22"/>
          <w:szCs w:val="22"/>
        </w:rPr>
        <w:t>18</w:t>
      </w:r>
      <w:r w:rsidR="00FF6E3A">
        <w:rPr>
          <w:rFonts w:ascii="Avenir Next LT Pro" w:hAnsi="Avenir Next LT Pro" w:cs="Arial"/>
          <w:color w:val="303030"/>
          <w:kern w:val="16"/>
          <w:sz w:val="22"/>
          <w:szCs w:val="22"/>
        </w:rPr>
        <w:t>.</w:t>
      </w:r>
      <w:r w:rsidR="000967F2">
        <w:rPr>
          <w:rFonts w:ascii="Avenir Next LT Pro" w:hAnsi="Avenir Next LT Pro" w:cs="Arial"/>
          <w:color w:val="303030"/>
          <w:kern w:val="16"/>
          <w:sz w:val="22"/>
          <w:szCs w:val="22"/>
        </w:rPr>
        <w:t>00</w:t>
      </w:r>
      <w:r w:rsidR="00CE196E" w:rsidRPr="00E71CFB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°C.</w:t>
      </w:r>
    </w:p>
    <w:p w14:paraId="21685DD0" w14:textId="1D3D02C9" w:rsidR="008D34C3" w:rsidRPr="00E71CFB" w:rsidRDefault="008D34C3" w:rsidP="00E71CFB">
      <w:pPr>
        <w:numPr>
          <w:ilvl w:val="0"/>
          <w:numId w:val="3"/>
        </w:numPr>
        <w:spacing w:after="0" w:line="360" w:lineRule="auto"/>
        <w:jc w:val="both"/>
        <w:rPr>
          <w:rFonts w:ascii="Avenir Next LT Pro" w:hAnsi="Avenir Next LT Pro" w:cs="Arial"/>
          <w:color w:val="303030"/>
          <w:kern w:val="16"/>
          <w:sz w:val="22"/>
          <w:szCs w:val="22"/>
        </w:rPr>
      </w:pPr>
      <w:r w:rsidRPr="008D34C3">
        <w:rPr>
          <w:rFonts w:ascii="Avenir Next LT Pro" w:hAnsi="Avenir Next LT Pro" w:cs="Arial"/>
          <w:color w:val="303030"/>
          <w:kern w:val="16"/>
          <w:sz w:val="22"/>
          <w:szCs w:val="22"/>
        </w:rPr>
        <w:t>The cargo was s</w:t>
      </w:r>
      <w:r>
        <w:rPr>
          <w:rFonts w:ascii="Avenir Next LT Pro" w:hAnsi="Avenir Next LT Pro" w:cs="Arial"/>
          <w:color w:val="303030"/>
          <w:kern w:val="16"/>
          <w:sz w:val="22"/>
          <w:szCs w:val="22"/>
        </w:rPr>
        <w:t>tacking</w:t>
      </w:r>
      <w:r w:rsidRPr="008D34C3">
        <w:rPr>
          <w:rFonts w:ascii="Avenir Next LT Pro" w:hAnsi="Avenir Next LT Pro" w:cs="Arial"/>
          <w:color w:val="303030"/>
          <w:kern w:val="16"/>
          <w:sz w:val="22"/>
          <w:szCs w:val="22"/>
        </w:rPr>
        <w:t xml:space="preserve"> in the antechamber at a temperature of 0.8 °C.</w:t>
      </w:r>
    </w:p>
    <w:p w14:paraId="7C85B85D" w14:textId="77777777" w:rsidR="002D650F" w:rsidRPr="00D25E4F" w:rsidRDefault="002D650F" w:rsidP="005B35F6">
      <w:pPr>
        <w:spacing w:after="0"/>
        <w:ind w:left="360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2946A2" w:rsidRPr="00D25E4F" w14:paraId="0FBB9133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1E3905D0" w14:textId="7166151C" w:rsidR="002946A2" w:rsidRPr="00D25E4F" w:rsidRDefault="008D34C3" w:rsidP="00292F23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5180B5C" wp14:editId="60D7F888">
                  <wp:extent cx="2879773" cy="2160000"/>
                  <wp:effectExtent l="0" t="0" r="0" b="0"/>
                  <wp:docPr id="1688925702" name="Imagen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0CA0CBEA" w14:textId="510DF809" w:rsidR="002946A2" w:rsidRPr="00D25E4F" w:rsidRDefault="006D5AA3" w:rsidP="00292F2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79AA9EC" wp14:editId="473B9139">
                  <wp:extent cx="2880000" cy="2160000"/>
                  <wp:effectExtent l="0" t="0" r="0" b="0"/>
                  <wp:docPr id="1424989132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BE060E" w14:textId="77777777" w:rsidR="002946A2" w:rsidRPr="00D25E4F" w:rsidRDefault="002946A2" w:rsidP="002946A2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4DC70A4E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2D5C669E" w14:textId="6F7B008D" w:rsidR="007775D1" w:rsidRPr="00D25E4F" w:rsidRDefault="006D5AA3" w:rsidP="00292F23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336511F" wp14:editId="4AFF826E">
                  <wp:extent cx="2819400" cy="2159635"/>
                  <wp:effectExtent l="0" t="0" r="0" b="0"/>
                  <wp:docPr id="1061786689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87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CD9776A" w14:textId="7073C606" w:rsidR="007775D1" w:rsidRPr="00D25E4F" w:rsidRDefault="006D5AA3" w:rsidP="00292F2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8C9EFD0" wp14:editId="15752B01">
                  <wp:extent cx="2880000" cy="2160000"/>
                  <wp:effectExtent l="0" t="0" r="0" b="0"/>
                  <wp:docPr id="1121331041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6BC6E8" w14:textId="77777777" w:rsidR="00693E03" w:rsidRDefault="00693E03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045D63D0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68AD1E6" w14:textId="04498F7D" w:rsidR="007775D1" w:rsidRPr="00D25E4F" w:rsidRDefault="006D5AA3" w:rsidP="00292F23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325E4D8" wp14:editId="61C31E7A">
                  <wp:extent cx="2879773" cy="2160000"/>
                  <wp:effectExtent l="0" t="0" r="0" b="0"/>
                  <wp:docPr id="142200021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6A35E17" w14:textId="3B89F830" w:rsidR="007775D1" w:rsidRPr="00D25E4F" w:rsidRDefault="006D5AA3" w:rsidP="00292F2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C544513" wp14:editId="09FD9ED6">
                  <wp:extent cx="2880000" cy="2160000"/>
                  <wp:effectExtent l="0" t="0" r="0" b="0"/>
                  <wp:docPr id="1285861351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5B8C7E" w14:textId="77777777" w:rsidR="00CE6E03" w:rsidRPr="00D25E4F" w:rsidRDefault="00CE6E03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602F20AB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3900B520" w14:textId="1D3CB114" w:rsidR="007775D1" w:rsidRPr="00D25E4F" w:rsidRDefault="006D5AA3" w:rsidP="00B02BA5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ECDFF88" wp14:editId="22BB6425">
                  <wp:extent cx="2809875" cy="2159635"/>
                  <wp:effectExtent l="0" t="0" r="9525" b="0"/>
                  <wp:docPr id="1783367965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35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6B315FA5" w14:textId="5CBB24CA" w:rsidR="007775D1" w:rsidRPr="00D25E4F" w:rsidRDefault="006D5AA3" w:rsidP="00B02BA5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A142A5E" wp14:editId="5C040EDF">
                  <wp:extent cx="2880000" cy="2160000"/>
                  <wp:effectExtent l="0" t="0" r="0" b="0"/>
                  <wp:docPr id="1144638386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053756" w14:textId="77777777" w:rsidR="007775D1" w:rsidRPr="00D25E4F" w:rsidRDefault="007775D1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1928A853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5E84AED4" w14:textId="44F8A4FB" w:rsidR="007775D1" w:rsidRPr="00D25E4F" w:rsidRDefault="00FA2ABE" w:rsidP="00B02BA5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EB89504" wp14:editId="4A91F22A">
                  <wp:extent cx="2879773" cy="2160000"/>
                  <wp:effectExtent l="0" t="0" r="0" b="0"/>
                  <wp:docPr id="1756389885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2333E6C4" w14:textId="2D3A4EB2" w:rsidR="007775D1" w:rsidRPr="00D25E4F" w:rsidRDefault="00FA2ABE" w:rsidP="00821F77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A7EC035" wp14:editId="39B0B163">
                  <wp:extent cx="2880000" cy="2160000"/>
                  <wp:effectExtent l="0" t="0" r="0" b="0"/>
                  <wp:docPr id="1187550129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440BF4" w14:textId="77777777" w:rsidR="00163029" w:rsidRDefault="00163029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63FB4E63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4D3B5C57" w14:textId="09788538" w:rsidR="007775D1" w:rsidRPr="00D25E4F" w:rsidRDefault="00FA2ABE" w:rsidP="00CE6E03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0521D9A" wp14:editId="7FF01DB5">
                  <wp:extent cx="2879773" cy="2160000"/>
                  <wp:effectExtent l="0" t="0" r="0" b="0"/>
                  <wp:docPr id="2048566993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795243AD" w14:textId="5C6B773F" w:rsidR="007775D1" w:rsidRPr="00D25E4F" w:rsidRDefault="00FA2ABE" w:rsidP="00CE6E0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FE4AE22" wp14:editId="1FE06E31">
                  <wp:extent cx="2880000" cy="2160000"/>
                  <wp:effectExtent l="0" t="0" r="0" b="0"/>
                  <wp:docPr id="938618655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D7D081" w14:textId="77777777" w:rsidR="00CE6E03" w:rsidRPr="00D25E4F" w:rsidRDefault="00CE6E03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49F0B54D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39EC4BCB" w14:textId="66CD0509" w:rsidR="007775D1" w:rsidRPr="00D25E4F" w:rsidRDefault="00FA2ABE" w:rsidP="00821F77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6E567F6" wp14:editId="1C4F0E33">
                  <wp:extent cx="2879773" cy="2160000"/>
                  <wp:effectExtent l="0" t="0" r="0" b="0"/>
                  <wp:docPr id="922859091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9248AE1" w14:textId="4D1144A4" w:rsidR="007775D1" w:rsidRPr="00D25E4F" w:rsidRDefault="00FA2ABE" w:rsidP="00821F77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72D4A2B" wp14:editId="1BA822E3">
                  <wp:extent cx="2880000" cy="2160000"/>
                  <wp:effectExtent l="0" t="0" r="0" b="0"/>
                  <wp:docPr id="882374707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682377" w14:textId="77777777" w:rsidR="007775D1" w:rsidRPr="00D25E4F" w:rsidRDefault="007775D1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0B0AD004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60255390" w14:textId="5E3E34AC" w:rsidR="007775D1" w:rsidRPr="00D25E4F" w:rsidRDefault="00FA2ABE" w:rsidP="00821F77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D903A8A" wp14:editId="0100ED9C">
                  <wp:extent cx="2879773" cy="2160000"/>
                  <wp:effectExtent l="0" t="0" r="0" b="0"/>
                  <wp:docPr id="1405016832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13039228" w14:textId="79E243A4" w:rsidR="007775D1" w:rsidRPr="00D25E4F" w:rsidRDefault="00F62863" w:rsidP="00821F77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0C82CE9" wp14:editId="5A54C470">
                  <wp:extent cx="2880000" cy="2160000"/>
                  <wp:effectExtent l="0" t="0" r="0" b="0"/>
                  <wp:docPr id="777825972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DAE7DF" w14:textId="77777777" w:rsidR="007775D1" w:rsidRPr="00D25E4F" w:rsidRDefault="007775D1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3D4761F1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49A44FC1" w14:textId="6CE27C2F" w:rsidR="007775D1" w:rsidRPr="00D25E4F" w:rsidRDefault="00F62863" w:rsidP="0039656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FF4191" wp14:editId="71D02CD4">
                  <wp:extent cx="2879773" cy="2160000"/>
                  <wp:effectExtent l="0" t="0" r="0" b="0"/>
                  <wp:docPr id="1219559303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F947488" w14:textId="732C8F60" w:rsidR="007775D1" w:rsidRPr="00D25E4F" w:rsidRDefault="00F62863" w:rsidP="0039656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873A9EE" wp14:editId="53B8C0FB">
                  <wp:extent cx="2880000" cy="2160000"/>
                  <wp:effectExtent l="0" t="0" r="0" b="0"/>
                  <wp:docPr id="283796932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F90FCD" w14:textId="77777777" w:rsidR="00CE6E03" w:rsidRPr="00D25E4F" w:rsidRDefault="00CE6E03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3CEC935D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117BC66" w14:textId="29AA6EE6" w:rsidR="007775D1" w:rsidRPr="00D25E4F" w:rsidRDefault="00F62863" w:rsidP="0039656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D1C53EF" wp14:editId="79F1FE61">
                  <wp:extent cx="2879773" cy="2160000"/>
                  <wp:effectExtent l="0" t="0" r="0" b="0"/>
                  <wp:docPr id="1527714529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36A39735" w14:textId="64461465" w:rsidR="007775D1" w:rsidRPr="00D25E4F" w:rsidRDefault="00F62863" w:rsidP="0039656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92411B4" wp14:editId="473FE99D">
                  <wp:extent cx="2880000" cy="2160000"/>
                  <wp:effectExtent l="0" t="0" r="0" b="0"/>
                  <wp:docPr id="843012125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DE18B9" w14:textId="77777777" w:rsidR="007775D1" w:rsidRPr="00D25E4F" w:rsidRDefault="007775D1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7775D1" w:rsidRPr="00D25E4F" w14:paraId="36EE6376" w14:textId="77777777" w:rsidTr="00C96DEE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4E12CF6" w14:textId="25550F20" w:rsidR="007775D1" w:rsidRPr="00D25E4F" w:rsidRDefault="00F62863" w:rsidP="0039656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9EC8F3D" wp14:editId="2CFB7EE5">
                  <wp:extent cx="2879773" cy="2160000"/>
                  <wp:effectExtent l="0" t="0" r="0" b="0"/>
                  <wp:docPr id="8315150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7D86C988" w14:textId="30315A83" w:rsidR="007775D1" w:rsidRPr="00D25E4F" w:rsidRDefault="00F62863" w:rsidP="0039656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E1BB525" wp14:editId="28D275BC">
                  <wp:extent cx="2880000" cy="2160000"/>
                  <wp:effectExtent l="0" t="0" r="0" b="0"/>
                  <wp:docPr id="2071686750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986FCD" w14:textId="77777777" w:rsidR="00821F77" w:rsidRPr="00D25E4F" w:rsidRDefault="00821F77" w:rsidP="00821F77">
      <w:pPr>
        <w:ind w:left="11" w:hanging="11"/>
        <w:jc w:val="both"/>
        <w:rPr>
          <w:rFonts w:ascii="Avenir Next LT Pro" w:hAnsi="Avenir Next LT Pro" w:cs="Arial"/>
          <w:b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0A84FDF6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486281DA" w14:textId="0C90BE56" w:rsidR="00396568" w:rsidRPr="00D25E4F" w:rsidRDefault="00DF43B5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B3AF231" wp14:editId="65CDF23A">
                  <wp:extent cx="2819400" cy="2159635"/>
                  <wp:effectExtent l="0" t="0" r="0" b="0"/>
                  <wp:docPr id="1645789342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87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061C6616" w14:textId="7CA252A7" w:rsidR="00396568" w:rsidRPr="00D25E4F" w:rsidRDefault="00DF43B5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62EA45A" wp14:editId="4085BDC4">
                  <wp:extent cx="2880000" cy="2160000"/>
                  <wp:effectExtent l="0" t="0" r="0" b="0"/>
                  <wp:docPr id="1439240106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67B766" w14:textId="77777777" w:rsidR="00CE6E03" w:rsidRPr="00D25E4F" w:rsidRDefault="00CE6E03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0E51704A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0CD618BB" w14:textId="2B1958E0" w:rsidR="00396568" w:rsidRPr="00D25E4F" w:rsidRDefault="00DF43B5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5F4DDAF" wp14:editId="08019A36">
                  <wp:extent cx="2879773" cy="2160000"/>
                  <wp:effectExtent l="0" t="0" r="0" b="0"/>
                  <wp:docPr id="20714486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0C7F64FA" w14:textId="6F371D41" w:rsidR="00396568" w:rsidRPr="00D25E4F" w:rsidRDefault="00DF43B5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A9245F" wp14:editId="52404E1D">
                  <wp:extent cx="2880000" cy="2160000"/>
                  <wp:effectExtent l="0" t="0" r="0" b="0"/>
                  <wp:docPr id="137350552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4D7377" w14:textId="77777777" w:rsidR="00396568" w:rsidRPr="00D25E4F" w:rsidRDefault="00396568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52AFACBE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675378FD" w14:textId="42CB3FAB" w:rsidR="00396568" w:rsidRPr="006B0BCE" w:rsidRDefault="00DF43B5" w:rsidP="00DD3088">
            <w:pPr>
              <w:spacing w:after="0"/>
              <w:ind w:left="-122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407B7BE" wp14:editId="4CFE48EB">
                  <wp:extent cx="2879773" cy="2160000"/>
                  <wp:effectExtent l="0" t="0" r="0" b="0"/>
                  <wp:docPr id="651448044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08557D2C" w14:textId="76DBA05C" w:rsidR="00396568" w:rsidRPr="00D25E4F" w:rsidRDefault="00DF43B5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BEF07A8" wp14:editId="2118BC58">
                  <wp:extent cx="2880000" cy="2160000"/>
                  <wp:effectExtent l="0" t="0" r="0" b="0"/>
                  <wp:docPr id="21348865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2D1DC" w14:textId="77777777" w:rsidR="00396568" w:rsidRPr="00D25E4F" w:rsidRDefault="00396568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026B7608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0DB9C0CA" w14:textId="44127E2E" w:rsidR="00396568" w:rsidRPr="00D25E4F" w:rsidRDefault="00957836" w:rsidP="00F82403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6DBC963" wp14:editId="4AF7D7A5">
                  <wp:extent cx="2879773" cy="2160000"/>
                  <wp:effectExtent l="0" t="0" r="0" b="0"/>
                  <wp:docPr id="14187158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2A25AD06" w14:textId="15CD35DD" w:rsidR="00396568" w:rsidRPr="00D25E4F" w:rsidRDefault="00957836" w:rsidP="00F82403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8450FF7" wp14:editId="6A90AADD">
                  <wp:extent cx="2880000" cy="2160000"/>
                  <wp:effectExtent l="0" t="0" r="0" b="0"/>
                  <wp:docPr id="757047420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AF1CE3" w14:textId="77777777" w:rsidR="00CE6E03" w:rsidRPr="00D25E4F" w:rsidRDefault="00CE6E03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6BE9B5A0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459037DD" w14:textId="278B9440" w:rsidR="00396568" w:rsidRPr="00D25E4F" w:rsidRDefault="00957836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91426AE" wp14:editId="24479E4D">
                  <wp:extent cx="2879773" cy="2160000"/>
                  <wp:effectExtent l="0" t="0" r="0" b="0"/>
                  <wp:docPr id="1622281661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8BBE915" w14:textId="57E313C9" w:rsidR="00396568" w:rsidRPr="00D25E4F" w:rsidRDefault="00957836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B5F2640" wp14:editId="3CBFC725">
                  <wp:extent cx="2880000" cy="2160000"/>
                  <wp:effectExtent l="0" t="0" r="0" b="0"/>
                  <wp:docPr id="1823615724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E9A3A5" w14:textId="77777777" w:rsidR="00396568" w:rsidRPr="00D25E4F" w:rsidRDefault="00396568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2269CDEE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41380021" w14:textId="157BCB6C" w:rsidR="00396568" w:rsidRPr="00D25E4F" w:rsidRDefault="009C6B16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6AC5C55" wp14:editId="7107366C">
                  <wp:extent cx="2879773" cy="2160000"/>
                  <wp:effectExtent l="0" t="0" r="0" b="0"/>
                  <wp:docPr id="1595453244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1C69D053" w14:textId="2F446449" w:rsidR="00396568" w:rsidRPr="00D25E4F" w:rsidRDefault="009C6B16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93FCB99" wp14:editId="5B76A0E4">
                  <wp:extent cx="2880000" cy="2160000"/>
                  <wp:effectExtent l="0" t="0" r="0" b="0"/>
                  <wp:docPr id="197029650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0DEBC4" w14:textId="77777777" w:rsidR="00396568" w:rsidRPr="00D25E4F" w:rsidRDefault="00396568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4F08B09F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15C53938" w14:textId="3CC772C5" w:rsidR="00396568" w:rsidRPr="00D25E4F" w:rsidRDefault="009C6B16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86DC559" wp14:editId="262E5B70">
                  <wp:extent cx="2879773" cy="2160000"/>
                  <wp:effectExtent l="0" t="0" r="0" b="0"/>
                  <wp:docPr id="428698514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A30D92F" w14:textId="2523A3E7" w:rsidR="00396568" w:rsidRPr="00D25E4F" w:rsidRDefault="009C6B16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B608057" wp14:editId="10E7C2F1">
                  <wp:extent cx="2880000" cy="2160000"/>
                  <wp:effectExtent l="0" t="0" r="0" b="0"/>
                  <wp:docPr id="497164082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62F716" w14:textId="77777777" w:rsidR="00CE6E03" w:rsidRPr="00D25E4F" w:rsidRDefault="00CE6E03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396568" w:rsidRPr="00D25E4F" w14:paraId="1598EAFC" w14:textId="77777777" w:rsidTr="00DD3088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326AFD29" w14:textId="0D134B34" w:rsidR="00396568" w:rsidRPr="00D25E4F" w:rsidRDefault="009C6B16" w:rsidP="00DD3088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F714ED8" wp14:editId="4D715C1E">
                  <wp:extent cx="2879773" cy="2160000"/>
                  <wp:effectExtent l="0" t="0" r="0" b="0"/>
                  <wp:docPr id="926378848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4D7ED407" w14:textId="1BC243B3" w:rsidR="00396568" w:rsidRPr="00D25E4F" w:rsidRDefault="009C6B16" w:rsidP="00DD3088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292384F" wp14:editId="30FBF84C">
                  <wp:extent cx="2880000" cy="2160000"/>
                  <wp:effectExtent l="0" t="0" r="0" b="0"/>
                  <wp:docPr id="136782191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7B823E" w14:textId="77777777" w:rsidR="00396568" w:rsidRPr="00D25E4F" w:rsidRDefault="00396568" w:rsidP="00396568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F82403" w:rsidRPr="00D25E4F" w14:paraId="72D5C701" w14:textId="77777777" w:rsidTr="00D36D2A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71BDFEC9" w14:textId="55255DDE" w:rsidR="00F82403" w:rsidRPr="00D25E4F" w:rsidRDefault="009C6B16" w:rsidP="00D36D2A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31B9561" wp14:editId="51687FCF">
                  <wp:extent cx="2879773" cy="2160000"/>
                  <wp:effectExtent l="0" t="0" r="0" b="0"/>
                  <wp:docPr id="12685961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20E45677" w14:textId="317C2A77" w:rsidR="00F82403" w:rsidRPr="00D25E4F" w:rsidRDefault="009C6B16" w:rsidP="00D36D2A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9CCC556" wp14:editId="08842ABE">
                  <wp:extent cx="2880000" cy="2160000"/>
                  <wp:effectExtent l="0" t="0" r="0" b="0"/>
                  <wp:docPr id="615177563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EBAA5A" w14:textId="77777777" w:rsidR="00CE6E03" w:rsidRPr="00D25E4F" w:rsidRDefault="00CE6E03" w:rsidP="00F82403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tbl>
      <w:tblPr>
        <w:tblW w:w="0" w:type="auto"/>
        <w:jc w:val="center"/>
        <w:tblCellSpacing w:w="20" w:type="dxa"/>
        <w:tblBorders>
          <w:top w:val="outset" w:sz="2" w:space="0" w:color="C0C0C0"/>
          <w:left w:val="outset" w:sz="2" w:space="0" w:color="C0C0C0"/>
          <w:bottom w:val="outset" w:sz="2" w:space="0" w:color="C0C0C0"/>
          <w:right w:val="outset" w:sz="2" w:space="0" w:color="C0C0C0"/>
          <w:insideH w:val="outset" w:sz="2" w:space="0" w:color="C0C0C0"/>
          <w:insideV w:val="outset" w:sz="2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4507"/>
        <w:gridCol w:w="4506"/>
      </w:tblGrid>
      <w:tr w:rsidR="00F82403" w:rsidRPr="00D25E4F" w14:paraId="03FE8CBB" w14:textId="77777777" w:rsidTr="00D36D2A">
        <w:trPr>
          <w:trHeight w:val="3025"/>
          <w:tblCellSpacing w:w="20" w:type="dxa"/>
          <w:jc w:val="center"/>
        </w:trPr>
        <w:tc>
          <w:tcPr>
            <w:tcW w:w="4447" w:type="dxa"/>
          </w:tcPr>
          <w:p w14:paraId="5685D9B3" w14:textId="3FB7093D" w:rsidR="00F82403" w:rsidRPr="00D25E4F" w:rsidRDefault="009C6B16" w:rsidP="00D36D2A">
            <w:pPr>
              <w:spacing w:after="0"/>
              <w:ind w:left="-122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B556092" wp14:editId="23E0F783">
                  <wp:extent cx="2879773" cy="2160000"/>
                  <wp:effectExtent l="0" t="0" r="0" b="0"/>
                  <wp:docPr id="723970196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7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 w14:paraId="67FD85B0" w14:textId="0C366FBD" w:rsidR="00F82403" w:rsidRPr="00D25E4F" w:rsidRDefault="009C6B16" w:rsidP="00D36D2A">
            <w:pPr>
              <w:spacing w:after="0"/>
              <w:ind w:left="-157"/>
              <w:rPr>
                <w:rFonts w:ascii="Avenir Next LT Pro" w:hAnsi="Avenir Next LT Pro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4AE6984" wp14:editId="7416A5BB">
                  <wp:extent cx="2880000" cy="2160000"/>
                  <wp:effectExtent l="0" t="0" r="0" b="0"/>
                  <wp:docPr id="568783055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EDBB14" w14:textId="77777777" w:rsidR="00D25E4F" w:rsidRDefault="00D25E4F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p w14:paraId="76FB6678" w14:textId="77777777" w:rsidR="006B0BCE" w:rsidRDefault="006B0BCE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p w14:paraId="2F767C3D" w14:textId="77777777" w:rsidR="006B0BCE" w:rsidRPr="00D25E4F" w:rsidRDefault="006B0BCE" w:rsidP="007775D1">
      <w:pPr>
        <w:spacing w:after="0" w:line="360" w:lineRule="auto"/>
        <w:jc w:val="both"/>
        <w:rPr>
          <w:rFonts w:ascii="Avenir Next LT Pro" w:hAnsi="Avenir Next LT Pro" w:cs="Arial"/>
          <w:kern w:val="16"/>
          <w:sz w:val="22"/>
          <w:szCs w:val="22"/>
        </w:rPr>
      </w:pPr>
    </w:p>
    <w:p w14:paraId="632293A2" w14:textId="405A1A17" w:rsidR="00387032" w:rsidRPr="00D25E4F" w:rsidRDefault="00387032" w:rsidP="00163029">
      <w:pPr>
        <w:spacing w:line="360" w:lineRule="auto"/>
        <w:jc w:val="both"/>
        <w:rPr>
          <w:rFonts w:ascii="Avenir Next LT Pro" w:hAnsi="Avenir Next LT Pro" w:cs="Arial"/>
          <w:b/>
          <w:color w:val="004CAB"/>
          <w:sz w:val="22"/>
          <w:szCs w:val="22"/>
        </w:rPr>
      </w:pPr>
      <w:r w:rsidRPr="00D25E4F">
        <w:rPr>
          <w:rFonts w:ascii="Avenir Next LT Pro" w:hAnsi="Avenir Next LT Pro" w:cs="Arial"/>
          <w:b/>
          <w:color w:val="004CAB"/>
          <w:sz w:val="22"/>
          <w:szCs w:val="22"/>
        </w:rPr>
        <w:t>2.</w:t>
      </w:r>
      <w:r w:rsidR="00013AAF" w:rsidRPr="00D25E4F">
        <w:rPr>
          <w:rFonts w:ascii="Avenir Next LT Pro" w:hAnsi="Avenir Next LT Pro" w:cs="Arial"/>
          <w:b/>
          <w:color w:val="004CAB"/>
          <w:sz w:val="22"/>
          <w:szCs w:val="22"/>
        </w:rPr>
        <w:t>5</w:t>
      </w:r>
      <w:r w:rsidRPr="00D25E4F">
        <w:rPr>
          <w:rFonts w:ascii="Avenir Next LT Pro" w:hAnsi="Avenir Next LT Pro" w:cs="Arial"/>
          <w:b/>
          <w:color w:val="004CAB"/>
          <w:sz w:val="22"/>
          <w:szCs w:val="22"/>
        </w:rPr>
        <w:t xml:space="preserve"> Attachments:</w:t>
      </w:r>
    </w:p>
    <w:p w14:paraId="1EC3BF1A" w14:textId="02B3BA76" w:rsidR="003E46FF" w:rsidRPr="00163029" w:rsidRDefault="0051244B" w:rsidP="00163029">
      <w:pPr>
        <w:numPr>
          <w:ilvl w:val="0"/>
          <w:numId w:val="4"/>
        </w:numPr>
        <w:spacing w:after="0" w:line="360" w:lineRule="auto"/>
        <w:jc w:val="both"/>
        <w:rPr>
          <w:rFonts w:ascii="Avenir Next LT Pro" w:hAnsi="Avenir Next LT Pro" w:cs="Arial"/>
          <w:bCs/>
          <w:color w:val="303030"/>
          <w:sz w:val="22"/>
          <w:szCs w:val="22"/>
        </w:rPr>
      </w:pPr>
      <w:r w:rsidRPr="00163029">
        <w:rPr>
          <w:rFonts w:ascii="Avenir Next LT Pro" w:hAnsi="Avenir Next LT Pro" w:cs="Arial"/>
          <w:bCs/>
          <w:color w:val="303030"/>
          <w:sz w:val="22"/>
          <w:szCs w:val="22"/>
        </w:rPr>
        <w:t>Bill Dispatch N°</w:t>
      </w:r>
      <w:r w:rsidR="00BD2847">
        <w:rPr>
          <w:rFonts w:ascii="Avenir Next LT Pro" w:hAnsi="Avenir Next LT Pro" w:cs="Arial"/>
          <w:bCs/>
          <w:color w:val="303030"/>
          <w:sz w:val="22"/>
          <w:szCs w:val="22"/>
        </w:rPr>
        <w:t xml:space="preserve"> </w:t>
      </w:r>
      <w:r w:rsidR="00207191">
        <w:rPr>
          <w:rFonts w:ascii="Avenir Next LT Pro" w:hAnsi="Avenir Next LT Pro" w:cs="Arial"/>
          <w:bCs/>
          <w:color w:val="303030"/>
          <w:sz w:val="22"/>
          <w:szCs w:val="22"/>
        </w:rPr>
        <w:t>9651</w:t>
      </w:r>
    </w:p>
    <w:p w14:paraId="3C9F0BF4" w14:textId="3C9A551A" w:rsidR="003E46FF" w:rsidRPr="00D25E4F" w:rsidRDefault="003E46FF" w:rsidP="003E46FF">
      <w:pPr>
        <w:spacing w:after="0"/>
        <w:jc w:val="both"/>
        <w:rPr>
          <w:rFonts w:ascii="Avenir Next LT Pro" w:hAnsi="Avenir Next LT Pro" w:cs="Arial"/>
          <w:bCs/>
          <w:sz w:val="22"/>
          <w:szCs w:val="22"/>
        </w:rPr>
      </w:pPr>
    </w:p>
    <w:p w14:paraId="07BF8889" w14:textId="59E5AB30" w:rsidR="003E46FF" w:rsidRPr="00D25E4F" w:rsidRDefault="003E46FF" w:rsidP="003E46FF">
      <w:pPr>
        <w:spacing w:after="0"/>
        <w:jc w:val="both"/>
        <w:rPr>
          <w:rFonts w:ascii="Avenir Next LT Pro" w:hAnsi="Avenir Next LT Pro" w:cs="Arial"/>
          <w:bCs/>
          <w:sz w:val="22"/>
          <w:szCs w:val="22"/>
        </w:rPr>
      </w:pPr>
    </w:p>
    <w:p w14:paraId="24D014C0" w14:textId="6EB363EE" w:rsidR="003E46FF" w:rsidRPr="00D25E4F" w:rsidRDefault="003E46FF" w:rsidP="00163029">
      <w:pPr>
        <w:spacing w:line="360" w:lineRule="auto"/>
        <w:jc w:val="both"/>
        <w:rPr>
          <w:rFonts w:ascii="Avenir Next LT Pro" w:hAnsi="Avenir Next LT Pro" w:cs="Arial"/>
          <w:b/>
          <w:color w:val="004CAB"/>
          <w:sz w:val="22"/>
          <w:szCs w:val="22"/>
        </w:rPr>
      </w:pPr>
      <w:r w:rsidRPr="00D25E4F">
        <w:rPr>
          <w:rFonts w:ascii="Avenir Next LT Pro" w:hAnsi="Avenir Next LT Pro" w:cs="Arial"/>
          <w:b/>
          <w:color w:val="004CAB"/>
          <w:sz w:val="22"/>
          <w:szCs w:val="22"/>
        </w:rPr>
        <w:t>2.</w:t>
      </w:r>
      <w:r w:rsidR="00163029">
        <w:rPr>
          <w:rFonts w:ascii="Avenir Next LT Pro" w:hAnsi="Avenir Next LT Pro" w:cs="Arial"/>
          <w:b/>
          <w:color w:val="004CAB"/>
          <w:sz w:val="22"/>
          <w:szCs w:val="22"/>
        </w:rPr>
        <w:t>6</w:t>
      </w:r>
      <w:r w:rsidRPr="00D25E4F">
        <w:rPr>
          <w:rFonts w:ascii="Avenir Next LT Pro" w:hAnsi="Avenir Next LT Pro" w:cs="Arial"/>
          <w:b/>
          <w:color w:val="004CAB"/>
          <w:sz w:val="22"/>
          <w:szCs w:val="22"/>
        </w:rPr>
        <w:t xml:space="preserve"> Comments:</w:t>
      </w:r>
    </w:p>
    <w:p w14:paraId="7F107FF5" w14:textId="470411A9" w:rsidR="00F54F70" w:rsidRPr="006B0BCE" w:rsidRDefault="00F54F70" w:rsidP="00163029">
      <w:pPr>
        <w:numPr>
          <w:ilvl w:val="0"/>
          <w:numId w:val="4"/>
        </w:numPr>
        <w:spacing w:after="0" w:line="360" w:lineRule="auto"/>
        <w:jc w:val="both"/>
        <w:rPr>
          <w:rFonts w:ascii="Avenir Next LT Pro" w:hAnsi="Avenir Next LT Pro" w:cs="Arial"/>
          <w:bCs/>
          <w:color w:val="303030"/>
          <w:sz w:val="22"/>
          <w:szCs w:val="22"/>
        </w:rPr>
      </w:pPr>
      <w:r w:rsidRPr="006B0BCE">
        <w:rPr>
          <w:rFonts w:ascii="Avenir Next LT Pro" w:hAnsi="Avenir Next LT Pro" w:cs="Arial"/>
          <w:bCs/>
          <w:color w:val="303030"/>
          <w:sz w:val="22"/>
          <w:szCs w:val="22"/>
        </w:rPr>
        <w:t xml:space="preserve">Defrost pieces aren’t </w:t>
      </w:r>
      <w:r w:rsidR="00DB2591" w:rsidRPr="006B0BCE">
        <w:rPr>
          <w:rFonts w:ascii="Avenir Next LT Pro" w:hAnsi="Avenir Next LT Pro" w:cs="Arial"/>
          <w:bCs/>
          <w:color w:val="303030"/>
          <w:sz w:val="22"/>
          <w:szCs w:val="22"/>
        </w:rPr>
        <w:t xml:space="preserve">(weren´t) </w:t>
      </w:r>
      <w:r w:rsidRPr="006B0BCE">
        <w:rPr>
          <w:rFonts w:ascii="Avenir Next LT Pro" w:hAnsi="Avenir Next LT Pro" w:cs="Arial"/>
          <w:bCs/>
          <w:color w:val="303030"/>
          <w:sz w:val="22"/>
          <w:szCs w:val="22"/>
        </w:rPr>
        <w:t xml:space="preserve">requested </w:t>
      </w:r>
    </w:p>
    <w:p w14:paraId="23758D0B" w14:textId="7805BDCF" w:rsidR="003E46FF" w:rsidRPr="008D34C3" w:rsidRDefault="003E46FF" w:rsidP="00163029">
      <w:pPr>
        <w:numPr>
          <w:ilvl w:val="0"/>
          <w:numId w:val="4"/>
        </w:numPr>
        <w:spacing w:after="0" w:line="360" w:lineRule="auto"/>
        <w:jc w:val="both"/>
        <w:rPr>
          <w:rFonts w:ascii="Avenir Next LT Pro" w:hAnsi="Avenir Next LT Pro" w:cs="Arial"/>
          <w:bCs/>
          <w:color w:val="303030"/>
          <w:sz w:val="22"/>
          <w:szCs w:val="22"/>
        </w:rPr>
      </w:pPr>
      <w:r w:rsidRPr="00163029">
        <w:rPr>
          <w:rFonts w:ascii="Avenir Next LT Pro" w:eastAsia="Times New Roman" w:hAnsi="Avenir Next LT Pro" w:cs="Arial"/>
          <w:color w:val="303030"/>
          <w:kern w:val="16"/>
          <w:sz w:val="22"/>
          <w:szCs w:val="22"/>
          <w:lang w:eastAsia="es-ES"/>
        </w:rPr>
        <w:t>Odor: odorless</w:t>
      </w:r>
      <w:r w:rsidR="008D34C3">
        <w:rPr>
          <w:rFonts w:ascii="Avenir Next LT Pro" w:eastAsia="Times New Roman" w:hAnsi="Avenir Next LT Pro" w:cs="Arial"/>
          <w:color w:val="303030"/>
          <w:kern w:val="16"/>
          <w:sz w:val="22"/>
          <w:szCs w:val="22"/>
          <w:lang w:eastAsia="es-ES"/>
        </w:rPr>
        <w:t>.</w:t>
      </w:r>
    </w:p>
    <w:p w14:paraId="7E781C05" w14:textId="30766DF6" w:rsidR="008D34C3" w:rsidRPr="00163029" w:rsidRDefault="000776B9" w:rsidP="00163029">
      <w:pPr>
        <w:numPr>
          <w:ilvl w:val="0"/>
          <w:numId w:val="4"/>
        </w:numPr>
        <w:spacing w:after="0" w:line="360" w:lineRule="auto"/>
        <w:jc w:val="both"/>
        <w:rPr>
          <w:rFonts w:ascii="Avenir Next LT Pro" w:hAnsi="Avenir Next LT Pro" w:cs="Arial"/>
          <w:bCs/>
          <w:color w:val="303030"/>
          <w:sz w:val="22"/>
          <w:szCs w:val="22"/>
        </w:rPr>
      </w:pPr>
      <w:r>
        <w:rPr>
          <w:rFonts w:ascii="Avenir Next LT Pro" w:eastAsia="Times New Roman" w:hAnsi="Avenir Next LT Pro" w:cs="Arial"/>
          <w:color w:val="303030"/>
          <w:kern w:val="16"/>
          <w:sz w:val="22"/>
          <w:szCs w:val="22"/>
          <w:lang w:eastAsia="es-ES"/>
        </w:rPr>
        <w:t xml:space="preserve">The container is not dispatched upon completion of the consolidation process; it remains pending approval from the local authority </w:t>
      </w:r>
      <w:proofErr w:type="spellStart"/>
      <w:r>
        <w:rPr>
          <w:rFonts w:ascii="Avenir Next LT Pro" w:eastAsia="Times New Roman" w:hAnsi="Avenir Next LT Pro" w:cs="Arial"/>
          <w:color w:val="303030"/>
          <w:kern w:val="16"/>
          <w:sz w:val="22"/>
          <w:szCs w:val="22"/>
          <w:lang w:eastAsia="es-ES"/>
        </w:rPr>
        <w:t>Sernapesca</w:t>
      </w:r>
      <w:proofErr w:type="spellEnd"/>
      <w:r>
        <w:rPr>
          <w:rFonts w:ascii="Avenir Next LT Pro" w:eastAsia="Times New Roman" w:hAnsi="Avenir Next LT Pro" w:cs="Arial"/>
          <w:color w:val="303030"/>
          <w:kern w:val="16"/>
          <w:sz w:val="22"/>
          <w:szCs w:val="22"/>
          <w:lang w:eastAsia="es-ES"/>
        </w:rPr>
        <w:t>. The container is subsequently sealed with a wire seal by the cold storage facility.</w:t>
      </w:r>
    </w:p>
    <w:p w14:paraId="6908B150" w14:textId="77777777" w:rsidR="00163029" w:rsidRDefault="00163029" w:rsidP="00163029">
      <w:pPr>
        <w:spacing w:after="0" w:line="360" w:lineRule="auto"/>
        <w:jc w:val="both"/>
        <w:rPr>
          <w:rFonts w:ascii="Avenir Next LT Pro" w:eastAsia="Times New Roman" w:hAnsi="Avenir Next LT Pro" w:cs="Arial"/>
          <w:color w:val="303030"/>
          <w:kern w:val="16"/>
          <w:sz w:val="22"/>
          <w:szCs w:val="22"/>
          <w:lang w:eastAsia="es-ES"/>
        </w:rPr>
      </w:pPr>
    </w:p>
    <w:p w14:paraId="21B96380" w14:textId="602AE497" w:rsidR="000A28B7" w:rsidRPr="00163029" w:rsidRDefault="000A28B7" w:rsidP="00387032">
      <w:pPr>
        <w:jc w:val="center"/>
        <w:rPr>
          <w:rFonts w:ascii="Avenir Next LT Pro" w:hAnsi="Avenir Next LT Pro" w:cs="Arial"/>
          <w:b/>
          <w:color w:val="303030"/>
          <w:sz w:val="22"/>
          <w:szCs w:val="22"/>
        </w:rPr>
      </w:pPr>
    </w:p>
    <w:p w14:paraId="43AB2A90" w14:textId="0AC782EC" w:rsidR="00387032" w:rsidRPr="00163029" w:rsidRDefault="00387032" w:rsidP="00F05549">
      <w:pPr>
        <w:spacing w:line="360" w:lineRule="auto"/>
        <w:ind w:firstLine="708"/>
        <w:jc w:val="center"/>
        <w:rPr>
          <w:rFonts w:ascii="Avenir Next LT Pro" w:hAnsi="Avenir Next LT Pro" w:cs="Arial"/>
          <w:color w:val="303030"/>
          <w:sz w:val="22"/>
          <w:szCs w:val="22"/>
          <w:lang w:val="en-GB"/>
        </w:rPr>
      </w:pPr>
      <w:r w:rsidRPr="00163029">
        <w:rPr>
          <w:rFonts w:ascii="Avenir Next LT Pro" w:hAnsi="Avenir Next LT Pro" w:cs="Arial"/>
          <w:color w:val="303030"/>
          <w:sz w:val="22"/>
          <w:szCs w:val="22"/>
          <w:lang w:val="en-GB"/>
        </w:rPr>
        <w:t>This survey was carried out without prejudice and in the interest of whom it may concern.</w:t>
      </w:r>
    </w:p>
    <w:p w14:paraId="1859B911" w14:textId="00B267BF" w:rsidR="0051244B" w:rsidRDefault="0051244B" w:rsidP="00A423E6">
      <w:pPr>
        <w:ind w:firstLine="284"/>
        <w:jc w:val="both"/>
        <w:rPr>
          <w:rFonts w:ascii="Avenir Next LT Pro" w:hAnsi="Avenir Next LT Pro"/>
          <w:noProof/>
          <w:sz w:val="22"/>
          <w:szCs w:val="22"/>
          <w:lang w:eastAsia="es-ES"/>
        </w:rPr>
      </w:pPr>
    </w:p>
    <w:p w14:paraId="74D63040" w14:textId="77777777" w:rsidR="006B0BCE" w:rsidRDefault="00163029" w:rsidP="006A25E3">
      <w:pPr>
        <w:spacing w:after="0"/>
        <w:rPr>
          <w:rFonts w:ascii="Avenir Next LT Pro" w:hAnsi="Avenir Next LT Pro"/>
          <w:sz w:val="22"/>
          <w:szCs w:val="22"/>
        </w:rPr>
      </w:pPr>
      <w:r w:rsidRPr="00163029">
        <w:rPr>
          <w:noProof/>
        </w:rPr>
        <w:drawing>
          <wp:inline distT="0" distB="0" distL="0" distR="0" wp14:anchorId="069C9A66" wp14:editId="7FD19EF0">
            <wp:extent cx="5732145" cy="439420"/>
            <wp:effectExtent l="0" t="0" r="0" b="0"/>
            <wp:docPr id="18356694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C10BB" w14:textId="77777777" w:rsidR="006B0BCE" w:rsidRDefault="006B0BCE" w:rsidP="006A25E3">
      <w:pPr>
        <w:spacing w:after="0"/>
        <w:rPr>
          <w:rFonts w:ascii="Avenir Next LT Pro" w:hAnsi="Avenir Next LT Pro"/>
          <w:sz w:val="22"/>
          <w:szCs w:val="22"/>
        </w:rPr>
      </w:pPr>
    </w:p>
    <w:p w14:paraId="7FDD2EC5" w14:textId="77777777" w:rsidR="006B0BCE" w:rsidRDefault="006B0BCE" w:rsidP="006A25E3">
      <w:pPr>
        <w:spacing w:after="0"/>
        <w:rPr>
          <w:rFonts w:ascii="Avenir Next LT Pro" w:hAnsi="Avenir Next LT Pro"/>
          <w:sz w:val="22"/>
          <w:szCs w:val="22"/>
        </w:rPr>
      </w:pPr>
    </w:p>
    <w:p w14:paraId="1DE9F279" w14:textId="77777777" w:rsidR="006B0BCE" w:rsidRDefault="006B0BCE" w:rsidP="006A25E3">
      <w:pPr>
        <w:spacing w:after="0"/>
        <w:rPr>
          <w:rFonts w:ascii="Avenir Next LT Pro" w:hAnsi="Avenir Next LT Pro"/>
          <w:sz w:val="22"/>
          <w:szCs w:val="22"/>
        </w:rPr>
      </w:pPr>
    </w:p>
    <w:p w14:paraId="4B9B333F" w14:textId="77777777" w:rsidR="006B0BCE" w:rsidRDefault="006B0BCE" w:rsidP="006A25E3">
      <w:pPr>
        <w:spacing w:after="0"/>
        <w:rPr>
          <w:rFonts w:ascii="Avenir Next LT Pro" w:hAnsi="Avenir Next LT Pro"/>
          <w:sz w:val="22"/>
          <w:szCs w:val="22"/>
        </w:rPr>
      </w:pPr>
    </w:p>
    <w:p w14:paraId="24D3FD8C" w14:textId="3307C19B" w:rsidR="006A25E3" w:rsidRPr="00D25E4F" w:rsidRDefault="006A25E3" w:rsidP="006A25E3">
      <w:pPr>
        <w:spacing w:after="0"/>
        <w:rPr>
          <w:rFonts w:ascii="Avenir Next LT Pro" w:hAnsi="Avenir Next LT Pro"/>
          <w:sz w:val="22"/>
          <w:szCs w:val="22"/>
        </w:rPr>
      </w:pPr>
      <w:r w:rsidRPr="00D25E4F">
        <w:rPr>
          <w:rFonts w:ascii="Avenir Next LT Pro" w:hAnsi="Avenir Next LT Pro"/>
          <w:sz w:val="22"/>
          <w:szCs w:val="22"/>
        </w:rPr>
        <w:t>Prepared by</w:t>
      </w:r>
      <w:r w:rsidRPr="00D25E4F">
        <w:rPr>
          <w:rFonts w:ascii="Avenir Next LT Pro" w:hAnsi="Avenir Next LT Pro"/>
          <w:sz w:val="22"/>
          <w:szCs w:val="22"/>
        </w:rPr>
        <w:tab/>
        <w:t>: A</w:t>
      </w:r>
      <w:r w:rsidRPr="00D25E4F">
        <w:rPr>
          <w:rFonts w:ascii="Avenir Next LT Pro" w:hAnsi="Avenir Next LT Pro" w:cs="Arial"/>
          <w:sz w:val="22"/>
          <w:szCs w:val="22"/>
        </w:rPr>
        <w:t>. Bustos</w:t>
      </w:r>
    </w:p>
    <w:p w14:paraId="73B2A831" w14:textId="77777777" w:rsidR="006A25E3" w:rsidRPr="00D25E4F" w:rsidRDefault="006A25E3" w:rsidP="006A25E3">
      <w:pPr>
        <w:spacing w:after="0"/>
        <w:rPr>
          <w:rFonts w:ascii="Avenir Next LT Pro" w:hAnsi="Avenir Next LT Pro" w:cs="Arial"/>
          <w:sz w:val="22"/>
          <w:szCs w:val="22"/>
        </w:rPr>
      </w:pPr>
      <w:r w:rsidRPr="00D25E4F">
        <w:rPr>
          <w:rFonts w:ascii="Avenir Next LT Pro" w:hAnsi="Avenir Next LT Pro"/>
          <w:sz w:val="22"/>
          <w:szCs w:val="22"/>
        </w:rPr>
        <w:t>Reviewed by</w:t>
      </w:r>
      <w:r w:rsidRPr="00D25E4F">
        <w:rPr>
          <w:rFonts w:ascii="Avenir Next LT Pro" w:hAnsi="Avenir Next LT Pro"/>
          <w:sz w:val="22"/>
          <w:szCs w:val="22"/>
        </w:rPr>
        <w:tab/>
        <w:t>: J. Lopez</w:t>
      </w:r>
    </w:p>
    <w:p w14:paraId="039A5D3F" w14:textId="04360078" w:rsidR="005B3227" w:rsidRPr="00D25E4F" w:rsidRDefault="006A25E3" w:rsidP="00CE6E03">
      <w:pPr>
        <w:spacing w:after="0"/>
        <w:rPr>
          <w:rFonts w:ascii="Avenir Next LT Pro" w:hAnsi="Avenir Next LT Pro"/>
          <w:sz w:val="22"/>
          <w:szCs w:val="22"/>
        </w:rPr>
      </w:pPr>
      <w:r w:rsidRPr="00D25E4F">
        <w:rPr>
          <w:rFonts w:ascii="Avenir Next LT Pro" w:hAnsi="Avenir Next LT Pro" w:cs="Arial"/>
          <w:sz w:val="22"/>
          <w:szCs w:val="22"/>
        </w:rPr>
        <w:t>Approved by</w:t>
      </w:r>
      <w:r w:rsidRPr="00D25E4F">
        <w:rPr>
          <w:rFonts w:ascii="Avenir Next LT Pro" w:hAnsi="Avenir Next LT Pro" w:cs="Arial"/>
          <w:sz w:val="22"/>
          <w:szCs w:val="22"/>
        </w:rPr>
        <w:tab/>
        <w:t>:</w:t>
      </w:r>
      <w:r w:rsidRPr="00D25E4F">
        <w:rPr>
          <w:rFonts w:ascii="Avenir Next LT Pro" w:hAnsi="Avenir Next LT Pro"/>
          <w:noProof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09D4EEE0" wp14:editId="48DCBDC6">
            <wp:simplePos x="0" y="0"/>
            <wp:positionH relativeFrom="column">
              <wp:posOffset>5361940</wp:posOffset>
            </wp:positionH>
            <wp:positionV relativeFrom="paragraph">
              <wp:posOffset>6388100</wp:posOffset>
            </wp:positionV>
            <wp:extent cx="1353185" cy="1336675"/>
            <wp:effectExtent l="0" t="0" r="0" b="0"/>
            <wp:wrapNone/>
            <wp:docPr id="3" name="Imagen 3" descr="Descripción: timbre Mar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Descripción: timbre Marss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5E4F">
        <w:rPr>
          <w:rFonts w:ascii="Avenir Next LT Pro" w:hAnsi="Avenir Next LT Pro" w:cs="Arial"/>
          <w:sz w:val="22"/>
          <w:szCs w:val="22"/>
        </w:rPr>
        <w:t xml:space="preserve"> J. Lopez </w:t>
      </w:r>
    </w:p>
    <w:sectPr w:rsidR="005B3227" w:rsidRPr="00D25E4F" w:rsidSect="00D13E6E">
      <w:headerReference w:type="default" r:id="rId110"/>
      <w:footerReference w:type="default" r:id="rId111"/>
      <w:headerReference w:type="first" r:id="rId112"/>
      <w:footerReference w:type="first" r:id="rId113"/>
      <w:pgSz w:w="11907" w:h="16839" w:code="9"/>
      <w:pgMar w:top="707" w:right="1440" w:bottom="851" w:left="1440" w:header="664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6BD37E" w14:textId="77777777" w:rsidR="002C345C" w:rsidRDefault="002C345C" w:rsidP="006B5BED">
      <w:r>
        <w:separator/>
      </w:r>
    </w:p>
  </w:endnote>
  <w:endnote w:type="continuationSeparator" w:id="0">
    <w:p w14:paraId="5BDD753C" w14:textId="77777777" w:rsidR="002C345C" w:rsidRDefault="002C345C" w:rsidP="006B5B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venir Next LT Pro Light">
    <w:charset w:val="00"/>
    <w:family w:val="swiss"/>
    <w:pitch w:val="variable"/>
    <w:sig w:usb0="A00000EF" w:usb1="5000204B" w:usb2="00000000" w:usb3="00000000" w:csb0="00000093" w:csb1="00000000"/>
  </w:font>
  <w:font w:name="Avenir Next LT Pro">
    <w:charset w:val="00"/>
    <w:family w:val="swiss"/>
    <w:pitch w:val="variable"/>
    <w:sig w:usb0="800000EF" w:usb1="5000204A" w:usb2="00000000" w:usb3="00000000" w:csb0="00000093" w:csb1="00000000"/>
  </w:font>
  <w:font w:name="Avenir Next">
    <w:altName w:val="Calibri"/>
    <w:charset w:val="00"/>
    <w:family w:val="swiss"/>
    <w:pitch w:val="variable"/>
    <w:sig w:usb0="8000002F" w:usb1="5000204A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5496" w:type="pct"/>
      <w:tblInd w:w="-56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062"/>
    </w:tblGrid>
    <w:tr w:rsidR="006A25E3" w14:paraId="7EB17284" w14:textId="77777777" w:rsidTr="00C96DEE">
      <w:trPr>
        <w:trHeight w:val="241"/>
      </w:trPr>
      <w:tc>
        <w:tcPr>
          <w:tcW w:w="5000" w:type="pct"/>
          <w:tcMar>
            <w:top w:w="57" w:type="dxa"/>
          </w:tcMar>
        </w:tcPr>
        <w:tbl>
          <w:tblPr>
            <w:tblStyle w:val="Tablaconcuadrcula"/>
            <w:tblW w:w="10062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10062"/>
          </w:tblGrid>
          <w:tr w:rsidR="006A25E3" w14:paraId="26634572" w14:textId="77777777" w:rsidTr="00C96DEE">
            <w:trPr>
              <w:trHeight w:val="227"/>
            </w:trPr>
            <w:tc>
              <w:tcPr>
                <w:tcW w:w="5000" w:type="pct"/>
                <w:tcMar>
                  <w:top w:w="57" w:type="dxa"/>
                </w:tcMar>
              </w:tcPr>
              <w:p w14:paraId="6FBFA67F" w14:textId="77777777" w:rsidR="006A25E3" w:rsidRPr="00197E95" w:rsidRDefault="006A25E3" w:rsidP="006A25E3">
                <w:pPr>
                  <w:pStyle w:val="Website-Right"/>
                  <w:jc w:val="left"/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</w:pPr>
                <w:r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  <w:t xml:space="preserve">Right Solutions - Right Partner                                                                                                                                                                                                      </w:t>
                </w:r>
                <w:r w:rsidRPr="00197E95"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  <w:t xml:space="preserve">alsglobal.com  </w:t>
                </w:r>
              </w:p>
            </w:tc>
          </w:tr>
        </w:tbl>
        <w:p w14:paraId="496BE67A" w14:textId="77777777" w:rsidR="006A25E3" w:rsidRPr="009E0923" w:rsidRDefault="006A25E3" w:rsidP="006A25E3">
          <w:pPr>
            <w:pStyle w:val="Piedepgina"/>
            <w:tabs>
              <w:tab w:val="clear" w:pos="4680"/>
              <w:tab w:val="clear" w:pos="9360"/>
              <w:tab w:val="left" w:pos="3765"/>
            </w:tabs>
            <w:ind w:right="-22"/>
            <w:jc w:val="right"/>
            <w:rPr>
              <w:sz w:val="18"/>
            </w:rPr>
          </w:pPr>
          <w:r w:rsidRPr="009E0923">
            <w:rPr>
              <w:sz w:val="18"/>
              <w:lang w:val="es-ES"/>
            </w:rPr>
            <w:t xml:space="preserve">Page </w:t>
          </w:r>
          <w:r w:rsidRPr="009E0923">
            <w:rPr>
              <w:b/>
              <w:bCs/>
              <w:sz w:val="18"/>
            </w:rPr>
            <w:fldChar w:fldCharType="begin"/>
          </w:r>
          <w:r w:rsidRPr="009E0923">
            <w:rPr>
              <w:b/>
              <w:bCs/>
              <w:sz w:val="18"/>
            </w:rPr>
            <w:instrText>PAGE  \* Arabic  \* MERGEFORMAT</w:instrText>
          </w:r>
          <w:r w:rsidRPr="009E0923">
            <w:rPr>
              <w:b/>
              <w:bCs/>
              <w:sz w:val="18"/>
            </w:rPr>
            <w:fldChar w:fldCharType="separate"/>
          </w:r>
          <w:r>
            <w:rPr>
              <w:b/>
              <w:bCs/>
              <w:sz w:val="18"/>
            </w:rPr>
            <w:t>1</w:t>
          </w:r>
          <w:r w:rsidRPr="009E0923">
            <w:rPr>
              <w:b/>
              <w:bCs/>
              <w:sz w:val="18"/>
            </w:rPr>
            <w:fldChar w:fldCharType="end"/>
          </w:r>
          <w:r w:rsidRPr="009E0923">
            <w:rPr>
              <w:sz w:val="18"/>
              <w:lang w:val="es-ES"/>
            </w:rPr>
            <w:t xml:space="preserve"> </w:t>
          </w:r>
          <w:r w:rsidRPr="009E0923">
            <w:rPr>
              <w:noProof/>
              <w:sz w:val="18"/>
              <w:lang w:val="en-GB"/>
            </w:rPr>
            <w:t>of</w:t>
          </w:r>
          <w:r w:rsidRPr="009E0923">
            <w:rPr>
              <w:sz w:val="18"/>
              <w:lang w:val="es-ES"/>
            </w:rPr>
            <w:t xml:space="preserve"> </w:t>
          </w:r>
          <w:r w:rsidRPr="009E0923">
            <w:rPr>
              <w:b/>
              <w:bCs/>
              <w:sz w:val="18"/>
            </w:rPr>
            <w:fldChar w:fldCharType="begin"/>
          </w:r>
          <w:r w:rsidRPr="009E0923">
            <w:rPr>
              <w:b/>
              <w:bCs/>
              <w:sz w:val="18"/>
            </w:rPr>
            <w:instrText>NUMPAGES  \* Arabic  \* MERGEFORMAT</w:instrText>
          </w:r>
          <w:r w:rsidRPr="009E0923">
            <w:rPr>
              <w:b/>
              <w:bCs/>
              <w:sz w:val="18"/>
            </w:rPr>
            <w:fldChar w:fldCharType="separate"/>
          </w:r>
          <w:r>
            <w:rPr>
              <w:b/>
              <w:bCs/>
              <w:sz w:val="18"/>
            </w:rPr>
            <w:t>1</w:t>
          </w:r>
          <w:r w:rsidRPr="009E0923">
            <w:rPr>
              <w:b/>
              <w:bCs/>
              <w:sz w:val="18"/>
            </w:rPr>
            <w:fldChar w:fldCharType="end"/>
          </w:r>
        </w:p>
        <w:p w14:paraId="4B75BBC6" w14:textId="77777777" w:rsidR="006A25E3" w:rsidRPr="00197E95" w:rsidRDefault="006A25E3" w:rsidP="006A25E3">
          <w:pPr>
            <w:pStyle w:val="Website-Right"/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</w:pPr>
          <w:r w:rsidRPr="00197E95"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  <w:t xml:space="preserve"> </w:t>
          </w:r>
        </w:p>
      </w:tc>
    </w:tr>
  </w:tbl>
  <w:p w14:paraId="154AAF08" w14:textId="77777777" w:rsidR="006A25E3" w:rsidRDefault="006A25E3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5496" w:type="pct"/>
      <w:tblInd w:w="-56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062"/>
    </w:tblGrid>
    <w:tr w:rsidR="006A25E3" w14:paraId="097AC827" w14:textId="77777777" w:rsidTr="00C96DEE">
      <w:trPr>
        <w:trHeight w:val="241"/>
      </w:trPr>
      <w:tc>
        <w:tcPr>
          <w:tcW w:w="5000" w:type="pct"/>
          <w:tcMar>
            <w:top w:w="57" w:type="dxa"/>
          </w:tcMar>
        </w:tcPr>
        <w:tbl>
          <w:tblPr>
            <w:tblStyle w:val="Tablaconcuadrcula"/>
            <w:tblW w:w="10062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10062"/>
          </w:tblGrid>
          <w:tr w:rsidR="006A25E3" w14:paraId="57603098" w14:textId="77777777" w:rsidTr="00C96DEE">
            <w:trPr>
              <w:trHeight w:val="227"/>
            </w:trPr>
            <w:tc>
              <w:tcPr>
                <w:tcW w:w="5000" w:type="pct"/>
                <w:tcMar>
                  <w:top w:w="57" w:type="dxa"/>
                </w:tcMar>
              </w:tcPr>
              <w:p w14:paraId="70BB2AA7" w14:textId="77777777" w:rsidR="006A25E3" w:rsidRPr="00197E95" w:rsidRDefault="006A25E3" w:rsidP="006A25E3">
                <w:pPr>
                  <w:pStyle w:val="Website-Right"/>
                  <w:jc w:val="left"/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</w:pPr>
                <w:r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  <w:t xml:space="preserve">Right Solutions - Right Partner                                                                                                                                                                                                      </w:t>
                </w:r>
                <w:r w:rsidRPr="00197E95">
                  <w:rPr>
                    <w:rFonts w:ascii="Avenir Next" w:hAnsi="Avenir Next"/>
                    <w:b w:val="0"/>
                    <w:bCs w:val="0"/>
                    <w:color w:val="024CAB"/>
                    <w:sz w:val="16"/>
                    <w:szCs w:val="16"/>
                  </w:rPr>
                  <w:t xml:space="preserve">alsglobal.com  </w:t>
                </w:r>
              </w:p>
            </w:tc>
          </w:tr>
        </w:tbl>
        <w:p w14:paraId="20350EAA" w14:textId="77777777" w:rsidR="006A25E3" w:rsidRPr="009E0923" w:rsidRDefault="006A25E3" w:rsidP="006A25E3">
          <w:pPr>
            <w:pStyle w:val="Piedepgina"/>
            <w:tabs>
              <w:tab w:val="clear" w:pos="4680"/>
              <w:tab w:val="clear" w:pos="9360"/>
              <w:tab w:val="left" w:pos="3765"/>
            </w:tabs>
            <w:ind w:right="-22"/>
            <w:jc w:val="right"/>
            <w:rPr>
              <w:sz w:val="18"/>
            </w:rPr>
          </w:pPr>
          <w:r w:rsidRPr="009E0923">
            <w:rPr>
              <w:sz w:val="18"/>
              <w:lang w:val="es-ES"/>
            </w:rPr>
            <w:t xml:space="preserve">Page </w:t>
          </w:r>
          <w:r w:rsidRPr="009E0923">
            <w:rPr>
              <w:b/>
              <w:bCs/>
              <w:sz w:val="18"/>
            </w:rPr>
            <w:fldChar w:fldCharType="begin"/>
          </w:r>
          <w:r w:rsidRPr="009E0923">
            <w:rPr>
              <w:b/>
              <w:bCs/>
              <w:sz w:val="18"/>
            </w:rPr>
            <w:instrText>PAGE  \* Arabic  \* MERGEFORMAT</w:instrText>
          </w:r>
          <w:r w:rsidRPr="009E0923">
            <w:rPr>
              <w:b/>
              <w:bCs/>
              <w:sz w:val="18"/>
            </w:rPr>
            <w:fldChar w:fldCharType="separate"/>
          </w:r>
          <w:r>
            <w:rPr>
              <w:b/>
              <w:bCs/>
              <w:sz w:val="18"/>
            </w:rPr>
            <w:t>1</w:t>
          </w:r>
          <w:r w:rsidRPr="009E0923">
            <w:rPr>
              <w:b/>
              <w:bCs/>
              <w:sz w:val="18"/>
            </w:rPr>
            <w:fldChar w:fldCharType="end"/>
          </w:r>
          <w:r w:rsidRPr="009E0923">
            <w:rPr>
              <w:sz w:val="18"/>
              <w:lang w:val="es-ES"/>
            </w:rPr>
            <w:t xml:space="preserve"> </w:t>
          </w:r>
          <w:r w:rsidRPr="009E0923">
            <w:rPr>
              <w:noProof/>
              <w:sz w:val="18"/>
              <w:lang w:val="en-GB"/>
            </w:rPr>
            <w:t>of</w:t>
          </w:r>
          <w:r w:rsidRPr="009E0923">
            <w:rPr>
              <w:sz w:val="18"/>
              <w:lang w:val="es-ES"/>
            </w:rPr>
            <w:t xml:space="preserve"> </w:t>
          </w:r>
          <w:r w:rsidRPr="009E0923">
            <w:rPr>
              <w:b/>
              <w:bCs/>
              <w:sz w:val="18"/>
            </w:rPr>
            <w:fldChar w:fldCharType="begin"/>
          </w:r>
          <w:r w:rsidRPr="009E0923">
            <w:rPr>
              <w:b/>
              <w:bCs/>
              <w:sz w:val="18"/>
            </w:rPr>
            <w:instrText>NUMPAGES  \* Arabic  \* MERGEFORMAT</w:instrText>
          </w:r>
          <w:r w:rsidRPr="009E0923">
            <w:rPr>
              <w:b/>
              <w:bCs/>
              <w:sz w:val="18"/>
            </w:rPr>
            <w:fldChar w:fldCharType="separate"/>
          </w:r>
          <w:r>
            <w:rPr>
              <w:b/>
              <w:bCs/>
              <w:sz w:val="18"/>
            </w:rPr>
            <w:t>1</w:t>
          </w:r>
          <w:r w:rsidRPr="009E0923">
            <w:rPr>
              <w:b/>
              <w:bCs/>
              <w:sz w:val="18"/>
            </w:rPr>
            <w:fldChar w:fldCharType="end"/>
          </w:r>
        </w:p>
        <w:p w14:paraId="2E804243" w14:textId="77777777" w:rsidR="006A25E3" w:rsidRPr="00197E95" w:rsidRDefault="006A25E3" w:rsidP="006A25E3">
          <w:pPr>
            <w:pStyle w:val="Website-Right"/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</w:pPr>
          <w:r w:rsidRPr="00197E95"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  <w:t xml:space="preserve"> </w:t>
          </w:r>
        </w:p>
      </w:tc>
    </w:tr>
  </w:tbl>
  <w:p w14:paraId="28D57FE4" w14:textId="77777777" w:rsidR="007E1A12" w:rsidRDefault="003D071F" w:rsidP="003D071F">
    <w:pPr>
      <w:pStyle w:val="Piedepgina"/>
      <w:tabs>
        <w:tab w:val="clear" w:pos="4680"/>
        <w:tab w:val="clear" w:pos="9360"/>
        <w:tab w:val="left" w:pos="3765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CDFCF7" w14:textId="77777777" w:rsidR="002C345C" w:rsidRDefault="002C345C" w:rsidP="006B5BED">
      <w:r>
        <w:separator/>
      </w:r>
    </w:p>
  </w:footnote>
  <w:footnote w:type="continuationSeparator" w:id="0">
    <w:p w14:paraId="6CEE3404" w14:textId="77777777" w:rsidR="002C345C" w:rsidRDefault="002C345C" w:rsidP="006B5B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5325" w:type="pct"/>
      <w:tblInd w:w="-56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195"/>
      <w:gridCol w:w="7419"/>
    </w:tblGrid>
    <w:tr w:rsidR="006A25E3" w:rsidRPr="00C868CA" w14:paraId="06BD8B64" w14:textId="77777777" w:rsidTr="00C96DEE">
      <w:trPr>
        <w:trHeight w:val="1129"/>
      </w:trPr>
      <w:tc>
        <w:tcPr>
          <w:tcW w:w="917" w:type="pct"/>
          <w:tcMar>
            <w:right w:w="567" w:type="dxa"/>
          </w:tcMar>
        </w:tcPr>
        <w:p w14:paraId="43C097E9" w14:textId="77777777" w:rsidR="006A25E3" w:rsidRPr="00525ACE" w:rsidRDefault="006A25E3" w:rsidP="006A25E3">
          <w:pPr>
            <w:pStyle w:val="Encabezado"/>
            <w:tabs>
              <w:tab w:val="left" w:pos="1704"/>
              <w:tab w:val="left" w:pos="5220"/>
            </w:tabs>
            <w:ind w:left="428" w:right="-504"/>
          </w:pPr>
          <w:r>
            <w:rPr>
              <w:noProof/>
            </w:rPr>
            <w:t xml:space="preserve">            </w:t>
          </w:r>
          <w:r>
            <w:rPr>
              <w:noProof/>
            </w:rPr>
            <w:drawing>
              <wp:inline distT="0" distB="0" distL="0" distR="0" wp14:anchorId="309941B0" wp14:editId="0279C5EC">
                <wp:extent cx="762000" cy="774065"/>
                <wp:effectExtent l="0" t="0" r="0" b="6985"/>
                <wp:docPr id="7" name="Pictur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62000" cy="7740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  <w:r>
            <w:rPr>
              <w:noProof/>
            </w:rPr>
            <w:t xml:space="preserve">                </w:t>
          </w:r>
        </w:p>
      </w:tc>
      <w:tc>
        <w:tcPr>
          <w:tcW w:w="4083" w:type="pct"/>
          <w:tcMar>
            <w:top w:w="57" w:type="dxa"/>
            <w:right w:w="113" w:type="dxa"/>
          </w:tcMar>
          <w:vAlign w:val="center"/>
        </w:tcPr>
        <w:p w14:paraId="4E90931F" w14:textId="77777777" w:rsidR="006A25E3" w:rsidRPr="00F94A3E" w:rsidRDefault="006A25E3" w:rsidP="006A25E3">
          <w:pPr>
            <w:pStyle w:val="Encabezado"/>
            <w:tabs>
              <w:tab w:val="left" w:pos="3435"/>
            </w:tabs>
            <w:spacing w:before="60"/>
            <w:ind w:right="-108"/>
            <w:jc w:val="right"/>
            <w:rPr>
              <w:rFonts w:ascii="Avenir Next LT Pro" w:hAnsi="Avenir Next LT Pro"/>
              <w:sz w:val="18"/>
            </w:rPr>
          </w:pPr>
          <w:r w:rsidRPr="00F94A3E">
            <w:rPr>
              <w:rFonts w:ascii="Avenir Next LT Pro" w:hAnsi="Avenir Next LT Pro" w:cs="Times New Roman"/>
              <w:b/>
              <w:bCs/>
              <w:color w:val="004CAB"/>
              <w:w w:val="0"/>
              <w:sz w:val="18"/>
            </w:rPr>
            <w:t xml:space="preserve">ALS Inspection Chile </w:t>
          </w:r>
          <w:r w:rsidRPr="00F94A3E">
            <w:rPr>
              <w:rFonts w:ascii="Avenir Next LT Pro" w:hAnsi="Avenir Next LT Pro" w:cs="Times New Roman"/>
              <w:b/>
              <w:bCs/>
              <w:noProof/>
              <w:color w:val="004CAB"/>
              <w:w w:val="0"/>
              <w:sz w:val="18"/>
            </w:rPr>
            <w:t>SpA</w:t>
          </w:r>
          <w:r w:rsidRPr="00F94A3E">
            <w:rPr>
              <w:rFonts w:ascii="Avenir Next LT Pro" w:hAnsi="Avenir Next LT Pro" w:cs="Times New Roman"/>
              <w:b/>
              <w:bCs/>
              <w:color w:val="004CAB"/>
              <w:w w:val="0"/>
              <w:sz w:val="18"/>
            </w:rPr>
            <w:t xml:space="preserve"> </w:t>
          </w:r>
          <w:r w:rsidRPr="00F94A3E">
            <w:rPr>
              <w:rFonts w:ascii="Avenir Next LT Pro" w:hAnsi="Avenir Next LT Pro"/>
              <w:b/>
              <w:bCs/>
              <w:sz w:val="18"/>
            </w:rPr>
            <w:br/>
          </w:r>
          <w:proofErr w:type="spellStart"/>
          <w:r w:rsidRPr="00F94A3E">
            <w:rPr>
              <w:rFonts w:ascii="Avenir Next LT Pro" w:hAnsi="Avenir Next LT Pro"/>
              <w:sz w:val="18"/>
            </w:rPr>
            <w:t>Limache</w:t>
          </w:r>
          <w:proofErr w:type="spellEnd"/>
          <w:r w:rsidRPr="00F94A3E">
            <w:rPr>
              <w:rFonts w:ascii="Avenir Next LT Pro" w:hAnsi="Avenir Next LT Pro"/>
              <w:sz w:val="18"/>
            </w:rPr>
            <w:t xml:space="preserve"> 3405, Office 61</w:t>
          </w:r>
          <w:r w:rsidRPr="00F94A3E">
            <w:rPr>
              <w:rFonts w:ascii="Avenir Next LT Pro" w:hAnsi="Avenir Next LT Pro"/>
              <w:sz w:val="18"/>
            </w:rPr>
            <w:br/>
            <w:t>Viña del Mar, CHILE</w:t>
          </w:r>
        </w:p>
        <w:p w14:paraId="1B68DF0F" w14:textId="77777777" w:rsidR="006A25E3" w:rsidRPr="00F94A3E" w:rsidRDefault="006A25E3" w:rsidP="006A25E3">
          <w:pPr>
            <w:pStyle w:val="Encabezado"/>
            <w:tabs>
              <w:tab w:val="left" w:pos="3435"/>
            </w:tabs>
            <w:spacing w:before="60"/>
            <w:ind w:right="-108"/>
            <w:jc w:val="right"/>
            <w:rPr>
              <w:rFonts w:ascii="Avenir Next LT Pro" w:hAnsi="Avenir Next LT Pro"/>
              <w:sz w:val="18"/>
            </w:rPr>
          </w:pPr>
          <w:r w:rsidRPr="00F94A3E">
            <w:rPr>
              <w:rFonts w:ascii="Avenir Next LT Pro" w:hAnsi="Avenir Next LT Pro"/>
              <w:sz w:val="18"/>
            </w:rPr>
            <w:t>T +56 32 2545 500</w:t>
          </w:r>
        </w:p>
        <w:p w14:paraId="21421147" w14:textId="77777777" w:rsidR="006A25E3" w:rsidRPr="00F94A3E" w:rsidRDefault="006A25E3" w:rsidP="006A25E3">
          <w:pPr>
            <w:pStyle w:val="Encabezado"/>
            <w:tabs>
              <w:tab w:val="left" w:pos="3435"/>
            </w:tabs>
            <w:spacing w:before="60"/>
            <w:ind w:right="-108"/>
            <w:jc w:val="right"/>
            <w:rPr>
              <w:rFonts w:ascii="Avenir Next LT Pro" w:hAnsi="Avenir Next LT Pro"/>
              <w:sz w:val="18"/>
            </w:rPr>
          </w:pPr>
        </w:p>
        <w:p w14:paraId="22CE8961" w14:textId="68466E70" w:rsidR="008C0253" w:rsidRDefault="006A25E3" w:rsidP="008C0253">
          <w:pPr>
            <w:pStyle w:val="Encabezado"/>
            <w:tabs>
              <w:tab w:val="left" w:pos="3435"/>
            </w:tabs>
            <w:spacing w:before="60"/>
            <w:jc w:val="right"/>
            <w:rPr>
              <w:rFonts w:ascii="Avenir Next LT Pro" w:hAnsi="Avenir Next LT Pro"/>
              <w:sz w:val="18"/>
            </w:rPr>
          </w:pPr>
          <w:r w:rsidRPr="00F94A3E">
            <w:rPr>
              <w:rFonts w:ascii="Avenir Next LT Pro" w:hAnsi="Avenir Next LT Pro"/>
              <w:sz w:val="18"/>
            </w:rPr>
            <w:t xml:space="preserve">                       </w:t>
          </w:r>
          <w:r w:rsidR="008C0253" w:rsidRPr="00F94A3E">
            <w:rPr>
              <w:rFonts w:ascii="Avenir Next LT Pro" w:hAnsi="Avenir Next LT Pro"/>
              <w:sz w:val="18"/>
              <w:lang w:val="en-GB"/>
            </w:rPr>
            <w:t>Report</w:t>
          </w:r>
          <w:r w:rsidR="008C0253" w:rsidRPr="00F94A3E">
            <w:rPr>
              <w:rFonts w:ascii="Avenir Next LT Pro" w:hAnsi="Avenir Next LT Pro"/>
              <w:sz w:val="18"/>
            </w:rPr>
            <w:t xml:space="preserve">: </w:t>
          </w:r>
          <w:r w:rsidR="008C0253" w:rsidRPr="00560FE6">
            <w:rPr>
              <w:rFonts w:ascii="Avenir Next LT Pro" w:hAnsi="Avenir Next LT Pro"/>
              <w:sz w:val="18"/>
            </w:rPr>
            <w:t>PMO-2</w:t>
          </w:r>
          <w:r w:rsidR="008C0253">
            <w:rPr>
              <w:rFonts w:ascii="Avenir Next LT Pro" w:hAnsi="Avenir Next LT Pro"/>
              <w:sz w:val="18"/>
            </w:rPr>
            <w:t>60</w:t>
          </w:r>
          <w:r w:rsidR="00207191">
            <w:rPr>
              <w:rFonts w:ascii="Avenir Next LT Pro" w:hAnsi="Avenir Next LT Pro"/>
              <w:sz w:val="18"/>
            </w:rPr>
            <w:t>2</w:t>
          </w:r>
          <w:r w:rsidR="008C0253" w:rsidRPr="00560FE6">
            <w:rPr>
              <w:rFonts w:ascii="Avenir Next LT Pro" w:hAnsi="Avenir Next LT Pro"/>
              <w:sz w:val="18"/>
            </w:rPr>
            <w:t>-</w:t>
          </w:r>
          <w:r w:rsidR="00207191">
            <w:rPr>
              <w:rFonts w:ascii="Avenir Next LT Pro" w:hAnsi="Avenir Next LT Pro"/>
              <w:sz w:val="18"/>
            </w:rPr>
            <w:t>0752</w:t>
          </w:r>
          <w:r w:rsidR="008C0253" w:rsidRPr="00F94A3E">
            <w:rPr>
              <w:rFonts w:ascii="Avenir Next LT Pro" w:hAnsi="Avenir Next LT Pro"/>
              <w:sz w:val="18"/>
            </w:rPr>
            <w:t xml:space="preserve">                                                                                     </w:t>
          </w:r>
          <w:r w:rsidR="008C0253">
            <w:rPr>
              <w:rFonts w:ascii="Avenir Next LT Pro" w:hAnsi="Avenir Next LT Pro"/>
              <w:sz w:val="18"/>
            </w:rPr>
            <w:t xml:space="preserve">                                   </w:t>
          </w:r>
        </w:p>
        <w:p w14:paraId="7C66970B" w14:textId="2E88656F" w:rsidR="006A25E3" w:rsidRPr="00C868CA" w:rsidRDefault="008C0253" w:rsidP="008C0253">
          <w:pPr>
            <w:pStyle w:val="Encabezado"/>
            <w:tabs>
              <w:tab w:val="left" w:pos="3435"/>
            </w:tabs>
            <w:spacing w:before="60"/>
            <w:rPr>
              <w:sz w:val="16"/>
              <w:szCs w:val="16"/>
            </w:rPr>
          </w:pPr>
          <w:r>
            <w:rPr>
              <w:rFonts w:ascii="Avenir Next LT Pro" w:hAnsi="Avenir Next LT Pro"/>
              <w:sz w:val="18"/>
            </w:rPr>
            <w:t xml:space="preserve">                                                                                                                     </w:t>
          </w:r>
          <w:r w:rsidRPr="00F94A3E">
            <w:rPr>
              <w:rFonts w:ascii="Avenir Next LT Pro" w:hAnsi="Avenir Next LT Pro"/>
              <w:sz w:val="18"/>
            </w:rPr>
            <w:t>Date:</w:t>
          </w:r>
          <w:r>
            <w:rPr>
              <w:rFonts w:ascii="Avenir Next LT Pro" w:hAnsi="Avenir Next LT Pro"/>
              <w:sz w:val="18"/>
            </w:rPr>
            <w:t xml:space="preserve"> </w:t>
          </w:r>
          <w:r w:rsidR="00207191">
            <w:rPr>
              <w:rFonts w:ascii="Avenir Next LT Pro" w:hAnsi="Avenir Next LT Pro"/>
              <w:sz w:val="18"/>
            </w:rPr>
            <w:t>April</w:t>
          </w:r>
          <w:r>
            <w:rPr>
              <w:rFonts w:ascii="Avenir Next LT Pro" w:hAnsi="Avenir Next LT Pro"/>
              <w:sz w:val="18"/>
            </w:rPr>
            <w:t xml:space="preserve"> </w:t>
          </w:r>
          <w:r w:rsidR="00207191">
            <w:rPr>
              <w:rFonts w:ascii="Avenir Next LT Pro" w:hAnsi="Avenir Next LT Pro"/>
              <w:sz w:val="18"/>
            </w:rPr>
            <w:t>2</w:t>
          </w:r>
          <w:r>
            <w:rPr>
              <w:rFonts w:ascii="Avenir Next LT Pro" w:hAnsi="Avenir Next LT Pro"/>
              <w:sz w:val="18"/>
            </w:rPr>
            <w:t>1,</w:t>
          </w:r>
          <w:r w:rsidRPr="00F94A3E">
            <w:rPr>
              <w:rFonts w:ascii="Avenir Next LT Pro" w:hAnsi="Avenir Next LT Pro"/>
              <w:sz w:val="18"/>
            </w:rPr>
            <w:t xml:space="preserve"> 202</w:t>
          </w:r>
          <w:r>
            <w:rPr>
              <w:rFonts w:ascii="Avenir Next LT Pro" w:hAnsi="Avenir Next LT Pro"/>
              <w:sz w:val="18"/>
            </w:rPr>
            <w:t>6</w:t>
          </w:r>
        </w:p>
      </w:tc>
    </w:tr>
  </w:tbl>
  <w:p w14:paraId="2950685D" w14:textId="77777777" w:rsidR="00CE6898" w:rsidRDefault="00CE6898" w:rsidP="006B5BE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5325" w:type="pct"/>
      <w:tblInd w:w="-56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196"/>
      <w:gridCol w:w="7418"/>
    </w:tblGrid>
    <w:tr w:rsidR="006A25E3" w:rsidRPr="00C868CA" w14:paraId="3CB20788" w14:textId="77777777" w:rsidTr="00BC1366">
      <w:trPr>
        <w:trHeight w:val="1129"/>
      </w:trPr>
      <w:tc>
        <w:tcPr>
          <w:tcW w:w="1142" w:type="pct"/>
          <w:tcMar>
            <w:right w:w="567" w:type="dxa"/>
          </w:tcMar>
        </w:tcPr>
        <w:p w14:paraId="60D358F5" w14:textId="77777777" w:rsidR="006A25E3" w:rsidRPr="00525ACE" w:rsidRDefault="006A25E3" w:rsidP="006A25E3">
          <w:pPr>
            <w:pStyle w:val="Encabezado"/>
            <w:tabs>
              <w:tab w:val="left" w:pos="1704"/>
              <w:tab w:val="left" w:pos="5220"/>
            </w:tabs>
            <w:ind w:left="428" w:right="-504"/>
          </w:pPr>
          <w:r>
            <w:rPr>
              <w:noProof/>
            </w:rPr>
            <w:t xml:space="preserve">            </w:t>
          </w:r>
          <w:r>
            <w:rPr>
              <w:noProof/>
            </w:rPr>
            <w:drawing>
              <wp:inline distT="0" distB="0" distL="0" distR="0" wp14:anchorId="14D7B9E3" wp14:editId="3302E5E6">
                <wp:extent cx="762000" cy="774065"/>
                <wp:effectExtent l="0" t="0" r="0" b="6985"/>
                <wp:docPr id="403" name="Imagen 4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62000" cy="7740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  <w:r>
            <w:rPr>
              <w:noProof/>
            </w:rPr>
            <w:t xml:space="preserve">                </w:t>
          </w:r>
        </w:p>
      </w:tc>
      <w:tc>
        <w:tcPr>
          <w:tcW w:w="3858" w:type="pct"/>
          <w:tcMar>
            <w:top w:w="57" w:type="dxa"/>
            <w:right w:w="113" w:type="dxa"/>
          </w:tcMar>
          <w:vAlign w:val="center"/>
        </w:tcPr>
        <w:p w14:paraId="270892CF" w14:textId="77777777" w:rsidR="006A25E3" w:rsidRPr="00F94A3E" w:rsidRDefault="006A25E3" w:rsidP="006A25E3">
          <w:pPr>
            <w:pStyle w:val="Encabezado"/>
            <w:tabs>
              <w:tab w:val="left" w:pos="3435"/>
            </w:tabs>
            <w:spacing w:before="60"/>
            <w:ind w:right="-108"/>
            <w:jc w:val="right"/>
            <w:rPr>
              <w:rFonts w:ascii="Avenir Next LT Pro" w:hAnsi="Avenir Next LT Pro"/>
              <w:sz w:val="18"/>
            </w:rPr>
          </w:pPr>
          <w:r w:rsidRPr="00F94A3E">
            <w:rPr>
              <w:rFonts w:ascii="Avenir Next LT Pro" w:hAnsi="Avenir Next LT Pro" w:cs="Times New Roman"/>
              <w:b/>
              <w:bCs/>
              <w:color w:val="004CAB"/>
              <w:w w:val="0"/>
              <w:sz w:val="18"/>
            </w:rPr>
            <w:t xml:space="preserve">ALS Inspection Chile </w:t>
          </w:r>
          <w:r w:rsidRPr="00F94A3E">
            <w:rPr>
              <w:rFonts w:ascii="Avenir Next LT Pro" w:hAnsi="Avenir Next LT Pro" w:cs="Times New Roman"/>
              <w:b/>
              <w:bCs/>
              <w:noProof/>
              <w:color w:val="004CAB"/>
              <w:w w:val="0"/>
              <w:sz w:val="18"/>
            </w:rPr>
            <w:t>SpA</w:t>
          </w:r>
          <w:r w:rsidRPr="00F94A3E">
            <w:rPr>
              <w:rFonts w:ascii="Avenir Next LT Pro" w:hAnsi="Avenir Next LT Pro" w:cs="Times New Roman"/>
              <w:b/>
              <w:bCs/>
              <w:color w:val="004CAB"/>
              <w:w w:val="0"/>
              <w:sz w:val="18"/>
            </w:rPr>
            <w:t xml:space="preserve"> </w:t>
          </w:r>
          <w:r w:rsidRPr="00F94A3E">
            <w:rPr>
              <w:rFonts w:ascii="Avenir Next LT Pro" w:hAnsi="Avenir Next LT Pro"/>
              <w:b/>
              <w:bCs/>
              <w:sz w:val="18"/>
            </w:rPr>
            <w:br/>
          </w:r>
          <w:proofErr w:type="spellStart"/>
          <w:r w:rsidRPr="00F94A3E">
            <w:rPr>
              <w:rFonts w:ascii="Avenir Next LT Pro" w:hAnsi="Avenir Next LT Pro"/>
              <w:sz w:val="18"/>
            </w:rPr>
            <w:t>Limache</w:t>
          </w:r>
          <w:proofErr w:type="spellEnd"/>
          <w:r w:rsidRPr="00F94A3E">
            <w:rPr>
              <w:rFonts w:ascii="Avenir Next LT Pro" w:hAnsi="Avenir Next LT Pro"/>
              <w:sz w:val="18"/>
            </w:rPr>
            <w:t xml:space="preserve"> 3405, Office 61</w:t>
          </w:r>
          <w:r w:rsidRPr="00F94A3E">
            <w:rPr>
              <w:rFonts w:ascii="Avenir Next LT Pro" w:hAnsi="Avenir Next LT Pro"/>
              <w:sz w:val="18"/>
            </w:rPr>
            <w:br/>
            <w:t>Viña del Mar, CHILE</w:t>
          </w:r>
        </w:p>
        <w:p w14:paraId="0EF4E6F2" w14:textId="77777777" w:rsidR="006A25E3" w:rsidRPr="00F94A3E" w:rsidRDefault="006A25E3" w:rsidP="006A25E3">
          <w:pPr>
            <w:pStyle w:val="Encabezado"/>
            <w:tabs>
              <w:tab w:val="left" w:pos="3435"/>
            </w:tabs>
            <w:spacing w:before="60"/>
            <w:ind w:right="-108"/>
            <w:jc w:val="right"/>
            <w:rPr>
              <w:rFonts w:ascii="Avenir Next LT Pro" w:hAnsi="Avenir Next LT Pro"/>
              <w:sz w:val="18"/>
            </w:rPr>
          </w:pPr>
          <w:r w:rsidRPr="00F94A3E">
            <w:rPr>
              <w:rFonts w:ascii="Avenir Next LT Pro" w:hAnsi="Avenir Next LT Pro"/>
              <w:sz w:val="18"/>
            </w:rPr>
            <w:t>T +56 32 2545 500</w:t>
          </w:r>
        </w:p>
        <w:p w14:paraId="644C79ED" w14:textId="77777777" w:rsidR="006A25E3" w:rsidRPr="00F94A3E" w:rsidRDefault="006A25E3" w:rsidP="006A25E3">
          <w:pPr>
            <w:pStyle w:val="Encabezado"/>
            <w:tabs>
              <w:tab w:val="left" w:pos="3435"/>
            </w:tabs>
            <w:spacing w:before="60"/>
            <w:ind w:right="-108"/>
            <w:jc w:val="right"/>
            <w:rPr>
              <w:rFonts w:ascii="Avenir Next LT Pro" w:hAnsi="Avenir Next LT Pro"/>
              <w:sz w:val="18"/>
            </w:rPr>
          </w:pPr>
        </w:p>
        <w:p w14:paraId="64EE52C9" w14:textId="1242FA9B" w:rsidR="006A25E3" w:rsidRDefault="006A25E3" w:rsidP="006A25E3">
          <w:pPr>
            <w:pStyle w:val="Encabezado"/>
            <w:tabs>
              <w:tab w:val="left" w:pos="3435"/>
            </w:tabs>
            <w:spacing w:before="60"/>
            <w:jc w:val="right"/>
            <w:rPr>
              <w:rFonts w:ascii="Avenir Next LT Pro" w:hAnsi="Avenir Next LT Pro"/>
              <w:sz w:val="18"/>
            </w:rPr>
          </w:pPr>
          <w:r w:rsidRPr="00F94A3E">
            <w:rPr>
              <w:rFonts w:ascii="Avenir Next LT Pro" w:hAnsi="Avenir Next LT Pro"/>
              <w:sz w:val="18"/>
            </w:rPr>
            <w:t xml:space="preserve">                       </w:t>
          </w:r>
          <w:r w:rsidRPr="00F94A3E">
            <w:rPr>
              <w:rFonts w:ascii="Avenir Next LT Pro" w:hAnsi="Avenir Next LT Pro"/>
              <w:sz w:val="18"/>
              <w:lang w:val="en-GB"/>
            </w:rPr>
            <w:t>Report</w:t>
          </w:r>
          <w:r w:rsidRPr="00F94A3E">
            <w:rPr>
              <w:rFonts w:ascii="Avenir Next LT Pro" w:hAnsi="Avenir Next LT Pro"/>
              <w:sz w:val="18"/>
            </w:rPr>
            <w:t xml:space="preserve">: </w:t>
          </w:r>
          <w:r w:rsidR="00560FE6" w:rsidRPr="00560FE6">
            <w:rPr>
              <w:rFonts w:ascii="Avenir Next LT Pro" w:hAnsi="Avenir Next LT Pro"/>
              <w:sz w:val="18"/>
            </w:rPr>
            <w:t>PMO-2</w:t>
          </w:r>
          <w:r w:rsidR="00BC1366">
            <w:rPr>
              <w:rFonts w:ascii="Avenir Next LT Pro" w:hAnsi="Avenir Next LT Pro"/>
              <w:sz w:val="18"/>
            </w:rPr>
            <w:t>60</w:t>
          </w:r>
          <w:r w:rsidR="009D2866">
            <w:rPr>
              <w:rFonts w:ascii="Avenir Next LT Pro" w:hAnsi="Avenir Next LT Pro"/>
              <w:sz w:val="18"/>
            </w:rPr>
            <w:t>2</w:t>
          </w:r>
          <w:r w:rsidR="00560FE6" w:rsidRPr="00560FE6">
            <w:rPr>
              <w:rFonts w:ascii="Avenir Next LT Pro" w:hAnsi="Avenir Next LT Pro"/>
              <w:sz w:val="18"/>
            </w:rPr>
            <w:t>-</w:t>
          </w:r>
          <w:r w:rsidR="009D2866">
            <w:rPr>
              <w:rFonts w:ascii="Avenir Next LT Pro" w:hAnsi="Avenir Next LT Pro"/>
              <w:sz w:val="18"/>
            </w:rPr>
            <w:t>0752</w:t>
          </w:r>
          <w:r w:rsidRPr="00F94A3E">
            <w:rPr>
              <w:rFonts w:ascii="Avenir Next LT Pro" w:hAnsi="Avenir Next LT Pro"/>
              <w:sz w:val="18"/>
            </w:rPr>
            <w:t xml:space="preserve">                                                                                     </w:t>
          </w:r>
          <w:r>
            <w:rPr>
              <w:rFonts w:ascii="Avenir Next LT Pro" w:hAnsi="Avenir Next LT Pro"/>
              <w:sz w:val="18"/>
            </w:rPr>
            <w:t xml:space="preserve">                                   </w:t>
          </w:r>
        </w:p>
        <w:p w14:paraId="25EAD31F" w14:textId="6B54DB38" w:rsidR="006A25E3" w:rsidRPr="00C868CA" w:rsidRDefault="00BC1366" w:rsidP="00BC1366">
          <w:pPr>
            <w:pStyle w:val="Encabezado"/>
            <w:tabs>
              <w:tab w:val="left" w:pos="3435"/>
            </w:tabs>
            <w:spacing w:before="60"/>
            <w:jc w:val="center"/>
            <w:rPr>
              <w:sz w:val="16"/>
              <w:szCs w:val="16"/>
            </w:rPr>
          </w:pPr>
          <w:r>
            <w:rPr>
              <w:rFonts w:ascii="Avenir Next LT Pro" w:hAnsi="Avenir Next LT Pro"/>
              <w:sz w:val="18"/>
            </w:rPr>
            <w:t xml:space="preserve">                                                                                                             </w:t>
          </w:r>
          <w:r w:rsidR="006A25E3" w:rsidRPr="00F94A3E">
            <w:rPr>
              <w:rFonts w:ascii="Avenir Next LT Pro" w:hAnsi="Avenir Next LT Pro"/>
              <w:sz w:val="18"/>
            </w:rPr>
            <w:t>Date:</w:t>
          </w:r>
          <w:r w:rsidR="009F494D">
            <w:rPr>
              <w:rFonts w:ascii="Avenir Next LT Pro" w:hAnsi="Avenir Next LT Pro"/>
              <w:sz w:val="18"/>
            </w:rPr>
            <w:t xml:space="preserve"> </w:t>
          </w:r>
          <w:r w:rsidR="009D2866">
            <w:rPr>
              <w:rFonts w:ascii="Avenir Next LT Pro" w:hAnsi="Avenir Next LT Pro"/>
              <w:sz w:val="18"/>
            </w:rPr>
            <w:t xml:space="preserve">April </w:t>
          </w:r>
          <w:r w:rsidR="00207191">
            <w:rPr>
              <w:rFonts w:ascii="Avenir Next LT Pro" w:hAnsi="Avenir Next LT Pro"/>
              <w:sz w:val="18"/>
            </w:rPr>
            <w:t>2</w:t>
          </w:r>
          <w:r w:rsidR="009D2866">
            <w:rPr>
              <w:rFonts w:ascii="Avenir Next LT Pro" w:hAnsi="Avenir Next LT Pro"/>
              <w:sz w:val="18"/>
            </w:rPr>
            <w:t>1</w:t>
          </w:r>
          <w:r>
            <w:rPr>
              <w:rFonts w:ascii="Avenir Next LT Pro" w:hAnsi="Avenir Next LT Pro"/>
              <w:sz w:val="18"/>
            </w:rPr>
            <w:t>,</w:t>
          </w:r>
          <w:r w:rsidR="006A25E3" w:rsidRPr="00F94A3E">
            <w:rPr>
              <w:rFonts w:ascii="Avenir Next LT Pro" w:hAnsi="Avenir Next LT Pro"/>
              <w:sz w:val="18"/>
            </w:rPr>
            <w:t xml:space="preserve"> </w:t>
          </w:r>
          <w:proofErr w:type="gramStart"/>
          <w:r w:rsidR="006A25E3" w:rsidRPr="00F94A3E">
            <w:rPr>
              <w:rFonts w:ascii="Avenir Next LT Pro" w:hAnsi="Avenir Next LT Pro"/>
              <w:sz w:val="18"/>
            </w:rPr>
            <w:t>202</w:t>
          </w:r>
          <w:r>
            <w:rPr>
              <w:rFonts w:ascii="Avenir Next LT Pro" w:hAnsi="Avenir Next LT Pro"/>
              <w:sz w:val="18"/>
            </w:rPr>
            <w:t>6</w:t>
          </w:r>
          <w:proofErr w:type="gramEnd"/>
          <w:r w:rsidR="006A25E3" w:rsidRPr="00C868CA">
            <w:rPr>
              <w:sz w:val="18"/>
            </w:rPr>
            <w:t xml:space="preserve"> </w:t>
          </w:r>
        </w:p>
      </w:tc>
    </w:tr>
  </w:tbl>
  <w:p w14:paraId="4372123F" w14:textId="43011971" w:rsidR="007E1A12" w:rsidRPr="006A25E3" w:rsidRDefault="007E1A12" w:rsidP="006A25E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834D4B"/>
    <w:multiLevelType w:val="hybridMultilevel"/>
    <w:tmpl w:val="0C14C7C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E7712A"/>
    <w:multiLevelType w:val="hybridMultilevel"/>
    <w:tmpl w:val="5E10E46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5A0101"/>
    <w:multiLevelType w:val="hybridMultilevel"/>
    <w:tmpl w:val="76004AAA"/>
    <w:lvl w:ilvl="0" w:tplc="8F7A9C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B52B19"/>
    <w:multiLevelType w:val="hybridMultilevel"/>
    <w:tmpl w:val="BBB20C22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FC74B46"/>
    <w:multiLevelType w:val="hybridMultilevel"/>
    <w:tmpl w:val="40F45696"/>
    <w:lvl w:ilvl="0" w:tplc="04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51D344EF"/>
    <w:multiLevelType w:val="hybridMultilevel"/>
    <w:tmpl w:val="594AC8E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310462"/>
    <w:multiLevelType w:val="hybridMultilevel"/>
    <w:tmpl w:val="7A04693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832608"/>
    <w:multiLevelType w:val="hybridMultilevel"/>
    <w:tmpl w:val="A1BC3A3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53453964">
    <w:abstractNumId w:val="6"/>
  </w:num>
  <w:num w:numId="2" w16cid:durableId="1014527397">
    <w:abstractNumId w:val="7"/>
  </w:num>
  <w:num w:numId="3" w16cid:durableId="2145148941">
    <w:abstractNumId w:val="1"/>
  </w:num>
  <w:num w:numId="4" w16cid:durableId="347148116">
    <w:abstractNumId w:val="0"/>
  </w:num>
  <w:num w:numId="5" w16cid:durableId="863438552">
    <w:abstractNumId w:val="4"/>
  </w:num>
  <w:num w:numId="6" w16cid:durableId="1172793099">
    <w:abstractNumId w:val="3"/>
  </w:num>
  <w:num w:numId="7" w16cid:durableId="345909871">
    <w:abstractNumId w:val="2"/>
  </w:num>
  <w:num w:numId="8" w16cid:durableId="129336650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3199"/>
    <w:rsid w:val="00013AAF"/>
    <w:rsid w:val="00026D10"/>
    <w:rsid w:val="000639A4"/>
    <w:rsid w:val="000776B9"/>
    <w:rsid w:val="000914EB"/>
    <w:rsid w:val="000967F2"/>
    <w:rsid w:val="000A1989"/>
    <w:rsid w:val="000A28B7"/>
    <w:rsid w:val="000B7FB5"/>
    <w:rsid w:val="000C739E"/>
    <w:rsid w:val="000E03C2"/>
    <w:rsid w:val="000E484E"/>
    <w:rsid w:val="000E5A6D"/>
    <w:rsid w:val="000F5BC9"/>
    <w:rsid w:val="00103130"/>
    <w:rsid w:val="001045F1"/>
    <w:rsid w:val="00111FC0"/>
    <w:rsid w:val="00112756"/>
    <w:rsid w:val="001165C0"/>
    <w:rsid w:val="0012675A"/>
    <w:rsid w:val="00131CA1"/>
    <w:rsid w:val="00163029"/>
    <w:rsid w:val="001814D8"/>
    <w:rsid w:val="00191D8B"/>
    <w:rsid w:val="001925EB"/>
    <w:rsid w:val="001977D1"/>
    <w:rsid w:val="001D690A"/>
    <w:rsid w:val="0020341E"/>
    <w:rsid w:val="00205769"/>
    <w:rsid w:val="00207191"/>
    <w:rsid w:val="0023589E"/>
    <w:rsid w:val="00235D4C"/>
    <w:rsid w:val="00250FB2"/>
    <w:rsid w:val="0027016C"/>
    <w:rsid w:val="0027623C"/>
    <w:rsid w:val="0028417E"/>
    <w:rsid w:val="00292F23"/>
    <w:rsid w:val="002946A2"/>
    <w:rsid w:val="002C345C"/>
    <w:rsid w:val="002C7713"/>
    <w:rsid w:val="002D650F"/>
    <w:rsid w:val="002E3170"/>
    <w:rsid w:val="002E3624"/>
    <w:rsid w:val="002F00FD"/>
    <w:rsid w:val="002F4CE8"/>
    <w:rsid w:val="00307CB2"/>
    <w:rsid w:val="00326983"/>
    <w:rsid w:val="003463EC"/>
    <w:rsid w:val="00387032"/>
    <w:rsid w:val="00396568"/>
    <w:rsid w:val="003A5040"/>
    <w:rsid w:val="003B418F"/>
    <w:rsid w:val="003C4E39"/>
    <w:rsid w:val="003D071F"/>
    <w:rsid w:val="003D1860"/>
    <w:rsid w:val="003E19FA"/>
    <w:rsid w:val="003E1DEA"/>
    <w:rsid w:val="003E46FF"/>
    <w:rsid w:val="0041064C"/>
    <w:rsid w:val="00425127"/>
    <w:rsid w:val="00442DFA"/>
    <w:rsid w:val="00461A28"/>
    <w:rsid w:val="00476976"/>
    <w:rsid w:val="00495D3C"/>
    <w:rsid w:val="004B69F7"/>
    <w:rsid w:val="004C38BA"/>
    <w:rsid w:val="004D6A53"/>
    <w:rsid w:val="004F60D3"/>
    <w:rsid w:val="0051244B"/>
    <w:rsid w:val="0053447D"/>
    <w:rsid w:val="00543199"/>
    <w:rsid w:val="00547666"/>
    <w:rsid w:val="00552CF0"/>
    <w:rsid w:val="00560FE6"/>
    <w:rsid w:val="005651CA"/>
    <w:rsid w:val="005761F7"/>
    <w:rsid w:val="00587536"/>
    <w:rsid w:val="00587B9D"/>
    <w:rsid w:val="005B185E"/>
    <w:rsid w:val="005B3227"/>
    <w:rsid w:val="005B35F6"/>
    <w:rsid w:val="005B4F7F"/>
    <w:rsid w:val="005B7F84"/>
    <w:rsid w:val="005C6D0B"/>
    <w:rsid w:val="005C7AB8"/>
    <w:rsid w:val="005E18D6"/>
    <w:rsid w:val="005F1B61"/>
    <w:rsid w:val="00600A45"/>
    <w:rsid w:val="00602B9E"/>
    <w:rsid w:val="00604C8F"/>
    <w:rsid w:val="006105E7"/>
    <w:rsid w:val="00617EC4"/>
    <w:rsid w:val="00623EB8"/>
    <w:rsid w:val="006308C6"/>
    <w:rsid w:val="00635E27"/>
    <w:rsid w:val="0064367D"/>
    <w:rsid w:val="00645A88"/>
    <w:rsid w:val="006475C7"/>
    <w:rsid w:val="0066369A"/>
    <w:rsid w:val="00680FF3"/>
    <w:rsid w:val="006816F2"/>
    <w:rsid w:val="006848C5"/>
    <w:rsid w:val="00690A55"/>
    <w:rsid w:val="00693E03"/>
    <w:rsid w:val="006A25E3"/>
    <w:rsid w:val="006B0BCE"/>
    <w:rsid w:val="006B1DB6"/>
    <w:rsid w:val="006B30F7"/>
    <w:rsid w:val="006B36A1"/>
    <w:rsid w:val="006B5BED"/>
    <w:rsid w:val="006C229C"/>
    <w:rsid w:val="006D278F"/>
    <w:rsid w:val="006D5AA3"/>
    <w:rsid w:val="007001A1"/>
    <w:rsid w:val="00712893"/>
    <w:rsid w:val="0073485A"/>
    <w:rsid w:val="00740784"/>
    <w:rsid w:val="00741C87"/>
    <w:rsid w:val="00743ED8"/>
    <w:rsid w:val="00744B4F"/>
    <w:rsid w:val="0077208A"/>
    <w:rsid w:val="007725F5"/>
    <w:rsid w:val="007775D1"/>
    <w:rsid w:val="00794FDC"/>
    <w:rsid w:val="007A4CA5"/>
    <w:rsid w:val="007B3973"/>
    <w:rsid w:val="007B6721"/>
    <w:rsid w:val="007C2F40"/>
    <w:rsid w:val="007C5899"/>
    <w:rsid w:val="007C5F88"/>
    <w:rsid w:val="007D0F99"/>
    <w:rsid w:val="007E00EE"/>
    <w:rsid w:val="007E0EAE"/>
    <w:rsid w:val="007E1A12"/>
    <w:rsid w:val="007E75C2"/>
    <w:rsid w:val="007F220E"/>
    <w:rsid w:val="008043BB"/>
    <w:rsid w:val="00812B6D"/>
    <w:rsid w:val="00821F77"/>
    <w:rsid w:val="00825A70"/>
    <w:rsid w:val="00827E42"/>
    <w:rsid w:val="0084109B"/>
    <w:rsid w:val="0084453B"/>
    <w:rsid w:val="00852240"/>
    <w:rsid w:val="0085503C"/>
    <w:rsid w:val="00860E9A"/>
    <w:rsid w:val="0087184C"/>
    <w:rsid w:val="00881896"/>
    <w:rsid w:val="00884F48"/>
    <w:rsid w:val="00895D32"/>
    <w:rsid w:val="008A119B"/>
    <w:rsid w:val="008A5B7D"/>
    <w:rsid w:val="008C0253"/>
    <w:rsid w:val="008D34C3"/>
    <w:rsid w:val="008E1E2C"/>
    <w:rsid w:val="008E2238"/>
    <w:rsid w:val="00901D4A"/>
    <w:rsid w:val="00904FE1"/>
    <w:rsid w:val="00910666"/>
    <w:rsid w:val="00913FE4"/>
    <w:rsid w:val="00916038"/>
    <w:rsid w:val="00941A1B"/>
    <w:rsid w:val="00951A08"/>
    <w:rsid w:val="009540A1"/>
    <w:rsid w:val="009556FC"/>
    <w:rsid w:val="00957836"/>
    <w:rsid w:val="00963704"/>
    <w:rsid w:val="00966AD1"/>
    <w:rsid w:val="009B6CBE"/>
    <w:rsid w:val="009C0FE4"/>
    <w:rsid w:val="009C5CD3"/>
    <w:rsid w:val="009C6B16"/>
    <w:rsid w:val="009C7284"/>
    <w:rsid w:val="009D2866"/>
    <w:rsid w:val="009D5713"/>
    <w:rsid w:val="009D60EE"/>
    <w:rsid w:val="009E18CE"/>
    <w:rsid w:val="009E4B32"/>
    <w:rsid w:val="009E67C4"/>
    <w:rsid w:val="009F039D"/>
    <w:rsid w:val="009F494D"/>
    <w:rsid w:val="009F6DAF"/>
    <w:rsid w:val="00A21793"/>
    <w:rsid w:val="00A21A04"/>
    <w:rsid w:val="00A35D24"/>
    <w:rsid w:val="00A423E6"/>
    <w:rsid w:val="00A4403B"/>
    <w:rsid w:val="00A5459C"/>
    <w:rsid w:val="00AC2E5F"/>
    <w:rsid w:val="00AE6585"/>
    <w:rsid w:val="00B02BA5"/>
    <w:rsid w:val="00B1398E"/>
    <w:rsid w:val="00B27CF0"/>
    <w:rsid w:val="00B90471"/>
    <w:rsid w:val="00B9206C"/>
    <w:rsid w:val="00B92A85"/>
    <w:rsid w:val="00BB3D47"/>
    <w:rsid w:val="00BC0491"/>
    <w:rsid w:val="00BC1366"/>
    <w:rsid w:val="00BD2847"/>
    <w:rsid w:val="00BF71AC"/>
    <w:rsid w:val="00C06C99"/>
    <w:rsid w:val="00C12C56"/>
    <w:rsid w:val="00C24EDB"/>
    <w:rsid w:val="00C27786"/>
    <w:rsid w:val="00C419D6"/>
    <w:rsid w:val="00C50A8C"/>
    <w:rsid w:val="00C977CD"/>
    <w:rsid w:val="00CA5270"/>
    <w:rsid w:val="00CB30ED"/>
    <w:rsid w:val="00CD0467"/>
    <w:rsid w:val="00CD7EAF"/>
    <w:rsid w:val="00CE1567"/>
    <w:rsid w:val="00CE196E"/>
    <w:rsid w:val="00CE510C"/>
    <w:rsid w:val="00CE62AF"/>
    <w:rsid w:val="00CE6898"/>
    <w:rsid w:val="00CE6E03"/>
    <w:rsid w:val="00CF43CC"/>
    <w:rsid w:val="00D015C6"/>
    <w:rsid w:val="00D018C1"/>
    <w:rsid w:val="00D019B4"/>
    <w:rsid w:val="00D04A87"/>
    <w:rsid w:val="00D13E6E"/>
    <w:rsid w:val="00D24BF4"/>
    <w:rsid w:val="00D25E4F"/>
    <w:rsid w:val="00D4678A"/>
    <w:rsid w:val="00D7602A"/>
    <w:rsid w:val="00D82BC1"/>
    <w:rsid w:val="00DB1660"/>
    <w:rsid w:val="00DB2591"/>
    <w:rsid w:val="00DD18EE"/>
    <w:rsid w:val="00DD2B00"/>
    <w:rsid w:val="00DD3248"/>
    <w:rsid w:val="00DD4033"/>
    <w:rsid w:val="00DE2D1B"/>
    <w:rsid w:val="00DF43B5"/>
    <w:rsid w:val="00E119F7"/>
    <w:rsid w:val="00E20148"/>
    <w:rsid w:val="00E27F52"/>
    <w:rsid w:val="00E46150"/>
    <w:rsid w:val="00E575B1"/>
    <w:rsid w:val="00E57C2F"/>
    <w:rsid w:val="00E71CFB"/>
    <w:rsid w:val="00E740A8"/>
    <w:rsid w:val="00E8617A"/>
    <w:rsid w:val="00E97ED4"/>
    <w:rsid w:val="00E97EDB"/>
    <w:rsid w:val="00EB2FA6"/>
    <w:rsid w:val="00EC0947"/>
    <w:rsid w:val="00EC454E"/>
    <w:rsid w:val="00ED3A53"/>
    <w:rsid w:val="00ED730C"/>
    <w:rsid w:val="00EF6E73"/>
    <w:rsid w:val="00F011AD"/>
    <w:rsid w:val="00F05549"/>
    <w:rsid w:val="00F1642F"/>
    <w:rsid w:val="00F4228B"/>
    <w:rsid w:val="00F437DD"/>
    <w:rsid w:val="00F51078"/>
    <w:rsid w:val="00F54F70"/>
    <w:rsid w:val="00F62863"/>
    <w:rsid w:val="00F7698A"/>
    <w:rsid w:val="00F82403"/>
    <w:rsid w:val="00F94FA4"/>
    <w:rsid w:val="00F95DE5"/>
    <w:rsid w:val="00FA2ABE"/>
    <w:rsid w:val="00FA5026"/>
    <w:rsid w:val="00FD009A"/>
    <w:rsid w:val="00FD3849"/>
    <w:rsid w:val="00FD5498"/>
    <w:rsid w:val="00FE0390"/>
    <w:rsid w:val="00FE2D15"/>
    <w:rsid w:val="00FE5083"/>
    <w:rsid w:val="00FF66C6"/>
    <w:rsid w:val="00FF6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,"/>
  <w:listSeparator w:val=";"/>
  <w14:docId w14:val="3662AAD2"/>
  <w15:chartTrackingRefBased/>
  <w15:docId w15:val="{07FD8F9B-B9AD-458E-8E29-E554C7BDF8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ucida Sans" w:eastAsiaTheme="minorHAnsi" w:hAnsi="Lucida Sans" w:cstheme="minorBidi"/>
        <w:color w:val="404040" w:themeColor="text1" w:themeTint="BF"/>
        <w:sz w:val="18"/>
        <w:szCs w:val="18"/>
        <w:lang w:val="en-US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3849"/>
    <w:rPr>
      <w:sz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884F48"/>
    <w:pPr>
      <w:spacing w:before="120"/>
      <w:outlineLvl w:val="0"/>
    </w:pPr>
    <w:rPr>
      <w:b/>
      <w:bCs/>
      <w:sz w:val="28"/>
      <w:szCs w:val="28"/>
    </w:rPr>
  </w:style>
  <w:style w:type="paragraph" w:styleId="Ttulo2">
    <w:name w:val="heading 2"/>
    <w:basedOn w:val="Ttulo1"/>
    <w:next w:val="Normal"/>
    <w:link w:val="Ttulo2Car"/>
    <w:uiPriority w:val="9"/>
    <w:unhideWhenUsed/>
    <w:qFormat/>
    <w:rsid w:val="00250FB2"/>
    <w:pPr>
      <w:spacing w:before="320"/>
      <w:outlineLvl w:val="1"/>
    </w:pPr>
    <w:rPr>
      <w:sz w:val="24"/>
      <w:szCs w:val="24"/>
    </w:rPr>
  </w:style>
  <w:style w:type="paragraph" w:styleId="Ttulo3">
    <w:name w:val="heading 3"/>
    <w:basedOn w:val="Ttulo2"/>
    <w:next w:val="Normal"/>
    <w:link w:val="Ttulo3Car"/>
    <w:uiPriority w:val="9"/>
    <w:unhideWhenUsed/>
    <w:qFormat/>
    <w:rsid w:val="00D24BF4"/>
    <w:pPr>
      <w:outlineLvl w:val="2"/>
    </w:pPr>
    <w:rPr>
      <w:bCs w:val="0"/>
      <w:sz w:val="20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884F48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00538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E6898"/>
    <w:pPr>
      <w:tabs>
        <w:tab w:val="center" w:pos="4680"/>
        <w:tab w:val="right" w:pos="9360"/>
      </w:tabs>
      <w:spacing w:after="0"/>
    </w:pPr>
  </w:style>
  <w:style w:type="character" w:customStyle="1" w:styleId="EncabezadoCar">
    <w:name w:val="Encabezado Car"/>
    <w:basedOn w:val="Fuentedeprrafopredeter"/>
    <w:link w:val="Encabezado"/>
    <w:uiPriority w:val="99"/>
    <w:rsid w:val="00CE6898"/>
  </w:style>
  <w:style w:type="paragraph" w:styleId="Piedepgina">
    <w:name w:val="footer"/>
    <w:basedOn w:val="Normal"/>
    <w:link w:val="PiedepginaCar"/>
    <w:uiPriority w:val="99"/>
    <w:unhideWhenUsed/>
    <w:rsid w:val="00CE6898"/>
    <w:pPr>
      <w:tabs>
        <w:tab w:val="center" w:pos="4680"/>
        <w:tab w:val="right" w:pos="9360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E6898"/>
  </w:style>
  <w:style w:type="table" w:styleId="Tablaconcuadrcula">
    <w:name w:val="Table Grid"/>
    <w:basedOn w:val="Tablanormal"/>
    <w:uiPriority w:val="39"/>
    <w:rsid w:val="00CE6898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884F48"/>
    <w:rPr>
      <w:rFonts w:ascii="Calibri" w:hAnsi="Calibri"/>
      <w:b/>
      <w:bCs/>
      <w:sz w:val="28"/>
      <w:szCs w:val="28"/>
    </w:rPr>
  </w:style>
  <w:style w:type="paragraph" w:styleId="Ttulo">
    <w:name w:val="Title"/>
    <w:basedOn w:val="Encabezado"/>
    <w:next w:val="Normal"/>
    <w:link w:val="TtuloCar"/>
    <w:uiPriority w:val="10"/>
    <w:qFormat/>
    <w:rsid w:val="00884F48"/>
    <w:pPr>
      <w:jc w:val="right"/>
    </w:pPr>
    <w:rPr>
      <w:b/>
      <w:bCs/>
      <w:color w:val="005387"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884F48"/>
    <w:rPr>
      <w:rFonts w:ascii="Calibri" w:hAnsi="Calibri"/>
      <w:b/>
      <w:bCs/>
      <w:color w:val="005387"/>
      <w:sz w:val="48"/>
      <w:szCs w:val="48"/>
    </w:rPr>
  </w:style>
  <w:style w:type="character" w:customStyle="1" w:styleId="Ttulo2Car">
    <w:name w:val="Título 2 Car"/>
    <w:basedOn w:val="Fuentedeprrafopredeter"/>
    <w:link w:val="Ttulo2"/>
    <w:uiPriority w:val="9"/>
    <w:rsid w:val="00250FB2"/>
    <w:rPr>
      <w:b/>
      <w:bCs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E97ED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97ED4"/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97ED4"/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7ED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7ED4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7ED4"/>
    <w:pPr>
      <w:spacing w:after="0"/>
    </w:pPr>
    <w:rPr>
      <w:rFonts w:ascii="Segoe UI" w:hAnsi="Segoe UI" w:cs="Segoe UI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7ED4"/>
    <w:rPr>
      <w:rFonts w:ascii="Segoe UI" w:hAnsi="Segoe UI" w:cs="Segoe UI"/>
      <w:sz w:val="18"/>
      <w:szCs w:val="18"/>
    </w:rPr>
  </w:style>
  <w:style w:type="paragraph" w:customStyle="1" w:styleId="Enquiries">
    <w:name w:val="Enquiries"/>
    <w:basedOn w:val="Normal"/>
    <w:qFormat/>
    <w:rsid w:val="007B6721"/>
    <w:pPr>
      <w:spacing w:after="0"/>
    </w:pPr>
    <w:rPr>
      <w:b/>
      <w:bCs/>
      <w:color w:val="00578E"/>
    </w:rPr>
  </w:style>
  <w:style w:type="paragraph" w:customStyle="1" w:styleId="Normal-Leftjustify">
    <w:name w:val="Normal - Left justify"/>
    <w:basedOn w:val="DateLetterhead"/>
    <w:uiPriority w:val="1"/>
    <w:qFormat/>
    <w:rsid w:val="007B6721"/>
  </w:style>
  <w:style w:type="character" w:customStyle="1" w:styleId="Ttulo3Car">
    <w:name w:val="Título 3 Car"/>
    <w:basedOn w:val="Fuentedeprrafopredeter"/>
    <w:link w:val="Ttulo3"/>
    <w:uiPriority w:val="9"/>
    <w:rsid w:val="00D24BF4"/>
    <w:rPr>
      <w:b/>
      <w:szCs w:val="24"/>
    </w:rPr>
  </w:style>
  <w:style w:type="paragraph" w:customStyle="1" w:styleId="Website-Right">
    <w:name w:val="Website-Right"/>
    <w:basedOn w:val="Piedepgina"/>
    <w:uiPriority w:val="4"/>
    <w:qFormat/>
    <w:rsid w:val="00680FF3"/>
    <w:pPr>
      <w:jc w:val="right"/>
    </w:pPr>
    <w:rPr>
      <w:b/>
      <w:bCs/>
      <w:color w:val="00578E"/>
    </w:rPr>
  </w:style>
  <w:style w:type="paragraph" w:customStyle="1" w:styleId="RS-RPLeft">
    <w:name w:val="RS-RP_Left"/>
    <w:basedOn w:val="Piedepgina"/>
    <w:uiPriority w:val="3"/>
    <w:qFormat/>
    <w:rsid w:val="009540A1"/>
    <w:rPr>
      <w:bCs/>
      <w:color w:val="7F7F7F" w:themeColor="text1" w:themeTint="80"/>
    </w:rPr>
  </w:style>
  <w:style w:type="paragraph" w:customStyle="1" w:styleId="Left-Align-Bold">
    <w:name w:val="Left-Align-Bold"/>
    <w:basedOn w:val="Normal-Leftjustify"/>
    <w:uiPriority w:val="2"/>
    <w:qFormat/>
    <w:rsid w:val="006B5BE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1045F1"/>
    <w:rPr>
      <w:color w:val="0563C1" w:themeColor="hyperlink"/>
      <w:u w:val="single"/>
    </w:rPr>
  </w:style>
  <w:style w:type="character" w:customStyle="1" w:styleId="Ttulo4Car">
    <w:name w:val="Título 4 Car"/>
    <w:basedOn w:val="Fuentedeprrafopredeter"/>
    <w:link w:val="Ttulo4"/>
    <w:uiPriority w:val="9"/>
    <w:rsid w:val="00884F48"/>
    <w:rPr>
      <w:rFonts w:ascii="Calibri" w:eastAsiaTheme="majorEastAsia" w:hAnsi="Calibri" w:cstheme="majorBidi"/>
      <w:i/>
      <w:iCs/>
      <w:color w:val="005387"/>
    </w:rPr>
  </w:style>
  <w:style w:type="paragraph" w:styleId="Subttulo">
    <w:name w:val="Subtitle"/>
    <w:basedOn w:val="Normal"/>
    <w:next w:val="Normal"/>
    <w:link w:val="SubttuloCar"/>
    <w:uiPriority w:val="11"/>
    <w:qFormat/>
    <w:rsid w:val="009540A1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9540A1"/>
    <w:rPr>
      <w:rFonts w:eastAsiaTheme="minorEastAsia"/>
      <w:color w:val="5A5A5A" w:themeColor="text1" w:themeTint="A5"/>
      <w:spacing w:val="15"/>
      <w:sz w:val="18"/>
      <w:szCs w:val="22"/>
    </w:rPr>
  </w:style>
  <w:style w:type="character" w:styleId="nfasissutil">
    <w:name w:val="Subtle Emphasis"/>
    <w:basedOn w:val="Fuentedeprrafopredeter"/>
    <w:uiPriority w:val="19"/>
    <w:qFormat/>
    <w:rsid w:val="009540A1"/>
    <w:rPr>
      <w:i/>
      <w:iCs/>
      <w:color w:val="404040" w:themeColor="text1" w:themeTint="BF"/>
    </w:rPr>
  </w:style>
  <w:style w:type="character" w:styleId="nfasis">
    <w:name w:val="Emphasis"/>
    <w:basedOn w:val="Fuentedeprrafopredeter"/>
    <w:uiPriority w:val="20"/>
    <w:qFormat/>
    <w:rsid w:val="009540A1"/>
    <w:rPr>
      <w:i/>
      <w:iCs/>
    </w:rPr>
  </w:style>
  <w:style w:type="character" w:styleId="nfasisintenso">
    <w:name w:val="Intense Emphasis"/>
    <w:basedOn w:val="Fuentedeprrafopredeter"/>
    <w:uiPriority w:val="21"/>
    <w:qFormat/>
    <w:rsid w:val="009540A1"/>
    <w:rPr>
      <w:i/>
      <w:iCs/>
      <w:color w:val="5B9BD5" w:themeColor="accent1"/>
    </w:rPr>
  </w:style>
  <w:style w:type="character" w:styleId="Textoennegrita">
    <w:name w:val="Strong"/>
    <w:basedOn w:val="Fuentedeprrafopredeter"/>
    <w:uiPriority w:val="22"/>
    <w:qFormat/>
    <w:rsid w:val="009540A1"/>
    <w:rPr>
      <w:b/>
      <w:bCs/>
    </w:rPr>
  </w:style>
  <w:style w:type="paragraph" w:styleId="Cita">
    <w:name w:val="Quote"/>
    <w:basedOn w:val="Normal"/>
    <w:next w:val="Normal"/>
    <w:link w:val="CitaCar"/>
    <w:uiPriority w:val="29"/>
    <w:qFormat/>
    <w:rsid w:val="009540A1"/>
    <w:pPr>
      <w:spacing w:before="200" w:after="160"/>
      <w:ind w:left="864" w:right="864"/>
      <w:jc w:val="center"/>
    </w:pPr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rsid w:val="009540A1"/>
    <w:rPr>
      <w:i/>
      <w:iCs/>
      <w:color w:val="404040" w:themeColor="text1" w:themeTint="BF"/>
      <w:sz w:val="18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9540A1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9540A1"/>
    <w:rPr>
      <w:i/>
      <w:iCs/>
      <w:color w:val="5B9BD5" w:themeColor="accent1"/>
      <w:sz w:val="18"/>
    </w:rPr>
  </w:style>
  <w:style w:type="character" w:styleId="Referenciasutil">
    <w:name w:val="Subtle Reference"/>
    <w:basedOn w:val="Fuentedeprrafopredeter"/>
    <w:uiPriority w:val="31"/>
    <w:qFormat/>
    <w:rsid w:val="009540A1"/>
    <w:rPr>
      <w:smallCaps/>
      <w:color w:val="5A5A5A" w:themeColor="text1" w:themeTint="A5"/>
    </w:rPr>
  </w:style>
  <w:style w:type="character" w:styleId="Referenciaintensa">
    <w:name w:val="Intense Reference"/>
    <w:basedOn w:val="Fuentedeprrafopredeter"/>
    <w:uiPriority w:val="32"/>
    <w:qFormat/>
    <w:rsid w:val="009540A1"/>
    <w:rPr>
      <w:b/>
      <w:bCs/>
      <w:smallCaps/>
      <w:color w:val="5B9BD5" w:themeColor="accent1"/>
      <w:spacing w:val="5"/>
    </w:rPr>
  </w:style>
  <w:style w:type="character" w:styleId="Ttulodellibro">
    <w:name w:val="Book Title"/>
    <w:basedOn w:val="Fuentedeprrafopredeter"/>
    <w:uiPriority w:val="33"/>
    <w:qFormat/>
    <w:rsid w:val="009540A1"/>
    <w:rPr>
      <w:b/>
      <w:bCs/>
      <w:i/>
      <w:iCs/>
      <w:spacing w:val="5"/>
    </w:rPr>
  </w:style>
  <w:style w:type="paragraph" w:styleId="Prrafodelista">
    <w:name w:val="List Paragraph"/>
    <w:basedOn w:val="Normal"/>
    <w:uiPriority w:val="34"/>
    <w:qFormat/>
    <w:rsid w:val="009540A1"/>
    <w:pPr>
      <w:ind w:left="720"/>
      <w:contextualSpacing/>
    </w:pPr>
  </w:style>
  <w:style w:type="paragraph" w:customStyle="1" w:styleId="DateLetterhead">
    <w:name w:val="Date Letterhead"/>
    <w:basedOn w:val="Normal"/>
    <w:link w:val="DateLetterheadChar"/>
    <w:qFormat/>
    <w:rsid w:val="007B6721"/>
    <w:pPr>
      <w:spacing w:before="1000" w:after="600"/>
    </w:pPr>
  </w:style>
  <w:style w:type="paragraph" w:customStyle="1" w:styleId="Name">
    <w:name w:val="Name"/>
    <w:basedOn w:val="Normal"/>
    <w:link w:val="NameChar"/>
    <w:qFormat/>
    <w:rsid w:val="007B6721"/>
    <w:pPr>
      <w:spacing w:before="240" w:after="240"/>
    </w:pPr>
  </w:style>
  <w:style w:type="character" w:customStyle="1" w:styleId="DateLetterheadChar">
    <w:name w:val="Date Letterhead Char"/>
    <w:basedOn w:val="Fuentedeprrafopredeter"/>
    <w:link w:val="DateLetterhead"/>
    <w:rsid w:val="007B6721"/>
    <w:rPr>
      <w:sz w:val="20"/>
    </w:rPr>
  </w:style>
  <w:style w:type="paragraph" w:customStyle="1" w:styleId="RegardingSubject">
    <w:name w:val="Regarding Subject"/>
    <w:basedOn w:val="Normal"/>
    <w:link w:val="RegardingSubjectChar"/>
    <w:qFormat/>
    <w:rsid w:val="007B6721"/>
    <w:pPr>
      <w:spacing w:after="400"/>
    </w:pPr>
  </w:style>
  <w:style w:type="character" w:customStyle="1" w:styleId="NameChar">
    <w:name w:val="Name Char"/>
    <w:basedOn w:val="Fuentedeprrafopredeter"/>
    <w:link w:val="Name"/>
    <w:rsid w:val="007B6721"/>
    <w:rPr>
      <w:sz w:val="20"/>
    </w:rPr>
  </w:style>
  <w:style w:type="character" w:customStyle="1" w:styleId="RegardingSubjectChar">
    <w:name w:val="Regarding Subject Char"/>
    <w:basedOn w:val="Fuentedeprrafopredeter"/>
    <w:link w:val="RegardingSubject"/>
    <w:rsid w:val="007B6721"/>
    <w:rPr>
      <w:sz w:val="20"/>
    </w:rPr>
  </w:style>
  <w:style w:type="paragraph" w:styleId="Textoindependiente">
    <w:name w:val="Body Text"/>
    <w:basedOn w:val="Normal"/>
    <w:link w:val="TextoindependienteCar"/>
    <w:rsid w:val="00387032"/>
    <w:pPr>
      <w:spacing w:after="0"/>
    </w:pPr>
    <w:rPr>
      <w:rFonts w:ascii="Times New Roman" w:eastAsia="Times New Roman" w:hAnsi="Times New Roman" w:cs="Times New Roman"/>
      <w:color w:val="auto"/>
      <w:sz w:val="15"/>
      <w:szCs w:val="20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387032"/>
    <w:rPr>
      <w:rFonts w:ascii="Times New Roman" w:eastAsia="Times New Roman" w:hAnsi="Times New Roman" w:cs="Times New Roman"/>
      <w:color w:val="auto"/>
      <w:sz w:val="15"/>
      <w:szCs w:val="20"/>
      <w:lang w:val="es-ES" w:eastAsia="es-ES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77208A"/>
    <w:pPr>
      <w:spacing w:after="0"/>
    </w:pPr>
    <w:rPr>
      <w:rFonts w:ascii="Consolas" w:hAnsi="Consolas" w:cs="Consolas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77208A"/>
    <w:rPr>
      <w:rFonts w:ascii="Consolas" w:hAnsi="Consolas" w:cs="Consolas"/>
      <w:sz w:val="20"/>
      <w:szCs w:val="20"/>
    </w:rPr>
  </w:style>
  <w:style w:type="paragraph" w:customStyle="1" w:styleId="Default">
    <w:name w:val="Default"/>
    <w:rsid w:val="00C50A8C"/>
    <w:pPr>
      <w:autoSpaceDE w:val="0"/>
      <w:autoSpaceDN w:val="0"/>
      <w:adjustRightInd w:val="0"/>
      <w:spacing w:after="0"/>
    </w:pPr>
    <w:rPr>
      <w:rFonts w:ascii="Avenir Next LT Pro Light" w:hAnsi="Avenir Next LT Pro Light" w:cs="Avenir Next LT Pro Light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72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35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5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077590">
                  <w:marLeft w:val="-240"/>
                  <w:marRight w:val="-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3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6162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62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3615438">
                              <w:marLeft w:val="165"/>
                              <w:marRight w:val="16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228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9295830">
                                      <w:marLeft w:val="-165"/>
                                      <w:marRight w:val="-16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647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4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4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7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header" Target="header2.xml"/><Relationship Id="rId16" Type="http://schemas.openxmlformats.org/officeDocument/2006/relationships/image" Target="media/image6.jpeg"/><Relationship Id="rId107" Type="http://schemas.openxmlformats.org/officeDocument/2006/relationships/image" Target="media/image97.jpe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5" Type="http://schemas.openxmlformats.org/officeDocument/2006/relationships/numbering" Target="numbering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footer" Target="footer2.xml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emf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fontTable" Target="fontTable.xml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pn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header" Target="header1.xml"/><Relationship Id="rId115" Type="http://schemas.openxmlformats.org/officeDocument/2006/relationships/theme" Target="theme/theme1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customXml" Target="../customXml/item3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lvia.pascenti\Desktop\INN%20-%20ISO%20%202016-17\Formularios\ALS%20TEMPLATES%202020\ALS-Letterhea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mageCreateDate xmlns="http://schemas.microsoft.com/sharepoint/v3/fields" xsi:nil="true"/>
    <_x0065_a86 xmlns="4660ca69-0102-4957-805e-e137a8b8ce74">Global</_x0065_a86>
    <ghid xmlns="4660ca69-0102-4957-805e-e137a8b8ce74">Global</ghid>
    <_x006b_ez7 xmlns="4660ca69-0102-4957-805e-e137a8b8ce74">ALL</_x006b_ez7>
    <Hide_x0020_item xmlns="4660ca69-0102-4957-805e-e137a8b8ce74">No</Hide_x0020_item>
    <Category xmlns="4660ca69-0102-4957-805e-e137a8b8ce74">Letterhead</Category>
    <wic_System_Copyright xmlns="http://schemas.microsoft.com/sharepoint/v3/fields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Image" ma:contentTypeID="0x0101009148F5A04DDD49CBA7127AADA5FB792B00AADE34325A8B49CDA8BB4DB53328F214006563CFCF2880D341BC25ED26657AC138" ma:contentTypeVersion="26" ma:contentTypeDescription="Upload an image." ma:contentTypeScope="" ma:versionID="baf280a4ac89ee1d6cad11a24b436a56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4660ca69-0102-4957-805e-e137a8b8ce74" xmlns:ns4="e3ef998d-c182-417b-8b70-095a1bf2678b" targetNamespace="http://schemas.microsoft.com/office/2006/metadata/properties" ma:root="true" ma:fieldsID="8bd86745b2f69be19ea426d9517306ad" ns1:_="" ns2:_="" ns3:_="" ns4:_="">
    <xsd:import namespace="http://schemas.microsoft.com/sharepoint/v3"/>
    <xsd:import namespace="http://schemas.microsoft.com/sharepoint/v3/fields"/>
    <xsd:import namespace="4660ca69-0102-4957-805e-e137a8b8ce74"/>
    <xsd:import namespace="e3ef998d-c182-417b-8b70-095a1bf2678b"/>
    <xsd:element name="properties">
      <xsd:complexType>
        <xsd:sequence>
          <xsd:element name="documentManagement">
            <xsd:complexType>
              <xsd:all>
                <xsd:element ref="ns1:FileRef" minOccurs="0"/>
                <xsd:element ref="ns1:File_x0020_Type" minOccurs="0"/>
                <xsd:element ref="ns1:HTML_x0020_File_x0020_Type" minOccurs="0"/>
                <xsd:element ref="ns1:FSObjType" minOccurs="0"/>
                <xsd:element ref="ns1:ThumbnailExists" minOccurs="0"/>
                <xsd:element ref="ns1:PreviewExists" minOccurs="0"/>
                <xsd:element ref="ns2:ImageWidth" minOccurs="0"/>
                <xsd:element ref="ns2:ImageHeight" minOccurs="0"/>
                <xsd:element ref="ns2:ImageCreateDate" minOccurs="0"/>
                <xsd:element ref="ns2:wic_System_Copyright" minOccurs="0"/>
                <xsd:element ref="ns3:Category" minOccurs="0"/>
                <xsd:element ref="ns3:Hide_x0020_item" minOccurs="0"/>
                <xsd:element ref="ns3:_x0065_a86" minOccurs="0"/>
                <xsd:element ref="ns3:_x006b_ez7" minOccurs="0"/>
                <xsd:element ref="ns3:ghid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4:SharedWithUsers" minOccurs="0"/>
                <xsd:element ref="ns4:SharedWithDetail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FileRef" ma:index="8" nillable="true" ma:displayName="URL Path" ma:hidden="true" ma:list="Docs" ma:internalName="FileRef" ma:readOnly="true" ma:showField="FullUrl">
      <xsd:simpleType>
        <xsd:restriction base="dms:Lookup"/>
      </xsd:simpleType>
    </xsd:element>
    <xsd:element name="File_x0020_Type" ma:index="9" nillable="true" ma:displayName="File Type" ma:hidden="true" ma:internalName="File_x0020_Type" ma:readOnly="true">
      <xsd:simpleType>
        <xsd:restriction base="dms:Text"/>
      </xsd:simpleType>
    </xsd:element>
    <xsd:element name="HTML_x0020_File_x0020_Type" ma:index="10" nillable="true" ma:displayName="HTML File Type" ma:hidden="true" ma:internalName="HTML_x0020_File_x0020_Type" ma:readOnly="true">
      <xsd:simpleType>
        <xsd:restriction base="dms:Text"/>
      </xsd:simpleType>
    </xsd:element>
    <xsd:element name="FSObjType" ma:index="11" nillable="true" ma:displayName="Item Type" ma:hidden="true" ma:list="Docs" ma:internalName="FSObjType" ma:readOnly="true" ma:showField="FSType">
      <xsd:simpleType>
        <xsd:restriction base="dms:Lookup"/>
      </xsd:simpleType>
    </xsd:element>
    <xsd:element name="ThumbnailExists" ma:index="18" nillable="true" ma:displayName="Thumbnail Exists" ma:default="FALSE" ma:hidden="true" ma:internalName="ThumbnailExists" ma:readOnly="true">
      <xsd:simpleType>
        <xsd:restriction base="dms:Boolean"/>
      </xsd:simpleType>
    </xsd:element>
    <xsd:element name="PreviewExists" ma:index="19" nillable="true" ma:displayName="Preview Exists" ma:default="FALSE" ma:hidden="true" ma:internalName="PreviewExists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ImageWidth" ma:index="20" nillable="true" ma:displayName="Picture Width" ma:internalName="ImageWidth" ma:readOnly="true">
      <xsd:simpleType>
        <xsd:restriction base="dms:Unknown"/>
      </xsd:simpleType>
    </xsd:element>
    <xsd:element name="ImageHeight" ma:index="22" nillable="true" ma:displayName="Picture Height" ma:internalName="ImageHeight" ma:readOnly="true">
      <xsd:simpleType>
        <xsd:restriction base="dms:Unknown"/>
      </xsd:simpleType>
    </xsd:element>
    <xsd:element name="ImageCreateDate" ma:index="25" nillable="true" ma:displayName="Date Picture Taken" ma:description="" ma:format="DateTime" ma:hidden="true" ma:internalName="ImageCreateDate">
      <xsd:simpleType>
        <xsd:restriction base="dms:DateTime"/>
      </xsd:simpleType>
    </xsd:element>
    <xsd:element name="wic_System_Copyright" ma:index="26" nillable="true" ma:displayName="Copyright" ma:internalName="wic_System_Copyright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60ca69-0102-4957-805e-e137a8b8ce74" elementFormDefault="qualified">
    <xsd:import namespace="http://schemas.microsoft.com/office/2006/documentManagement/types"/>
    <xsd:import namespace="http://schemas.microsoft.com/office/infopath/2007/PartnerControls"/>
    <xsd:element name="Category" ma:index="27" nillable="true" ma:displayName="Category" ma:format="Dropdown" ma:internalName="Category" ma:readOnly="false">
      <xsd:simpleType>
        <xsd:restriction base="dms:Choice">
          <xsd:enumeration value="Business Cards"/>
          <xsd:enumeration value="Comms"/>
          <xsd:enumeration value="Emails"/>
          <xsd:enumeration value="Stationary"/>
          <xsd:enumeration value="Business Development"/>
          <xsd:enumeration value="Report"/>
          <xsd:enumeration value="CV"/>
          <xsd:enumeration value="Job"/>
          <xsd:enumeration value="Corporate communication"/>
          <xsd:enumeration value="Announcement"/>
          <xsd:enumeration value="Fax"/>
          <xsd:enumeration value="Memo"/>
          <xsd:enumeration value="Letterhead"/>
          <xsd:enumeration value="Tender"/>
          <xsd:enumeration value="With compliments"/>
          <xsd:enumeration value="Desktop wallpaper"/>
        </xsd:restriction>
      </xsd:simpleType>
    </xsd:element>
    <xsd:element name="Hide_x0020_item" ma:index="28" nillable="true" ma:displayName="Hide item" ma:default="No" ma:format="Dropdown" ma:internalName="Hide_x0020_item" ma:readOnly="false">
      <xsd:simpleType>
        <xsd:restriction base="dms:Choice">
          <xsd:enumeration value="No"/>
          <xsd:enumeration value="Yes"/>
        </xsd:restriction>
      </xsd:simpleType>
    </xsd:element>
    <xsd:element name="_x0065_a86" ma:index="29" nillable="true" ma:displayName="Business" ma:default="Global" ma:format="Dropdown" ma:internalName="_x0065_a86" ma:readOnly="false">
      <xsd:simpleType>
        <xsd:restriction base="dms:Choice">
          <xsd:enumeration value="Global"/>
          <xsd:enumeration value="Asset Care"/>
          <xsd:enumeration value="Coal"/>
          <xsd:enumeration value="Consumer Products"/>
          <xsd:enumeration value="Corporate"/>
          <xsd:enumeration value="Electronics"/>
          <xsd:enumeration value="Environmental"/>
          <xsd:enumeration value="Food &amp; Pharmaceutical"/>
          <xsd:enumeration value="Geochemistry"/>
          <xsd:enumeration value="Inspection"/>
          <xsd:enumeration value="Metallurgy"/>
          <xsd:enumeration value="Mine Site"/>
          <xsd:enumeration value="Oil &amp; Gas"/>
          <xsd:enumeration value="Tribology"/>
        </xsd:restriction>
      </xsd:simpleType>
    </xsd:element>
    <xsd:element name="_x006b_ez7" ma:index="30" nillable="true" ma:displayName="Country" ma:format="Dropdown" ma:internalName="_x006b_ez7" ma:readOnly="false">
      <xsd:simpleType>
        <xsd:restriction base="dms:Choice">
          <xsd:enumeration value="ALL"/>
          <xsd:enumeration value="Algeria"/>
          <xsd:enumeration value="Angola"/>
          <xsd:enumeration value="Argentina"/>
          <xsd:enumeration value="Australia"/>
          <xsd:enumeration value="Austria"/>
          <xsd:enumeration value="Bahrain"/>
          <xsd:enumeration value="Belgium"/>
          <xsd:enumeration value="Bolivia"/>
          <xsd:enumeration value="Brazil"/>
          <xsd:enumeration value="Burkina Faso"/>
          <xsd:enumeration value="Cambodia"/>
          <xsd:enumeration value="Canada"/>
          <xsd:enumeration value="Chile"/>
          <xsd:enumeration value="China"/>
          <xsd:enumeration value="Colombia"/>
          <xsd:enumeration value="Cote d'Ivoire"/>
          <xsd:enumeration value="Czech Republic"/>
          <xsd:enumeration value="Democratic Republic of the Congo"/>
          <xsd:enumeration value="Denmark"/>
          <xsd:enumeration value="Dominican Republic"/>
          <xsd:enumeration value="Ecuador"/>
          <xsd:enumeration value="England"/>
          <xsd:enumeration value="Ethiopia"/>
          <xsd:enumeration value="Finland"/>
          <xsd:enumeration value="Ghana"/>
          <xsd:enumeration value="Hong Kong"/>
          <xsd:enumeration value="Indonesia"/>
          <xsd:enumeration value="Ireland"/>
          <xsd:enumeration value="Kazakhstan"/>
          <xsd:enumeration value="Kingdom of Saudi Arabia"/>
          <xsd:enumeration value="Kurdistan"/>
          <xsd:enumeration value="Kuwait"/>
          <xsd:enumeration value="Kyrgyzstan"/>
          <xsd:enumeration value="Laos"/>
          <xsd:enumeration value="Liberia"/>
          <xsd:enumeration value="Madagascar"/>
          <xsd:enumeration value="Malaysia"/>
          <xsd:enumeration value="Mali"/>
          <xsd:enumeration value="Mauritania"/>
          <xsd:enumeration value="Mexico"/>
          <xsd:enumeration value="Mongolia"/>
          <xsd:enumeration value="Mozambique"/>
          <xsd:enumeration value="Myanmar"/>
          <xsd:enumeration value="Namibia"/>
          <xsd:enumeration value="New Caledonia"/>
          <xsd:enumeration value="New Zealand"/>
          <xsd:enumeration value="Northern Ireland"/>
          <xsd:enumeration value="Norway"/>
          <xsd:enumeration value="Peru"/>
          <xsd:enumeration value="Poland"/>
          <xsd:enumeration value="Portugal"/>
          <xsd:enumeration value="Qatar"/>
          <xsd:enumeration value="Romania"/>
          <xsd:enumeration value="Russia"/>
          <xsd:enumeration value="Scotland"/>
          <xsd:enumeration value="Serbia"/>
          <xsd:enumeration value="Singapore"/>
          <xsd:enumeration value="Slovakia"/>
          <xsd:enumeration value="South Africa"/>
          <xsd:enumeration value="Spain"/>
          <xsd:enumeration value="Sweden"/>
          <xsd:enumeration value="Tanzania"/>
          <xsd:enumeration value="Thailand"/>
          <xsd:enumeration value="The Netherlands"/>
          <xsd:enumeration value="Trinidad"/>
          <xsd:enumeration value="Tunisia"/>
          <xsd:enumeration value="Turkey"/>
          <xsd:enumeration value="UAE"/>
          <xsd:enumeration value="USA"/>
          <xsd:enumeration value="Vietnam"/>
          <xsd:enumeration value="Zambia"/>
        </xsd:restriction>
      </xsd:simpleType>
    </xsd:element>
    <xsd:element name="ghid" ma:index="31" nillable="true" ma:displayName="Region" ma:default="Global" ma:format="Dropdown" ma:internalName="ghid" ma:readOnly="false">
      <xsd:simpleType>
        <xsd:restriction base="dms:Choice">
          <xsd:enumeration value="Global"/>
          <xsd:enumeration value="Africa"/>
          <xsd:enumeration value="Australasia"/>
          <xsd:enumeration value="Europe"/>
          <xsd:enumeration value="MENA"/>
          <xsd:enumeration value="North America"/>
          <xsd:enumeration value="South America"/>
          <xsd:enumeration value="UK &amp; Ireland"/>
        </xsd:restriction>
      </xsd:simpleType>
    </xsd:element>
    <xsd:element name="MediaServiceMetadata" ma:index="3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3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3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35" nillable="true" ma:displayName="Tags" ma:internalName="MediaServiceAutoTags" ma:readOnly="true">
      <xsd:simpleType>
        <xsd:restriction base="dms:Text"/>
      </xsd:simpleType>
    </xsd:element>
    <xsd:element name="MediaServiceOCR" ma:index="3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3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4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ef998d-c182-417b-8b70-095a1bf2678b" elementFormDefault="qualified">
    <xsd:import namespace="http://schemas.microsoft.com/office/2006/documentManagement/types"/>
    <xsd:import namespace="http://schemas.microsoft.com/office/infopath/2007/PartnerControls"/>
    <xsd:element name="SharedWithUsers" ma:index="3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3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4" ma:displayName="Author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 ma:index="23" ma:displayName="Comments"/>
        <xsd:element name="keywords" minOccurs="0" maxOccurs="1" type="xsd:string" ma:index="14" ma:displayName="Keywords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9379238-556B-43B0-86C7-3DDEE7BB320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3409E52-DB31-4A9E-8EDA-E061089DA8A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38DED8F-739D-4417-A880-0C67103E778C}">
  <ds:schemaRefs>
    <ds:schemaRef ds:uri="http://schemas.microsoft.com/office/2006/metadata/properties"/>
    <ds:schemaRef ds:uri="http://schemas.microsoft.com/office/infopath/2007/PartnerControls"/>
    <ds:schemaRef ds:uri="http://schemas.microsoft.com/sharepoint/v3/fields"/>
    <ds:schemaRef ds:uri="4660ca69-0102-4957-805e-e137a8b8ce74"/>
  </ds:schemaRefs>
</ds:datastoreItem>
</file>

<file path=customXml/itemProps4.xml><?xml version="1.0" encoding="utf-8"?>
<ds:datastoreItem xmlns:ds="http://schemas.openxmlformats.org/officeDocument/2006/customXml" ds:itemID="{2BD2F971-7CD9-4E9B-A07A-B8741B38F3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sharepoint/v3/fields"/>
    <ds:schemaRef ds:uri="4660ca69-0102-4957-805e-e137a8b8ce74"/>
    <ds:schemaRef ds:uri="e3ef998d-c182-417b-8b70-095a1bf267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ALS-Letterhead</Template>
  <TotalTime>3</TotalTime>
  <Pages>24</Pages>
  <Words>522</Words>
  <Characters>2981</Characters>
  <Application>Microsoft Office Word</Application>
  <DocSecurity>0</DocSecurity>
  <Lines>24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ALS Global</Company>
  <LinksUpToDate>false</LinksUpToDate>
  <CharactersWithSpaces>3497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Milvia Pascenti</dc:creator>
  <cp:keywords/>
  <dc:description/>
  <cp:lastModifiedBy>Aaron Bustos</cp:lastModifiedBy>
  <cp:revision>2</cp:revision>
  <cp:lastPrinted>2016-05-23T03:22:00Z</cp:lastPrinted>
  <dcterms:created xsi:type="dcterms:W3CDTF">2026-04-21T17:42:00Z</dcterms:created>
  <dcterms:modified xsi:type="dcterms:W3CDTF">2026-04-21T17:42:00Z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0x0101009148F5A04DDD49CBA7127AADA5FB792B00AADE34325A8B49CDA8BB4DB53328F214006563CFCF2880D341BC25ED26657AC138</vt:lpwstr>
  </property>
  <property fmtid="{D5CDD505-2E9C-101B-9397-08002B2CF9AE}" pid="3" name="AlternateThumbnailUrl">
    <vt:lpwstr/>
  </property>
  <property fmtid="{D5CDD505-2E9C-101B-9397-08002B2CF9AE}" pid="4" name="VideoRenditionLabel">
    <vt:lpwstr/>
  </property>
</Properties>
</file>