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3E93" w14:textId="6A4BAFAF" w:rsidR="00EC7271" w:rsidRPr="00844823" w:rsidRDefault="00EC7271" w:rsidP="007B580C">
      <w:pPr>
        <w:spacing w:after="0" w:line="360" w:lineRule="auto"/>
        <w:jc w:val="both"/>
        <w:rPr>
          <w:rFonts w:eastAsia="Times New Roman" w:cs="Lucida Sans"/>
          <w:color w:val="auto"/>
          <w:szCs w:val="20"/>
          <w:lang w:eastAsia="es-CL"/>
        </w:rPr>
      </w:pP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This is to certify that we </w:t>
      </w:r>
      <w:r w:rsidR="00D345F6" w:rsidRPr="005730D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ALS INSPECTION CHILE SPA</w:t>
      </w:r>
      <w:r w:rsidR="004F53B3" w:rsidRPr="005730D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Pr="005730D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Pr="00926F68">
        <w:rPr>
          <w:rFonts w:ascii="Avenir Next LT Pro" w:eastAsia="Times New Roman" w:hAnsi="Avenir Next LT Pro" w:cs="Lucida Sans"/>
          <w:b/>
          <w:color w:val="0047AB"/>
          <w:sz w:val="22"/>
          <w:szCs w:val="22"/>
          <w:lang w:eastAsia="es-CL"/>
        </w:rPr>
        <w:t xml:space="preserve"> </w:t>
      </w: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at </w:t>
      </w:r>
      <w:r w:rsidR="00EF06AF"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the </w:t>
      </w: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request of </w:t>
      </w:r>
      <w:r w:rsidR="00C57E26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Messrs </w:t>
      </w:r>
      <w:r w:rsidR="00A96AD8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</w:t>
      </w:r>
      <w:r w:rsidR="0049220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ELON </w:t>
      </w:r>
      <w:r w:rsidR="00A96AD8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S</w:t>
      </w:r>
      <w:r w:rsidR="0049220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="00A96AD8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A.</w:t>
      </w:r>
      <w:r w:rsidRPr="005730D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and with the consent of Captain, the undersigned surveyor attended onboard </w:t>
      </w:r>
      <w:r w:rsidR="00620366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>MV</w:t>
      </w: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>:</w:t>
      </w:r>
      <w:r w:rsidR="00492204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 </w:t>
      </w:r>
    </w:p>
    <w:p w14:paraId="07646814" w14:textId="77777777" w:rsidR="00492204" w:rsidRDefault="00492204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</w:pPr>
    </w:p>
    <w:p w14:paraId="2FB05DF4" w14:textId="294BE2B5" w:rsidR="00EC7271" w:rsidRDefault="00EC7271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</w:pPr>
      <w:r w:rsidRPr="005730D0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  <w:t>“</w:t>
      </w:r>
      <w:r w:rsidR="009A4467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  <w:t xml:space="preserve">MN </w:t>
      </w:r>
      <w:r w:rsidR="00C747A3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  <w:t>GLOBAL FANFARE</w:t>
      </w:r>
      <w:r w:rsidR="008F4F63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  <w:t xml:space="preserve"> </w:t>
      </w:r>
      <w:r w:rsidR="005F33D1" w:rsidRPr="005730D0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  <w:t>V</w:t>
      </w:r>
      <w:r w:rsidR="00E93100" w:rsidRPr="005730D0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  <w:t>.</w:t>
      </w:r>
      <w:r w:rsidR="005B6315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  <w:t>1</w:t>
      </w:r>
      <w:r w:rsidR="00C747A3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  <w:t>8</w:t>
      </w:r>
      <w:r w:rsidRPr="005730D0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  <w:t>”</w:t>
      </w:r>
    </w:p>
    <w:p w14:paraId="11057B3F" w14:textId="77777777" w:rsidR="007B580C" w:rsidRPr="005730D0" w:rsidRDefault="007B580C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val="en-GB" w:eastAsia="es-CL"/>
        </w:rPr>
      </w:pPr>
    </w:p>
    <w:p w14:paraId="56B5181C" w14:textId="4ECCA711" w:rsidR="00EC7271" w:rsidRPr="00844823" w:rsidRDefault="00B02B24" w:rsidP="00EC7271">
      <w:pPr>
        <w:spacing w:after="0"/>
        <w:jc w:val="center"/>
        <w:rPr>
          <w:rFonts w:eastAsia="Times New Roman" w:cs="Lucida Sans"/>
          <w:color w:val="auto"/>
          <w:szCs w:val="20"/>
          <w:lang w:val="en-GB" w:eastAsia="es-CL"/>
        </w:rPr>
      </w:pPr>
      <w:r>
        <w:rPr>
          <w:noProof/>
        </w:rPr>
        <w:drawing>
          <wp:inline distT="0" distB="0" distL="0" distR="0" wp14:anchorId="0AED1D07" wp14:editId="0BAAD032">
            <wp:extent cx="5732145" cy="4298950"/>
            <wp:effectExtent l="0" t="0" r="1905" b="6350"/>
            <wp:docPr id="185371424" name="Imagen 2" descr="Un puente arriba de un barco en el agu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1424" name="Imagen 2" descr="Un puente arriba de un barco en el agu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3932" w14:textId="77777777" w:rsidR="00DB004B" w:rsidRDefault="00DB004B" w:rsidP="00DB004B">
      <w:pPr>
        <w:spacing w:after="0"/>
        <w:jc w:val="center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3CF85B43" w14:textId="5B168B61" w:rsidR="00DB004B" w:rsidRDefault="00DB004B" w:rsidP="00DB004B">
      <w:pPr>
        <w:spacing w:after="0"/>
        <w:jc w:val="center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From the following dates: </w:t>
      </w:r>
      <w:r w:rsidR="00C747A3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May 08</w:t>
      </w:r>
      <w:r w:rsidR="005B6315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to </w:t>
      </w:r>
      <w:r w:rsidR="00C747A3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13</w:t>
      </w:r>
      <w:r w:rsidR="008F4F63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,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202</w:t>
      </w:r>
      <w:r w:rsidR="008F4F63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6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, with the purpose </w:t>
      </w:r>
      <w:proofErr w:type="gramStart"/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to perform</w:t>
      </w:r>
      <w:proofErr w:type="gramEnd"/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a:</w:t>
      </w:r>
    </w:p>
    <w:p w14:paraId="1CBF02FB" w14:textId="77777777" w:rsidR="00DB004B" w:rsidRDefault="00DB004B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28"/>
          <w:szCs w:val="28"/>
          <w:lang w:eastAsia="es-CL"/>
        </w:rPr>
      </w:pPr>
    </w:p>
    <w:p w14:paraId="5AA3B937" w14:textId="77777777" w:rsidR="00140E7B" w:rsidRDefault="00140E7B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28"/>
          <w:szCs w:val="28"/>
          <w:lang w:eastAsia="es-CL"/>
        </w:rPr>
      </w:pPr>
    </w:p>
    <w:p w14:paraId="151B4A05" w14:textId="4C830D58" w:rsidR="00EC7271" w:rsidRPr="005730D0" w:rsidRDefault="00EC7271" w:rsidP="00EC7271">
      <w:pPr>
        <w:spacing w:after="0"/>
        <w:jc w:val="center"/>
        <w:rPr>
          <w:rFonts w:ascii="Avenir Next LT Pro" w:eastAsia="Times New Roman" w:hAnsi="Avenir Next LT Pro" w:cs="Lucida Sans"/>
          <w:color w:val="004CAB"/>
          <w:sz w:val="28"/>
          <w:szCs w:val="28"/>
          <w:lang w:eastAsia="es-CL"/>
        </w:rPr>
      </w:pPr>
      <w:r w:rsidRPr="005730D0">
        <w:rPr>
          <w:rFonts w:ascii="Avenir Next LT Pro" w:eastAsia="Times New Roman" w:hAnsi="Avenir Next LT Pro" w:cs="Lucida Sans"/>
          <w:b/>
          <w:color w:val="004CAB"/>
          <w:sz w:val="28"/>
          <w:szCs w:val="28"/>
          <w:lang w:eastAsia="es-CL"/>
        </w:rPr>
        <w:t xml:space="preserve">  “DRAUGHT SURVEY” </w:t>
      </w:r>
    </w:p>
    <w:p w14:paraId="5FF303B0" w14:textId="77777777" w:rsidR="00EC7271" w:rsidRDefault="00EC7271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>And we do report as follows:</w:t>
      </w:r>
    </w:p>
    <w:p w14:paraId="3E80C6F4" w14:textId="77777777" w:rsidR="005B6315" w:rsidRDefault="005B6315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E40F914" w14:textId="77777777" w:rsidR="005B6315" w:rsidRDefault="005B6315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518AA93" w14:textId="77777777" w:rsidR="005B6315" w:rsidRDefault="005B6315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E9763BF" w14:textId="77777777" w:rsidR="005B6315" w:rsidRDefault="005B6315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B4EC1EF" w14:textId="77777777" w:rsidR="005B6315" w:rsidRDefault="005B6315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6E19345" w14:textId="77777777" w:rsidR="005B6315" w:rsidRDefault="005B6315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8E15A5F" w14:textId="489EFDB6" w:rsidR="00EC7271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720DD61F" w14:textId="77777777" w:rsidR="00EC7271" w:rsidRPr="005730D0" w:rsidRDefault="00EC7271" w:rsidP="005730D0">
      <w:pPr>
        <w:shd w:val="clear" w:color="auto" w:fill="004CAB"/>
        <w:spacing w:after="0"/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</w:pPr>
      <w:r w:rsidRPr="005730D0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lastRenderedPageBreak/>
        <w:t>1.- SCOPE OF SURVEY</w:t>
      </w:r>
    </w:p>
    <w:p w14:paraId="17DC6172" w14:textId="77777777" w:rsidR="00EC7271" w:rsidRPr="00926F68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12B8D3D8" w14:textId="36BF6431" w:rsidR="00AE504A" w:rsidRDefault="00EC7271" w:rsidP="00140E7B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The present inspection was </w:t>
      </w:r>
      <w:r w:rsidR="005730D0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conducted according to </w:t>
      </w: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the request of Mr. </w:t>
      </w:r>
      <w:r w:rsidR="005B6315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Martin</w:t>
      </w:r>
      <w:r w:rsidR="0049220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="005B6315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Llancafil</w:t>
      </w:r>
      <w:r w:rsidR="00926F68" w:rsidRPr="005730D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Pr="005730D0">
        <w:rPr>
          <w:rFonts w:ascii="Avenir Next LT Pro" w:eastAsia="Times New Roman" w:hAnsi="Avenir Next LT Pro" w:cs="Lucida Sans"/>
          <w:color w:val="004CAB"/>
          <w:sz w:val="22"/>
          <w:szCs w:val="22"/>
          <w:lang w:eastAsia="es-CL"/>
        </w:rPr>
        <w:t xml:space="preserve"> </w:t>
      </w: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from </w:t>
      </w:r>
      <w:r w:rsidR="00A96AD8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</w:t>
      </w:r>
      <w:r w:rsidR="0049220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ELON S.A</w:t>
      </w:r>
      <w:r w:rsidR="00A96AD8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="00926F68" w:rsidRPr="00926F68">
        <w:rPr>
          <w:rFonts w:ascii="Avenir Next LT Pro" w:eastAsia="Times New Roman" w:hAnsi="Avenir Next LT Pro" w:cs="Lucida Sans"/>
          <w:color w:val="004CAB"/>
          <w:sz w:val="22"/>
          <w:szCs w:val="22"/>
          <w:lang w:eastAsia="es-CL"/>
        </w:rPr>
        <w:t>,</w:t>
      </w:r>
      <w:r w:rsidR="00D62D8A">
        <w:rPr>
          <w:rFonts w:ascii="Avenir Next LT Pro" w:eastAsia="Times New Roman" w:hAnsi="Avenir Next LT Pro" w:cs="Lucida Sans"/>
          <w:color w:val="004CAB"/>
          <w:sz w:val="22"/>
          <w:szCs w:val="22"/>
          <w:lang w:eastAsia="es-CL"/>
        </w:rPr>
        <w:t xml:space="preserve"> </w:t>
      </w:r>
      <w:r w:rsidR="00D62D8A" w:rsidRPr="00D62D8A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with the purpose of carrying </w:t>
      </w: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out a draught survey to </w:t>
      </w:r>
      <w:r w:rsidR="005730D0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>determine</w:t>
      </w:r>
      <w:r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 the quantity of </w:t>
      </w:r>
      <w:r w:rsidR="00492204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Clinker discharged </w:t>
      </w:r>
      <w:r w:rsidR="005730D0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>onto</w:t>
      </w:r>
      <w:r w:rsidR="00BE2FB7"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 MV</w:t>
      </w:r>
      <w:r w:rsidRPr="00926F68">
        <w:rPr>
          <w:rFonts w:ascii="Avenir Next LT Pro" w:eastAsia="Times New Roman" w:hAnsi="Avenir Next LT Pro" w:cs="Lucida Sans"/>
          <w:b/>
          <w:color w:val="002060"/>
          <w:sz w:val="22"/>
          <w:szCs w:val="22"/>
          <w:lang w:eastAsia="es-CL"/>
        </w:rPr>
        <w:t xml:space="preserve"> </w:t>
      </w:r>
      <w:r w:rsidR="00863B4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GLOBAL FANFARE</w:t>
      </w:r>
      <w:r w:rsidR="008F4F63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="005730D0" w:rsidRPr="005730D0">
        <w:rPr>
          <w:rFonts w:ascii="Avenir Next LT Pro" w:eastAsia="Times New Roman" w:hAnsi="Avenir Next LT Pro" w:cs="Lucida Sans"/>
          <w:bCs/>
          <w:color w:val="auto"/>
          <w:sz w:val="22"/>
          <w:szCs w:val="22"/>
          <w:lang w:eastAsia="es-CL"/>
        </w:rPr>
        <w:t>at</w:t>
      </w:r>
      <w:r w:rsidR="00140E7B">
        <w:rPr>
          <w:rFonts w:ascii="Avenir Next LT Pro" w:eastAsia="Times New Roman" w:hAnsi="Avenir Next LT Pro" w:cs="Lucida Sans"/>
          <w:bCs/>
          <w:color w:val="auto"/>
          <w:sz w:val="22"/>
          <w:szCs w:val="22"/>
          <w:lang w:eastAsia="es-CL"/>
        </w:rPr>
        <w:t xml:space="preserve"> Muelle San Jose Port / </w:t>
      </w:r>
      <w:proofErr w:type="spellStart"/>
      <w:r w:rsidR="00140E7B">
        <w:rPr>
          <w:rFonts w:ascii="Avenir Next LT Pro" w:eastAsia="Times New Roman" w:hAnsi="Avenir Next LT Pro" w:cs="Lucida Sans"/>
          <w:bCs/>
          <w:color w:val="auto"/>
          <w:sz w:val="22"/>
          <w:szCs w:val="22"/>
          <w:lang w:eastAsia="es-CL"/>
        </w:rPr>
        <w:t>Calbuco</w:t>
      </w:r>
      <w:proofErr w:type="spellEnd"/>
      <w:r w:rsidR="00140E7B">
        <w:rPr>
          <w:rFonts w:ascii="Avenir Next LT Pro" w:eastAsia="Times New Roman" w:hAnsi="Avenir Next LT Pro" w:cs="Lucida Sans"/>
          <w:bCs/>
          <w:color w:val="auto"/>
          <w:sz w:val="22"/>
          <w:szCs w:val="22"/>
          <w:lang w:eastAsia="es-CL"/>
        </w:rPr>
        <w:t>, Chile</w:t>
      </w:r>
      <w:r w:rsidR="00140E7B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>.</w:t>
      </w:r>
    </w:p>
    <w:p w14:paraId="39C7038E" w14:textId="22E02518" w:rsidR="00765C10" w:rsidRDefault="00765C10" w:rsidP="00EC7271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138AF9A" w14:textId="77777777" w:rsidR="00EC7271" w:rsidRPr="005730D0" w:rsidRDefault="00EC7271" w:rsidP="005730D0">
      <w:pPr>
        <w:shd w:val="clear" w:color="auto" w:fill="004CAB"/>
        <w:spacing w:after="0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5730D0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>2. - SHIP’S PARTICULARS</w:t>
      </w:r>
    </w:p>
    <w:p w14:paraId="66B56CA0" w14:textId="77777777" w:rsidR="00EC7271" w:rsidRDefault="00EC7271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6470"/>
      </w:tblGrid>
      <w:tr w:rsidR="00DB004B" w14:paraId="00164A8C" w14:textId="77777777" w:rsidTr="00DB004B">
        <w:trPr>
          <w:jc w:val="center"/>
        </w:trPr>
        <w:tc>
          <w:tcPr>
            <w:tcW w:w="2547" w:type="dxa"/>
            <w:shd w:val="clear" w:color="auto" w:fill="004CAB"/>
            <w:vAlign w:val="center"/>
          </w:tcPr>
          <w:p w14:paraId="2C3BF1C3" w14:textId="77777777" w:rsidR="00DB004B" w:rsidRDefault="00DB004B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12B68B9A" w14:textId="145C1F60" w:rsidR="00DB004B" w:rsidRDefault="00863B40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GLOBAL FANFARE</w:t>
            </w:r>
          </w:p>
        </w:tc>
      </w:tr>
      <w:tr w:rsidR="00DB004B" w14:paraId="0E0A44A7" w14:textId="77777777" w:rsidTr="00DB004B">
        <w:trPr>
          <w:jc w:val="center"/>
        </w:trPr>
        <w:tc>
          <w:tcPr>
            <w:tcW w:w="2547" w:type="dxa"/>
            <w:vAlign w:val="center"/>
          </w:tcPr>
          <w:p w14:paraId="723687CA" w14:textId="77777777" w:rsidR="00DB004B" w:rsidRPr="00521534" w:rsidRDefault="00DB004B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IMO</w:t>
            </w:r>
          </w:p>
        </w:tc>
        <w:tc>
          <w:tcPr>
            <w:tcW w:w="6470" w:type="dxa"/>
            <w:vAlign w:val="center"/>
          </w:tcPr>
          <w:p w14:paraId="310453A9" w14:textId="45973D47" w:rsidR="00DB004B" w:rsidRPr="00521534" w:rsidRDefault="00F836D1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9</w:t>
            </w:r>
            <w:r w:rsidR="00863B40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969027</w:t>
            </w:r>
          </w:p>
        </w:tc>
      </w:tr>
      <w:tr w:rsidR="00DB004B" w14:paraId="3DA29699" w14:textId="77777777" w:rsidTr="00DB004B">
        <w:trPr>
          <w:jc w:val="center"/>
        </w:trPr>
        <w:tc>
          <w:tcPr>
            <w:tcW w:w="2547" w:type="dxa"/>
            <w:vAlign w:val="center"/>
          </w:tcPr>
          <w:p w14:paraId="3AF86E5E" w14:textId="77777777" w:rsidR="00DB004B" w:rsidRPr="00521534" w:rsidRDefault="00DB004B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Call sign</w:t>
            </w:r>
          </w:p>
        </w:tc>
        <w:tc>
          <w:tcPr>
            <w:tcW w:w="6470" w:type="dxa"/>
            <w:vAlign w:val="center"/>
          </w:tcPr>
          <w:p w14:paraId="67AEF2B9" w14:textId="387AD065" w:rsidR="00DB004B" w:rsidRPr="00521534" w:rsidRDefault="00863B40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3E6037</w:t>
            </w:r>
          </w:p>
        </w:tc>
      </w:tr>
      <w:tr w:rsidR="00DB004B" w14:paraId="0195E1FB" w14:textId="77777777" w:rsidTr="00DB004B">
        <w:trPr>
          <w:jc w:val="center"/>
        </w:trPr>
        <w:tc>
          <w:tcPr>
            <w:tcW w:w="2547" w:type="dxa"/>
            <w:vAlign w:val="center"/>
          </w:tcPr>
          <w:p w14:paraId="21783AEF" w14:textId="77777777" w:rsidR="00DB004B" w:rsidRPr="00521534" w:rsidRDefault="00DB004B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Type</w:t>
            </w:r>
          </w:p>
        </w:tc>
        <w:tc>
          <w:tcPr>
            <w:tcW w:w="6470" w:type="dxa"/>
            <w:vAlign w:val="center"/>
          </w:tcPr>
          <w:p w14:paraId="1C79A404" w14:textId="03E8BF07" w:rsidR="00DB004B" w:rsidRPr="00521534" w:rsidRDefault="00140E7B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BULK</w:t>
            </w:r>
            <w:r w:rsidR="00DB004B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CAR</w:t>
            </w:r>
            <w:r w:rsidR="00DB004B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RIER</w:t>
            </w:r>
          </w:p>
        </w:tc>
      </w:tr>
      <w:tr w:rsidR="00DB004B" w14:paraId="302AFEB4" w14:textId="77777777" w:rsidTr="00DB004B">
        <w:trPr>
          <w:jc w:val="center"/>
        </w:trPr>
        <w:tc>
          <w:tcPr>
            <w:tcW w:w="2547" w:type="dxa"/>
            <w:vAlign w:val="center"/>
          </w:tcPr>
          <w:p w14:paraId="6E0B1A52" w14:textId="77777777" w:rsidR="00DB004B" w:rsidRPr="00521534" w:rsidRDefault="00DB004B" w:rsidP="00760465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Port of Registry</w:t>
            </w:r>
          </w:p>
        </w:tc>
        <w:tc>
          <w:tcPr>
            <w:tcW w:w="6470" w:type="dxa"/>
            <w:vAlign w:val="center"/>
          </w:tcPr>
          <w:p w14:paraId="3AFDA836" w14:textId="0D38E91A" w:rsidR="00DB004B" w:rsidRPr="00521534" w:rsidRDefault="00863B40" w:rsidP="00760465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Panama</w:t>
            </w:r>
          </w:p>
        </w:tc>
      </w:tr>
      <w:tr w:rsidR="00DB004B" w14:paraId="58347127" w14:textId="77777777" w:rsidTr="00DB004B">
        <w:trPr>
          <w:jc w:val="center"/>
        </w:trPr>
        <w:tc>
          <w:tcPr>
            <w:tcW w:w="2547" w:type="dxa"/>
            <w:vAlign w:val="center"/>
          </w:tcPr>
          <w:p w14:paraId="7C7A061F" w14:textId="77777777" w:rsidR="00DB004B" w:rsidRPr="00521534" w:rsidRDefault="00DB004B" w:rsidP="00760465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Flag</w:t>
            </w:r>
          </w:p>
        </w:tc>
        <w:tc>
          <w:tcPr>
            <w:tcW w:w="6470" w:type="dxa"/>
            <w:vAlign w:val="center"/>
          </w:tcPr>
          <w:p w14:paraId="7049BF15" w14:textId="5F1BD9A1" w:rsidR="00DB004B" w:rsidRPr="00521534" w:rsidRDefault="00863B40" w:rsidP="00760465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Panama</w:t>
            </w:r>
          </w:p>
        </w:tc>
      </w:tr>
      <w:tr w:rsidR="00863B40" w14:paraId="784007CD" w14:textId="77777777" w:rsidTr="00DB004B">
        <w:trPr>
          <w:jc w:val="center"/>
        </w:trPr>
        <w:tc>
          <w:tcPr>
            <w:tcW w:w="2547" w:type="dxa"/>
            <w:vAlign w:val="center"/>
          </w:tcPr>
          <w:p w14:paraId="3A5A8870" w14:textId="60E071AA" w:rsidR="00863B40" w:rsidRPr="00521534" w:rsidRDefault="00863B40" w:rsidP="00760465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Class</w:t>
            </w:r>
          </w:p>
        </w:tc>
        <w:tc>
          <w:tcPr>
            <w:tcW w:w="6470" w:type="dxa"/>
            <w:vAlign w:val="center"/>
          </w:tcPr>
          <w:p w14:paraId="3E30FBFE" w14:textId="4459510B" w:rsidR="00863B40" w:rsidRDefault="00863B40" w:rsidP="00760465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NK</w:t>
            </w:r>
          </w:p>
        </w:tc>
      </w:tr>
      <w:tr w:rsidR="00DB004B" w14:paraId="39BCB9BA" w14:textId="77777777" w:rsidTr="00DB004B">
        <w:trPr>
          <w:jc w:val="center"/>
        </w:trPr>
        <w:tc>
          <w:tcPr>
            <w:tcW w:w="2547" w:type="dxa"/>
            <w:vAlign w:val="center"/>
          </w:tcPr>
          <w:p w14:paraId="6EE5CDFD" w14:textId="77777777" w:rsidR="00DB004B" w:rsidRPr="00521534" w:rsidRDefault="00DB004B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Deadweight</w:t>
            </w:r>
          </w:p>
        </w:tc>
        <w:tc>
          <w:tcPr>
            <w:tcW w:w="6470" w:type="dxa"/>
            <w:vAlign w:val="center"/>
          </w:tcPr>
          <w:p w14:paraId="011C678A" w14:textId="3081A6ED" w:rsidR="00DB004B" w:rsidRPr="00521534" w:rsidRDefault="00863B40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63</w:t>
            </w:r>
            <w:r w:rsidR="00DB004B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734</w:t>
            </w:r>
            <w:r w:rsidR="00DB004B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</w:t>
            </w:r>
            <w:r w:rsidR="00AC0B5E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0</w:t>
            </w:r>
            <w:r w:rsidR="00DB004B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0 MT</w:t>
            </w:r>
          </w:p>
        </w:tc>
      </w:tr>
      <w:tr w:rsidR="00DB004B" w14:paraId="2DE3F3C4" w14:textId="77777777" w:rsidTr="00DB004B">
        <w:trPr>
          <w:jc w:val="center"/>
        </w:trPr>
        <w:tc>
          <w:tcPr>
            <w:tcW w:w="2547" w:type="dxa"/>
            <w:vAlign w:val="center"/>
          </w:tcPr>
          <w:p w14:paraId="182DEEF0" w14:textId="77777777" w:rsidR="00DB004B" w:rsidRPr="00521534" w:rsidRDefault="00DB004B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Gross Tonnage</w:t>
            </w:r>
          </w:p>
        </w:tc>
        <w:tc>
          <w:tcPr>
            <w:tcW w:w="6470" w:type="dxa"/>
            <w:vAlign w:val="center"/>
          </w:tcPr>
          <w:p w14:paraId="35342E60" w14:textId="25D4DB21" w:rsidR="00DB004B" w:rsidRPr="00521534" w:rsidRDefault="00D84171" w:rsidP="00760465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3</w:t>
            </w:r>
            <w:r w:rsidR="00863B4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6</w:t>
            </w:r>
            <w:r w:rsidR="00DB004B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 w:rsidR="00863B4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139</w:t>
            </w:r>
            <w:r w:rsidR="00DB004B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.00 MT</w:t>
            </w:r>
          </w:p>
        </w:tc>
      </w:tr>
      <w:tr w:rsidR="00D84171" w14:paraId="599662BB" w14:textId="77777777" w:rsidTr="00412FFF">
        <w:trPr>
          <w:jc w:val="center"/>
        </w:trPr>
        <w:tc>
          <w:tcPr>
            <w:tcW w:w="2547" w:type="dxa"/>
          </w:tcPr>
          <w:p w14:paraId="31F309E6" w14:textId="0692ADEF" w:rsidR="00D84171" w:rsidRPr="00521534" w:rsidRDefault="00D84171" w:rsidP="00D84171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 w:rsidRPr="0012502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  <w:lang w:val="es-CL" w:eastAsia="es-CL"/>
              </w:rPr>
              <w:t xml:space="preserve">Net </w:t>
            </w:r>
            <w:proofErr w:type="spellStart"/>
            <w:r w:rsidRPr="0012502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  <w:lang w:val="es-CL" w:eastAsia="es-CL"/>
              </w:rPr>
              <w:t>Tonnage</w:t>
            </w:r>
            <w:proofErr w:type="spellEnd"/>
          </w:p>
        </w:tc>
        <w:tc>
          <w:tcPr>
            <w:tcW w:w="6470" w:type="dxa"/>
            <w:vAlign w:val="center"/>
          </w:tcPr>
          <w:p w14:paraId="53CF7A5F" w14:textId="6ECBFE34" w:rsidR="00D84171" w:rsidRPr="00521534" w:rsidRDefault="00863B40" w:rsidP="00D84171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21</w:t>
            </w:r>
            <w:r w:rsidR="00D84171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173</w:t>
            </w:r>
            <w:r w:rsidR="00D84171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.00 MT</w:t>
            </w:r>
          </w:p>
        </w:tc>
      </w:tr>
      <w:tr w:rsidR="00D84171" w14:paraId="047FEE48" w14:textId="77777777" w:rsidTr="00DB004B">
        <w:trPr>
          <w:jc w:val="center"/>
        </w:trPr>
        <w:tc>
          <w:tcPr>
            <w:tcW w:w="2547" w:type="dxa"/>
            <w:vAlign w:val="center"/>
          </w:tcPr>
          <w:p w14:paraId="0540DE45" w14:textId="77777777" w:rsidR="00D84171" w:rsidRPr="00521534" w:rsidRDefault="00D84171" w:rsidP="00D84171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L.O.A.</w:t>
            </w:r>
          </w:p>
        </w:tc>
        <w:tc>
          <w:tcPr>
            <w:tcW w:w="6470" w:type="dxa"/>
            <w:vAlign w:val="center"/>
          </w:tcPr>
          <w:p w14:paraId="249BB51D" w14:textId="3B930230" w:rsidR="00D84171" w:rsidRPr="00521534" w:rsidRDefault="00D84171" w:rsidP="00D84171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</w:t>
            </w:r>
            <w:r w:rsidR="00863B4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9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9.9</w:t>
            </w:r>
            <w:r w:rsidR="00863B4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8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mt</w:t>
            </w:r>
          </w:p>
        </w:tc>
      </w:tr>
      <w:tr w:rsidR="00D84171" w14:paraId="1AAAAEB1" w14:textId="77777777" w:rsidTr="00DB004B">
        <w:trPr>
          <w:jc w:val="center"/>
        </w:trPr>
        <w:tc>
          <w:tcPr>
            <w:tcW w:w="2547" w:type="dxa"/>
            <w:vAlign w:val="center"/>
          </w:tcPr>
          <w:p w14:paraId="3AE50457" w14:textId="77777777" w:rsidR="00D84171" w:rsidRPr="00521534" w:rsidRDefault="00D84171" w:rsidP="00D84171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Depth</w:t>
            </w:r>
          </w:p>
        </w:tc>
        <w:tc>
          <w:tcPr>
            <w:tcW w:w="6470" w:type="dxa"/>
            <w:vAlign w:val="center"/>
          </w:tcPr>
          <w:p w14:paraId="7EE462AE" w14:textId="5DDB9A0F" w:rsidR="00D84171" w:rsidRPr="00521534" w:rsidRDefault="00D84171" w:rsidP="00D84171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</w:t>
            </w:r>
            <w:r w:rsidR="00863B4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9</w:t>
            </w: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</w:t>
            </w:r>
            <w:r w:rsidR="00863B40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3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0</w:t>
            </w: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mt</w:t>
            </w:r>
          </w:p>
        </w:tc>
      </w:tr>
      <w:tr w:rsidR="00D84171" w14:paraId="516CC21E" w14:textId="77777777" w:rsidTr="00DB004B">
        <w:trPr>
          <w:jc w:val="center"/>
        </w:trPr>
        <w:tc>
          <w:tcPr>
            <w:tcW w:w="2547" w:type="dxa"/>
            <w:shd w:val="clear" w:color="auto" w:fill="004CAB"/>
            <w:vAlign w:val="center"/>
          </w:tcPr>
          <w:p w14:paraId="20FC6AFC" w14:textId="77777777" w:rsidR="00D84171" w:rsidRDefault="00D84171" w:rsidP="00D84171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Master 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0EA0FF3F" w14:textId="674F4A64" w:rsidR="00D84171" w:rsidRDefault="00D84171" w:rsidP="00D84171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Mr.</w:t>
            </w:r>
            <w:r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</w:t>
            </w:r>
            <w:r w:rsidR="00863B40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Felix Bacus B.</w:t>
            </w:r>
          </w:p>
        </w:tc>
      </w:tr>
      <w:tr w:rsidR="00D84171" w:rsidRPr="005762CD" w14:paraId="2FD6DA39" w14:textId="77777777" w:rsidTr="00DB004B">
        <w:trPr>
          <w:jc w:val="center"/>
        </w:trPr>
        <w:tc>
          <w:tcPr>
            <w:tcW w:w="2547" w:type="dxa"/>
            <w:shd w:val="clear" w:color="auto" w:fill="004CAB"/>
            <w:vAlign w:val="center"/>
          </w:tcPr>
          <w:p w14:paraId="545FD582" w14:textId="77777777" w:rsidR="00D84171" w:rsidRDefault="00D84171" w:rsidP="00D84171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Chief Officer 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7B8EC98B" w14:textId="24A31327" w:rsidR="00D84171" w:rsidRPr="005762CD" w:rsidRDefault="00D84171" w:rsidP="00D84171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val="es-MX" w:eastAsia="es-CL"/>
              </w:rPr>
            </w:pPr>
            <w:r w:rsidRPr="005762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MX" w:eastAsia="es-ES"/>
              </w:rPr>
              <w:t xml:space="preserve">Mr. </w:t>
            </w:r>
            <w:r w:rsidR="00863B40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MX" w:eastAsia="es-ES"/>
              </w:rPr>
              <w:t>Hermes Solera M</w:t>
            </w:r>
            <w:r w:rsidR="005762CD" w:rsidRPr="005762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val="es-MX" w:eastAsia="es-ES"/>
              </w:rPr>
              <w:t>.</w:t>
            </w:r>
          </w:p>
        </w:tc>
      </w:tr>
    </w:tbl>
    <w:p w14:paraId="48CDC3A5" w14:textId="77777777" w:rsidR="000B09E1" w:rsidRPr="005762CD" w:rsidRDefault="000B09E1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2B2D2929" w14:textId="77777777" w:rsidR="00E1176E" w:rsidRPr="005762CD" w:rsidRDefault="00E1176E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00689EA7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0312F2C6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36D1BBB7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5B5D0EFD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696DAFD7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7ED4B928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6D5A4E13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03609251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02230047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6D13ADF4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1627904E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1C9B5E6B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05B857CA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5C73EF5B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63E08302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4BC792A2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3D55CBB1" w14:textId="77777777" w:rsidR="005B6315" w:rsidRPr="005762CD" w:rsidRDefault="005B6315" w:rsidP="00EC7271">
      <w:pPr>
        <w:spacing w:after="0"/>
        <w:ind w:left="340"/>
        <w:jc w:val="both"/>
        <w:rPr>
          <w:rFonts w:eastAsia="Times New Roman" w:cs="Lucida Sans"/>
          <w:color w:val="000080"/>
          <w:szCs w:val="20"/>
          <w:lang w:val="es-MX" w:eastAsia="es-CL"/>
        </w:rPr>
      </w:pPr>
    </w:p>
    <w:p w14:paraId="2A75BA15" w14:textId="77777777" w:rsidR="00EC7271" w:rsidRPr="007B580C" w:rsidRDefault="00EC7271" w:rsidP="007B580C">
      <w:pPr>
        <w:shd w:val="clear" w:color="auto" w:fill="004CAB"/>
        <w:spacing w:after="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7B580C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>3. -</w:t>
      </w:r>
      <w:r w:rsidRPr="007B580C">
        <w:rPr>
          <w:rFonts w:ascii="Avenir Next LT Pro" w:eastAsia="Times New Roman" w:hAnsi="Avenir Next LT Pro" w:cs="Lucida Sans"/>
          <w:color w:val="FFFFFF"/>
          <w:sz w:val="24"/>
          <w:szCs w:val="24"/>
          <w:lang w:eastAsia="es-CL"/>
        </w:rPr>
        <w:t xml:space="preserve"> </w:t>
      </w:r>
      <w:r w:rsidRPr="007B580C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>WEATHER CONDITIONS</w:t>
      </w:r>
    </w:p>
    <w:p w14:paraId="01707C44" w14:textId="77777777" w:rsidR="00EC7271" w:rsidRDefault="00EC7271" w:rsidP="00EC7271">
      <w:pPr>
        <w:spacing w:after="0"/>
        <w:jc w:val="both"/>
        <w:rPr>
          <w:rFonts w:ascii="Avenir Next LT Pro" w:eastAsia="Times New Roman" w:hAnsi="Avenir Next LT Pro" w:cs="Lucida Sans"/>
          <w:color w:val="auto"/>
          <w:szCs w:val="20"/>
          <w:lang w:eastAsia="es-CL"/>
        </w:rPr>
      </w:pPr>
    </w:p>
    <w:p w14:paraId="0038C3F7" w14:textId="77777777" w:rsidR="00E36278" w:rsidRPr="00E36278" w:rsidRDefault="00E36278" w:rsidP="00EC7271">
      <w:pPr>
        <w:spacing w:after="0"/>
        <w:jc w:val="both"/>
        <w:rPr>
          <w:rFonts w:ascii="Avenir Next LT Pro" w:eastAsia="Times New Roman" w:hAnsi="Avenir Next LT Pro" w:cs="Lucida Sans"/>
          <w:color w:val="auto"/>
          <w:szCs w:val="20"/>
          <w:lang w:eastAsia="es-CL"/>
        </w:rPr>
      </w:pPr>
    </w:p>
    <w:p w14:paraId="0B4D4D0A" w14:textId="1B7EF522" w:rsidR="00EC7271" w:rsidRPr="00FC7A58" w:rsidRDefault="00EC7271" w:rsidP="00FC7A58">
      <w:pPr>
        <w:numPr>
          <w:ilvl w:val="0"/>
          <w:numId w:val="1"/>
        </w:numPr>
        <w:spacing w:after="0" w:line="360" w:lineRule="auto"/>
        <w:ind w:left="714" w:hanging="357"/>
        <w:rPr>
          <w:rFonts w:ascii="Avenir Next LT Pro" w:eastAsia="Times New Roman" w:hAnsi="Avenir Next LT Pro" w:cs="Lucida Sans"/>
          <w:color w:val="000000"/>
          <w:sz w:val="22"/>
          <w:szCs w:val="22"/>
          <w:lang w:val="en-GB" w:eastAsia="es-CL"/>
        </w:rPr>
      </w:pPr>
      <w:r w:rsidRPr="00125020">
        <w:rPr>
          <w:rFonts w:ascii="Avenir Next LT Pro" w:eastAsia="Times New Roman" w:hAnsi="Avenir Next LT Pro" w:cs="Lucida Sans"/>
          <w:color w:val="000000"/>
          <w:sz w:val="22"/>
          <w:szCs w:val="22"/>
          <w:lang w:val="en-GB" w:eastAsia="es-CL"/>
        </w:rPr>
        <w:t>The weather condition upon initial draught survey was good.</w:t>
      </w:r>
    </w:p>
    <w:p w14:paraId="2F913507" w14:textId="32444F0D" w:rsidR="00EC7271" w:rsidRPr="000B09E1" w:rsidRDefault="00334544" w:rsidP="0030029A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eastAsia="Times New Roman" w:cs="Lucida Sans"/>
          <w:b/>
          <w:color w:val="000080"/>
          <w:szCs w:val="20"/>
          <w:lang w:eastAsia="es-CL"/>
        </w:rPr>
      </w:pPr>
      <w:r w:rsidRPr="00334544">
        <w:rPr>
          <w:rFonts w:ascii="Avenir Next LT Pro" w:eastAsia="Times New Roman" w:hAnsi="Avenir Next LT Pro" w:cs="Lucida Sans"/>
          <w:color w:val="000000"/>
          <w:sz w:val="22"/>
          <w:szCs w:val="22"/>
          <w:lang w:val="en-GB" w:eastAsia="es-CL"/>
        </w:rPr>
        <w:t>The weather condition upon final draught survey was good.</w:t>
      </w:r>
    </w:p>
    <w:p w14:paraId="58A3F3A7" w14:textId="77777777" w:rsidR="00E36278" w:rsidRDefault="00E36278" w:rsidP="000B09E1">
      <w:pPr>
        <w:spacing w:after="0" w:line="360" w:lineRule="auto"/>
        <w:ind w:left="714"/>
        <w:jc w:val="both"/>
        <w:rPr>
          <w:rFonts w:eastAsia="Times New Roman" w:cs="Lucida Sans"/>
          <w:b/>
          <w:color w:val="000080"/>
          <w:szCs w:val="20"/>
          <w:lang w:eastAsia="es-CL"/>
        </w:rPr>
      </w:pPr>
    </w:p>
    <w:p w14:paraId="0FD621BB" w14:textId="77777777" w:rsidR="005B6315" w:rsidRDefault="005B6315" w:rsidP="000B09E1">
      <w:pPr>
        <w:spacing w:after="0" w:line="360" w:lineRule="auto"/>
        <w:ind w:left="714"/>
        <w:jc w:val="both"/>
        <w:rPr>
          <w:rFonts w:eastAsia="Times New Roman" w:cs="Lucida Sans"/>
          <w:b/>
          <w:color w:val="000080"/>
          <w:szCs w:val="20"/>
          <w:lang w:eastAsia="es-CL"/>
        </w:rPr>
      </w:pPr>
    </w:p>
    <w:p w14:paraId="140013DA" w14:textId="77777777" w:rsidR="00EC7271" w:rsidRPr="007B580C" w:rsidRDefault="00EC7271" w:rsidP="007B580C">
      <w:pPr>
        <w:shd w:val="clear" w:color="auto" w:fill="004CAB"/>
        <w:spacing w:after="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7B580C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7AB"/>
          <w:lang w:eastAsia="es-CL"/>
        </w:rPr>
        <w:t>4. -</w:t>
      </w:r>
      <w:r w:rsidRPr="007B580C">
        <w:rPr>
          <w:rFonts w:ascii="Avenir Next LT Pro" w:eastAsia="Times New Roman" w:hAnsi="Avenir Next LT Pro" w:cs="Lucida Sans"/>
          <w:color w:val="FFFFFF"/>
          <w:sz w:val="24"/>
          <w:szCs w:val="24"/>
          <w:shd w:val="clear" w:color="auto" w:fill="0047AB"/>
          <w:lang w:eastAsia="es-CL"/>
        </w:rPr>
        <w:t xml:space="preserve"> </w:t>
      </w:r>
      <w:r w:rsidRPr="007B580C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7AB"/>
          <w:lang w:eastAsia="es-CL"/>
        </w:rPr>
        <w:t>DATE &amp; TIMES</w:t>
      </w:r>
    </w:p>
    <w:p w14:paraId="3F427E14" w14:textId="77777777" w:rsidR="00933EA1" w:rsidRDefault="00933EA1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8462EC8" w14:textId="77777777" w:rsidR="00D632C1" w:rsidRDefault="00D632C1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7645" w:type="dxa"/>
        <w:jc w:val="center"/>
        <w:tblLook w:val="04A0" w:firstRow="1" w:lastRow="0" w:firstColumn="1" w:lastColumn="0" w:noHBand="0" w:noVBand="1"/>
      </w:tblPr>
      <w:tblGrid>
        <w:gridCol w:w="1975"/>
        <w:gridCol w:w="1176"/>
        <w:gridCol w:w="4494"/>
      </w:tblGrid>
      <w:tr w:rsidR="00981B67" w:rsidRPr="00125020" w14:paraId="6279F3F9" w14:textId="77777777" w:rsidTr="007B580C">
        <w:trPr>
          <w:trHeight w:val="390"/>
          <w:jc w:val="center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41B774CB" w14:textId="77777777" w:rsidR="00981B67" w:rsidRPr="00125020" w:rsidRDefault="00981B67" w:rsidP="00981B67">
            <w:pPr>
              <w:spacing w:after="0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3608695C" w14:textId="77777777" w:rsidR="00981B67" w:rsidRPr="00125020" w:rsidRDefault="00981B67" w:rsidP="00981B67">
            <w:pPr>
              <w:spacing w:after="0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7BBED18C" w14:textId="77777777" w:rsidR="00981B67" w:rsidRPr="00125020" w:rsidRDefault="00981B67" w:rsidP="00981B67">
            <w:pPr>
              <w:spacing w:after="0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B55196" w:rsidRPr="00125020" w14:paraId="40BD5794" w14:textId="77777777" w:rsidTr="00933EA1">
        <w:trPr>
          <w:trHeight w:val="330"/>
          <w:jc w:val="center"/>
        </w:trPr>
        <w:tc>
          <w:tcPr>
            <w:tcW w:w="197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918B11" w14:textId="3B1E97CF" w:rsidR="00B55196" w:rsidRPr="00125020" w:rsidRDefault="00863B40" w:rsidP="00933EA1">
            <w:pPr>
              <w:spacing w:after="0"/>
              <w:jc w:val="center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May 08</w:t>
            </w:r>
            <w:r w:rsidR="00FA7DC7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,</w:t>
            </w:r>
            <w:r w:rsidR="00B55196" w:rsidRPr="0012502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 xml:space="preserve"> 202</w:t>
            </w:r>
            <w:r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99115CC" w14:textId="4C5E45A1" w:rsidR="00B55196" w:rsidRPr="00125020" w:rsidRDefault="005762CD" w:rsidP="00981B67">
            <w:pPr>
              <w:spacing w:after="0"/>
              <w:jc w:val="center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1</w:t>
            </w:r>
            <w:r w:rsidR="00863B4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4</w:t>
            </w:r>
            <w:r w:rsidR="00765C1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:</w:t>
            </w:r>
            <w:r w:rsidR="00863B4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50</w:t>
            </w:r>
          </w:p>
        </w:tc>
        <w:tc>
          <w:tcPr>
            <w:tcW w:w="4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FDE815" w14:textId="77777777" w:rsidR="00B55196" w:rsidRPr="00125020" w:rsidRDefault="00B55196" w:rsidP="00981B67">
            <w:pPr>
              <w:spacing w:after="0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Initial draught survey commenced</w:t>
            </w:r>
          </w:p>
        </w:tc>
      </w:tr>
      <w:tr w:rsidR="00B55196" w:rsidRPr="00125020" w14:paraId="254A7068" w14:textId="77777777" w:rsidTr="00933EA1">
        <w:trPr>
          <w:trHeight w:val="330"/>
          <w:jc w:val="center"/>
        </w:trPr>
        <w:tc>
          <w:tcPr>
            <w:tcW w:w="19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D59C9C" w14:textId="77777777" w:rsidR="00B55196" w:rsidRPr="00125020" w:rsidRDefault="00B55196" w:rsidP="00B55196">
            <w:pPr>
              <w:spacing w:after="0"/>
              <w:jc w:val="center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FE5F054" w14:textId="47F112A8" w:rsidR="00B55196" w:rsidRPr="00125020" w:rsidRDefault="005762CD" w:rsidP="00B55196">
            <w:pPr>
              <w:spacing w:after="0"/>
              <w:jc w:val="center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1</w:t>
            </w:r>
            <w:r w:rsidR="00863B4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5</w:t>
            </w:r>
            <w:r w:rsidR="000B09E1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:</w:t>
            </w:r>
            <w:r w:rsidR="00863B4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2</w:t>
            </w:r>
            <w:r w:rsidR="00D632C1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0</w:t>
            </w:r>
          </w:p>
        </w:tc>
        <w:tc>
          <w:tcPr>
            <w:tcW w:w="4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419052" w14:textId="77777777" w:rsidR="00B55196" w:rsidRPr="00125020" w:rsidRDefault="00B55196" w:rsidP="00981B67">
            <w:pPr>
              <w:spacing w:after="0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Initial draught survey completed</w:t>
            </w:r>
          </w:p>
        </w:tc>
      </w:tr>
    </w:tbl>
    <w:p w14:paraId="2017A013" w14:textId="77777777" w:rsidR="00F0354F" w:rsidRDefault="00F0354F" w:rsidP="00EC7271">
      <w:pPr>
        <w:spacing w:after="0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756732F" w14:textId="77777777" w:rsidR="005B6315" w:rsidRPr="00125020" w:rsidRDefault="005B6315" w:rsidP="00EC7271">
      <w:pPr>
        <w:spacing w:after="0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7645" w:type="dxa"/>
        <w:jc w:val="center"/>
        <w:tblLook w:val="04A0" w:firstRow="1" w:lastRow="0" w:firstColumn="1" w:lastColumn="0" w:noHBand="0" w:noVBand="1"/>
      </w:tblPr>
      <w:tblGrid>
        <w:gridCol w:w="1975"/>
        <w:gridCol w:w="1176"/>
        <w:gridCol w:w="4494"/>
      </w:tblGrid>
      <w:tr w:rsidR="00E62526" w:rsidRPr="00125020" w14:paraId="431B3014" w14:textId="77777777" w:rsidTr="00760465">
        <w:trPr>
          <w:trHeight w:val="390"/>
          <w:jc w:val="center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4F9453F5" w14:textId="77777777" w:rsidR="00E62526" w:rsidRPr="00125020" w:rsidRDefault="00E62526" w:rsidP="00760465">
            <w:pPr>
              <w:spacing w:after="0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0865BA2B" w14:textId="77777777" w:rsidR="00E62526" w:rsidRPr="00125020" w:rsidRDefault="00E62526" w:rsidP="00760465">
            <w:pPr>
              <w:spacing w:after="0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41A3C722" w14:textId="77777777" w:rsidR="00E62526" w:rsidRPr="00125020" w:rsidRDefault="00E62526" w:rsidP="00760465">
            <w:pPr>
              <w:spacing w:after="0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E62526" w:rsidRPr="00125020" w14:paraId="2DDCC121" w14:textId="77777777" w:rsidTr="00760465">
        <w:trPr>
          <w:trHeight w:val="330"/>
          <w:jc w:val="center"/>
        </w:trPr>
        <w:tc>
          <w:tcPr>
            <w:tcW w:w="197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10491C" w14:textId="351F3111" w:rsidR="00E62526" w:rsidRPr="00125020" w:rsidRDefault="00863B40" w:rsidP="00760465">
            <w:pPr>
              <w:spacing w:after="0"/>
              <w:jc w:val="center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May 13, 2026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D1627B" w14:textId="5976A207" w:rsidR="00E62526" w:rsidRPr="00125020" w:rsidRDefault="00863B40" w:rsidP="00760465">
            <w:pPr>
              <w:spacing w:after="0"/>
              <w:jc w:val="center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19</w:t>
            </w:r>
            <w:r w:rsidR="00E62526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:</w:t>
            </w:r>
            <w:r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0</w:t>
            </w:r>
            <w:r w:rsidR="005762CD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5</w:t>
            </w:r>
          </w:p>
        </w:tc>
        <w:tc>
          <w:tcPr>
            <w:tcW w:w="4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BBE212" w14:textId="77777777" w:rsidR="00E62526" w:rsidRPr="00125020" w:rsidRDefault="00E62526" w:rsidP="00760465">
            <w:pPr>
              <w:spacing w:after="0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Final draught survey commenced</w:t>
            </w:r>
          </w:p>
        </w:tc>
      </w:tr>
      <w:tr w:rsidR="00E62526" w:rsidRPr="00125020" w14:paraId="2B55819F" w14:textId="77777777" w:rsidTr="00760465">
        <w:trPr>
          <w:trHeight w:val="330"/>
          <w:jc w:val="center"/>
        </w:trPr>
        <w:tc>
          <w:tcPr>
            <w:tcW w:w="197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E9DABF" w14:textId="77777777" w:rsidR="00E62526" w:rsidRPr="00125020" w:rsidRDefault="00E62526" w:rsidP="00760465">
            <w:pPr>
              <w:spacing w:after="0"/>
              <w:jc w:val="center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797701" w14:textId="70837063" w:rsidR="00E62526" w:rsidRPr="00125020" w:rsidRDefault="003C71A2" w:rsidP="00760465">
            <w:pPr>
              <w:spacing w:after="0"/>
              <w:jc w:val="center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1</w:t>
            </w:r>
            <w:r w:rsidR="00863B4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9</w:t>
            </w:r>
            <w:r w:rsidR="00E62526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:</w:t>
            </w:r>
            <w:r w:rsidR="00863B4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3</w:t>
            </w:r>
            <w:r w:rsidR="005762CD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5</w:t>
            </w:r>
          </w:p>
        </w:tc>
        <w:tc>
          <w:tcPr>
            <w:tcW w:w="4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D71BE1" w14:textId="77777777" w:rsidR="00E62526" w:rsidRPr="00125020" w:rsidRDefault="00E62526" w:rsidP="00760465">
            <w:pPr>
              <w:spacing w:after="0"/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</w:pPr>
            <w:r w:rsidRPr="00125020">
              <w:rPr>
                <w:rFonts w:ascii="Avenir Next LT Pro" w:eastAsia="Times New Roman" w:hAnsi="Avenir Next LT Pro" w:cs="Lucida Sans"/>
                <w:color w:val="auto"/>
                <w:sz w:val="22"/>
                <w:szCs w:val="22"/>
              </w:rPr>
              <w:t>Final draught survey completed</w:t>
            </w:r>
          </w:p>
        </w:tc>
      </w:tr>
    </w:tbl>
    <w:p w14:paraId="0741D91B" w14:textId="77777777" w:rsidR="005378FE" w:rsidRDefault="005378FE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3C1197C2" w14:textId="77777777" w:rsidR="00140E7B" w:rsidRDefault="00140E7B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0110C6D4" w14:textId="77777777" w:rsidR="00140E7B" w:rsidRDefault="00140E7B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03FE1DA5" w14:textId="77777777" w:rsidR="00140E7B" w:rsidRDefault="00140E7B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2C6A0F3E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19609641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6B9FA1E3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6F168E17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2FD8A70C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39F7FD1F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656B6320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5744BDB1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1A43A32E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088726D6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727F7FFD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500DA72E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682330C8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6360AE81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79669864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12B87FBF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460F648B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6F364461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54BD4E0B" w14:textId="77777777" w:rsidR="005B6315" w:rsidRDefault="005B6315" w:rsidP="005378FE">
      <w:pPr>
        <w:spacing w:after="0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</w:p>
    <w:p w14:paraId="6C9EA4DE" w14:textId="77777777" w:rsidR="00140E7B" w:rsidRPr="00125020" w:rsidRDefault="00140E7B" w:rsidP="00140E7B">
      <w:pPr>
        <w:shd w:val="clear" w:color="auto" w:fill="004CAB"/>
        <w:spacing w:after="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  <w:r w:rsidRPr="00125020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>5. -</w:t>
      </w:r>
      <w:r w:rsidRPr="00125020">
        <w:rPr>
          <w:rFonts w:ascii="Avenir Next LT Pro" w:eastAsia="Times New Roman" w:hAnsi="Avenir Next LT Pro" w:cs="Lucida Sans"/>
          <w:color w:val="FFFFFF"/>
          <w:sz w:val="22"/>
          <w:szCs w:val="22"/>
          <w:lang w:eastAsia="es-CL"/>
        </w:rPr>
        <w:t xml:space="preserve"> </w:t>
      </w:r>
      <w:r w:rsidRPr="00125020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val="en-GB" w:eastAsia="es-CL"/>
        </w:rPr>
        <w:t xml:space="preserve">RELEVANT FIGURES </w:t>
      </w:r>
    </w:p>
    <w:p w14:paraId="7B89B2D6" w14:textId="77777777" w:rsidR="00140E7B" w:rsidRPr="00125020" w:rsidRDefault="00140E7B" w:rsidP="005378FE">
      <w:pPr>
        <w:spacing w:after="0"/>
        <w:rPr>
          <w:rFonts w:ascii="Avenir Next LT Pro" w:eastAsia="Times New Roman" w:hAnsi="Avenir Next LT Pro" w:cs="Lucida Sans"/>
          <w:b/>
          <w:color w:val="333399"/>
          <w:sz w:val="22"/>
          <w:szCs w:val="22"/>
          <w:lang w:eastAsia="es-CL"/>
        </w:rPr>
      </w:pPr>
    </w:p>
    <w:p w14:paraId="0432A4C6" w14:textId="77777777" w:rsidR="005378FE" w:rsidRPr="00125020" w:rsidRDefault="005378FE" w:rsidP="005378FE">
      <w:pPr>
        <w:spacing w:after="0"/>
        <w:rPr>
          <w:rFonts w:ascii="Avenir Next LT Pro" w:eastAsia="Times New Roman" w:hAnsi="Avenir Next LT Pro" w:cs="Lucida Sans"/>
          <w:b/>
          <w:color w:val="333399"/>
          <w:sz w:val="22"/>
          <w:szCs w:val="22"/>
          <w:lang w:eastAsia="es-CL"/>
        </w:rPr>
      </w:pPr>
    </w:p>
    <w:p w14:paraId="25E7E9BE" w14:textId="5819CAB8" w:rsidR="005378FE" w:rsidRDefault="005378FE" w:rsidP="005378FE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5.1. -</w:t>
      </w: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ab/>
      </w:r>
      <w:r w:rsidR="00B5508C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Final </w:t>
      </w: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Draught Survey:</w:t>
      </w:r>
    </w:p>
    <w:p w14:paraId="173FE26A" w14:textId="77777777" w:rsidR="009973F9" w:rsidRDefault="009973F9" w:rsidP="005378FE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3AC0D336" w14:textId="7D67D934" w:rsidR="009973F9" w:rsidRPr="00D62D8A" w:rsidRDefault="009973F9" w:rsidP="005378FE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71193937" w14:textId="3990193A" w:rsidR="005378FE" w:rsidRDefault="005E4FBA" w:rsidP="00863B40">
      <w:pPr>
        <w:spacing w:after="0" w:line="360" w:lineRule="auto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5E4FBA">
        <w:drawing>
          <wp:inline distT="0" distB="0" distL="0" distR="0" wp14:anchorId="59D3AAA3" wp14:editId="042ACAD7">
            <wp:extent cx="5732145" cy="4250055"/>
            <wp:effectExtent l="0" t="0" r="1905" b="0"/>
            <wp:docPr id="1045902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2315" w14:textId="77777777" w:rsidR="009973F9" w:rsidRDefault="009973F9" w:rsidP="00EC7271">
      <w:pPr>
        <w:spacing w:after="0" w:line="360" w:lineRule="auto"/>
        <w:ind w:left="72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4C01947" w14:textId="44CAE9E5" w:rsidR="009973F9" w:rsidRPr="00D62D8A" w:rsidRDefault="009973F9" w:rsidP="009973F9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5.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2</w:t>
      </w: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 -</w:t>
      </w:r>
      <w:r w:rsidR="005E4FB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Draught Survey results</w:t>
      </w:r>
    </w:p>
    <w:p w14:paraId="289672DE" w14:textId="77777777" w:rsidR="009973F9" w:rsidRPr="00125020" w:rsidRDefault="009973F9" w:rsidP="009973F9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2EC1705D" w14:textId="3930E089" w:rsidR="009973F9" w:rsidRPr="00125020" w:rsidRDefault="009973F9" w:rsidP="009973F9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val="en-GB" w:eastAsia="es-CL"/>
        </w:rPr>
      </w:pPr>
      <w:r w:rsidRPr="00125020">
        <w:rPr>
          <w:rFonts w:ascii="Avenir Next LT Pro" w:eastAsia="Times New Roman" w:hAnsi="Avenir Next LT Pro" w:cs="Lucida Sans"/>
          <w:color w:val="auto"/>
          <w:sz w:val="22"/>
          <w:szCs w:val="22"/>
          <w:lang w:val="en-GB" w:eastAsia="es-CL"/>
        </w:rPr>
        <w:t xml:space="preserve">We hereby certify that according to vessel’s displacement scales (draught survey); </w:t>
      </w: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val="en-GB" w:eastAsia="es-CL"/>
        </w:rPr>
        <w:t xml:space="preserve">MV </w:t>
      </w:r>
      <w:r w:rsidR="00BE155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val="en-GB" w:eastAsia="es-CL"/>
        </w:rPr>
        <w:t>G</w:t>
      </w:r>
      <w:r w:rsidR="005E4FB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val="en-GB" w:eastAsia="es-CL"/>
        </w:rPr>
        <w:t>LOBAL FANFARE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val="en-GB" w:eastAsia="es-CL"/>
        </w:rPr>
        <w:t xml:space="preserve"> </w:t>
      </w:r>
      <w:r w:rsidR="00B5508C">
        <w:rPr>
          <w:rFonts w:ascii="Avenir Next LT Pro" w:eastAsia="Times New Roman" w:hAnsi="Avenir Next LT Pro" w:cs="Lucida Sans"/>
          <w:bCs/>
          <w:color w:val="auto"/>
          <w:sz w:val="22"/>
          <w:szCs w:val="22"/>
          <w:lang w:val="en-GB" w:eastAsia="es-CL"/>
        </w:rPr>
        <w:t xml:space="preserve">discharged </w:t>
      </w:r>
      <w:r w:rsidRPr="00125020">
        <w:rPr>
          <w:rFonts w:ascii="Avenir Next LT Pro" w:eastAsia="Times New Roman" w:hAnsi="Avenir Next LT Pro" w:cs="Lucida Sans"/>
          <w:color w:val="auto"/>
          <w:sz w:val="22"/>
          <w:szCs w:val="22"/>
          <w:lang w:val="en-GB" w:eastAsia="es-CL"/>
        </w:rPr>
        <w:t xml:space="preserve">the following quantity of </w:t>
      </w:r>
      <w:r w:rsidR="00B5508C">
        <w:rPr>
          <w:rFonts w:ascii="Avenir Next LT Pro" w:eastAsia="Times New Roman" w:hAnsi="Avenir Next LT Pro" w:cs="Lucida Sans"/>
          <w:color w:val="auto"/>
          <w:sz w:val="22"/>
          <w:szCs w:val="22"/>
          <w:lang w:val="en-GB" w:eastAsia="es-CL"/>
        </w:rPr>
        <w:t>Clinker</w:t>
      </w:r>
      <w:r>
        <w:rPr>
          <w:rFonts w:ascii="Avenir Next LT Pro" w:eastAsia="Times New Roman" w:hAnsi="Avenir Next LT Pro" w:cs="Lucida Sans"/>
          <w:color w:val="auto"/>
          <w:sz w:val="22"/>
          <w:szCs w:val="22"/>
          <w:lang w:val="en-GB" w:eastAsia="es-CL"/>
        </w:rPr>
        <w:t>.</w:t>
      </w:r>
    </w:p>
    <w:p w14:paraId="4E005EB9" w14:textId="77777777" w:rsidR="009973F9" w:rsidRPr="00125020" w:rsidRDefault="009973F9" w:rsidP="009973F9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val="en-GB" w:eastAsia="es-CL"/>
        </w:rPr>
      </w:pPr>
    </w:p>
    <w:p w14:paraId="7F3ECF39" w14:textId="6924E385" w:rsidR="009973F9" w:rsidRPr="00D62D8A" w:rsidRDefault="00815B90" w:rsidP="009973F9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4</w:t>
      </w:r>
      <w:r w:rsidR="005E4FB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9</w:t>
      </w:r>
      <w:r w:rsidR="009973F9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="005E4FB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522</w:t>
      </w:r>
      <w:r w:rsidR="009973F9"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="005E4FB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3</w:t>
      </w:r>
      <w:r w:rsidR="00BE155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7</w:t>
      </w:r>
      <w:r w:rsidR="009973F9"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MT</w:t>
      </w:r>
    </w:p>
    <w:p w14:paraId="12106AC1" w14:textId="77777777" w:rsidR="00B5508C" w:rsidRDefault="00B5508C" w:rsidP="00EC7271">
      <w:pPr>
        <w:spacing w:after="0" w:line="360" w:lineRule="auto"/>
        <w:ind w:left="72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92927C0" w14:textId="77777777" w:rsidR="00B5508C" w:rsidRDefault="00B5508C" w:rsidP="00B5508C">
      <w:pPr>
        <w:spacing w:after="0" w:line="360" w:lineRule="auto"/>
        <w:jc w:val="both"/>
        <w:rPr>
          <w:rFonts w:eastAsia="Times New Roman" w:cs="Lucida Sans"/>
          <w:color w:val="auto"/>
          <w:lang w:val="en-GB" w:eastAsia="es-CL"/>
        </w:rPr>
      </w:pPr>
    </w:p>
    <w:p w14:paraId="2A3C1E26" w14:textId="77777777" w:rsidR="00BE155A" w:rsidRDefault="00BE155A" w:rsidP="00B5508C">
      <w:pPr>
        <w:spacing w:after="0" w:line="360" w:lineRule="auto"/>
        <w:jc w:val="both"/>
        <w:rPr>
          <w:rFonts w:eastAsia="Times New Roman" w:cs="Lucida Sans"/>
          <w:color w:val="auto"/>
          <w:lang w:val="en-GB" w:eastAsia="es-CL"/>
        </w:rPr>
      </w:pPr>
    </w:p>
    <w:p w14:paraId="1B00C51B" w14:textId="77777777" w:rsidR="00BE155A" w:rsidRDefault="00BE155A" w:rsidP="00B5508C">
      <w:pPr>
        <w:spacing w:after="0" w:line="360" w:lineRule="auto"/>
        <w:jc w:val="both"/>
        <w:rPr>
          <w:rFonts w:eastAsia="Times New Roman" w:cs="Lucida Sans"/>
          <w:color w:val="auto"/>
          <w:lang w:val="en-GB" w:eastAsia="es-CL"/>
        </w:rPr>
      </w:pPr>
    </w:p>
    <w:p w14:paraId="2C3C9613" w14:textId="77777777" w:rsidR="00BE155A" w:rsidRDefault="00BE155A" w:rsidP="00B5508C">
      <w:pPr>
        <w:spacing w:after="0" w:line="360" w:lineRule="auto"/>
        <w:jc w:val="both"/>
        <w:rPr>
          <w:rFonts w:eastAsia="Times New Roman" w:cs="Lucida Sans"/>
          <w:color w:val="auto"/>
          <w:lang w:val="en-GB" w:eastAsia="es-CL"/>
        </w:rPr>
      </w:pPr>
    </w:p>
    <w:p w14:paraId="33042A00" w14:textId="77777777" w:rsidR="00125020" w:rsidRPr="00D62D8A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  <w:lang w:val="es-CL"/>
        </w:rPr>
      </w:pPr>
      <w:r w:rsidRPr="00D62D8A">
        <w:rPr>
          <w:rFonts w:ascii="Avenir Next LT Pro" w:hAnsi="Avenir Next LT Pro"/>
          <w:b/>
          <w:color w:val="FFFFFF"/>
          <w:sz w:val="24"/>
          <w:szCs w:val="24"/>
          <w:lang w:val="en-GB"/>
        </w:rPr>
        <w:t>ATTACHMENTS</w:t>
      </w:r>
      <w:r w:rsidRPr="00D62D8A">
        <w:rPr>
          <w:rFonts w:ascii="Avenir Next LT Pro" w:hAnsi="Avenir Next LT Pro"/>
          <w:b/>
          <w:color w:val="FFFFFF"/>
          <w:sz w:val="24"/>
          <w:szCs w:val="24"/>
          <w:lang w:val="es-CL"/>
        </w:rPr>
        <w:t>:</w:t>
      </w:r>
      <w:r w:rsidRPr="00D62D8A"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  <w:lang w:val="es-CL"/>
        </w:rPr>
        <w:t xml:space="preserve">                                                                                                      </w:t>
      </w:r>
    </w:p>
    <w:p w14:paraId="41CC16E5" w14:textId="77777777" w:rsidR="00125020" w:rsidRPr="00185D88" w:rsidRDefault="00125020" w:rsidP="00125020">
      <w:pPr>
        <w:spacing w:line="276" w:lineRule="auto"/>
        <w:jc w:val="both"/>
        <w:outlineLvl w:val="0"/>
        <w:rPr>
          <w:rFonts w:ascii="Avenir Next LT Pro" w:hAnsi="Avenir Next LT Pro" w:cs="Arial"/>
          <w:sz w:val="22"/>
        </w:rPr>
      </w:pPr>
    </w:p>
    <w:p w14:paraId="4D972150" w14:textId="01DF7ECA" w:rsidR="00125020" w:rsidRPr="008E441F" w:rsidRDefault="00185D88" w:rsidP="00185D88">
      <w:pPr>
        <w:tabs>
          <w:tab w:val="left" w:pos="567"/>
          <w:tab w:val="left" w:pos="3402"/>
          <w:tab w:val="left" w:pos="3686"/>
        </w:tabs>
        <w:spacing w:after="0"/>
        <w:jc w:val="both"/>
        <w:outlineLvl w:val="0"/>
        <w:rPr>
          <w:rFonts w:ascii="Avenir Next LT Pro" w:hAnsi="Avenir Next LT Pro"/>
          <w:sz w:val="22"/>
        </w:rPr>
      </w:pPr>
      <w:r>
        <w:rPr>
          <w:rFonts w:ascii="Avenir Next LT Pro" w:hAnsi="Avenir Next LT Pro"/>
          <w:sz w:val="22"/>
        </w:rPr>
        <w:t xml:space="preserve"> </w:t>
      </w:r>
      <w:r w:rsidR="00125020" w:rsidRPr="008E441F">
        <w:rPr>
          <w:rFonts w:ascii="Avenir Next LT Pro" w:hAnsi="Avenir Next LT Pro"/>
          <w:sz w:val="22"/>
        </w:rPr>
        <w:t xml:space="preserve">Draught Certificate signed by ALS Inspection Chile SpA. surveyor and Chief Officer </w:t>
      </w:r>
    </w:p>
    <w:p w14:paraId="39E5D6E6" w14:textId="77777777" w:rsidR="00125020" w:rsidRPr="008E441F" w:rsidRDefault="00125020" w:rsidP="00125020">
      <w:pPr>
        <w:tabs>
          <w:tab w:val="left" w:pos="567"/>
          <w:tab w:val="left" w:pos="3402"/>
          <w:tab w:val="left" w:pos="3686"/>
        </w:tabs>
        <w:ind w:left="360"/>
        <w:jc w:val="both"/>
        <w:outlineLvl w:val="0"/>
        <w:rPr>
          <w:rFonts w:ascii="Avenir Next LT Pro" w:hAnsi="Avenir Next LT Pro"/>
          <w:sz w:val="22"/>
        </w:rPr>
      </w:pPr>
    </w:p>
    <w:p w14:paraId="4172116B" w14:textId="77777777" w:rsidR="00125020" w:rsidRPr="008E441F" w:rsidRDefault="00125020" w:rsidP="00125020">
      <w:pPr>
        <w:spacing w:line="276" w:lineRule="auto"/>
        <w:outlineLvl w:val="0"/>
        <w:rPr>
          <w:rFonts w:ascii="Avenir Next LT Pro" w:hAnsi="Avenir Next LT Pro" w:cs="Arial"/>
          <w:sz w:val="14"/>
        </w:rPr>
      </w:pPr>
    </w:p>
    <w:p w14:paraId="501303DF" w14:textId="77777777" w:rsidR="00125020" w:rsidRPr="00D62D8A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</w:pPr>
      <w:r w:rsidRPr="00D62D8A">
        <w:rPr>
          <w:rFonts w:ascii="Avenir Next LT Pro" w:hAnsi="Avenir Next LT Pro"/>
          <w:b/>
          <w:color w:val="FFFFFF"/>
          <w:sz w:val="24"/>
          <w:szCs w:val="24"/>
          <w:shd w:val="clear" w:color="auto" w:fill="004CAB"/>
          <w:lang w:val="en-GB"/>
        </w:rPr>
        <w:t>ATTENDING PARTIES:</w:t>
      </w:r>
      <w:r w:rsidRPr="00D62D8A">
        <w:rPr>
          <w:rFonts w:ascii="Avenir Next LT Pro" w:hAnsi="Avenir Next LT Pro"/>
          <w:b/>
          <w:color w:val="FFFFFF"/>
          <w:sz w:val="24"/>
          <w:szCs w:val="24"/>
          <w:shd w:val="clear" w:color="auto" w:fill="004CAB"/>
        </w:rPr>
        <w:t xml:space="preserve">                                                                                                      </w:t>
      </w:r>
    </w:p>
    <w:p w14:paraId="04885F3A" w14:textId="77777777" w:rsidR="00125020" w:rsidRPr="008E441F" w:rsidRDefault="00125020" w:rsidP="00125020">
      <w:pPr>
        <w:spacing w:line="276" w:lineRule="auto"/>
        <w:jc w:val="both"/>
        <w:outlineLvl w:val="0"/>
        <w:rPr>
          <w:rFonts w:ascii="Avenir Next LT Pro" w:hAnsi="Avenir Next LT Pro"/>
          <w:sz w:val="22"/>
        </w:rPr>
      </w:pPr>
    </w:p>
    <w:p w14:paraId="7EB9E60B" w14:textId="03C5D7DB" w:rsidR="00125020" w:rsidRPr="008E441F" w:rsidRDefault="00125020" w:rsidP="00185D88">
      <w:pPr>
        <w:numPr>
          <w:ilvl w:val="0"/>
          <w:numId w:val="11"/>
        </w:numPr>
        <w:spacing w:after="0" w:line="276" w:lineRule="auto"/>
        <w:ind w:left="567"/>
        <w:jc w:val="both"/>
        <w:outlineLvl w:val="0"/>
        <w:rPr>
          <w:rFonts w:ascii="Avenir Next LT Pro" w:hAnsi="Avenir Next LT Pro"/>
          <w:sz w:val="22"/>
        </w:rPr>
      </w:pPr>
      <w:r w:rsidRPr="008E441F">
        <w:rPr>
          <w:rFonts w:ascii="Avenir Next LT Pro" w:hAnsi="Avenir Next LT Pro"/>
          <w:sz w:val="22"/>
        </w:rPr>
        <w:t>Mr</w:t>
      </w:r>
      <w:r w:rsidR="006279CC">
        <w:rPr>
          <w:rFonts w:ascii="Avenir Next LT Pro" w:hAnsi="Avenir Next LT Pro"/>
          <w:sz w:val="22"/>
        </w:rPr>
        <w:t xml:space="preserve">. </w:t>
      </w:r>
      <w:r w:rsidR="005E4FBA">
        <w:rPr>
          <w:rFonts w:ascii="Avenir Next LT Pro" w:hAnsi="Avenir Next LT Pro"/>
          <w:sz w:val="22"/>
        </w:rPr>
        <w:t>Hermes Solera M.</w:t>
      </w:r>
      <w:r w:rsidR="006279CC">
        <w:rPr>
          <w:rFonts w:ascii="Avenir Next LT Pro" w:hAnsi="Avenir Next LT Pro"/>
          <w:sz w:val="22"/>
        </w:rPr>
        <w:t>,</w:t>
      </w:r>
      <w:r w:rsidRPr="008E441F">
        <w:rPr>
          <w:rFonts w:ascii="Avenir Next LT Pro" w:hAnsi="Avenir Next LT Pro"/>
          <w:sz w:val="22"/>
        </w:rPr>
        <w:t xml:space="preserve"> Chief Officer M/V “</w:t>
      </w:r>
      <w:r w:rsidR="00BE155A">
        <w:rPr>
          <w:rFonts w:ascii="Avenir Next LT Pro" w:hAnsi="Avenir Next LT Pro"/>
          <w:sz w:val="22"/>
        </w:rPr>
        <w:t>G</w:t>
      </w:r>
      <w:r w:rsidR="005E4FBA">
        <w:rPr>
          <w:rFonts w:ascii="Avenir Next LT Pro" w:hAnsi="Avenir Next LT Pro"/>
          <w:sz w:val="22"/>
        </w:rPr>
        <w:t>LOBAL FANFARE</w:t>
      </w:r>
      <w:r w:rsidRPr="008E441F">
        <w:rPr>
          <w:rFonts w:ascii="Avenir Next LT Pro" w:hAnsi="Avenir Next LT Pro"/>
          <w:sz w:val="22"/>
        </w:rPr>
        <w:t>”.</w:t>
      </w:r>
    </w:p>
    <w:p w14:paraId="39A5A565" w14:textId="79E3E9F3" w:rsidR="00843CDC" w:rsidRDefault="00843CDC" w:rsidP="00185D88">
      <w:pPr>
        <w:numPr>
          <w:ilvl w:val="0"/>
          <w:numId w:val="11"/>
        </w:numPr>
        <w:spacing w:after="0" w:line="276" w:lineRule="auto"/>
        <w:ind w:left="567"/>
        <w:jc w:val="both"/>
        <w:outlineLvl w:val="0"/>
        <w:rPr>
          <w:rFonts w:ascii="Avenir Next LT Pro" w:hAnsi="Avenir Next LT Pro"/>
          <w:sz w:val="22"/>
        </w:rPr>
      </w:pPr>
      <w:r w:rsidRPr="008E441F">
        <w:rPr>
          <w:rFonts w:ascii="Avenir Next LT Pro" w:hAnsi="Avenir Next LT Pro"/>
          <w:sz w:val="22"/>
        </w:rPr>
        <w:t xml:space="preserve">Mr. </w:t>
      </w:r>
      <w:r w:rsidR="0036305E">
        <w:rPr>
          <w:rFonts w:ascii="Avenir Next LT Pro" w:hAnsi="Avenir Next LT Pro"/>
          <w:sz w:val="22"/>
        </w:rPr>
        <w:t>Aaron Bustos</w:t>
      </w:r>
      <w:r>
        <w:rPr>
          <w:rFonts w:ascii="Avenir Next LT Pro" w:hAnsi="Avenir Next LT Pro"/>
          <w:sz w:val="22"/>
        </w:rPr>
        <w:t>.</w:t>
      </w:r>
      <w:r w:rsidRPr="008E441F">
        <w:rPr>
          <w:rFonts w:ascii="Avenir Next LT Pro" w:hAnsi="Avenir Next LT Pro"/>
          <w:sz w:val="22"/>
        </w:rPr>
        <w:t>, ALS Inspection Chile Sp</w:t>
      </w:r>
      <w:r>
        <w:rPr>
          <w:rFonts w:ascii="Avenir Next LT Pro" w:hAnsi="Avenir Next LT Pro"/>
          <w:sz w:val="22"/>
        </w:rPr>
        <w:t>A</w:t>
      </w:r>
      <w:r w:rsidRPr="008E441F">
        <w:rPr>
          <w:rFonts w:ascii="Avenir Next LT Pro" w:hAnsi="Avenir Next LT Pro"/>
          <w:sz w:val="22"/>
        </w:rPr>
        <w:t xml:space="preserve">. on behalf </w:t>
      </w:r>
      <w:r>
        <w:rPr>
          <w:rFonts w:ascii="Avenir Next LT Pro" w:hAnsi="Avenir Next LT Pro"/>
          <w:sz w:val="22"/>
        </w:rPr>
        <w:t>of M</w:t>
      </w:r>
      <w:r w:rsidR="00B5508C">
        <w:rPr>
          <w:rFonts w:ascii="Avenir Next LT Pro" w:hAnsi="Avenir Next LT Pro"/>
          <w:sz w:val="22"/>
        </w:rPr>
        <w:t>elon S.A.</w:t>
      </w:r>
    </w:p>
    <w:p w14:paraId="49E355FA" w14:textId="77777777" w:rsidR="00843CDC" w:rsidRPr="008E441F" w:rsidRDefault="00843CDC" w:rsidP="00185D88">
      <w:pPr>
        <w:spacing w:after="0" w:line="276" w:lineRule="auto"/>
        <w:ind w:left="720"/>
        <w:jc w:val="both"/>
        <w:outlineLvl w:val="0"/>
        <w:rPr>
          <w:rFonts w:ascii="Avenir Next LT Pro" w:hAnsi="Avenir Next LT Pro"/>
          <w:sz w:val="22"/>
        </w:rPr>
      </w:pPr>
    </w:p>
    <w:p w14:paraId="33279D06" w14:textId="77777777" w:rsidR="00125020" w:rsidRPr="008E441F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2"/>
          <w:shd w:val="clear" w:color="auto" w:fill="000099"/>
        </w:rPr>
      </w:pPr>
      <w:r w:rsidRPr="008E441F">
        <w:rPr>
          <w:rFonts w:ascii="Avenir Next LT Pro" w:hAnsi="Avenir Next LT Pro"/>
          <w:b/>
          <w:color w:val="FFFFFF"/>
          <w:sz w:val="22"/>
          <w:lang w:val="en-GB"/>
        </w:rPr>
        <w:t>BIBLIOGRAPHY</w:t>
      </w:r>
      <w:r w:rsidRPr="008E441F">
        <w:rPr>
          <w:rFonts w:ascii="Avenir Next LT Pro" w:hAnsi="Avenir Next LT Pro"/>
          <w:b/>
          <w:color w:val="FFFFFF"/>
          <w:sz w:val="22"/>
        </w:rPr>
        <w:t>:</w:t>
      </w:r>
      <w:r w:rsidRPr="008E441F">
        <w:rPr>
          <w:rFonts w:ascii="Avenir Next LT Pro" w:hAnsi="Avenir Next LT Pro"/>
          <w:b/>
          <w:color w:val="FFFFFF"/>
          <w:sz w:val="22"/>
          <w:shd w:val="clear" w:color="auto" w:fill="000099"/>
        </w:rPr>
        <w:t xml:space="preserve">                                                                                                      </w:t>
      </w:r>
    </w:p>
    <w:p w14:paraId="11BFAC8D" w14:textId="77777777" w:rsidR="00125020" w:rsidRPr="006763B9" w:rsidRDefault="00125020" w:rsidP="00125020">
      <w:pPr>
        <w:spacing w:line="276" w:lineRule="auto"/>
        <w:jc w:val="both"/>
        <w:rPr>
          <w:rFonts w:ascii="Arial" w:hAnsi="Arial" w:cs="Arial"/>
          <w:b/>
          <w:sz w:val="22"/>
          <w:lang w:eastAsia="es-ES"/>
        </w:rPr>
      </w:pPr>
    </w:p>
    <w:p w14:paraId="4007E459" w14:textId="77777777" w:rsidR="00125020" w:rsidRPr="008E441F" w:rsidRDefault="00125020" w:rsidP="00125020">
      <w:pPr>
        <w:numPr>
          <w:ilvl w:val="0"/>
          <w:numId w:val="14"/>
        </w:numPr>
        <w:tabs>
          <w:tab w:val="left" w:pos="567"/>
          <w:tab w:val="left" w:pos="3402"/>
          <w:tab w:val="left" w:pos="3686"/>
        </w:tabs>
        <w:spacing w:after="0"/>
        <w:outlineLvl w:val="0"/>
        <w:rPr>
          <w:rFonts w:ascii="Avenir Next LT Pro" w:hAnsi="Avenir Next LT Pro"/>
          <w:sz w:val="22"/>
          <w:lang w:val="en-GB"/>
        </w:rPr>
      </w:pPr>
      <w:r w:rsidRPr="008E441F">
        <w:rPr>
          <w:rFonts w:ascii="Avenir Next LT Pro" w:hAnsi="Avenir Next LT Pro"/>
          <w:sz w:val="22"/>
          <w:lang w:val="en-GB"/>
        </w:rPr>
        <w:t>Draught survey, Code of Practice, IIMS, UK</w:t>
      </w:r>
    </w:p>
    <w:p w14:paraId="09D003A7" w14:textId="77777777" w:rsidR="00125020" w:rsidRPr="008E441F" w:rsidRDefault="00125020" w:rsidP="00125020">
      <w:pPr>
        <w:numPr>
          <w:ilvl w:val="0"/>
          <w:numId w:val="14"/>
        </w:numPr>
        <w:tabs>
          <w:tab w:val="left" w:pos="567"/>
          <w:tab w:val="left" w:pos="3402"/>
          <w:tab w:val="left" w:pos="3686"/>
        </w:tabs>
        <w:spacing w:after="0"/>
        <w:outlineLvl w:val="0"/>
        <w:rPr>
          <w:rFonts w:ascii="Avenir Next LT Pro" w:hAnsi="Avenir Next LT Pro"/>
          <w:sz w:val="22"/>
          <w:lang w:val="en-GB"/>
        </w:rPr>
      </w:pPr>
      <w:r w:rsidRPr="008E441F">
        <w:rPr>
          <w:rFonts w:ascii="Avenir Next LT Pro" w:hAnsi="Avenir Next LT Pro"/>
          <w:sz w:val="22"/>
          <w:lang w:val="en-GB"/>
        </w:rPr>
        <w:t>Int’l UN code for Draught Surveys.</w:t>
      </w:r>
    </w:p>
    <w:p w14:paraId="0C28CA07" w14:textId="77777777" w:rsidR="00125020" w:rsidRPr="008E441F" w:rsidRDefault="00125020" w:rsidP="00125020">
      <w:pPr>
        <w:spacing w:line="276" w:lineRule="auto"/>
        <w:rPr>
          <w:rFonts w:ascii="Avenir Next LT Pro" w:hAnsi="Avenir Next LT Pro" w:cs="Arial"/>
          <w:sz w:val="22"/>
          <w:lang w:eastAsia="es-ES"/>
        </w:rPr>
      </w:pPr>
    </w:p>
    <w:p w14:paraId="5BC2C84F" w14:textId="77777777" w:rsidR="00125020" w:rsidRPr="008E441F" w:rsidRDefault="00125020" w:rsidP="00125020">
      <w:pPr>
        <w:tabs>
          <w:tab w:val="left" w:pos="567"/>
          <w:tab w:val="left" w:pos="3402"/>
          <w:tab w:val="left" w:pos="3686"/>
        </w:tabs>
        <w:ind w:left="567"/>
        <w:jc w:val="both"/>
        <w:outlineLvl w:val="0"/>
        <w:rPr>
          <w:rFonts w:ascii="Avenir Next LT Pro" w:hAnsi="Avenir Next LT Pro"/>
          <w:sz w:val="22"/>
          <w:lang w:val="en-GB"/>
        </w:rPr>
      </w:pPr>
    </w:p>
    <w:p w14:paraId="5A8B760F" w14:textId="77777777" w:rsidR="00125020" w:rsidRPr="008E441F" w:rsidRDefault="00125020" w:rsidP="00125020">
      <w:pPr>
        <w:tabs>
          <w:tab w:val="left" w:pos="567"/>
          <w:tab w:val="left" w:pos="3402"/>
          <w:tab w:val="left" w:pos="3686"/>
        </w:tabs>
        <w:ind w:left="567"/>
        <w:jc w:val="center"/>
        <w:outlineLvl w:val="0"/>
        <w:rPr>
          <w:rFonts w:ascii="Avenir Next LT Pro" w:hAnsi="Avenir Next LT Pro"/>
          <w:sz w:val="22"/>
          <w:lang w:val="en-GB"/>
        </w:rPr>
      </w:pPr>
      <w:r w:rsidRPr="008E441F">
        <w:rPr>
          <w:rFonts w:ascii="Avenir Next LT Pro" w:hAnsi="Avenir Next LT Pro"/>
          <w:sz w:val="22"/>
          <w:lang w:val="en-GB"/>
        </w:rPr>
        <w:t>This survey report was carried out without prejudice and in the interest of whom it may concern.</w:t>
      </w:r>
    </w:p>
    <w:p w14:paraId="35EB6D79" w14:textId="77777777" w:rsidR="00EC7271" w:rsidRPr="00125020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val="en-GB" w:eastAsia="es-ES"/>
        </w:rPr>
      </w:pPr>
    </w:p>
    <w:p w14:paraId="06119285" w14:textId="47AFCE75" w:rsidR="00D345F6" w:rsidRPr="00125020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  <w:r w:rsidRPr="00125020"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  <w:t xml:space="preserve">                                                           </w:t>
      </w:r>
    </w:p>
    <w:p w14:paraId="6B2EA81E" w14:textId="77777777" w:rsidR="00D345F6" w:rsidRPr="00125020" w:rsidRDefault="00D345F6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</w:p>
    <w:p w14:paraId="65F675B9" w14:textId="084BB8AA" w:rsidR="00981B67" w:rsidRPr="00125020" w:rsidRDefault="00981B67" w:rsidP="00981B67">
      <w:pPr>
        <w:spacing w:after="0"/>
        <w:ind w:left="340"/>
        <w:jc w:val="center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CL"/>
        </w:rPr>
      </w:pPr>
      <w:r w:rsidRPr="00125020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CL"/>
        </w:rPr>
        <w:t>ALS Inspection Chile SPA.</w:t>
      </w:r>
    </w:p>
    <w:p w14:paraId="201D5B6E" w14:textId="09E844BB" w:rsidR="00EC7271" w:rsidRPr="00125020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/>
        </w:rPr>
      </w:pPr>
      <w:r w:rsidRPr="00125020"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  <w:t xml:space="preserve">                                                         </w:t>
      </w:r>
    </w:p>
    <w:p w14:paraId="127C89F3" w14:textId="27CA8A33" w:rsidR="004F53B3" w:rsidRPr="00125020" w:rsidRDefault="00EC7271" w:rsidP="009937DB">
      <w:pPr>
        <w:keepNext/>
        <w:spacing w:after="0"/>
        <w:outlineLvl w:val="1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125020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125020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125020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125020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  <w:t xml:space="preserve">                   </w:t>
      </w:r>
    </w:p>
    <w:p w14:paraId="4E28C915" w14:textId="77777777" w:rsidR="004B67F3" w:rsidRPr="00125020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DB716AE" w14:textId="77777777" w:rsidR="004B67F3" w:rsidRPr="00125020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6963338" w14:textId="77777777" w:rsidR="004B67F3" w:rsidRPr="00125020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0EEBA2C" w14:textId="0C89C1CF" w:rsidR="00173089" w:rsidRPr="00D62D8A" w:rsidRDefault="00173089" w:rsidP="00173089">
      <w:pPr>
        <w:spacing w:after="0"/>
        <w:rPr>
          <w:rFonts w:ascii="Avenir Next LT Pro" w:hAnsi="Avenir Next LT Pro"/>
          <w:szCs w:val="20"/>
        </w:rPr>
      </w:pPr>
      <w:r w:rsidRPr="00D62D8A">
        <w:rPr>
          <w:rFonts w:ascii="Avenir Next LT Pro" w:hAnsi="Avenir Next LT Pro"/>
          <w:szCs w:val="20"/>
        </w:rPr>
        <w:t>Prepared by</w:t>
      </w:r>
      <w:r w:rsidRPr="00D62D8A">
        <w:rPr>
          <w:rFonts w:ascii="Avenir Next LT Pro" w:hAnsi="Avenir Next LT Pro"/>
          <w:szCs w:val="20"/>
        </w:rPr>
        <w:tab/>
        <w:t xml:space="preserve">: </w:t>
      </w:r>
      <w:r w:rsidR="0036305E">
        <w:rPr>
          <w:rFonts w:ascii="Avenir Next LT Pro" w:hAnsi="Avenir Next LT Pro" w:cs="Arial"/>
          <w:szCs w:val="20"/>
        </w:rPr>
        <w:t>A</w:t>
      </w:r>
      <w:r w:rsidR="008E2E20">
        <w:rPr>
          <w:rFonts w:ascii="Avenir Next LT Pro" w:hAnsi="Avenir Next LT Pro" w:cs="Arial"/>
          <w:szCs w:val="20"/>
        </w:rPr>
        <w:t xml:space="preserve">. </w:t>
      </w:r>
      <w:r w:rsidR="0036305E">
        <w:rPr>
          <w:rFonts w:ascii="Avenir Next LT Pro" w:hAnsi="Avenir Next LT Pro" w:cs="Arial"/>
          <w:szCs w:val="20"/>
        </w:rPr>
        <w:t>Bustos</w:t>
      </w:r>
    </w:p>
    <w:p w14:paraId="21691150" w14:textId="34C2BAC4" w:rsidR="00173089" w:rsidRPr="00D62D8A" w:rsidRDefault="00173089" w:rsidP="00173089">
      <w:pPr>
        <w:spacing w:after="0"/>
        <w:rPr>
          <w:rFonts w:ascii="Avenir Next LT Pro" w:hAnsi="Avenir Next LT Pro" w:cs="Arial"/>
          <w:szCs w:val="20"/>
        </w:rPr>
      </w:pPr>
      <w:r w:rsidRPr="00D62D8A">
        <w:rPr>
          <w:rFonts w:ascii="Avenir Next LT Pro" w:hAnsi="Avenir Next LT Pro"/>
          <w:szCs w:val="20"/>
        </w:rPr>
        <w:t>Reviewed by</w:t>
      </w:r>
      <w:r w:rsidRPr="00D62D8A">
        <w:rPr>
          <w:rFonts w:ascii="Avenir Next LT Pro" w:hAnsi="Avenir Next LT Pro"/>
          <w:szCs w:val="20"/>
        </w:rPr>
        <w:tab/>
        <w:t xml:space="preserve">: </w:t>
      </w:r>
      <w:r w:rsidR="0036305E">
        <w:rPr>
          <w:rFonts w:ascii="Avenir Next LT Pro" w:hAnsi="Avenir Next LT Pro"/>
          <w:szCs w:val="20"/>
        </w:rPr>
        <w:t>J. Lopez</w:t>
      </w:r>
    </w:p>
    <w:p w14:paraId="56C9F00B" w14:textId="74157726" w:rsidR="00173089" w:rsidRPr="00D62D8A" w:rsidRDefault="00173089" w:rsidP="00173089">
      <w:pPr>
        <w:spacing w:after="0"/>
        <w:rPr>
          <w:rFonts w:ascii="Avenir Next LT Pro" w:hAnsi="Avenir Next LT Pro"/>
          <w:szCs w:val="20"/>
        </w:rPr>
      </w:pPr>
      <w:r w:rsidRPr="00D62D8A">
        <w:rPr>
          <w:rFonts w:ascii="Avenir Next LT Pro" w:hAnsi="Avenir Next LT Pro" w:cs="Arial"/>
          <w:szCs w:val="20"/>
        </w:rPr>
        <w:t>Approved by</w:t>
      </w:r>
      <w:r w:rsidRPr="00D62D8A">
        <w:rPr>
          <w:rFonts w:ascii="Avenir Next LT Pro" w:hAnsi="Avenir Next LT Pro" w:cs="Arial"/>
          <w:szCs w:val="20"/>
        </w:rPr>
        <w:tab/>
        <w:t xml:space="preserve">: J. Lopez </w:t>
      </w:r>
    </w:p>
    <w:p w14:paraId="0692C1F2" w14:textId="77777777" w:rsidR="001835B7" w:rsidRPr="00173089" w:rsidRDefault="001835B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2B12859" w14:textId="77777777" w:rsidR="00963B47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F26D750" w14:textId="77777777" w:rsidR="00FC7A58" w:rsidRDefault="00FC7A58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0E7BD6B" w14:textId="77777777" w:rsidR="00FC7A58" w:rsidRDefault="00FC7A58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403CDEE" w14:textId="77777777" w:rsidR="00FC7A58" w:rsidRDefault="00FC7A58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F864BB1" w14:textId="77777777" w:rsidR="003C6849" w:rsidRDefault="003C684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C19921F" w14:textId="77777777" w:rsidR="003C6849" w:rsidRDefault="003C684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620F345" w14:textId="77777777" w:rsidR="003C6849" w:rsidRDefault="003C684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F8124D0" w14:textId="77777777" w:rsidR="003C6849" w:rsidRDefault="003C684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33031D3" w14:textId="77777777" w:rsidR="003C6849" w:rsidRDefault="003C684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E220650" w14:textId="77777777" w:rsidR="00B5508C" w:rsidRDefault="00B5508C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554E0AA" w14:textId="77777777" w:rsidR="00DB004B" w:rsidRPr="002B43CD" w:rsidRDefault="00DB004B" w:rsidP="00DB004B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>PHOTOGRAPIC SET</w:t>
      </w:r>
    </w:p>
    <w:p w14:paraId="33023395" w14:textId="77777777" w:rsidR="00963B47" w:rsidRPr="009C2101" w:rsidRDefault="00963B47" w:rsidP="00963B47">
      <w:pPr>
        <w:spacing w:after="0"/>
        <w:rPr>
          <w:rFonts w:ascii="Avenir Next LT Pro" w:eastAsia="Times New Roman" w:hAnsi="Avenir Next LT Pro" w:cs="Lucida Sans"/>
          <w:b/>
          <w:color w:val="002060"/>
          <w:sz w:val="22"/>
          <w:szCs w:val="22"/>
          <w:lang w:eastAsia="es-CL"/>
        </w:rPr>
      </w:pPr>
    </w:p>
    <w:p w14:paraId="3293E6E5" w14:textId="77777777" w:rsidR="00C57E26" w:rsidRDefault="00C57E26" w:rsidP="00963B4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</w:p>
    <w:p w14:paraId="76819ABD" w14:textId="64ED063E" w:rsidR="00963B47" w:rsidRPr="00D62D8A" w:rsidRDefault="00963B47" w:rsidP="00963B4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In</w:t>
      </w:r>
      <w:r w:rsidR="002517CA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itial</w:t>
      </w: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 xml:space="preserve"> draught survey:</w:t>
      </w:r>
    </w:p>
    <w:p w14:paraId="651A4D07" w14:textId="77777777" w:rsidR="00963B47" w:rsidRPr="00125020" w:rsidRDefault="00963B47" w:rsidP="00963B47">
      <w:pPr>
        <w:spacing w:after="0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125020" w14:paraId="5B226204" w14:textId="77777777" w:rsidTr="00C04E26">
        <w:trPr>
          <w:trHeight w:val="3445"/>
          <w:tblCellSpacing w:w="20" w:type="dxa"/>
          <w:jc w:val="center"/>
        </w:trPr>
        <w:tc>
          <w:tcPr>
            <w:tcW w:w="4447" w:type="dxa"/>
          </w:tcPr>
          <w:p w14:paraId="3D09F5DC" w14:textId="7BCC71B6" w:rsidR="00963B47" w:rsidRPr="00125020" w:rsidRDefault="00B02B24" w:rsidP="00C04E26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C5C166" wp14:editId="79C16774">
                  <wp:extent cx="2879773" cy="2160000"/>
                  <wp:effectExtent l="0" t="0" r="0" b="0"/>
                  <wp:docPr id="18924894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4229DD7A" w14:textId="519BBA91" w:rsidR="00963B47" w:rsidRPr="00125020" w:rsidRDefault="00B02B24" w:rsidP="00C04E26">
            <w:pPr>
              <w:spacing w:after="0"/>
              <w:ind w:left="-157" w:right="-18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A37517" wp14:editId="6400476F">
                  <wp:extent cx="2869015" cy="2159635"/>
                  <wp:effectExtent l="0" t="0" r="7620" b="0"/>
                  <wp:docPr id="31489611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97" cy="216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125020" w14:paraId="2DFE22AA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51172558" w14:textId="6926B6AA" w:rsidR="00963B47" w:rsidRPr="00125020" w:rsidRDefault="00D62D8A" w:rsidP="00C04E26">
            <w:pPr>
              <w:numPr>
                <w:ilvl w:val="0"/>
                <w:numId w:val="4"/>
              </w:numPr>
              <w:spacing w:after="0"/>
              <w:ind w:left="370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pt-PT"/>
              </w:rPr>
              <w:t>Vessel m</w:t>
            </w:r>
            <w:r w:rsidR="00963B47" w:rsidRPr="00125020">
              <w:rPr>
                <w:rFonts w:ascii="Avenir Next LT Pro" w:hAnsi="Avenir Next LT Pro" w:cs="Arial"/>
                <w:sz w:val="22"/>
                <w:szCs w:val="22"/>
                <w:lang w:val="pt-PT"/>
              </w:rPr>
              <w:t xml:space="preserve">ooring to </w:t>
            </w:r>
            <w:r w:rsidR="006824F1">
              <w:rPr>
                <w:rFonts w:ascii="Avenir Next LT Pro" w:hAnsi="Avenir Next LT Pro" w:cs="Arial"/>
                <w:sz w:val="22"/>
                <w:szCs w:val="22"/>
                <w:lang w:val="pt-PT"/>
              </w:rPr>
              <w:t xml:space="preserve">Muelle San Jose </w:t>
            </w:r>
            <w:r>
              <w:rPr>
                <w:rFonts w:ascii="Avenir Next LT Pro" w:hAnsi="Avenir Next LT Pro" w:cs="Arial"/>
                <w:sz w:val="22"/>
                <w:szCs w:val="22"/>
                <w:lang w:val="pt-PT"/>
              </w:rPr>
              <w:t>P</w:t>
            </w:r>
            <w:r w:rsidR="00963B47" w:rsidRPr="00125020">
              <w:rPr>
                <w:rFonts w:ascii="Avenir Next LT Pro" w:hAnsi="Avenir Next LT Pro" w:cs="Arial"/>
                <w:sz w:val="22"/>
                <w:szCs w:val="22"/>
                <w:lang w:val="pt-PT"/>
              </w:rPr>
              <w:t>ort.</w:t>
            </w:r>
          </w:p>
        </w:tc>
        <w:tc>
          <w:tcPr>
            <w:tcW w:w="4446" w:type="dxa"/>
            <w:vAlign w:val="center"/>
          </w:tcPr>
          <w:p w14:paraId="00007E69" w14:textId="05552134" w:rsidR="00963B47" w:rsidRPr="00125020" w:rsidRDefault="008E2E20" w:rsidP="00C04E26">
            <w:pPr>
              <w:numPr>
                <w:ilvl w:val="0"/>
                <w:numId w:val="4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pt-PT"/>
              </w:rPr>
              <w:t>P</w:t>
            </w:r>
            <w:r w:rsidR="00963B47" w:rsidRPr="00125020">
              <w:rPr>
                <w:rFonts w:ascii="Avenir Next LT Pro" w:hAnsi="Avenir Next LT Pro" w:cs="Arial"/>
                <w:sz w:val="22"/>
                <w:szCs w:val="22"/>
                <w:lang w:val="pt-PT"/>
              </w:rPr>
              <w:t>/S  fo</w:t>
            </w:r>
            <w:r w:rsidR="00D62D8A">
              <w:rPr>
                <w:rFonts w:ascii="Avenir Next LT Pro" w:hAnsi="Avenir Next LT Pro" w:cs="Arial"/>
                <w:sz w:val="22"/>
                <w:szCs w:val="22"/>
                <w:lang w:val="pt-PT"/>
              </w:rPr>
              <w:t>r</w:t>
            </w:r>
            <w:r w:rsidR="00963B47" w:rsidRPr="00125020">
              <w:rPr>
                <w:rFonts w:ascii="Avenir Next LT Pro" w:hAnsi="Avenir Next LT Pro" w:cs="Arial"/>
                <w:sz w:val="22"/>
                <w:szCs w:val="22"/>
                <w:lang w:val="pt-PT"/>
              </w:rPr>
              <w:t>ward dra</w:t>
            </w:r>
            <w:r w:rsidR="00D62D8A">
              <w:rPr>
                <w:rFonts w:ascii="Avenir Next LT Pro" w:hAnsi="Avenir Next LT Pro" w:cs="Arial"/>
                <w:sz w:val="22"/>
                <w:szCs w:val="22"/>
                <w:lang w:val="pt-PT"/>
              </w:rPr>
              <w:t>f</w:t>
            </w:r>
            <w:r w:rsidR="00963B47" w:rsidRPr="00125020">
              <w:rPr>
                <w:rFonts w:ascii="Avenir Next LT Pro" w:hAnsi="Avenir Next LT Pro" w:cs="Arial"/>
                <w:sz w:val="22"/>
                <w:szCs w:val="22"/>
                <w:lang w:val="pt-PT"/>
              </w:rPr>
              <w:t>t.</w:t>
            </w:r>
          </w:p>
        </w:tc>
      </w:tr>
    </w:tbl>
    <w:p w14:paraId="0984A728" w14:textId="77777777" w:rsidR="00963B47" w:rsidRPr="00125020" w:rsidRDefault="00963B47" w:rsidP="00963B47">
      <w:pPr>
        <w:spacing w:after="0"/>
        <w:jc w:val="center"/>
        <w:rPr>
          <w:rFonts w:ascii="Avenir Next LT Pro" w:hAnsi="Avenir Next LT Pro" w:cs="Arial"/>
          <w:b/>
          <w:color w:val="1F497D"/>
          <w:sz w:val="22"/>
          <w:szCs w:val="22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125020" w14:paraId="15785209" w14:textId="77777777" w:rsidTr="00C04E2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10D712A" w14:textId="48B02C5E" w:rsidR="00963B47" w:rsidRPr="00125020" w:rsidRDefault="00B02B24" w:rsidP="00C04E26">
            <w:pPr>
              <w:spacing w:after="0"/>
              <w:ind w:left="-182" w:right="-133"/>
              <w:jc w:val="right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41EAFAC1" wp14:editId="3DA45291">
                  <wp:extent cx="2879773" cy="2160000"/>
                  <wp:effectExtent l="0" t="0" r="0" b="0"/>
                  <wp:docPr id="188961838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BBB249C" w14:textId="381BA142" w:rsidR="00963B47" w:rsidRPr="00125020" w:rsidRDefault="007A7098" w:rsidP="00C04E26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374322D0" wp14:editId="46CF3B21">
                  <wp:extent cx="2880000" cy="2160000"/>
                  <wp:effectExtent l="0" t="0" r="0" b="0"/>
                  <wp:docPr id="63350020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125020" w14:paraId="33D8D5B1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3EFE32F" w14:textId="645AE370" w:rsidR="00963B47" w:rsidRPr="00125020" w:rsidRDefault="008E2E20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963B47" w:rsidRPr="00125020">
              <w:rPr>
                <w:rFonts w:ascii="Avenir Next LT Pro" w:hAnsi="Avenir Next LT Pro" w:cs="Arial"/>
                <w:sz w:val="22"/>
                <w:szCs w:val="22"/>
              </w:rPr>
              <w:t>/S mid ship draft mark.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4EB5997" w14:textId="1A4AD2A4" w:rsidR="00963B47" w:rsidRPr="00125020" w:rsidRDefault="008E2E20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S</w:t>
            </w:r>
            <w:r w:rsidR="00632394" w:rsidRPr="00125020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="00815B90">
              <w:rPr>
                <w:rFonts w:ascii="Avenir Next LT Pro" w:hAnsi="Avenir Next LT Pro" w:cs="Arial"/>
                <w:sz w:val="22"/>
                <w:szCs w:val="22"/>
              </w:rPr>
              <w:t>Aft</w:t>
            </w:r>
            <w:r w:rsidR="00632394" w:rsidRPr="00125020">
              <w:rPr>
                <w:rFonts w:ascii="Avenir Next LT Pro" w:hAnsi="Avenir Next LT Pro" w:cs="Arial"/>
                <w:sz w:val="22"/>
                <w:szCs w:val="22"/>
              </w:rPr>
              <w:t xml:space="preserve"> draft mark.</w:t>
            </w:r>
          </w:p>
        </w:tc>
      </w:tr>
    </w:tbl>
    <w:p w14:paraId="208AA6FE" w14:textId="77777777" w:rsidR="00963B47" w:rsidRPr="00125020" w:rsidRDefault="00963B47" w:rsidP="00963B47">
      <w:pPr>
        <w:spacing w:after="0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23520E4" w14:textId="77777777" w:rsidR="00963B47" w:rsidRPr="00125020" w:rsidRDefault="00963B47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125020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                                 </w:t>
      </w:r>
    </w:p>
    <w:p w14:paraId="4B3B6A4C" w14:textId="77777777" w:rsidR="00963B47" w:rsidRPr="00125020" w:rsidRDefault="00963B47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169CA8A" w14:textId="77777777" w:rsidR="00963B47" w:rsidRPr="00125020" w:rsidRDefault="00963B47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28BF451" w14:textId="77777777" w:rsidR="00963B47" w:rsidRPr="00125020" w:rsidRDefault="00963B47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E287549" w14:textId="77777777" w:rsidR="00963B47" w:rsidRPr="00125020" w:rsidRDefault="00963B47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1282B4B" w14:textId="77777777" w:rsidR="00963B47" w:rsidRPr="00125020" w:rsidRDefault="00963B47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D119172" w14:textId="77777777" w:rsidR="00963B47" w:rsidRPr="00125020" w:rsidRDefault="00963B47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6059AE8" w14:textId="77777777" w:rsidR="00963B47" w:rsidRPr="00125020" w:rsidRDefault="00963B47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0147D9E" w14:textId="0B577DA3" w:rsidR="00963B47" w:rsidRDefault="00963B47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125020" w14:paraId="63DD850F" w14:textId="77777777" w:rsidTr="00C04E2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8DC4DE1" w14:textId="0102860B" w:rsidR="00963B47" w:rsidRPr="00125020" w:rsidRDefault="007A7098" w:rsidP="0006671B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B05F1C" wp14:editId="12F11C16">
                  <wp:extent cx="2879773" cy="2160000"/>
                  <wp:effectExtent l="0" t="0" r="0" b="0"/>
                  <wp:docPr id="207290029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6A49B10" w14:textId="127E6078" w:rsidR="00963B47" w:rsidRPr="00125020" w:rsidRDefault="007A7098" w:rsidP="0006671B">
            <w:pPr>
              <w:spacing w:after="0"/>
              <w:ind w:left="-107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0DCAF2" wp14:editId="4B3A3431">
                  <wp:extent cx="2811865" cy="2159635"/>
                  <wp:effectExtent l="0" t="0" r="7620" b="0"/>
                  <wp:docPr id="102080522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008" cy="216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125020" w14:paraId="227062E9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4467EE5" w14:textId="55975E57" w:rsidR="00963B47" w:rsidRPr="00125020" w:rsidRDefault="00DE095F" w:rsidP="00C04E26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pt-PT"/>
              </w:rPr>
              <w:t xml:space="preserve">S/S </w:t>
            </w:r>
            <w:r w:rsidR="00BE155A">
              <w:rPr>
                <w:rFonts w:ascii="Avenir Next LT Pro" w:hAnsi="Avenir Next LT Pro" w:cs="Arial"/>
                <w:sz w:val="22"/>
                <w:szCs w:val="22"/>
                <w:lang w:val="pt-PT"/>
              </w:rPr>
              <w:t xml:space="preserve">Mid </w:t>
            </w:r>
            <w:r w:rsidR="00BE155A" w:rsidRPr="00125020">
              <w:rPr>
                <w:rFonts w:ascii="Avenir Next LT Pro" w:hAnsi="Avenir Next LT Pro" w:cs="Arial"/>
                <w:sz w:val="22"/>
                <w:szCs w:val="22"/>
              </w:rPr>
              <w:t>draft mark.</w:t>
            </w:r>
          </w:p>
        </w:tc>
        <w:tc>
          <w:tcPr>
            <w:tcW w:w="4446" w:type="dxa"/>
            <w:vAlign w:val="center"/>
          </w:tcPr>
          <w:p w14:paraId="5F7EE6FD" w14:textId="42125D70" w:rsidR="00963B47" w:rsidRPr="00125020" w:rsidRDefault="00DE095F" w:rsidP="00C04E26">
            <w:pPr>
              <w:numPr>
                <w:ilvl w:val="0"/>
                <w:numId w:val="4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pt-PT"/>
              </w:rPr>
              <w:t xml:space="preserve">S/S </w:t>
            </w:r>
            <w:r w:rsidR="00BE155A">
              <w:rPr>
                <w:rFonts w:ascii="Avenir Next LT Pro" w:hAnsi="Avenir Next LT Pro" w:cs="Arial"/>
                <w:sz w:val="22"/>
                <w:szCs w:val="22"/>
                <w:lang w:val="pt-PT"/>
              </w:rPr>
              <w:t>Forward draft</w:t>
            </w:r>
            <w:r w:rsidRPr="00125020">
              <w:rPr>
                <w:rFonts w:ascii="Avenir Next LT Pro" w:hAnsi="Avenir Next LT Pro" w:cs="Arial"/>
                <w:sz w:val="22"/>
                <w:szCs w:val="22"/>
              </w:rPr>
              <w:t>.</w:t>
            </w:r>
          </w:p>
        </w:tc>
      </w:tr>
    </w:tbl>
    <w:p w14:paraId="4C8F46CE" w14:textId="77777777" w:rsidR="00963B47" w:rsidRPr="00125020" w:rsidRDefault="00963B47" w:rsidP="00963B4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125020" w14:paraId="74CBF3F2" w14:textId="77777777" w:rsidTr="00C04E2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F9C3596" w14:textId="68F6B9E0" w:rsidR="00963B47" w:rsidRPr="00125020" w:rsidRDefault="007A7098" w:rsidP="0006671B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65EAAB3E" wp14:editId="7F49BF3B">
                  <wp:extent cx="2879773" cy="2160000"/>
                  <wp:effectExtent l="0" t="0" r="0" b="0"/>
                  <wp:docPr id="9750811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shd w:val="clear" w:color="auto" w:fill="auto"/>
          </w:tcPr>
          <w:p w14:paraId="16C092C9" w14:textId="2BED8B8A" w:rsidR="00963B47" w:rsidRPr="00125020" w:rsidRDefault="007A7098" w:rsidP="002D72DC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47282421" wp14:editId="05D96023">
                  <wp:extent cx="2811780" cy="2159635"/>
                  <wp:effectExtent l="0" t="0" r="7620" b="0"/>
                  <wp:docPr id="150175479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5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125020" w14:paraId="1B69B16B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F5A7D54" w14:textId="747AE5A0" w:rsidR="00963B47" w:rsidRPr="00BE155A" w:rsidRDefault="00BE155A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BE155A">
              <w:rPr>
                <w:rFonts w:ascii="Avenir Next LT Pro" w:hAnsi="Avenir Next LT Pro" w:cs="Arial"/>
                <w:sz w:val="22"/>
                <w:szCs w:val="22"/>
                <w:lang w:val="pt-PT"/>
              </w:rPr>
              <w:t>Painting ruler before sounding ballast.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86E771" w14:textId="4791A4CE" w:rsidR="00963B47" w:rsidRPr="00125020" w:rsidRDefault="00963B47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proofErr w:type="spellStart"/>
            <w:r w:rsidRPr="0012502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Checking</w:t>
            </w:r>
            <w:proofErr w:type="spellEnd"/>
            <w:r w:rsidRPr="0012502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DE095F">
              <w:rPr>
                <w:rFonts w:ascii="Avenir Next LT Pro" w:hAnsi="Avenir Next LT Pro" w:cs="Arial"/>
                <w:sz w:val="22"/>
                <w:szCs w:val="22"/>
                <w:lang w:val="es-CL"/>
              </w:rPr>
              <w:t>ballast</w:t>
            </w:r>
            <w:proofErr w:type="spellEnd"/>
            <w:r w:rsidR="00BE155A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40C827C5" w14:textId="77777777" w:rsidR="00963B47" w:rsidRPr="00125020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9AA787F" w14:textId="77777777" w:rsidR="00963B47" w:rsidRPr="00125020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BDD885C" w14:textId="77777777" w:rsidR="00963B47" w:rsidRPr="00125020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CC524A9" w14:textId="77777777" w:rsidR="00963B47" w:rsidRPr="00125020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321C4F52" w14:textId="77777777" w:rsidR="00963B47" w:rsidRPr="00125020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31BD43C" w14:textId="77777777" w:rsidR="00963B47" w:rsidRPr="00125020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DA9B44C" w14:textId="77777777" w:rsidR="00963B47" w:rsidRPr="00125020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276B1C9" w14:textId="77777777" w:rsidR="00963B47" w:rsidRPr="00125020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E8F4543" w14:textId="012DD93B" w:rsidR="00963B47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6F3569E" w14:textId="504ECF5A" w:rsidR="002D72DC" w:rsidRDefault="002D72DC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A75A0D5" w14:textId="0DA81639" w:rsidR="002D72DC" w:rsidRDefault="002D72DC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4695284" w14:textId="578F4235" w:rsidR="002D72DC" w:rsidRDefault="002D72DC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31709763" w14:textId="77777777" w:rsidR="005656E4" w:rsidRDefault="005656E4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47FDF35" w14:textId="77777777" w:rsidR="005656E4" w:rsidRDefault="005656E4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824AFF3" w14:textId="1FE1DD20" w:rsidR="004E2655" w:rsidRPr="00D62D8A" w:rsidRDefault="004E2655" w:rsidP="004E2655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Final</w:t>
      </w:r>
      <w:r w:rsidRPr="00D62D8A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 xml:space="preserve"> draught survey:</w:t>
      </w:r>
    </w:p>
    <w:p w14:paraId="127ED279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265D3397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4E2655" w:rsidRPr="00125020" w14:paraId="6A3AD74F" w14:textId="77777777" w:rsidTr="0076046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090F435" w14:textId="7D567A33" w:rsidR="003F36F0" w:rsidRPr="003F36F0" w:rsidRDefault="007A7098" w:rsidP="003F36F0">
            <w:pPr>
              <w:tabs>
                <w:tab w:val="left" w:pos="2850"/>
              </w:tabs>
              <w:spacing w:after="0"/>
              <w:ind w:left="-150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8570A6" wp14:editId="56FEBE5A">
                  <wp:extent cx="2879772" cy="2160000"/>
                  <wp:effectExtent l="0" t="0" r="0" b="0"/>
                  <wp:docPr id="123248735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3F5729E" w14:textId="4569AB35" w:rsidR="004E2655" w:rsidRPr="00125020" w:rsidRDefault="007A7098" w:rsidP="00760465">
            <w:pPr>
              <w:spacing w:after="0"/>
              <w:ind w:left="-157" w:right="-68"/>
              <w:jc w:val="right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2B0394" wp14:editId="11A08AEF">
                  <wp:extent cx="2880000" cy="2160000"/>
                  <wp:effectExtent l="0" t="0" r="0" b="0"/>
                  <wp:docPr id="149565840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655" w:rsidRPr="00125020" w14:paraId="31EE33B6" w14:textId="77777777" w:rsidTr="00760465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E62EF94" w14:textId="77777777" w:rsidR="004E2655" w:rsidRPr="005656E4" w:rsidRDefault="004E2655" w:rsidP="004E2655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5656E4">
              <w:rPr>
                <w:rFonts w:ascii="Avenir Next LT Pro" w:hAnsi="Avenir Next LT Pro" w:cs="Arial"/>
                <w:sz w:val="22"/>
                <w:szCs w:val="22"/>
                <w:lang w:val="pt-PT"/>
              </w:rPr>
              <w:t>P/S forward draft.</w:t>
            </w:r>
          </w:p>
        </w:tc>
        <w:tc>
          <w:tcPr>
            <w:tcW w:w="4446" w:type="dxa"/>
            <w:vAlign w:val="center"/>
          </w:tcPr>
          <w:p w14:paraId="648DE099" w14:textId="77777777" w:rsidR="004E2655" w:rsidRPr="00125020" w:rsidRDefault="004E2655" w:rsidP="004E2655">
            <w:pPr>
              <w:numPr>
                <w:ilvl w:val="0"/>
                <w:numId w:val="22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125020">
              <w:rPr>
                <w:rFonts w:ascii="Avenir Next LT Pro" w:hAnsi="Avenir Next LT Pro" w:cs="Arial"/>
                <w:sz w:val="22"/>
                <w:szCs w:val="22"/>
                <w:lang w:val="pt-PT"/>
              </w:rPr>
              <w:t xml:space="preserve"> P/S mid ship checking draft.</w:t>
            </w:r>
          </w:p>
        </w:tc>
      </w:tr>
    </w:tbl>
    <w:p w14:paraId="1A4296B3" w14:textId="77777777" w:rsidR="004E2655" w:rsidRPr="00125020" w:rsidRDefault="004E2655" w:rsidP="004E2655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4E2655" w:rsidRPr="00125020" w14:paraId="3828EA63" w14:textId="77777777" w:rsidTr="00760465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79C12BE" w14:textId="29EA5B92" w:rsidR="004E2655" w:rsidRPr="00125020" w:rsidRDefault="007A7098" w:rsidP="00F53589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2A682DB9" wp14:editId="25E3076C">
                  <wp:extent cx="2879773" cy="2160000"/>
                  <wp:effectExtent l="0" t="0" r="0" b="0"/>
                  <wp:docPr id="201081568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987C1F8" w14:textId="5D4D1F8E" w:rsidR="004E2655" w:rsidRPr="00125020" w:rsidRDefault="00FB50F4" w:rsidP="00760465">
            <w:pPr>
              <w:spacing w:after="0"/>
              <w:ind w:left="-106" w:right="-68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6F5F4EB8" wp14:editId="45B601CC">
                  <wp:extent cx="2828925" cy="2159635"/>
                  <wp:effectExtent l="0" t="0" r="9525" b="0"/>
                  <wp:docPr id="9355805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655" w:rsidRPr="00125020" w14:paraId="08AE84A8" w14:textId="77777777" w:rsidTr="0076046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4B4A0A6" w14:textId="77777777" w:rsidR="004E2655" w:rsidRPr="00125020" w:rsidRDefault="004E2655" w:rsidP="004E2655">
            <w:pPr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125020">
              <w:rPr>
                <w:rFonts w:ascii="Avenir Next LT Pro" w:hAnsi="Avenir Next LT Pro" w:cs="Arial"/>
                <w:sz w:val="22"/>
                <w:szCs w:val="22"/>
              </w:rPr>
              <w:t>P/S aft re</w:t>
            </w:r>
            <w:r>
              <w:rPr>
                <w:rFonts w:ascii="Avenir Next LT Pro" w:hAnsi="Avenir Next LT Pro" w:cs="Arial"/>
                <w:sz w:val="22"/>
                <w:szCs w:val="22"/>
              </w:rPr>
              <w:t xml:space="preserve">ading </w:t>
            </w:r>
            <w:r w:rsidRPr="00125020">
              <w:rPr>
                <w:rFonts w:ascii="Avenir Next LT Pro" w:hAnsi="Avenir Next LT Pro" w:cs="Arial"/>
                <w:sz w:val="22"/>
                <w:szCs w:val="22"/>
              </w:rPr>
              <w:t>draft.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083BB1F" w14:textId="77777777" w:rsidR="004E2655" w:rsidRPr="00125020" w:rsidRDefault="004E2655" w:rsidP="004E2655">
            <w:pPr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12502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S/S forward draft.</w:t>
            </w:r>
          </w:p>
        </w:tc>
      </w:tr>
    </w:tbl>
    <w:p w14:paraId="2A23E631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3E42B261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1FC1FF25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7065E1FD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0F9BA5EB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6138D759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5CAA6D43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112E8DD1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420342AC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12219FB9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2EF92A84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p w14:paraId="27E0C72C" w14:textId="77777777" w:rsidR="004E2655" w:rsidRPr="00125020" w:rsidRDefault="004E2655" w:rsidP="004E2655">
      <w:pPr>
        <w:spacing w:after="0"/>
        <w:rPr>
          <w:rFonts w:ascii="Avenir Next LT Pro" w:hAnsi="Avenir Next LT Pro" w:cs="Lucida Sans"/>
          <w:sz w:val="22"/>
          <w:szCs w:val="22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4E2655" w:rsidRPr="00125020" w14:paraId="27F9992F" w14:textId="77777777" w:rsidTr="00760465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545A5D1" w14:textId="354ED68F" w:rsidR="004E2655" w:rsidRPr="00125020" w:rsidRDefault="00FB50F4" w:rsidP="001A4B01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E1E599" wp14:editId="5D529F4C">
                  <wp:extent cx="2879773" cy="2160000"/>
                  <wp:effectExtent l="0" t="0" r="0" b="0"/>
                  <wp:docPr id="107894317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BF74408" w14:textId="330BE8A2" w:rsidR="004E2655" w:rsidRPr="00125020" w:rsidRDefault="00FB50F4" w:rsidP="00760465">
            <w:pPr>
              <w:spacing w:after="0"/>
              <w:ind w:left="-157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87A791" wp14:editId="14DF8088">
                  <wp:extent cx="2880000" cy="2160000"/>
                  <wp:effectExtent l="0" t="0" r="0" b="0"/>
                  <wp:docPr id="106578528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655" w:rsidRPr="00125020" w14:paraId="40AACC45" w14:textId="77777777" w:rsidTr="00760465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2D767558" w14:textId="77777777" w:rsidR="004E2655" w:rsidRPr="00125020" w:rsidRDefault="004E2655" w:rsidP="004E2655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125020">
              <w:rPr>
                <w:rFonts w:ascii="Avenir Next LT Pro" w:hAnsi="Avenir Next LT Pro" w:cs="Arial"/>
                <w:sz w:val="22"/>
                <w:szCs w:val="22"/>
                <w:lang w:val="pt-PT"/>
              </w:rPr>
              <w:t>S/S mid ship draft.</w:t>
            </w:r>
          </w:p>
        </w:tc>
        <w:tc>
          <w:tcPr>
            <w:tcW w:w="4446" w:type="dxa"/>
            <w:vAlign w:val="center"/>
          </w:tcPr>
          <w:p w14:paraId="34807F92" w14:textId="77777777" w:rsidR="004E2655" w:rsidRPr="00125020" w:rsidRDefault="004E2655" w:rsidP="004E2655">
            <w:pPr>
              <w:numPr>
                <w:ilvl w:val="0"/>
                <w:numId w:val="22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pt-PT"/>
              </w:rPr>
            </w:pPr>
            <w:r w:rsidRPr="00125020">
              <w:rPr>
                <w:rFonts w:ascii="Avenir Next LT Pro" w:hAnsi="Avenir Next LT Pro" w:cs="Arial"/>
                <w:sz w:val="22"/>
                <w:szCs w:val="22"/>
                <w:lang w:val="pt-PT"/>
              </w:rPr>
              <w:t xml:space="preserve"> S/S aft draft read</w:t>
            </w:r>
            <w:r>
              <w:rPr>
                <w:rFonts w:ascii="Avenir Next LT Pro" w:hAnsi="Avenir Next LT Pro" w:cs="Arial"/>
                <w:sz w:val="22"/>
                <w:szCs w:val="22"/>
                <w:lang w:val="pt-PT"/>
              </w:rPr>
              <w:t>ing</w:t>
            </w:r>
            <w:r w:rsidRPr="00125020">
              <w:rPr>
                <w:rFonts w:ascii="Avenir Next LT Pro" w:hAnsi="Avenir Next LT Pro" w:cs="Arial"/>
                <w:sz w:val="22"/>
                <w:szCs w:val="22"/>
                <w:lang w:val="pt-PT"/>
              </w:rPr>
              <w:t>.</w:t>
            </w:r>
          </w:p>
        </w:tc>
      </w:tr>
    </w:tbl>
    <w:p w14:paraId="736B50CD" w14:textId="77777777" w:rsidR="004E2655" w:rsidRPr="00125020" w:rsidRDefault="004E2655" w:rsidP="004E2655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4E2655" w:rsidRPr="00125020" w14:paraId="5A19067E" w14:textId="77777777" w:rsidTr="00760465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707AB3A" w14:textId="33C8B3D6" w:rsidR="004E2655" w:rsidRPr="00125020" w:rsidRDefault="00FB50F4" w:rsidP="001A4B01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7B2AB3D5" wp14:editId="11D0DDF3">
                  <wp:extent cx="2879773" cy="2160000"/>
                  <wp:effectExtent l="0" t="0" r="0" b="0"/>
                  <wp:docPr id="185931374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C40B97E" w14:textId="4484BE7E" w:rsidR="004E2655" w:rsidRPr="00125020" w:rsidRDefault="00FB50F4" w:rsidP="00760465">
            <w:pPr>
              <w:spacing w:after="0"/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2C6BE20F" wp14:editId="771593B7">
                  <wp:extent cx="2828925" cy="2159635"/>
                  <wp:effectExtent l="0" t="0" r="9525" b="0"/>
                  <wp:docPr id="21025452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655" w:rsidRPr="00125020" w14:paraId="735D7BC3" w14:textId="77777777" w:rsidTr="0076046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D1AE306" w14:textId="77777777" w:rsidR="004E2655" w:rsidRPr="00125020" w:rsidRDefault="004E2655" w:rsidP="004E2655">
            <w:pPr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pt-PT"/>
              </w:rPr>
              <w:t>Commenced souding ballast.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B840916" w14:textId="77777777" w:rsidR="004E2655" w:rsidRPr="00125020" w:rsidRDefault="004E2655" w:rsidP="004E2655">
            <w:pPr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12502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Final </w:t>
            </w:r>
            <w:proofErr w:type="spellStart"/>
            <w:r w:rsidRPr="00125020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density</w:t>
            </w:r>
            <w:proofErr w:type="spellEnd"/>
            <w:r w:rsidRPr="0012502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sea </w:t>
            </w:r>
            <w:proofErr w:type="spellStart"/>
            <w:r w:rsidRPr="00125020">
              <w:rPr>
                <w:rFonts w:ascii="Avenir Next LT Pro" w:hAnsi="Avenir Next LT Pro" w:cs="Arial"/>
                <w:sz w:val="22"/>
                <w:szCs w:val="22"/>
                <w:lang w:val="es-CL"/>
              </w:rPr>
              <w:t>w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Pr="00125020">
              <w:rPr>
                <w:rFonts w:ascii="Avenir Next LT Pro" w:hAnsi="Avenir Next LT Pro" w:cs="Arial"/>
                <w:sz w:val="22"/>
                <w:szCs w:val="22"/>
                <w:lang w:val="es-CL"/>
              </w:rPr>
              <w:t>ter</w:t>
            </w:r>
            <w:proofErr w:type="spellEnd"/>
            <w:r w:rsidRPr="00125020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6461E1D2" w14:textId="77777777" w:rsidR="004E2655" w:rsidRPr="00125020" w:rsidRDefault="004E2655" w:rsidP="004E2655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val="es-CL" w:eastAsia="es-CL"/>
        </w:rPr>
      </w:pPr>
    </w:p>
    <w:p w14:paraId="42F550AC" w14:textId="77777777" w:rsidR="004E2655" w:rsidRPr="00125020" w:rsidRDefault="004E2655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val="es-CL" w:eastAsia="es-CL"/>
        </w:rPr>
      </w:pPr>
    </w:p>
    <w:sectPr w:rsidR="004E2655" w:rsidRPr="00125020" w:rsidSect="00F57B42">
      <w:headerReference w:type="default" r:id="rId29"/>
      <w:footerReference w:type="default" r:id="rId30"/>
      <w:footerReference w:type="first" r:id="rId31"/>
      <w:pgSz w:w="11907" w:h="16839" w:code="9"/>
      <w:pgMar w:top="707" w:right="1440" w:bottom="851" w:left="1440" w:header="6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F8820" w14:textId="77777777" w:rsidR="005B1483" w:rsidRDefault="005B1483" w:rsidP="006B5BED">
      <w:r>
        <w:separator/>
      </w:r>
    </w:p>
  </w:endnote>
  <w:endnote w:type="continuationSeparator" w:id="0">
    <w:p w14:paraId="31BAE58A" w14:textId="77777777" w:rsidR="005B1483" w:rsidRDefault="005B1483" w:rsidP="006B5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2F3ED5" w14:paraId="5EEDA2DA" w14:textId="77777777" w:rsidTr="00D24487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2F3ED5" w14:paraId="2C6AE1C3" w14:textId="77777777" w:rsidTr="00D2448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7373615B" w14:textId="77777777" w:rsidR="002F3ED5" w:rsidRPr="00197E95" w:rsidRDefault="002F3ED5" w:rsidP="002F3ED5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1B63B981" w14:textId="77777777" w:rsidR="002F3ED5" w:rsidRPr="009E0923" w:rsidRDefault="002F3ED5" w:rsidP="002F3ED5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</w:rPr>
          </w:pPr>
          <w:r w:rsidRPr="009E0923">
            <w:rPr>
              <w:sz w:val="18"/>
              <w:lang w:val="es-ES"/>
            </w:rPr>
            <w:t xml:space="preserve">Page </w:t>
          </w:r>
          <w:r w:rsidRPr="009E0923">
            <w:rPr>
              <w:b/>
              <w:bCs/>
              <w:sz w:val="18"/>
            </w:rPr>
            <w:fldChar w:fldCharType="begin"/>
          </w:r>
          <w:r w:rsidRPr="009E0923">
            <w:rPr>
              <w:b/>
              <w:bCs/>
              <w:sz w:val="18"/>
            </w:rPr>
            <w:instrText>PAGE  \* Arabic  \* MERGEFORMAT</w:instrText>
          </w:r>
          <w:r w:rsidRPr="009E0923"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 w:rsidRPr="009E0923">
            <w:rPr>
              <w:b/>
              <w:bCs/>
              <w:sz w:val="18"/>
            </w:rPr>
            <w:fldChar w:fldCharType="end"/>
          </w:r>
          <w:r w:rsidRPr="009E0923">
            <w:rPr>
              <w:sz w:val="18"/>
              <w:lang w:val="es-ES"/>
            </w:rPr>
            <w:t xml:space="preserve"> </w:t>
          </w:r>
          <w:r w:rsidRPr="009E0923">
            <w:rPr>
              <w:noProof/>
              <w:sz w:val="18"/>
              <w:lang w:val="en-GB"/>
            </w:rPr>
            <w:t>of</w:t>
          </w:r>
          <w:r w:rsidRPr="009E0923">
            <w:rPr>
              <w:sz w:val="18"/>
              <w:lang w:val="es-ES"/>
            </w:rPr>
            <w:t xml:space="preserve"> </w:t>
          </w:r>
          <w:r w:rsidRPr="009E0923">
            <w:rPr>
              <w:b/>
              <w:bCs/>
              <w:sz w:val="18"/>
            </w:rPr>
            <w:fldChar w:fldCharType="begin"/>
          </w:r>
          <w:r w:rsidRPr="009E0923">
            <w:rPr>
              <w:b/>
              <w:bCs/>
              <w:sz w:val="18"/>
            </w:rPr>
            <w:instrText>NUMPAGES  \* Arabic  \* MERGEFORMAT</w:instrText>
          </w:r>
          <w:r w:rsidRPr="009E0923"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 w:rsidRPr="009E0923">
            <w:rPr>
              <w:b/>
              <w:bCs/>
              <w:sz w:val="18"/>
            </w:rPr>
            <w:fldChar w:fldCharType="end"/>
          </w:r>
        </w:p>
        <w:p w14:paraId="5BD03E29" w14:textId="77777777" w:rsidR="002F3ED5" w:rsidRPr="00197E95" w:rsidRDefault="002F3ED5" w:rsidP="002F3ED5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2D8FC1F1" w14:textId="77777777" w:rsidR="00C868CA" w:rsidRDefault="00C868CA" w:rsidP="00C868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2F3ED5" w14:paraId="6CB3C63A" w14:textId="77777777" w:rsidTr="00D24487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2F3ED5" w14:paraId="26D87874" w14:textId="77777777" w:rsidTr="00D2448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84AC0F0" w14:textId="77777777" w:rsidR="002F3ED5" w:rsidRPr="00197E95" w:rsidRDefault="002F3ED5" w:rsidP="002F3ED5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5991B5A2" w14:textId="77777777" w:rsidR="002F3ED5" w:rsidRPr="009E0923" w:rsidRDefault="002F3ED5" w:rsidP="002F3ED5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</w:rPr>
          </w:pPr>
          <w:r w:rsidRPr="009E0923">
            <w:rPr>
              <w:sz w:val="18"/>
              <w:lang w:val="es-ES"/>
            </w:rPr>
            <w:t xml:space="preserve">Page </w:t>
          </w:r>
          <w:r w:rsidRPr="009E0923">
            <w:rPr>
              <w:b/>
              <w:bCs/>
              <w:sz w:val="18"/>
            </w:rPr>
            <w:fldChar w:fldCharType="begin"/>
          </w:r>
          <w:r w:rsidRPr="009E0923">
            <w:rPr>
              <w:b/>
              <w:bCs/>
              <w:sz w:val="18"/>
            </w:rPr>
            <w:instrText>PAGE  \* Arabic  \* MERGEFORMAT</w:instrText>
          </w:r>
          <w:r w:rsidRPr="009E0923"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 w:rsidRPr="009E0923">
            <w:rPr>
              <w:b/>
              <w:bCs/>
              <w:sz w:val="18"/>
            </w:rPr>
            <w:fldChar w:fldCharType="end"/>
          </w:r>
          <w:r w:rsidRPr="009E0923">
            <w:rPr>
              <w:sz w:val="18"/>
              <w:lang w:val="es-ES"/>
            </w:rPr>
            <w:t xml:space="preserve"> </w:t>
          </w:r>
          <w:r w:rsidRPr="009E0923">
            <w:rPr>
              <w:noProof/>
              <w:sz w:val="18"/>
              <w:lang w:val="en-GB"/>
            </w:rPr>
            <w:t>of</w:t>
          </w:r>
          <w:r w:rsidRPr="009E0923">
            <w:rPr>
              <w:sz w:val="18"/>
              <w:lang w:val="es-ES"/>
            </w:rPr>
            <w:t xml:space="preserve"> </w:t>
          </w:r>
          <w:r w:rsidRPr="009E0923">
            <w:rPr>
              <w:b/>
              <w:bCs/>
              <w:sz w:val="18"/>
            </w:rPr>
            <w:fldChar w:fldCharType="begin"/>
          </w:r>
          <w:r w:rsidRPr="009E0923">
            <w:rPr>
              <w:b/>
              <w:bCs/>
              <w:sz w:val="18"/>
            </w:rPr>
            <w:instrText>NUMPAGES  \* Arabic  \* MERGEFORMAT</w:instrText>
          </w:r>
          <w:r w:rsidRPr="009E0923"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 w:rsidRPr="009E0923">
            <w:rPr>
              <w:b/>
              <w:bCs/>
              <w:sz w:val="18"/>
            </w:rPr>
            <w:fldChar w:fldCharType="end"/>
          </w:r>
        </w:p>
        <w:p w14:paraId="45F1EA3B" w14:textId="77777777" w:rsidR="002F3ED5" w:rsidRPr="00197E95" w:rsidRDefault="002F3ED5" w:rsidP="002F3ED5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7776C99B" w14:textId="77777777" w:rsidR="00C868CA" w:rsidRPr="00C868CA" w:rsidRDefault="00C868CA" w:rsidP="00C868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4AA2C" w14:textId="77777777" w:rsidR="005B1483" w:rsidRDefault="005B1483" w:rsidP="006B5BED">
      <w:r>
        <w:separator/>
      </w:r>
    </w:p>
  </w:footnote>
  <w:footnote w:type="continuationSeparator" w:id="0">
    <w:p w14:paraId="7E52A980" w14:textId="77777777" w:rsidR="005B1483" w:rsidRDefault="005B1483" w:rsidP="006B5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95"/>
      <w:gridCol w:w="7419"/>
    </w:tblGrid>
    <w:tr w:rsidR="00F57B42" w:rsidRPr="00C868CA" w14:paraId="3D3652C2" w14:textId="77777777" w:rsidTr="00D24487">
      <w:trPr>
        <w:trHeight w:val="1129"/>
      </w:trPr>
      <w:tc>
        <w:tcPr>
          <w:tcW w:w="917" w:type="pct"/>
          <w:tcMar>
            <w:right w:w="567" w:type="dxa"/>
          </w:tcMar>
        </w:tcPr>
        <w:p w14:paraId="46679E0B" w14:textId="1C024A70" w:rsidR="00F57B42" w:rsidRPr="00525ACE" w:rsidRDefault="00F57B42" w:rsidP="00F57B42">
          <w:pPr>
            <w:pStyle w:val="Encabezado"/>
            <w:tabs>
              <w:tab w:val="left" w:pos="1704"/>
              <w:tab w:val="left" w:pos="5220"/>
            </w:tabs>
            <w:ind w:left="428" w:right="-504"/>
          </w:pPr>
          <w:r>
            <w:rPr>
              <w:noProof/>
            </w:rPr>
            <w:t xml:space="preserve">            </w:t>
          </w:r>
          <w:r>
            <w:rPr>
              <w:noProof/>
            </w:rPr>
            <w:drawing>
              <wp:inline distT="0" distB="0" distL="0" distR="0" wp14:anchorId="1EEE679B" wp14:editId="3B0972A3">
                <wp:extent cx="762000" cy="774065"/>
                <wp:effectExtent l="0" t="0" r="0" b="698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        </w:t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1026E564" w14:textId="77777777" w:rsidR="00F57B42" w:rsidRPr="00F94A3E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  <w:r w:rsidRPr="00F94A3E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</w:rPr>
            <w:t xml:space="preserve">ALS Inspection Chile </w:t>
          </w:r>
          <w:r w:rsidRPr="00F94A3E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</w:rPr>
            <w:t>SpA</w:t>
          </w:r>
          <w:r w:rsidRPr="00F94A3E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</w:rPr>
            <w:t xml:space="preserve"> </w:t>
          </w:r>
          <w:r w:rsidRPr="00F94A3E">
            <w:rPr>
              <w:rFonts w:ascii="Avenir Next LT Pro" w:hAnsi="Avenir Next LT Pro"/>
              <w:b/>
              <w:bCs/>
              <w:sz w:val="18"/>
            </w:rPr>
            <w:br/>
          </w:r>
          <w:proofErr w:type="spellStart"/>
          <w:r w:rsidRPr="00F94A3E">
            <w:rPr>
              <w:rFonts w:ascii="Avenir Next LT Pro" w:hAnsi="Avenir Next LT Pro"/>
              <w:sz w:val="18"/>
            </w:rPr>
            <w:t>Limache</w:t>
          </w:r>
          <w:proofErr w:type="spellEnd"/>
          <w:r w:rsidRPr="00F94A3E">
            <w:rPr>
              <w:rFonts w:ascii="Avenir Next LT Pro" w:hAnsi="Avenir Next LT Pro"/>
              <w:sz w:val="18"/>
            </w:rPr>
            <w:t xml:space="preserve"> 3405, Office 61</w:t>
          </w:r>
          <w:r w:rsidRPr="00F94A3E">
            <w:rPr>
              <w:rFonts w:ascii="Avenir Next LT Pro" w:hAnsi="Avenir Next LT Pro"/>
              <w:sz w:val="18"/>
            </w:rPr>
            <w:br/>
            <w:t>Viña del Mar, CHILE</w:t>
          </w:r>
        </w:p>
        <w:p w14:paraId="3F3AD531" w14:textId="77777777" w:rsidR="00F57B42" w:rsidRPr="00F94A3E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  <w:r w:rsidRPr="00F94A3E">
            <w:rPr>
              <w:rFonts w:ascii="Avenir Next LT Pro" w:hAnsi="Avenir Next LT Pro"/>
              <w:sz w:val="18"/>
            </w:rPr>
            <w:t>T +56 32 2545 500</w:t>
          </w:r>
        </w:p>
        <w:p w14:paraId="4F11848D" w14:textId="77777777" w:rsidR="00F57B42" w:rsidRPr="00F94A3E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</w:p>
        <w:p w14:paraId="6E170790" w14:textId="16597A38" w:rsidR="00F57B42" w:rsidRPr="00F94A3E" w:rsidRDefault="00F57B42" w:rsidP="00F57B42">
          <w:pPr>
            <w:pStyle w:val="Encabezado"/>
            <w:tabs>
              <w:tab w:val="left" w:pos="3435"/>
            </w:tabs>
            <w:spacing w:before="60"/>
            <w:jc w:val="right"/>
            <w:rPr>
              <w:rFonts w:ascii="Avenir Next LT Pro" w:hAnsi="Avenir Next LT Pro"/>
              <w:sz w:val="18"/>
            </w:rPr>
          </w:pPr>
          <w:r w:rsidRPr="00F94A3E">
            <w:rPr>
              <w:rFonts w:ascii="Avenir Next LT Pro" w:hAnsi="Avenir Next LT Pro"/>
              <w:sz w:val="18"/>
            </w:rPr>
            <w:t xml:space="preserve">             </w:t>
          </w:r>
          <w:r w:rsidRPr="00F94A3E">
            <w:rPr>
              <w:rFonts w:ascii="Avenir Next LT Pro" w:hAnsi="Avenir Next LT Pro"/>
              <w:sz w:val="18"/>
              <w:lang w:val="en-GB"/>
            </w:rPr>
            <w:t>Report</w:t>
          </w:r>
          <w:r w:rsidRPr="00F94A3E">
            <w:rPr>
              <w:rFonts w:ascii="Avenir Next LT Pro" w:hAnsi="Avenir Next LT Pro"/>
              <w:sz w:val="18"/>
            </w:rPr>
            <w:t xml:space="preserve">: </w:t>
          </w:r>
          <w:r w:rsidR="009176AA" w:rsidRPr="009176AA">
            <w:rPr>
              <w:rFonts w:ascii="Avenir Next LT Pro" w:hAnsi="Avenir Next LT Pro"/>
              <w:sz w:val="18"/>
            </w:rPr>
            <w:t>PMO-2</w:t>
          </w:r>
          <w:r w:rsidR="005B6315">
            <w:rPr>
              <w:rFonts w:ascii="Avenir Next LT Pro" w:hAnsi="Avenir Next LT Pro"/>
              <w:sz w:val="18"/>
            </w:rPr>
            <w:t>60</w:t>
          </w:r>
          <w:r w:rsidR="00C747A3">
            <w:rPr>
              <w:rFonts w:ascii="Avenir Next LT Pro" w:hAnsi="Avenir Next LT Pro"/>
              <w:sz w:val="18"/>
            </w:rPr>
            <w:t>5</w:t>
          </w:r>
          <w:r w:rsidR="009176AA" w:rsidRPr="009176AA">
            <w:rPr>
              <w:rFonts w:ascii="Avenir Next LT Pro" w:hAnsi="Avenir Next LT Pro"/>
              <w:sz w:val="18"/>
            </w:rPr>
            <w:t>-</w:t>
          </w:r>
          <w:r w:rsidR="00C747A3">
            <w:rPr>
              <w:rFonts w:ascii="Avenir Next LT Pro" w:hAnsi="Avenir Next LT Pro"/>
              <w:sz w:val="18"/>
            </w:rPr>
            <w:t>1714</w:t>
          </w:r>
        </w:p>
        <w:p w14:paraId="048A0033" w14:textId="11F98361" w:rsidR="00F57B42" w:rsidRPr="00C868CA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</w:rPr>
          </w:pPr>
          <w:r w:rsidRPr="00F94A3E">
            <w:rPr>
              <w:rFonts w:ascii="Avenir Next LT Pro" w:hAnsi="Avenir Next LT Pro"/>
              <w:sz w:val="18"/>
            </w:rPr>
            <w:t xml:space="preserve">                                                                                     </w:t>
          </w:r>
          <w:r>
            <w:rPr>
              <w:rFonts w:ascii="Avenir Next LT Pro" w:hAnsi="Avenir Next LT Pro"/>
              <w:sz w:val="18"/>
            </w:rPr>
            <w:t xml:space="preserve">                    </w:t>
          </w:r>
          <w:r w:rsidRPr="00F94A3E">
            <w:rPr>
              <w:rFonts w:ascii="Avenir Next LT Pro" w:hAnsi="Avenir Next LT Pro"/>
              <w:sz w:val="18"/>
            </w:rPr>
            <w:t>Date:</w:t>
          </w:r>
          <w:r w:rsidR="00FA5F74">
            <w:rPr>
              <w:rFonts w:ascii="Avenir Next LT Pro" w:hAnsi="Avenir Next LT Pro"/>
              <w:sz w:val="18"/>
            </w:rPr>
            <w:t xml:space="preserve"> </w:t>
          </w:r>
          <w:r w:rsidR="005B6315">
            <w:rPr>
              <w:rFonts w:ascii="Avenir Next LT Pro" w:hAnsi="Avenir Next LT Pro"/>
              <w:sz w:val="18"/>
            </w:rPr>
            <w:t>Ma</w:t>
          </w:r>
          <w:r w:rsidR="00C747A3">
            <w:rPr>
              <w:rFonts w:ascii="Avenir Next LT Pro" w:hAnsi="Avenir Next LT Pro"/>
              <w:sz w:val="18"/>
            </w:rPr>
            <w:t>y 15</w:t>
          </w:r>
          <w:r w:rsidR="005B6315">
            <w:rPr>
              <w:rFonts w:ascii="Avenir Next LT Pro" w:hAnsi="Avenir Next LT Pro"/>
              <w:sz w:val="18"/>
            </w:rPr>
            <w:t xml:space="preserve">, </w:t>
          </w:r>
          <w:proofErr w:type="gramStart"/>
          <w:r w:rsidR="005B6315">
            <w:rPr>
              <w:rFonts w:ascii="Avenir Next LT Pro" w:hAnsi="Avenir Next LT Pro"/>
              <w:sz w:val="18"/>
            </w:rPr>
            <w:t>2026</w:t>
          </w:r>
          <w:proofErr w:type="gramEnd"/>
          <w:r w:rsidRPr="00C868CA">
            <w:rPr>
              <w:sz w:val="18"/>
            </w:rPr>
            <w:t xml:space="preserve"> </w:t>
          </w:r>
        </w:p>
      </w:tc>
    </w:tr>
  </w:tbl>
  <w:p w14:paraId="09AFB0BB" w14:textId="77777777" w:rsidR="00F57B42" w:rsidRDefault="00F57B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64C9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7068B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D2F46"/>
    <w:multiLevelType w:val="hybridMultilevel"/>
    <w:tmpl w:val="D1123D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507BF"/>
    <w:multiLevelType w:val="hybridMultilevel"/>
    <w:tmpl w:val="82128A0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70351"/>
    <w:multiLevelType w:val="hybridMultilevel"/>
    <w:tmpl w:val="DAF2FE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A4DCF"/>
    <w:multiLevelType w:val="hybridMultilevel"/>
    <w:tmpl w:val="101A38B6"/>
    <w:lvl w:ilvl="0" w:tplc="8E3AABA2">
      <w:start w:val="5"/>
      <w:numFmt w:val="bullet"/>
      <w:lvlText w:val="-"/>
      <w:lvlJc w:val="left"/>
      <w:pPr>
        <w:ind w:left="1080" w:hanging="360"/>
      </w:pPr>
      <w:rPr>
        <w:rFonts w:ascii="Lucida Sans" w:eastAsia="Times New Roman" w:hAnsi="Lucida Sans" w:cs="Lucida 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D0454B"/>
    <w:multiLevelType w:val="hybridMultilevel"/>
    <w:tmpl w:val="3870A1A4"/>
    <w:lvl w:ilvl="0" w:tplc="99FC07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63A16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9454E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E6F42"/>
    <w:multiLevelType w:val="hybridMultilevel"/>
    <w:tmpl w:val="0D50023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F6261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8737B"/>
    <w:multiLevelType w:val="hybridMultilevel"/>
    <w:tmpl w:val="7C86C0D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55E14"/>
    <w:multiLevelType w:val="hybridMultilevel"/>
    <w:tmpl w:val="E036276A"/>
    <w:lvl w:ilvl="0" w:tplc="99FC07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E178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75236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D1818"/>
    <w:multiLevelType w:val="hybridMultilevel"/>
    <w:tmpl w:val="D1123D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B2642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9078E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B3541"/>
    <w:multiLevelType w:val="hybridMultilevel"/>
    <w:tmpl w:val="D1123D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407C54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85A94"/>
    <w:multiLevelType w:val="hybridMultilevel"/>
    <w:tmpl w:val="777C2CBC"/>
    <w:lvl w:ilvl="0" w:tplc="61B6E5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876106">
    <w:abstractNumId w:val="12"/>
  </w:num>
  <w:num w:numId="2" w16cid:durableId="352079354">
    <w:abstractNumId w:val="10"/>
  </w:num>
  <w:num w:numId="3" w16cid:durableId="349838041">
    <w:abstractNumId w:val="5"/>
  </w:num>
  <w:num w:numId="4" w16cid:durableId="1641182819">
    <w:abstractNumId w:val="9"/>
  </w:num>
  <w:num w:numId="5" w16cid:durableId="1112549323">
    <w:abstractNumId w:val="14"/>
  </w:num>
  <w:num w:numId="6" w16cid:durableId="1992828391">
    <w:abstractNumId w:val="8"/>
  </w:num>
  <w:num w:numId="7" w16cid:durableId="265116653">
    <w:abstractNumId w:val="0"/>
  </w:num>
  <w:num w:numId="8" w16cid:durableId="1620454478">
    <w:abstractNumId w:val="18"/>
  </w:num>
  <w:num w:numId="9" w16cid:durableId="1990282700">
    <w:abstractNumId w:val="17"/>
  </w:num>
  <w:num w:numId="10" w16cid:durableId="2059619557">
    <w:abstractNumId w:val="1"/>
  </w:num>
  <w:num w:numId="11" w16cid:durableId="812254255">
    <w:abstractNumId w:val="13"/>
  </w:num>
  <w:num w:numId="12" w16cid:durableId="484468557">
    <w:abstractNumId w:val="3"/>
  </w:num>
  <w:num w:numId="13" w16cid:durableId="1014961207">
    <w:abstractNumId w:val="6"/>
  </w:num>
  <w:num w:numId="14" w16cid:durableId="249965846">
    <w:abstractNumId w:val="21"/>
  </w:num>
  <w:num w:numId="15" w16cid:durableId="394163336">
    <w:abstractNumId w:val="7"/>
  </w:num>
  <w:num w:numId="16" w16cid:durableId="1573856217">
    <w:abstractNumId w:val="11"/>
  </w:num>
  <w:num w:numId="17" w16cid:durableId="18900950">
    <w:abstractNumId w:val="20"/>
  </w:num>
  <w:num w:numId="18" w16cid:durableId="368653344">
    <w:abstractNumId w:val="4"/>
  </w:num>
  <w:num w:numId="19" w16cid:durableId="404304097">
    <w:abstractNumId w:val="2"/>
  </w:num>
  <w:num w:numId="20" w16cid:durableId="137454478">
    <w:abstractNumId w:val="16"/>
  </w:num>
  <w:num w:numId="21" w16cid:durableId="745304806">
    <w:abstractNumId w:val="19"/>
  </w:num>
  <w:num w:numId="22" w16cid:durableId="36675676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199"/>
    <w:rsid w:val="000032D0"/>
    <w:rsid w:val="00004472"/>
    <w:rsid w:val="00006CC5"/>
    <w:rsid w:val="00020BFD"/>
    <w:rsid w:val="00020DC0"/>
    <w:rsid w:val="000254B6"/>
    <w:rsid w:val="0006671B"/>
    <w:rsid w:val="000745CD"/>
    <w:rsid w:val="000747D4"/>
    <w:rsid w:val="00077F2D"/>
    <w:rsid w:val="000B09E1"/>
    <w:rsid w:val="000B2AA2"/>
    <w:rsid w:val="000B7FB5"/>
    <w:rsid w:val="000E6CC2"/>
    <w:rsid w:val="00102626"/>
    <w:rsid w:val="001045F1"/>
    <w:rsid w:val="00111AE4"/>
    <w:rsid w:val="001149F2"/>
    <w:rsid w:val="00125020"/>
    <w:rsid w:val="0012675A"/>
    <w:rsid w:val="00133F64"/>
    <w:rsid w:val="00140E7B"/>
    <w:rsid w:val="00156BDA"/>
    <w:rsid w:val="001666C6"/>
    <w:rsid w:val="00166FCD"/>
    <w:rsid w:val="00172382"/>
    <w:rsid w:val="00173089"/>
    <w:rsid w:val="001835B7"/>
    <w:rsid w:val="00185D88"/>
    <w:rsid w:val="0019745C"/>
    <w:rsid w:val="001A4B01"/>
    <w:rsid w:val="001A6916"/>
    <w:rsid w:val="001D5384"/>
    <w:rsid w:val="001D690A"/>
    <w:rsid w:val="001F7474"/>
    <w:rsid w:val="001F7E48"/>
    <w:rsid w:val="00220362"/>
    <w:rsid w:val="00250E89"/>
    <w:rsid w:val="00250FB2"/>
    <w:rsid w:val="002517CA"/>
    <w:rsid w:val="00282D3C"/>
    <w:rsid w:val="00283970"/>
    <w:rsid w:val="00295713"/>
    <w:rsid w:val="00296A79"/>
    <w:rsid w:val="002A1600"/>
    <w:rsid w:val="002A7266"/>
    <w:rsid w:val="002D2CED"/>
    <w:rsid w:val="002D72DC"/>
    <w:rsid w:val="002E3624"/>
    <w:rsid w:val="002F3ED5"/>
    <w:rsid w:val="00303C8F"/>
    <w:rsid w:val="003129B1"/>
    <w:rsid w:val="003322FA"/>
    <w:rsid w:val="00333A43"/>
    <w:rsid w:val="00334544"/>
    <w:rsid w:val="003369D2"/>
    <w:rsid w:val="0034679A"/>
    <w:rsid w:val="0036143D"/>
    <w:rsid w:val="0036305E"/>
    <w:rsid w:val="003B418F"/>
    <w:rsid w:val="003C3E06"/>
    <w:rsid w:val="003C6849"/>
    <w:rsid w:val="003C71A2"/>
    <w:rsid w:val="003D071F"/>
    <w:rsid w:val="003D3C04"/>
    <w:rsid w:val="003D7502"/>
    <w:rsid w:val="003F36F0"/>
    <w:rsid w:val="0041326A"/>
    <w:rsid w:val="00421946"/>
    <w:rsid w:val="00424C2B"/>
    <w:rsid w:val="00425127"/>
    <w:rsid w:val="00430991"/>
    <w:rsid w:val="0045728E"/>
    <w:rsid w:val="00460590"/>
    <w:rsid w:val="004655B7"/>
    <w:rsid w:val="00476976"/>
    <w:rsid w:val="00492204"/>
    <w:rsid w:val="00495D3C"/>
    <w:rsid w:val="004B67F3"/>
    <w:rsid w:val="004E2655"/>
    <w:rsid w:val="004F53B3"/>
    <w:rsid w:val="00500AE3"/>
    <w:rsid w:val="005378FE"/>
    <w:rsid w:val="00543199"/>
    <w:rsid w:val="005656E4"/>
    <w:rsid w:val="005659AA"/>
    <w:rsid w:val="00565C6F"/>
    <w:rsid w:val="005730D0"/>
    <w:rsid w:val="005762CD"/>
    <w:rsid w:val="0058010F"/>
    <w:rsid w:val="005A6125"/>
    <w:rsid w:val="005B1483"/>
    <w:rsid w:val="005B6315"/>
    <w:rsid w:val="005D6177"/>
    <w:rsid w:val="005E4FBA"/>
    <w:rsid w:val="005E7D8A"/>
    <w:rsid w:val="005F1B61"/>
    <w:rsid w:val="005F33D1"/>
    <w:rsid w:val="005F44E9"/>
    <w:rsid w:val="00620366"/>
    <w:rsid w:val="006279CC"/>
    <w:rsid w:val="0063061F"/>
    <w:rsid w:val="006308C6"/>
    <w:rsid w:val="00632394"/>
    <w:rsid w:val="00635883"/>
    <w:rsid w:val="00635E27"/>
    <w:rsid w:val="00641ABF"/>
    <w:rsid w:val="00671C3A"/>
    <w:rsid w:val="00680FF3"/>
    <w:rsid w:val="00681458"/>
    <w:rsid w:val="006824F1"/>
    <w:rsid w:val="006932D4"/>
    <w:rsid w:val="006950A0"/>
    <w:rsid w:val="006B30F7"/>
    <w:rsid w:val="006B5BED"/>
    <w:rsid w:val="006D278F"/>
    <w:rsid w:val="00712893"/>
    <w:rsid w:val="00713875"/>
    <w:rsid w:val="007301AD"/>
    <w:rsid w:val="00740C4E"/>
    <w:rsid w:val="00761B3E"/>
    <w:rsid w:val="00765C10"/>
    <w:rsid w:val="007A4CA5"/>
    <w:rsid w:val="007A7098"/>
    <w:rsid w:val="007B549E"/>
    <w:rsid w:val="007B580C"/>
    <w:rsid w:val="007B5B97"/>
    <w:rsid w:val="007B6721"/>
    <w:rsid w:val="007C2F40"/>
    <w:rsid w:val="007C5899"/>
    <w:rsid w:val="007E1A12"/>
    <w:rsid w:val="00803C8D"/>
    <w:rsid w:val="00815B90"/>
    <w:rsid w:val="00823809"/>
    <w:rsid w:val="00825A70"/>
    <w:rsid w:val="00825FDD"/>
    <w:rsid w:val="008372DD"/>
    <w:rsid w:val="00843CDC"/>
    <w:rsid w:val="00844823"/>
    <w:rsid w:val="00863B40"/>
    <w:rsid w:val="00884F48"/>
    <w:rsid w:val="0089680E"/>
    <w:rsid w:val="008C1572"/>
    <w:rsid w:val="008E2E20"/>
    <w:rsid w:val="008F4F63"/>
    <w:rsid w:val="0090241E"/>
    <w:rsid w:val="0090692A"/>
    <w:rsid w:val="00910666"/>
    <w:rsid w:val="009176AA"/>
    <w:rsid w:val="00926F68"/>
    <w:rsid w:val="00933EA1"/>
    <w:rsid w:val="00935277"/>
    <w:rsid w:val="00936B62"/>
    <w:rsid w:val="00951A08"/>
    <w:rsid w:val="009540A1"/>
    <w:rsid w:val="00963B47"/>
    <w:rsid w:val="0097575F"/>
    <w:rsid w:val="00981B67"/>
    <w:rsid w:val="009937DB"/>
    <w:rsid w:val="009973F9"/>
    <w:rsid w:val="009A1D74"/>
    <w:rsid w:val="009A4467"/>
    <w:rsid w:val="009B2B47"/>
    <w:rsid w:val="009B2BE4"/>
    <w:rsid w:val="009C0694"/>
    <w:rsid w:val="009C2101"/>
    <w:rsid w:val="009E18CE"/>
    <w:rsid w:val="009E2CA5"/>
    <w:rsid w:val="009E4B32"/>
    <w:rsid w:val="009E6498"/>
    <w:rsid w:val="00A2460E"/>
    <w:rsid w:val="00A35D24"/>
    <w:rsid w:val="00A36EB1"/>
    <w:rsid w:val="00A4695C"/>
    <w:rsid w:val="00A86F83"/>
    <w:rsid w:val="00A96AD8"/>
    <w:rsid w:val="00AC0B5E"/>
    <w:rsid w:val="00AC2E5F"/>
    <w:rsid w:val="00AD36D5"/>
    <w:rsid w:val="00AE504A"/>
    <w:rsid w:val="00AF6F2D"/>
    <w:rsid w:val="00B02B24"/>
    <w:rsid w:val="00B1398E"/>
    <w:rsid w:val="00B1731E"/>
    <w:rsid w:val="00B5508C"/>
    <w:rsid w:val="00B55196"/>
    <w:rsid w:val="00B56D94"/>
    <w:rsid w:val="00B71054"/>
    <w:rsid w:val="00B748DC"/>
    <w:rsid w:val="00B9645D"/>
    <w:rsid w:val="00BA4F42"/>
    <w:rsid w:val="00BB2FA8"/>
    <w:rsid w:val="00BE155A"/>
    <w:rsid w:val="00BE2FB7"/>
    <w:rsid w:val="00BE4837"/>
    <w:rsid w:val="00BF71AC"/>
    <w:rsid w:val="00C01008"/>
    <w:rsid w:val="00C13509"/>
    <w:rsid w:val="00C27786"/>
    <w:rsid w:val="00C32B26"/>
    <w:rsid w:val="00C57E26"/>
    <w:rsid w:val="00C66AFE"/>
    <w:rsid w:val="00C672F2"/>
    <w:rsid w:val="00C7221B"/>
    <w:rsid w:val="00C72299"/>
    <w:rsid w:val="00C747A3"/>
    <w:rsid w:val="00C868CA"/>
    <w:rsid w:val="00CB30ED"/>
    <w:rsid w:val="00CE14D6"/>
    <w:rsid w:val="00CE510C"/>
    <w:rsid w:val="00CE6898"/>
    <w:rsid w:val="00D13E6E"/>
    <w:rsid w:val="00D169E3"/>
    <w:rsid w:val="00D24BF4"/>
    <w:rsid w:val="00D345F6"/>
    <w:rsid w:val="00D4678A"/>
    <w:rsid w:val="00D54128"/>
    <w:rsid w:val="00D57BA4"/>
    <w:rsid w:val="00D62D8A"/>
    <w:rsid w:val="00D632C1"/>
    <w:rsid w:val="00D644FA"/>
    <w:rsid w:val="00D677D9"/>
    <w:rsid w:val="00D84171"/>
    <w:rsid w:val="00DB004B"/>
    <w:rsid w:val="00DD14F0"/>
    <w:rsid w:val="00DD2B00"/>
    <w:rsid w:val="00DE095F"/>
    <w:rsid w:val="00DE5825"/>
    <w:rsid w:val="00DE75D8"/>
    <w:rsid w:val="00DF7336"/>
    <w:rsid w:val="00E018E9"/>
    <w:rsid w:val="00E1176E"/>
    <w:rsid w:val="00E23BDC"/>
    <w:rsid w:val="00E36278"/>
    <w:rsid w:val="00E60664"/>
    <w:rsid w:val="00E62526"/>
    <w:rsid w:val="00E62EEF"/>
    <w:rsid w:val="00E65972"/>
    <w:rsid w:val="00E73225"/>
    <w:rsid w:val="00E740A8"/>
    <w:rsid w:val="00E90237"/>
    <w:rsid w:val="00E93100"/>
    <w:rsid w:val="00E94148"/>
    <w:rsid w:val="00E97ED4"/>
    <w:rsid w:val="00EB060E"/>
    <w:rsid w:val="00EC454E"/>
    <w:rsid w:val="00EC7271"/>
    <w:rsid w:val="00ED5301"/>
    <w:rsid w:val="00EE2620"/>
    <w:rsid w:val="00EF06AF"/>
    <w:rsid w:val="00F011AD"/>
    <w:rsid w:val="00F0354F"/>
    <w:rsid w:val="00F06830"/>
    <w:rsid w:val="00F121F9"/>
    <w:rsid w:val="00F338B4"/>
    <w:rsid w:val="00F33937"/>
    <w:rsid w:val="00F437DD"/>
    <w:rsid w:val="00F53589"/>
    <w:rsid w:val="00F54C38"/>
    <w:rsid w:val="00F57B42"/>
    <w:rsid w:val="00F836D1"/>
    <w:rsid w:val="00F94A3E"/>
    <w:rsid w:val="00F95DE5"/>
    <w:rsid w:val="00FA5026"/>
    <w:rsid w:val="00FA5F74"/>
    <w:rsid w:val="00FA7DC7"/>
    <w:rsid w:val="00FB1774"/>
    <w:rsid w:val="00FB4F08"/>
    <w:rsid w:val="00FB50F4"/>
    <w:rsid w:val="00FC1B43"/>
    <w:rsid w:val="00FC7A58"/>
    <w:rsid w:val="00FE2D15"/>
    <w:rsid w:val="00FE5083"/>
    <w:rsid w:val="00FE5213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AC701"/>
  <w15:chartTrackingRefBased/>
  <w15:docId w15:val="{07FD8F9B-B9AD-458E-8E29-E554C7BD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Theme="minorHAnsi" w:hAnsi="Lucida Sans" w:cstheme="minorBidi"/>
        <w:color w:val="404040" w:themeColor="text1" w:themeTint="BF"/>
        <w:sz w:val="18"/>
        <w:szCs w:val="1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721"/>
    <w:rPr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7B6721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DateLetterhead"/>
    <w:uiPriority w:val="1"/>
    <w:qFormat/>
    <w:rsid w:val="007B6721"/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7B6721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7B6721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7B6721"/>
    <w:rPr>
      <w:sz w:val="20"/>
    </w:rPr>
  </w:style>
  <w:style w:type="paragraph" w:customStyle="1" w:styleId="RegardingSubject">
    <w:name w:val="Regarding Subject"/>
    <w:basedOn w:val="Normal"/>
    <w:link w:val="RegardingSubjectChar"/>
    <w:qFormat/>
    <w:rsid w:val="007B6721"/>
    <w:pPr>
      <w:spacing w:after="400"/>
    </w:pPr>
  </w:style>
  <w:style w:type="character" w:customStyle="1" w:styleId="NameChar">
    <w:name w:val="Name Char"/>
    <w:basedOn w:val="Fuentedeprrafopredeter"/>
    <w:link w:val="Name"/>
    <w:rsid w:val="007B6721"/>
    <w:rPr>
      <w:sz w:val="20"/>
    </w:rPr>
  </w:style>
  <w:style w:type="character" w:customStyle="1" w:styleId="RegardingSubjectChar">
    <w:name w:val="Regarding Subject Char"/>
    <w:basedOn w:val="Fuentedeprrafopredeter"/>
    <w:link w:val="RegardingSubject"/>
    <w:rsid w:val="007B6721"/>
    <w:rPr>
      <w:sz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937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color w:val="auto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937DB"/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y2iqfc">
    <w:name w:val="y2iqfc"/>
    <w:basedOn w:val="Fuentedeprrafopredeter"/>
    <w:rsid w:val="00993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1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NN%20-%20ISO%20%202016-17\Formularios\ALS%20TEMPLATES%202020\ALS-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563CFCF2880D341BC25ED26657AC138" ma:contentTypeVersion="26" ma:contentTypeDescription="Upload an image." ma:contentTypeScope="" ma:versionID="baf280a4ac89ee1d6cad11a24b436a56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4660ca69-0102-4957-805e-e137a8b8ce74" xmlns:ns4="e3ef998d-c182-417b-8b70-095a1bf2678b" targetNamespace="http://schemas.microsoft.com/office/2006/metadata/properties" ma:root="true" ma:fieldsID="8bd86745b2f69be19ea426d9517306ad" ns1:_="" ns2:_="" ns3:_="" ns4:_="">
    <xsd:import namespace="http://schemas.microsoft.com/sharepoint/v3"/>
    <xsd:import namespace="http://schemas.microsoft.com/sharepoint/v3/fields"/>
    <xsd:import namespace="4660ca69-0102-4957-805e-e137a8b8ce74"/>
    <xsd:import namespace="e3ef998d-c182-417b-8b70-095a1bf2678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1:ThumbnailExists" minOccurs="0"/>
                <xsd:element ref="ns1:PreviewExists" minOccurs="0"/>
                <xsd:element ref="ns2:ImageWidth" minOccurs="0"/>
                <xsd:element ref="ns2:ImageHeight" minOccurs="0"/>
                <xsd:element ref="ns2:ImageCreateDate" minOccurs="0"/>
                <xsd:element ref="ns2:wic_System_Copyright" minOccurs="0"/>
                <xsd:element ref="ns3:Category" minOccurs="0"/>
                <xsd:element ref="ns3:Hide_x0020_item" minOccurs="0"/>
                <xsd:element ref="ns3:_x0065_a86" minOccurs="0"/>
                <xsd:element ref="ns3:_x006b_ez7" minOccurs="0"/>
                <xsd:element ref="ns3:gh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ImageWidth" ma:index="20" nillable="true" ma:displayName="Picture Width" ma:internalName="ImageWidth" ma:readOnly="true">
      <xsd:simpleType>
        <xsd:restriction base="dms:Unknown"/>
      </xsd:simpleType>
    </xsd:element>
    <xsd:element name="ImageHeight" ma:index="22" nillable="true" ma:displayName="Picture Height" ma:internalName="ImageHeight" ma:readOnly="true">
      <xsd:simpleType>
        <xsd:restriction base="dms:Unknown"/>
      </xsd:simpleType>
    </xsd:element>
    <xsd:element name="ImageCreateDate" ma:index="25" nillable="true" ma:displayName="Date Picture Taken" ma:description="" ma:format="DateTime" ma:hidden="true" ma:internalName="ImageCreateDate">
      <xsd:simpleType>
        <xsd:restriction base="dms:DateTime"/>
      </xsd:simpleType>
    </xsd:element>
    <xsd:element name="wic_System_Copyright" ma:index="26" nillable="true" ma:displayName="Copyright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0ca69-0102-4957-805e-e137a8b8ce74" elementFormDefault="qualified">
    <xsd:import namespace="http://schemas.microsoft.com/office/2006/documentManagement/types"/>
    <xsd:import namespace="http://schemas.microsoft.com/office/infopath/2007/PartnerControls"/>
    <xsd:element name="Category" ma:index="27" nillable="true" ma:displayName="Category" ma:format="Dropdown" ma:internalName="Category" ma:readOnly="false">
      <xsd:simpleType>
        <xsd:restriction base="dms:Choice">
          <xsd:enumeration value="Business Cards"/>
          <xsd:enumeration value="Comms"/>
          <xsd:enumeration value="Emails"/>
          <xsd:enumeration value="Stationary"/>
          <xsd:enumeration value="Business Development"/>
          <xsd:enumeration value="Report"/>
          <xsd:enumeration value="CV"/>
          <xsd:enumeration value="Job"/>
          <xsd:enumeration value="Corporate communication"/>
          <xsd:enumeration value="Announcement"/>
          <xsd:enumeration value="Fax"/>
          <xsd:enumeration value="Memo"/>
          <xsd:enumeration value="Letterhead"/>
          <xsd:enumeration value="Tender"/>
          <xsd:enumeration value="With compliments"/>
          <xsd:enumeration value="Desktop wallpaper"/>
        </xsd:restriction>
      </xsd:simpleType>
    </xsd:element>
    <xsd:element name="Hide_x0020_item" ma:index="28" nillable="true" ma:displayName="Hide item" ma:default="No" ma:format="Dropdown" ma:internalName="Hide_x0020_item" ma:readOnly="false">
      <xsd:simpleType>
        <xsd:restriction base="dms:Choice">
          <xsd:enumeration value="No"/>
          <xsd:enumeration value="Yes"/>
        </xsd:restriction>
      </xsd:simpleType>
    </xsd:element>
    <xsd:element name="_x0065_a86" ma:index="29" nillable="true" ma:displayName="Business" ma:default="Global" ma:format="Dropdown" ma:internalName="_x0065_a86" ma:readOnly="false">
      <xsd:simpleType>
        <xsd:restriction base="dms:Choice">
          <xsd:enumeration value="Global"/>
          <xsd:enumeration value="Asset Care"/>
          <xsd:enumeration value="Coal"/>
          <xsd:enumeration value="Consumer Products"/>
          <xsd:enumeration value="Corporate"/>
          <xsd:enumeration value="Electronics"/>
          <xsd:enumeration value="Environmental"/>
          <xsd:enumeration value="Food &amp; Pharmaceutical"/>
          <xsd:enumeration value="Geochemistry"/>
          <xsd:enumeration value="Inspection"/>
          <xsd:enumeration value="Metallurgy"/>
          <xsd:enumeration value="Mine Site"/>
          <xsd:enumeration value="Oil &amp; Gas"/>
          <xsd:enumeration value="Tribology"/>
        </xsd:restriction>
      </xsd:simpleType>
    </xsd:element>
    <xsd:element name="_x006b_ez7" ma:index="30" nillable="true" ma:displayName="Country" ma:format="Dropdown" ma:internalName="_x006b_ez7" ma:readOnly="false">
      <xsd:simpleType>
        <xsd:restriction base="dms:Choice">
          <xsd:enumeration value="ALL"/>
          <xsd:enumeration value="Algeria"/>
          <xsd:enumeration value="Angola"/>
          <xsd:enumeration value="Argentina"/>
          <xsd:enumeration value="Australia"/>
          <xsd:enumeration value="Austria"/>
          <xsd:enumeration value="Bahrain"/>
          <xsd:enumeration value="Belgium"/>
          <xsd:enumeration value="Bolivia"/>
          <xsd:enumeration value="Brazil"/>
          <xsd:enumeration value="Burkina Faso"/>
          <xsd:enumeration value="Cambodia"/>
          <xsd:enumeration value="Canada"/>
          <xsd:enumeration value="Chile"/>
          <xsd:enumeration value="China"/>
          <xsd:enumeration value="Colombia"/>
          <xsd:enumeration value="Cote d'Ivoire"/>
          <xsd:enumeration value="Czech Republic"/>
          <xsd:enumeration value="Democratic Republic of the Congo"/>
          <xsd:enumeration value="Denmark"/>
          <xsd:enumeration value="Dominican Republic"/>
          <xsd:enumeration value="Ecuador"/>
          <xsd:enumeration value="England"/>
          <xsd:enumeration value="Ethiopia"/>
          <xsd:enumeration value="Finland"/>
          <xsd:enumeration value="Ghana"/>
          <xsd:enumeration value="Hong Kong"/>
          <xsd:enumeration value="Indonesia"/>
          <xsd:enumeration value="Ireland"/>
          <xsd:enumeration value="Kazakhstan"/>
          <xsd:enumeration value="Kingdom of Saudi Arabia"/>
          <xsd:enumeration value="Kurdistan"/>
          <xsd:enumeration value="Kuwait"/>
          <xsd:enumeration value="Kyrgyzstan"/>
          <xsd:enumeration value="Laos"/>
          <xsd:enumeration value="Liberia"/>
          <xsd:enumeration value="Madagascar"/>
          <xsd:enumeration value="Malaysia"/>
          <xsd:enumeration value="Mali"/>
          <xsd:enumeration value="Mauritania"/>
          <xsd:enumeration value="Mexico"/>
          <xsd:enumeration value="Mongolia"/>
          <xsd:enumeration value="Mozambique"/>
          <xsd:enumeration value="Myanmar"/>
          <xsd:enumeration value="Namibia"/>
          <xsd:enumeration value="New Caledonia"/>
          <xsd:enumeration value="New Zealand"/>
          <xsd:enumeration value="Northern Ireland"/>
          <xsd:enumeration value="Norway"/>
          <xsd:enumeration value="Peru"/>
          <xsd:enumeration value="Poland"/>
          <xsd:enumeration value="Portugal"/>
          <xsd:enumeration value="Qatar"/>
          <xsd:enumeration value="Romania"/>
          <xsd:enumeration value="Russia"/>
          <xsd:enumeration value="Scotland"/>
          <xsd:enumeration value="Serbia"/>
          <xsd:enumeration value="Singapore"/>
          <xsd:enumeration value="Slovakia"/>
          <xsd:enumeration value="South Africa"/>
          <xsd:enumeration value="Spain"/>
          <xsd:enumeration value="Sweden"/>
          <xsd:enumeration value="Tanzania"/>
          <xsd:enumeration value="Thailand"/>
          <xsd:enumeration value="The Netherlands"/>
          <xsd:enumeration value="Trinidad"/>
          <xsd:enumeration value="Tunisia"/>
          <xsd:enumeration value="Turkey"/>
          <xsd:enumeration value="UAE"/>
          <xsd:enumeration value="USA"/>
          <xsd:enumeration value="Vietnam"/>
          <xsd:enumeration value="Zambia"/>
        </xsd:restriction>
      </xsd:simpleType>
    </xsd:element>
    <xsd:element name="ghid" ma:index="31" nillable="true" ma:displayName="Region" ma:default="Global" ma:format="Dropdown" ma:internalName="ghid" ma:readOnly="false">
      <xsd:simpleType>
        <xsd:restriction base="dms:Choice">
          <xsd:enumeration value="Global"/>
          <xsd:enumeration value="Africa"/>
          <xsd:enumeration value="Australasia"/>
          <xsd:enumeration value="Europe"/>
          <xsd:enumeration value="MENA"/>
          <xsd:enumeration value="North America"/>
          <xsd:enumeration value="South America"/>
          <xsd:enumeration value="UK &amp; Ireland"/>
        </xsd:restriction>
      </xsd:simpleType>
    </xsd:element>
    <xsd:element name="MediaServiceMetadata" ma:index="3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f998d-c182-417b-8b70-095a1bf2678b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http://schemas.microsoft.com/sharepoint/v3/fields" xsi:nil="true"/>
    <_x0065_a86 xmlns="4660ca69-0102-4957-805e-e137a8b8ce74">Global</_x0065_a86>
    <ghid xmlns="4660ca69-0102-4957-805e-e137a8b8ce74">Global</ghid>
    <_x006b_ez7 xmlns="4660ca69-0102-4957-805e-e137a8b8ce74">ALL</_x006b_ez7>
    <Hide_x0020_item xmlns="4660ca69-0102-4957-805e-e137a8b8ce74">No</Hide_x0020_item>
    <Category xmlns="4660ca69-0102-4957-805e-e137a8b8ce74">Letterhead</Category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2BD2F971-7CD9-4E9B-A07A-B8741B38F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4660ca69-0102-4957-805e-e137a8b8ce74"/>
    <ds:schemaRef ds:uri="e3ef998d-c182-417b-8b70-095a1bf26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06A0FE-BB70-4572-ABFA-D0B2A74B65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409E52-DB31-4A9E-8EDA-E061089DA8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8DED8F-739D-4417-A880-0C67103E778C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660ca69-0102-4957-805e-e137a8b8ce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ALS-Letterhead</Template>
  <TotalTime>3</TotalTime>
  <Pages>9</Pages>
  <Words>481</Words>
  <Characters>2744</Characters>
  <Application>Microsoft Office Word</Application>
  <DocSecurity>0</DocSecurity>
  <Lines>22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  <vt:variant>
        <vt:lpstr>Title</vt:lpstr>
      </vt:variant>
      <vt:variant>
        <vt:i4>1</vt:i4>
      </vt:variant>
    </vt:vector>
  </HeadingPairs>
  <TitlesOfParts>
    <vt:vector size="15" baseType="lpstr">
      <vt:lpstr/>
      <vt:lpstr/>
      <vt:lpstr>Draught Certificate signed by ALS Inspection Chile SpA. surveyor and Chief Offi</vt:lpstr>
      <vt:lpstr/>
      <vt:lpstr/>
      <vt:lpstr/>
      <vt:lpstr>Mr. Hermes Solera M., Chief Officer M/V “GLOBAL FANFARE”.</vt:lpstr>
      <vt:lpstr>Mr. Aaron Bustos., ALS Inspection Chile SpA. on behalf of Melon S.A.</vt:lpstr>
      <vt:lpstr/>
      <vt:lpstr>Draught survey, Code of Practice, IIMS, UK</vt:lpstr>
      <vt:lpstr>Int’l UN code for Draught Surveys.</vt:lpstr>
      <vt:lpstr/>
      <vt:lpstr>This survey report was carried out without prejudice and in the interest of whom</vt:lpstr>
      <vt:lpstr>    </vt:lpstr>
      <vt:lpstr/>
    </vt:vector>
  </TitlesOfParts>
  <Company>ALS Global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Aaron Bustos</cp:lastModifiedBy>
  <cp:revision>2</cp:revision>
  <cp:lastPrinted>2020-12-16T18:24:00Z</cp:lastPrinted>
  <dcterms:created xsi:type="dcterms:W3CDTF">2026-05-15T18:23:00Z</dcterms:created>
  <dcterms:modified xsi:type="dcterms:W3CDTF">2026-05-15T18:23:00Z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0x0101009148F5A04DDD49CBA7127AADA5FB792B00AADE34325A8B49CDA8BB4DB53328F214006563CFCF2880D341BC25ED26657AC138</vt:lpwstr>
  </property>
  <property fmtid="{D5CDD505-2E9C-101B-9397-08002B2CF9AE}" pid="3" name="AlternateThumbnailUrl">
    <vt:lpwstr/>
  </property>
  <property fmtid="{D5CDD505-2E9C-101B-9397-08002B2CF9AE}" pid="4" name="VideoRenditionLabel">
    <vt:lpwstr/>
  </property>
</Properties>
</file>