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E93" w14:textId="6BEDF8CD" w:rsidR="00EC7271" w:rsidRPr="002B43CD" w:rsidRDefault="00EC727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This is to certify that we </w:t>
      </w:r>
      <w:r w:rsidR="00D345F6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ALS INSPECTION CHILE SPA</w:t>
      </w:r>
      <w:r w:rsidR="004F53B3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b/>
          <w:color w:val="0047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at </w:t>
      </w:r>
      <w:r w:rsidR="00EF06AF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request of </w:t>
      </w:r>
      <w:r w:rsidR="001F662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GRANELES DE CHILE S.A</w:t>
      </w:r>
      <w:r w:rsidR="00DA0D1E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090BE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and with the consent of Captain, the undersigned surveyor attended onboard </w:t>
      </w:r>
      <w:r w:rsidR="0062036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</w:p>
    <w:p w14:paraId="7CB14F0D" w14:textId="77777777" w:rsidR="004E4A61" w:rsidRPr="002B43CD" w:rsidRDefault="004E4A6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2FB05DF4" w14:textId="0D394293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“</w:t>
      </w:r>
      <w:r w:rsidR="00D14329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 xml:space="preserve">SAGITTARIUS </w:t>
      </w:r>
      <w:r w:rsidR="005F33D1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V</w:t>
      </w:r>
      <w:r w:rsidR="00E93100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.</w:t>
      </w:r>
      <w:r w:rsidR="00D14329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098A</w:t>
      </w: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”</w:t>
      </w:r>
    </w:p>
    <w:p w14:paraId="6DC939E0" w14:textId="77777777" w:rsidR="004E4A61" w:rsidRPr="002B43CD" w:rsidRDefault="004E4A6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</w:p>
    <w:p w14:paraId="11057B3F" w14:textId="7F86551C" w:rsidR="007B580C" w:rsidRPr="002B43CD" w:rsidRDefault="007B2707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>
        <w:rPr>
          <w:noProof/>
        </w:rPr>
        <w:drawing>
          <wp:inline distT="0" distB="0" distL="0" distR="0" wp14:anchorId="43F354CD" wp14:editId="4AFD03EA">
            <wp:extent cx="5280195" cy="3960000"/>
            <wp:effectExtent l="0" t="0" r="0" b="2540"/>
            <wp:docPr id="16308857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9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2EFE" w14:textId="77777777" w:rsidR="00E50BF4" w:rsidRPr="002B43CD" w:rsidRDefault="00E50BF4" w:rsidP="00EC7271">
      <w:pPr>
        <w:spacing w:after="0"/>
        <w:jc w:val="center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6818A914" w14:textId="762279A9" w:rsidR="00EC7271" w:rsidRDefault="001F6629" w:rsidP="002E2B39">
      <w:pPr>
        <w:spacing w:after="0"/>
        <w:jc w:val="center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the following dates: </w:t>
      </w:r>
      <w:r w:rsidR="00D1432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May 18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to </w:t>
      </w:r>
      <w:r w:rsidR="00D1432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24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, 202</w:t>
      </w:r>
      <w:r w:rsidR="00471E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6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with the purpose </w:t>
      </w:r>
      <w:proofErr w:type="gramStart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to perform</w:t>
      </w:r>
      <w:proofErr w:type="gramEnd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a:</w:t>
      </w:r>
    </w:p>
    <w:p w14:paraId="21EB7923" w14:textId="77777777" w:rsidR="001F6629" w:rsidRDefault="001F662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65BAF5E9" w14:textId="77777777" w:rsidR="002E2B39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46EBF8CF" w14:textId="77777777" w:rsidR="002E2B39" w:rsidRPr="002B43CD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151B4A05" w14:textId="77777777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color w:val="004CAB"/>
          <w:sz w:val="28"/>
          <w:szCs w:val="28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  <w:t xml:space="preserve">  “DRAUGHT SURVEY” </w:t>
      </w:r>
    </w:p>
    <w:p w14:paraId="66A4C647" w14:textId="77777777" w:rsidR="00521534" w:rsidRDefault="00521534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6C44D77B" w14:textId="77777777" w:rsidR="002E2B39" w:rsidRDefault="002E2B3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5F372C61" w14:textId="44C3087B" w:rsidR="001F6629" w:rsidRPr="002E2B39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E2B39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And we report as follows:</w:t>
      </w:r>
    </w:p>
    <w:p w14:paraId="5A76266A" w14:textId="77777777" w:rsidR="001F6629" w:rsidRPr="002B43CD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08E15A5F" w14:textId="489EFDB6" w:rsidR="00EC7271" w:rsidRDefault="00EC7271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96C932C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02C2A60F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CB3B84A" w14:textId="77777777" w:rsidR="002E2B39" w:rsidRPr="002B43CD" w:rsidRDefault="002E2B39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20DD61F" w14:textId="3F24C5B7" w:rsidR="00EC7271" w:rsidRPr="002B43CD" w:rsidRDefault="00EC7271" w:rsidP="005730D0">
      <w:pPr>
        <w:shd w:val="clear" w:color="auto" w:fill="004CAB"/>
        <w:spacing w:after="0"/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1.</w:t>
      </w:r>
      <w:r w:rsidR="00D0663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     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SCOPE OF </w:t>
      </w:r>
      <w:r w:rsidR="00B56207"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SURVEY</w:t>
      </w:r>
    </w:p>
    <w:p w14:paraId="17DC6172" w14:textId="77777777" w:rsidR="00EC7271" w:rsidRPr="002B43CD" w:rsidRDefault="00EC727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C930164" w14:textId="2AB596AF" w:rsidR="00EC7271" w:rsidRDefault="00EC727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present inspection was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conducted according to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request of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</w:t>
      </w:r>
      <w:r w:rsidR="002E2B3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s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E8502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Maria Clara Frittayon</w:t>
      </w:r>
      <w:r w:rsidR="00926F68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</w:t>
      </w:r>
      <w:r w:rsidR="002E2B3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GRANELES DE CHILE S.A.</w:t>
      </w:r>
      <w:r w:rsidR="00155736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D62D8A"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="00D62D8A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with the purpose of carrying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out a draught survey to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determine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the quantity of </w:t>
      </w:r>
      <w:r w:rsidR="00D1432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Corn and Corn G</w:t>
      </w:r>
      <w:r w:rsidR="002E2B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luten Meal discharged from </w:t>
      </w:r>
      <w:r w:rsidR="00BE2FB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b/>
          <w:color w:val="002060"/>
          <w:sz w:val="22"/>
          <w:szCs w:val="22"/>
          <w:lang w:eastAsia="es-CL"/>
        </w:rPr>
        <w:t xml:space="preserve"> </w:t>
      </w:r>
      <w:r w:rsidR="00D1432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SAGITTARIUS</w:t>
      </w:r>
      <w:r w:rsidR="00BD78A4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5730D0" w:rsidRPr="002B43CD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at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="009A714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TMP </w:t>
      </w:r>
      <w:proofErr w:type="spellStart"/>
      <w:r w:rsidR="009A714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Chincui</w:t>
      </w:r>
      <w:proofErr w:type="spellEnd"/>
      <w:r w:rsidR="009A714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Port,</w:t>
      </w:r>
      <w:r w:rsidR="002E2B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/ Puerto Montt,</w:t>
      </w:r>
      <w:r w:rsidR="00471E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Chile.</w:t>
      </w:r>
      <w:r w:rsidR="005321BD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1F9A92D6" w14:textId="77777777" w:rsidR="002E2B39" w:rsidRDefault="002E2B39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11DBB8BC" w14:textId="77777777" w:rsidR="007B580C" w:rsidRDefault="007B580C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3138AF9A" w14:textId="5FB2EBC9" w:rsidR="00EC7271" w:rsidRPr="002B43CD" w:rsidRDefault="00EC7271" w:rsidP="00664805">
      <w:pPr>
        <w:shd w:val="clear" w:color="auto" w:fill="004CAB"/>
        <w:tabs>
          <w:tab w:val="right" w:pos="9027"/>
        </w:tabs>
        <w:spacing w:after="0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2.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SHIP’S PARTICULARS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4DCCF762" w14:textId="77777777" w:rsidR="0055585C" w:rsidRDefault="0055585C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p w14:paraId="7D236865" w14:textId="77777777" w:rsidR="002E2B39" w:rsidRPr="00290236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470"/>
      </w:tblGrid>
      <w:tr w:rsidR="00664805" w14:paraId="7C6C57AF" w14:textId="77777777" w:rsidTr="00290236">
        <w:tc>
          <w:tcPr>
            <w:tcW w:w="2547" w:type="dxa"/>
            <w:shd w:val="clear" w:color="auto" w:fill="004CAB"/>
            <w:vAlign w:val="center"/>
          </w:tcPr>
          <w:p w14:paraId="5E481458" w14:textId="100365FC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0E415BD3" w14:textId="2653C880" w:rsidR="00664805" w:rsidRDefault="00D1432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SAGITTARIUS</w:t>
            </w:r>
          </w:p>
        </w:tc>
      </w:tr>
      <w:tr w:rsidR="00664805" w14:paraId="6AD06FB2" w14:textId="77777777" w:rsidTr="00290236">
        <w:tc>
          <w:tcPr>
            <w:tcW w:w="2547" w:type="dxa"/>
            <w:vAlign w:val="center"/>
          </w:tcPr>
          <w:p w14:paraId="636CD0F4" w14:textId="154D8A11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IMO</w:t>
            </w:r>
          </w:p>
        </w:tc>
        <w:tc>
          <w:tcPr>
            <w:tcW w:w="6470" w:type="dxa"/>
            <w:vAlign w:val="center"/>
          </w:tcPr>
          <w:p w14:paraId="60990E8F" w14:textId="7C0FD172" w:rsidR="00664805" w:rsidRPr="00521534" w:rsidRDefault="00E8502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</w:t>
            </w:r>
            <w:r w:rsidR="00D1432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550254</w:t>
            </w:r>
          </w:p>
        </w:tc>
      </w:tr>
      <w:tr w:rsidR="00664805" w14:paraId="0F44A0E1" w14:textId="77777777" w:rsidTr="00290236">
        <w:tc>
          <w:tcPr>
            <w:tcW w:w="2547" w:type="dxa"/>
            <w:vAlign w:val="center"/>
          </w:tcPr>
          <w:p w14:paraId="5959E125" w14:textId="5AB6744F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Call sign</w:t>
            </w:r>
          </w:p>
        </w:tc>
        <w:tc>
          <w:tcPr>
            <w:tcW w:w="6470" w:type="dxa"/>
            <w:vAlign w:val="center"/>
          </w:tcPr>
          <w:p w14:paraId="681F2E6B" w14:textId="538DFBF4" w:rsidR="00664805" w:rsidRPr="00521534" w:rsidRDefault="00E8502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V</w:t>
            </w:r>
            <w:r w:rsidR="00D1432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7IF9</w:t>
            </w:r>
          </w:p>
        </w:tc>
      </w:tr>
      <w:tr w:rsidR="00664805" w14:paraId="07528D43" w14:textId="77777777" w:rsidTr="00290236">
        <w:tc>
          <w:tcPr>
            <w:tcW w:w="2547" w:type="dxa"/>
            <w:vAlign w:val="center"/>
          </w:tcPr>
          <w:p w14:paraId="56DCA1B1" w14:textId="2498D52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Type</w:t>
            </w:r>
          </w:p>
        </w:tc>
        <w:tc>
          <w:tcPr>
            <w:tcW w:w="6470" w:type="dxa"/>
            <w:vAlign w:val="center"/>
          </w:tcPr>
          <w:p w14:paraId="6933E7DA" w14:textId="235CA757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BULK CARRIER</w:t>
            </w:r>
          </w:p>
        </w:tc>
      </w:tr>
      <w:tr w:rsidR="00290236" w14:paraId="40203BD4" w14:textId="77777777" w:rsidTr="00290236">
        <w:tc>
          <w:tcPr>
            <w:tcW w:w="2547" w:type="dxa"/>
            <w:vAlign w:val="center"/>
          </w:tcPr>
          <w:p w14:paraId="6181508E" w14:textId="5550B4E9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Port of Registry</w:t>
            </w:r>
          </w:p>
        </w:tc>
        <w:tc>
          <w:tcPr>
            <w:tcW w:w="6470" w:type="dxa"/>
            <w:vAlign w:val="center"/>
          </w:tcPr>
          <w:p w14:paraId="38FC3F96" w14:textId="0662E376" w:rsidR="00290236" w:rsidRPr="00521534" w:rsidRDefault="00E8502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Majuro</w:t>
            </w:r>
          </w:p>
        </w:tc>
      </w:tr>
      <w:tr w:rsidR="00290236" w14:paraId="0C8F4916" w14:textId="77777777" w:rsidTr="00290236">
        <w:tc>
          <w:tcPr>
            <w:tcW w:w="2547" w:type="dxa"/>
            <w:vAlign w:val="center"/>
          </w:tcPr>
          <w:p w14:paraId="1EFA846E" w14:textId="0A345F57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Flag</w:t>
            </w:r>
          </w:p>
        </w:tc>
        <w:tc>
          <w:tcPr>
            <w:tcW w:w="6470" w:type="dxa"/>
            <w:vAlign w:val="center"/>
          </w:tcPr>
          <w:p w14:paraId="0BB7283C" w14:textId="769D2217" w:rsidR="00290236" w:rsidRPr="00521534" w:rsidRDefault="00E8502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Marshall Islands</w:t>
            </w:r>
          </w:p>
        </w:tc>
      </w:tr>
      <w:tr w:rsidR="00664805" w14:paraId="4031055D" w14:textId="77777777" w:rsidTr="00290236">
        <w:tc>
          <w:tcPr>
            <w:tcW w:w="2547" w:type="dxa"/>
            <w:vAlign w:val="center"/>
          </w:tcPr>
          <w:p w14:paraId="3C5D7EF4" w14:textId="3355B3EB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Deadweight</w:t>
            </w:r>
          </w:p>
        </w:tc>
        <w:tc>
          <w:tcPr>
            <w:tcW w:w="6470" w:type="dxa"/>
            <w:vAlign w:val="center"/>
          </w:tcPr>
          <w:p w14:paraId="69DC36D9" w14:textId="5A76C0F2" w:rsidR="00664805" w:rsidRPr="00521534" w:rsidRDefault="00D1432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17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025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664805" w14:paraId="2CE0E27B" w14:textId="77777777" w:rsidTr="00290236">
        <w:tc>
          <w:tcPr>
            <w:tcW w:w="2547" w:type="dxa"/>
            <w:vAlign w:val="center"/>
          </w:tcPr>
          <w:p w14:paraId="33A79528" w14:textId="79E41450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Gross Tonnage</w:t>
            </w:r>
          </w:p>
        </w:tc>
        <w:tc>
          <w:tcPr>
            <w:tcW w:w="6470" w:type="dxa"/>
            <w:vAlign w:val="center"/>
          </w:tcPr>
          <w:p w14:paraId="3F11E73D" w14:textId="3096BD4B" w:rsidR="00664805" w:rsidRPr="00521534" w:rsidRDefault="00E8502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108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664805" w14:paraId="58AA86F5" w14:textId="77777777" w:rsidTr="00290236">
        <w:tc>
          <w:tcPr>
            <w:tcW w:w="2547" w:type="dxa"/>
            <w:vAlign w:val="center"/>
          </w:tcPr>
          <w:p w14:paraId="4A5D61EC" w14:textId="3DEC280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Class</w:t>
            </w:r>
          </w:p>
        </w:tc>
        <w:tc>
          <w:tcPr>
            <w:tcW w:w="6470" w:type="dxa"/>
            <w:vAlign w:val="center"/>
          </w:tcPr>
          <w:p w14:paraId="7B828162" w14:textId="2D3BF7E7" w:rsidR="00664805" w:rsidRPr="00521534" w:rsidRDefault="00D1432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NKK</w:t>
            </w:r>
          </w:p>
        </w:tc>
      </w:tr>
      <w:tr w:rsidR="00664805" w14:paraId="7252E5B2" w14:textId="77777777" w:rsidTr="00290236">
        <w:tc>
          <w:tcPr>
            <w:tcW w:w="2547" w:type="dxa"/>
            <w:vAlign w:val="center"/>
          </w:tcPr>
          <w:p w14:paraId="210856AC" w14:textId="27C7EB1C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L.O.A.</w:t>
            </w:r>
          </w:p>
        </w:tc>
        <w:tc>
          <w:tcPr>
            <w:tcW w:w="6470" w:type="dxa"/>
            <w:vAlign w:val="center"/>
          </w:tcPr>
          <w:p w14:paraId="57F1CD04" w14:textId="4063539F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</w:t>
            </w:r>
            <w:r w:rsidR="00E8502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37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7E019F09" w14:textId="77777777" w:rsidTr="00290236">
        <w:tc>
          <w:tcPr>
            <w:tcW w:w="2547" w:type="dxa"/>
            <w:vAlign w:val="center"/>
          </w:tcPr>
          <w:p w14:paraId="7142D64C" w14:textId="3B9359DA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Depth</w:t>
            </w:r>
          </w:p>
        </w:tc>
        <w:tc>
          <w:tcPr>
            <w:tcW w:w="6470" w:type="dxa"/>
            <w:vAlign w:val="center"/>
          </w:tcPr>
          <w:p w14:paraId="2C240C89" w14:textId="31095FB1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D1432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60</w:t>
            </w:r>
            <w:r w:rsidR="00E85026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mt</w:t>
            </w:r>
          </w:p>
        </w:tc>
      </w:tr>
      <w:tr w:rsidR="00664805" w14:paraId="7E51BCA8" w14:textId="77777777" w:rsidTr="00290236">
        <w:tc>
          <w:tcPr>
            <w:tcW w:w="2547" w:type="dxa"/>
            <w:shd w:val="clear" w:color="auto" w:fill="004CAB"/>
            <w:vAlign w:val="center"/>
          </w:tcPr>
          <w:p w14:paraId="1F3F101C" w14:textId="1EEAE161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Master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5159D51E" w14:textId="4166144E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Mr.</w:t>
            </w:r>
            <w:r w:rsidR="00AD215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Osman </w:t>
            </w:r>
            <w:proofErr w:type="spellStart"/>
            <w:r w:rsidR="00AD215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Kivircik</w:t>
            </w:r>
            <w:proofErr w:type="spellEnd"/>
            <w:r w:rsidR="00AD215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.</w:t>
            </w:r>
          </w:p>
        </w:tc>
      </w:tr>
      <w:tr w:rsidR="00664805" w14:paraId="1A4B9C13" w14:textId="77777777" w:rsidTr="00290236">
        <w:tc>
          <w:tcPr>
            <w:tcW w:w="2547" w:type="dxa"/>
            <w:shd w:val="clear" w:color="auto" w:fill="004CAB"/>
            <w:vAlign w:val="center"/>
          </w:tcPr>
          <w:p w14:paraId="20BF744A" w14:textId="33D51045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Chief Officer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6BDD0D14" w14:textId="14A9325A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Mr.</w:t>
            </w:r>
            <w:r w:rsidR="00AD215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Jyan Torrento.</w:t>
            </w:r>
          </w:p>
        </w:tc>
      </w:tr>
    </w:tbl>
    <w:p w14:paraId="7E4D9437" w14:textId="77777777" w:rsidR="00664805" w:rsidRDefault="00664805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C7E005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031054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2F6E9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BF8B6D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FE46E0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9D15692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CDD836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DF78F0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9AC3B9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E667CC3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7C220FA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342646C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A75BA15" w14:textId="61DB610A" w:rsidR="00EC7271" w:rsidRPr="002B43CD" w:rsidRDefault="00EC7271" w:rsidP="00664805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3.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WEATHER CONDITIONS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01707C44" w14:textId="77777777" w:rsidR="00EC7271" w:rsidRDefault="00EC7271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FD4295D" w14:textId="77777777" w:rsidR="002E2B39" w:rsidRPr="00290236" w:rsidRDefault="002E2B39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535BFEDD" w14:textId="122AAE82" w:rsidR="00EC7271" w:rsidRPr="00521534" w:rsidRDefault="00EC7271" w:rsidP="00290236">
      <w:pPr>
        <w:numPr>
          <w:ilvl w:val="0"/>
          <w:numId w:val="1"/>
        </w:numPr>
        <w:spacing w:after="0" w:line="276" w:lineRule="auto"/>
        <w:ind w:left="714" w:hanging="357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The weather condition upon initial draught survey was good.</w:t>
      </w:r>
    </w:p>
    <w:p w14:paraId="44432919" w14:textId="271C0C74" w:rsidR="00521534" w:rsidRPr="002E2B39" w:rsidRDefault="00D26DB7" w:rsidP="00290236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The weather condition upon final draught survey was good.</w:t>
      </w:r>
    </w:p>
    <w:p w14:paraId="31C31B8A" w14:textId="77777777" w:rsidR="002E2B39" w:rsidRDefault="002E2B39" w:rsidP="002E2B39">
      <w:pPr>
        <w:spacing w:after="0" w:line="276" w:lineRule="auto"/>
        <w:ind w:left="714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</w:p>
    <w:p w14:paraId="31FF6656" w14:textId="77777777" w:rsidR="002E2B39" w:rsidRPr="002E2B39" w:rsidRDefault="002E2B39" w:rsidP="002E2B39">
      <w:pPr>
        <w:spacing w:after="0" w:line="276" w:lineRule="auto"/>
        <w:ind w:left="714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</w:p>
    <w:p w14:paraId="2FC4E63F" w14:textId="77777777" w:rsidR="00290236" w:rsidRP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b/>
          <w:color w:val="000080"/>
          <w:sz w:val="16"/>
          <w:szCs w:val="16"/>
          <w:lang w:eastAsia="es-CL"/>
        </w:rPr>
      </w:pPr>
    </w:p>
    <w:p w14:paraId="140013DA" w14:textId="3DEADFE4" w:rsidR="00EC7271" w:rsidRPr="002B43CD" w:rsidRDefault="00EC7271" w:rsidP="007B580C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4.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     </w:t>
      </w:r>
      <w:r w:rsidRPr="00521534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CAB"/>
          <w:lang w:eastAsia="es-CL"/>
        </w:rPr>
        <w:t>DATE &amp; TIMES</w:t>
      </w:r>
    </w:p>
    <w:p w14:paraId="3F427E14" w14:textId="77777777" w:rsidR="00933EA1" w:rsidRDefault="00933EA1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0216CBB" w14:textId="77777777" w:rsidR="002E2B39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263232AA" w14:textId="77777777" w:rsidR="002E2B39" w:rsidRPr="00290236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35"/>
      </w:tblGrid>
      <w:tr w:rsidR="00981B67" w:rsidRPr="002B43CD" w14:paraId="6279F3F9" w14:textId="77777777" w:rsidTr="00290236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1B774CB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608695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BBED18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B55196" w:rsidRPr="002B43CD" w14:paraId="40BD5794" w14:textId="77777777" w:rsidTr="00290236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18B11" w14:textId="658BBA20" w:rsidR="00B55196" w:rsidRPr="002B43CD" w:rsidRDefault="00AD215D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May 18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471E3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99115CC" w14:textId="21C46ECD" w:rsidR="00B55196" w:rsidRPr="002B43CD" w:rsidRDefault="00AD215D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14</w:t>
            </w:r>
            <w:r w:rsidR="00A96AD8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2</w:t>
            </w:r>
            <w:r w:rsidR="00471E3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DE815" w14:textId="39650B7E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commenced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  <w:tr w:rsidR="00B55196" w:rsidRPr="002B43CD" w14:paraId="254A7068" w14:textId="77777777" w:rsidTr="00290236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D59C9C" w14:textId="77777777" w:rsidR="00B55196" w:rsidRPr="002B43CD" w:rsidRDefault="00B55196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E5F054" w14:textId="52C2292E" w:rsidR="00B55196" w:rsidRPr="002B43CD" w:rsidRDefault="00AD215D" w:rsidP="00290236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14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471E3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5</w:t>
            </w:r>
            <w:r w:rsidR="00BD78A4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419052" w14:textId="7476AC86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completed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</w:tbl>
    <w:p w14:paraId="216B4639" w14:textId="77777777" w:rsidR="005321BD" w:rsidRDefault="005321BD" w:rsidP="00290236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0E9CF3" w14:textId="79A7CCD2" w:rsidR="005321BD" w:rsidRDefault="005321BD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8951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66"/>
      </w:tblGrid>
      <w:tr w:rsidR="00290236" w:rsidRPr="002B43CD" w14:paraId="098CF8B9" w14:textId="77777777" w:rsidTr="00F26CD3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D6800E2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29F6B625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8B66D53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290236" w:rsidRPr="002B43CD" w14:paraId="4FEE29A5" w14:textId="77777777" w:rsidTr="00F26CD3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2E9685" w14:textId="26512A4F" w:rsidR="00290236" w:rsidRPr="002B43CD" w:rsidRDefault="00AD215D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May 24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471E3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12078" w14:textId="1EB106FE" w:rsidR="00290236" w:rsidRPr="002B43CD" w:rsidRDefault="002E2B39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AD215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AD215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15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575F41" w14:textId="6A941021" w:rsidR="00290236" w:rsidRPr="002B43CD" w:rsidRDefault="00290236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commenced.</w:t>
            </w:r>
          </w:p>
        </w:tc>
      </w:tr>
      <w:tr w:rsidR="00290236" w:rsidRPr="002B43CD" w14:paraId="37951963" w14:textId="77777777" w:rsidTr="00F26CD3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C0739B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00B41" w14:textId="21996337" w:rsidR="00290236" w:rsidRPr="002B43CD" w:rsidRDefault="002E2B39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AD215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471E39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AD215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5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5C7F86" w14:textId="48AF04D8" w:rsidR="00290236" w:rsidRPr="002B43CD" w:rsidRDefault="00290236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completed.</w:t>
            </w:r>
          </w:p>
        </w:tc>
      </w:tr>
    </w:tbl>
    <w:p w14:paraId="03B38415" w14:textId="77777777" w:rsid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550CA05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B1BA87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1D4D71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BB7111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586DD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116835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A70FC2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8A6EC94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42A6EE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E5C52F8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C06D42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C67533C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510EE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0B0F33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0D1C5A7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C6B5FF1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1810F4F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F4A644C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87E14AF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474660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3F6126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66DD676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F946EC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CCCF163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A8BA872" w14:textId="50CBD78F" w:rsidR="00521534" w:rsidRPr="002B43CD" w:rsidRDefault="00521534" w:rsidP="00521534">
      <w:pPr>
        <w:shd w:val="clear" w:color="auto" w:fill="004CAB"/>
        <w:spacing w:before="24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5. </w:t>
      </w:r>
      <w:r w:rsidR="00D0663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       </w:t>
      </w: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RELEVANT FIGURES </w:t>
      </w:r>
    </w:p>
    <w:p w14:paraId="7CB5EE80" w14:textId="77777777" w:rsidR="00521534" w:rsidRDefault="00521534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25E7E9BE" w14:textId="2F55339F" w:rsidR="005378FE" w:rsidRPr="002B43CD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1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97561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  </w:t>
      </w:r>
      <w:r w:rsidR="002E2B3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Final</w:t>
      </w:r>
      <w:r w:rsidR="00225A7B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</w:t>
      </w:r>
    </w:p>
    <w:p w14:paraId="71193937" w14:textId="77777777" w:rsidR="005378FE" w:rsidRPr="002B43CD" w:rsidRDefault="005378FE" w:rsidP="00EC7271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EC20EA5" w14:textId="04EA0A53" w:rsidR="00521534" w:rsidRPr="00CC3910" w:rsidRDefault="004B47F1" w:rsidP="00CC3910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4B47F1">
        <w:drawing>
          <wp:inline distT="0" distB="0" distL="0" distR="0" wp14:anchorId="2BA4120B" wp14:editId="639D2C9E">
            <wp:extent cx="5732145" cy="4250055"/>
            <wp:effectExtent l="0" t="0" r="1905" b="0"/>
            <wp:docPr id="335918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A1CF" w14:textId="77777777" w:rsidR="00975610" w:rsidRPr="002B43CD" w:rsidRDefault="00975610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16"/>
          <w:szCs w:val="16"/>
          <w:lang w:eastAsia="es-CL"/>
        </w:rPr>
      </w:pPr>
    </w:p>
    <w:p w14:paraId="42192BE1" w14:textId="74FA413F" w:rsidR="00343C01" w:rsidRPr="002B43CD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5.2.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  <w:t xml:space="preserve"> Draught Survey results</w:t>
      </w:r>
    </w:p>
    <w:p w14:paraId="5AB52077" w14:textId="77777777" w:rsidR="00343C01" w:rsidRPr="002B43CD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1AB6B3D" w14:textId="64C6D736" w:rsidR="00343C01" w:rsidRPr="002B43CD" w:rsidRDefault="00343C0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We hereby certify that according to vessel’s displacement scales (draught survey);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MV</w:t>
      </w:r>
      <w:r w:rsidR="00471E3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4B47F1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SAGITTARIUS</w:t>
      </w:r>
      <w:r w:rsidR="00FC16A9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0F2B2D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 xml:space="preserve">discharged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following quantity of </w:t>
      </w:r>
      <w:r w:rsidR="00471E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Corn </w:t>
      </w:r>
      <w:r w:rsidR="004B47F1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&amp; Corn </w:t>
      </w:r>
      <w:r w:rsidR="000F2B2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Gluten Meal: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583E0695" w14:textId="77777777" w:rsidR="00343C01" w:rsidRPr="002B43CD" w:rsidRDefault="00343C0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B09629E" w14:textId="241D9F18" w:rsidR="00343C01" w:rsidRDefault="004B47F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24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101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25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  <w:r w:rsidR="002902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</w:p>
    <w:p w14:paraId="6181EBEC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451000D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75FC8A3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BBA3E54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3042A00" w14:textId="5C2D4388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</w:rPr>
        <w:t>ATTACHMENTS</w:t>
      </w: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  <w:t xml:space="preserve">                                                                                                      </w:t>
      </w:r>
    </w:p>
    <w:p w14:paraId="41CC16E5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 w:cs="Arial"/>
          <w:sz w:val="22"/>
        </w:rPr>
      </w:pPr>
    </w:p>
    <w:p w14:paraId="4D972150" w14:textId="77777777" w:rsidR="00125020" w:rsidRPr="002B43CD" w:rsidRDefault="00125020" w:rsidP="00521534">
      <w:pPr>
        <w:numPr>
          <w:ilvl w:val="0"/>
          <w:numId w:val="13"/>
        </w:numPr>
        <w:tabs>
          <w:tab w:val="left" w:pos="567"/>
          <w:tab w:val="left" w:pos="3402"/>
          <w:tab w:val="left" w:pos="3686"/>
        </w:tabs>
        <w:spacing w:after="0" w:line="360" w:lineRule="auto"/>
        <w:ind w:left="360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 xml:space="preserve">Draught Certificate signed by ALS Inspection Chile SpA. surveyor and Chief Officer </w:t>
      </w:r>
    </w:p>
    <w:p w14:paraId="39E5D6E6" w14:textId="77777777" w:rsidR="00125020" w:rsidRPr="002B43CD" w:rsidRDefault="00125020" w:rsidP="00125020">
      <w:pPr>
        <w:tabs>
          <w:tab w:val="left" w:pos="567"/>
          <w:tab w:val="left" w:pos="3402"/>
          <w:tab w:val="left" w:pos="3686"/>
        </w:tabs>
        <w:ind w:left="360"/>
        <w:jc w:val="both"/>
        <w:outlineLvl w:val="0"/>
        <w:rPr>
          <w:rFonts w:ascii="Avenir Next LT Pro" w:hAnsi="Avenir Next LT Pro"/>
          <w:sz w:val="22"/>
        </w:rPr>
      </w:pPr>
    </w:p>
    <w:p w14:paraId="501303DF" w14:textId="015FA25B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4CAB"/>
        </w:rPr>
        <w:t xml:space="preserve">ATTENDING PARTIES                                                                                                     </w:t>
      </w:r>
    </w:p>
    <w:p w14:paraId="04885F3A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7EB9E60B" w14:textId="021A416D" w:rsidR="00125020" w:rsidRPr="002B43CD" w:rsidRDefault="00125020" w:rsidP="00521534">
      <w:pPr>
        <w:pStyle w:val="Prrafodelista"/>
        <w:numPr>
          <w:ilvl w:val="0"/>
          <w:numId w:val="13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Mr</w:t>
      </w:r>
      <w:r w:rsidR="006279CC" w:rsidRPr="002B43CD">
        <w:rPr>
          <w:rFonts w:ascii="Avenir Next LT Pro" w:hAnsi="Avenir Next LT Pro"/>
          <w:color w:val="303030"/>
          <w:sz w:val="22"/>
        </w:rPr>
        <w:t>.</w:t>
      </w:r>
      <w:r w:rsidR="000F2B2D">
        <w:rPr>
          <w:rFonts w:ascii="Avenir Next LT Pro" w:hAnsi="Avenir Next LT Pro"/>
          <w:color w:val="303030"/>
          <w:sz w:val="22"/>
        </w:rPr>
        <w:t xml:space="preserve"> </w:t>
      </w:r>
      <w:r w:rsidR="004B47F1">
        <w:rPr>
          <w:rFonts w:ascii="Avenir Next LT Pro" w:hAnsi="Avenir Next LT Pro"/>
          <w:color w:val="303030"/>
          <w:sz w:val="22"/>
        </w:rPr>
        <w:t>Jyan Torrento</w:t>
      </w:r>
      <w:r w:rsidR="00AA4EFE" w:rsidRPr="002B43CD">
        <w:rPr>
          <w:rFonts w:ascii="Avenir Next LT Pro" w:hAnsi="Avenir Next LT Pro"/>
          <w:color w:val="303030"/>
          <w:sz w:val="22"/>
        </w:rPr>
        <w:t>.,</w:t>
      </w:r>
      <w:r w:rsidR="00FC16A9" w:rsidRPr="002B43CD">
        <w:rPr>
          <w:rFonts w:ascii="Avenir Next LT Pro" w:hAnsi="Avenir Next LT Pro"/>
          <w:color w:val="303030"/>
          <w:sz w:val="22"/>
        </w:rPr>
        <w:t xml:space="preserve"> </w:t>
      </w:r>
      <w:r w:rsidRPr="002B43CD">
        <w:rPr>
          <w:rFonts w:ascii="Avenir Next LT Pro" w:hAnsi="Avenir Next LT Pro"/>
          <w:color w:val="303030"/>
          <w:sz w:val="22"/>
        </w:rPr>
        <w:t>Chief Officer M/V “</w:t>
      </w:r>
      <w:r w:rsidR="004B47F1">
        <w:rPr>
          <w:rFonts w:ascii="Avenir Next LT Pro" w:hAnsi="Avenir Next LT Pro"/>
          <w:color w:val="303030"/>
          <w:sz w:val="22"/>
        </w:rPr>
        <w:t>SAGITTARIUS</w:t>
      </w:r>
      <w:r w:rsidRPr="002B43CD">
        <w:rPr>
          <w:rFonts w:ascii="Avenir Next LT Pro" w:hAnsi="Avenir Next LT Pro"/>
          <w:color w:val="303030"/>
          <w:sz w:val="22"/>
        </w:rPr>
        <w:t>”.</w:t>
      </w:r>
    </w:p>
    <w:p w14:paraId="4DD08DF4" w14:textId="2BA6A32A" w:rsidR="00FC16A9" w:rsidRDefault="00125020" w:rsidP="00521534">
      <w:pPr>
        <w:numPr>
          <w:ilvl w:val="0"/>
          <w:numId w:val="11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</w:t>
      </w:r>
      <w:r w:rsidR="00AA4EFE" w:rsidRPr="002B43CD">
        <w:rPr>
          <w:rFonts w:ascii="Avenir Next LT Pro" w:hAnsi="Avenir Next LT Pro"/>
          <w:color w:val="303030"/>
          <w:sz w:val="22"/>
        </w:rPr>
        <w:t>r</w:t>
      </w:r>
      <w:r w:rsidR="005131F6" w:rsidRPr="002B43CD">
        <w:rPr>
          <w:rFonts w:ascii="Avenir Next LT Pro" w:hAnsi="Avenir Next LT Pro"/>
          <w:color w:val="303030"/>
          <w:sz w:val="22"/>
        </w:rPr>
        <w:t xml:space="preserve">. </w:t>
      </w:r>
      <w:r w:rsidR="00AA4EFE" w:rsidRPr="002B43CD">
        <w:rPr>
          <w:rFonts w:ascii="Avenir Next LT Pro" w:hAnsi="Avenir Next LT Pro"/>
          <w:color w:val="303030"/>
          <w:sz w:val="22"/>
        </w:rPr>
        <w:t>Aaron Bustos A.</w:t>
      </w:r>
      <w:r w:rsidRPr="002B43CD">
        <w:rPr>
          <w:rFonts w:ascii="Avenir Next LT Pro" w:hAnsi="Avenir Next LT Pro"/>
          <w:color w:val="303030"/>
          <w:sz w:val="22"/>
        </w:rPr>
        <w:t>, ALS Inspection Chile Sp</w:t>
      </w:r>
      <w:r w:rsidR="00D62D8A" w:rsidRPr="002B43CD">
        <w:rPr>
          <w:rFonts w:ascii="Avenir Next LT Pro" w:hAnsi="Avenir Next LT Pro"/>
          <w:color w:val="303030"/>
          <w:sz w:val="22"/>
        </w:rPr>
        <w:t>A</w:t>
      </w:r>
      <w:r w:rsidRPr="002B43CD">
        <w:rPr>
          <w:rFonts w:ascii="Avenir Next LT Pro" w:hAnsi="Avenir Next LT Pro"/>
          <w:color w:val="303030"/>
          <w:sz w:val="22"/>
        </w:rPr>
        <w:t xml:space="preserve">. on behalf </w:t>
      </w:r>
      <w:r w:rsidR="00D62D8A" w:rsidRPr="002B43CD">
        <w:rPr>
          <w:rFonts w:ascii="Avenir Next LT Pro" w:hAnsi="Avenir Next LT Pro"/>
          <w:color w:val="303030"/>
          <w:sz w:val="22"/>
        </w:rPr>
        <w:t xml:space="preserve">of </w:t>
      </w:r>
      <w:proofErr w:type="spellStart"/>
      <w:r w:rsidR="000F2B2D">
        <w:rPr>
          <w:rFonts w:ascii="Avenir Next LT Pro" w:hAnsi="Avenir Next LT Pro"/>
          <w:color w:val="303030"/>
          <w:sz w:val="22"/>
        </w:rPr>
        <w:t>Graneles</w:t>
      </w:r>
      <w:proofErr w:type="spellEnd"/>
      <w:r w:rsidR="000F2B2D">
        <w:rPr>
          <w:rFonts w:ascii="Avenir Next LT Pro" w:hAnsi="Avenir Next LT Pro"/>
          <w:color w:val="303030"/>
          <w:sz w:val="22"/>
        </w:rPr>
        <w:t xml:space="preserve"> de Chile</w:t>
      </w:r>
      <w:r w:rsidR="005131F6" w:rsidRPr="002B43CD">
        <w:rPr>
          <w:rFonts w:ascii="Avenir Next LT Pro" w:hAnsi="Avenir Next LT Pro"/>
          <w:color w:val="303030"/>
          <w:sz w:val="22"/>
        </w:rPr>
        <w:t xml:space="preserve"> </w:t>
      </w:r>
      <w:r w:rsidR="000F2B2D">
        <w:rPr>
          <w:rFonts w:ascii="Avenir Next LT Pro" w:hAnsi="Avenir Next LT Pro"/>
          <w:color w:val="303030"/>
          <w:sz w:val="22"/>
        </w:rPr>
        <w:t>S.</w:t>
      </w:r>
      <w:r w:rsidR="005131F6" w:rsidRPr="002B43CD">
        <w:rPr>
          <w:rFonts w:ascii="Avenir Next LT Pro" w:hAnsi="Avenir Next LT Pro"/>
          <w:color w:val="303030"/>
          <w:sz w:val="22"/>
        </w:rPr>
        <w:t>A.</w:t>
      </w:r>
    </w:p>
    <w:p w14:paraId="0847B255" w14:textId="77777777" w:rsidR="00B84EF1" w:rsidRPr="002B43CD" w:rsidRDefault="00B84EF1" w:rsidP="00B84EF1">
      <w:pPr>
        <w:spacing w:after="0"/>
        <w:ind w:left="284"/>
        <w:jc w:val="both"/>
        <w:outlineLvl w:val="0"/>
        <w:rPr>
          <w:rFonts w:ascii="Avenir Next LT Pro" w:hAnsi="Avenir Next LT Pro"/>
          <w:color w:val="303030"/>
          <w:sz w:val="22"/>
        </w:rPr>
      </w:pPr>
    </w:p>
    <w:p w14:paraId="33279D06" w14:textId="4CE43255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2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2"/>
        </w:rPr>
        <w:t>BIBLIOGRAPHY</w:t>
      </w:r>
      <w:r w:rsidRPr="002B43CD">
        <w:rPr>
          <w:rFonts w:ascii="Avenir Next LT Pro" w:hAnsi="Avenir Next LT Pro"/>
          <w:b/>
          <w:color w:val="FFFFFF"/>
          <w:sz w:val="22"/>
          <w:shd w:val="clear" w:color="auto" w:fill="000099"/>
        </w:rPr>
        <w:t xml:space="preserve">                                                                                                      </w:t>
      </w:r>
    </w:p>
    <w:p w14:paraId="11BFAC8D" w14:textId="77777777" w:rsidR="00125020" w:rsidRPr="002B43CD" w:rsidRDefault="00125020" w:rsidP="00125020">
      <w:pPr>
        <w:spacing w:line="276" w:lineRule="auto"/>
        <w:jc w:val="both"/>
        <w:rPr>
          <w:rFonts w:ascii="Avenir Next LT Pro" w:hAnsi="Avenir Next LT Pro" w:cs="Arial"/>
          <w:b/>
          <w:sz w:val="22"/>
          <w:lang w:eastAsia="es-ES"/>
        </w:rPr>
      </w:pPr>
    </w:p>
    <w:p w14:paraId="4007E459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Draught survey, Code of Practice, IIMS, UK</w:t>
      </w:r>
    </w:p>
    <w:p w14:paraId="09D003A7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Int’l UN code for Draught Surveys.</w:t>
      </w:r>
    </w:p>
    <w:p w14:paraId="13DB3667" w14:textId="77777777" w:rsidR="00125020" w:rsidRPr="002B43CD" w:rsidRDefault="00125020" w:rsidP="00521534">
      <w:pPr>
        <w:spacing w:line="360" w:lineRule="auto"/>
        <w:jc w:val="center"/>
        <w:rPr>
          <w:rFonts w:ascii="Avenir Next LT Pro" w:hAnsi="Avenir Next LT Pro" w:cs="Arial"/>
          <w:color w:val="303030"/>
          <w:sz w:val="22"/>
          <w:lang w:eastAsia="es-ES"/>
        </w:rPr>
      </w:pPr>
    </w:p>
    <w:p w14:paraId="5BC2C84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both"/>
        <w:outlineLvl w:val="0"/>
        <w:rPr>
          <w:rFonts w:ascii="Avenir Next LT Pro" w:hAnsi="Avenir Next LT Pro"/>
          <w:color w:val="303030"/>
          <w:sz w:val="22"/>
        </w:rPr>
      </w:pPr>
    </w:p>
    <w:p w14:paraId="5A8B760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center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This survey report was carried out without prejudice and in the interest of whom it may concern.</w:t>
      </w:r>
    </w:p>
    <w:p w14:paraId="35EB6D79" w14:textId="77777777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6B2EA81E" w14:textId="4D321B53" w:rsidR="00D345F6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  </w:t>
      </w:r>
    </w:p>
    <w:p w14:paraId="77F482C0" w14:textId="77777777" w:rsidR="00981B67" w:rsidRPr="002B43CD" w:rsidRDefault="00981B67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3A756296" w14:textId="77777777" w:rsidR="002A7266" w:rsidRPr="002B43CD" w:rsidRDefault="002A7266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2CEBA207" w14:textId="77777777" w:rsidR="009937DB" w:rsidRPr="002B43CD" w:rsidRDefault="009937DB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3BEFA61D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Surveyor</w:t>
      </w:r>
    </w:p>
    <w:p w14:paraId="73C46E17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ALS Inspection Chile SpA</w:t>
      </w:r>
    </w:p>
    <w:p w14:paraId="201D5B6E" w14:textId="09E844BB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</w:t>
      </w:r>
    </w:p>
    <w:p w14:paraId="127C89F3" w14:textId="27CA8A33" w:rsidR="004F53B3" w:rsidRPr="002B43CD" w:rsidRDefault="00EC7271" w:rsidP="009937DB">
      <w:pPr>
        <w:keepNext/>
        <w:spacing w:after="0"/>
        <w:outlineLvl w:val="1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  <w:t xml:space="preserve">                   </w:t>
      </w:r>
    </w:p>
    <w:p w14:paraId="4E28C915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DB716AE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963338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0EEBA2C" w14:textId="6A50430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Prepared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/>
          <w:color w:val="303030"/>
          <w:szCs w:val="20"/>
        </w:rPr>
        <w:t>A. Bustos</w:t>
      </w:r>
    </w:p>
    <w:p w14:paraId="21691150" w14:textId="310A4932" w:rsidR="00173089" w:rsidRPr="002B43CD" w:rsidRDefault="00173089" w:rsidP="00173089">
      <w:pPr>
        <w:spacing w:after="0"/>
        <w:rPr>
          <w:rFonts w:ascii="Avenir Next LT Pro" w:hAnsi="Avenir Next LT Pro" w:cs="Arial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Reviewed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 w:cs="Arial"/>
          <w:color w:val="303030"/>
          <w:szCs w:val="20"/>
        </w:rPr>
        <w:t>J. Lopez</w:t>
      </w:r>
    </w:p>
    <w:p w14:paraId="56C9F00B" w14:textId="2500DFE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 w:cs="Arial"/>
          <w:color w:val="303030"/>
          <w:szCs w:val="20"/>
        </w:rPr>
        <w:t>Approved by</w:t>
      </w:r>
      <w:r w:rsidRPr="002B43CD">
        <w:rPr>
          <w:rFonts w:ascii="Avenir Next LT Pro" w:hAnsi="Avenir Next LT Pro" w:cs="Arial"/>
          <w:color w:val="303030"/>
          <w:szCs w:val="20"/>
        </w:rPr>
        <w:tab/>
        <w:t>:</w:t>
      </w:r>
      <w:r w:rsidRPr="002B43CD">
        <w:rPr>
          <w:rFonts w:ascii="Avenir Next LT Pro" w:hAnsi="Avenir Next LT Pro"/>
          <w:noProof/>
          <w:color w:val="303030"/>
          <w:szCs w:val="20"/>
        </w:rPr>
        <w:drawing>
          <wp:anchor distT="0" distB="0" distL="114300" distR="114300" simplePos="0" relativeHeight="251659264" behindDoc="1" locked="0" layoutInCell="1" allowOverlap="1" wp14:anchorId="2BE31022" wp14:editId="7B46F0B0">
            <wp:simplePos x="0" y="0"/>
            <wp:positionH relativeFrom="column">
              <wp:posOffset>5361940</wp:posOffset>
            </wp:positionH>
            <wp:positionV relativeFrom="paragraph">
              <wp:posOffset>6388100</wp:posOffset>
            </wp:positionV>
            <wp:extent cx="1353185" cy="1336675"/>
            <wp:effectExtent l="0" t="0" r="0" b="0"/>
            <wp:wrapNone/>
            <wp:docPr id="3" name="Imagen 3" descr="Descripción: timbre Ma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timbre Mar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3CD">
        <w:rPr>
          <w:rFonts w:ascii="Avenir Next LT Pro" w:hAnsi="Avenir Next LT Pro" w:cs="Arial"/>
          <w:color w:val="303030"/>
          <w:szCs w:val="20"/>
        </w:rPr>
        <w:t xml:space="preserve"> J. Lopez </w:t>
      </w:r>
    </w:p>
    <w:p w14:paraId="0692C1F2" w14:textId="77777777" w:rsidR="001835B7" w:rsidRPr="002B43CD" w:rsidRDefault="001835B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2B12859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165B71F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62F0377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02E7624" w14:textId="77777777" w:rsidR="00F56761" w:rsidRPr="002B43CD" w:rsidRDefault="00F5676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8A026EC" w14:textId="3979491E" w:rsidR="00963B47" w:rsidRPr="002B43CD" w:rsidRDefault="00D62D8A" w:rsidP="00963B47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PHOTOGRAP</w:t>
      </w:r>
      <w:r w:rsidR="00DF51A4"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IC</w:t>
      </w: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 xml:space="preserve"> SET</w:t>
      </w:r>
    </w:p>
    <w:p w14:paraId="1D46CF84" w14:textId="77777777" w:rsidR="00727792" w:rsidRPr="002B43CD" w:rsidRDefault="00727792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</w:p>
    <w:p w14:paraId="76819ABD" w14:textId="38A49722" w:rsidR="00963B47" w:rsidRPr="002B43CD" w:rsidRDefault="00963B47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Initial draught survey:</w:t>
      </w:r>
    </w:p>
    <w:p w14:paraId="651A4D07" w14:textId="77777777" w:rsidR="00963B47" w:rsidRPr="002B43CD" w:rsidRDefault="00963B47" w:rsidP="00963B47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5B226204" w14:textId="77777777" w:rsidTr="00C04E26">
        <w:trPr>
          <w:trHeight w:val="3445"/>
          <w:tblCellSpacing w:w="20" w:type="dxa"/>
          <w:jc w:val="center"/>
        </w:trPr>
        <w:tc>
          <w:tcPr>
            <w:tcW w:w="4447" w:type="dxa"/>
          </w:tcPr>
          <w:p w14:paraId="3D09F5DC" w14:textId="529D72D1" w:rsidR="00963B47" w:rsidRPr="002B43CD" w:rsidRDefault="007B2707" w:rsidP="00C04E26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907F71" wp14:editId="4ADAE7D7">
                  <wp:extent cx="2879773" cy="2160000"/>
                  <wp:effectExtent l="0" t="0" r="0" b="0"/>
                  <wp:docPr id="109206230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229DD7A" w14:textId="494F71E0" w:rsidR="00B84EF1" w:rsidRPr="00B84EF1" w:rsidRDefault="007B2707" w:rsidP="007B2707">
            <w:pPr>
              <w:tabs>
                <w:tab w:val="left" w:pos="2715"/>
              </w:tabs>
              <w:spacing w:after="0"/>
              <w:ind w:left="-114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3483AF" wp14:editId="2F618292">
                  <wp:extent cx="2828925" cy="2159635"/>
                  <wp:effectExtent l="0" t="0" r="9525" b="0"/>
                  <wp:docPr id="212144698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DFE22AA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1172558" w14:textId="68E5489B" w:rsidR="00963B47" w:rsidRPr="002B43CD" w:rsidRDefault="00DF51A4" w:rsidP="00C04E26">
            <w:pPr>
              <w:numPr>
                <w:ilvl w:val="0"/>
                <w:numId w:val="4"/>
              </w:numPr>
              <w:spacing w:after="0"/>
              <w:ind w:left="370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MV </w:t>
            </w:r>
            <w:r w:rsidR="00B84EF1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Federal Indiana </w:t>
            </w:r>
            <w:r w:rsidR="00B14D22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berthed 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to </w:t>
            </w:r>
            <w:r w:rsidR="00B14D22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TMP </w:t>
            </w:r>
            <w:proofErr w:type="spellStart"/>
            <w:r w:rsidR="00B14D22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Chincui</w:t>
            </w:r>
            <w:proofErr w:type="spellEnd"/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</w:p>
        </w:tc>
        <w:tc>
          <w:tcPr>
            <w:tcW w:w="4446" w:type="dxa"/>
            <w:vAlign w:val="center"/>
          </w:tcPr>
          <w:p w14:paraId="00007E69" w14:textId="03A70B4B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ward dra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t.</w:t>
            </w:r>
          </w:p>
        </w:tc>
      </w:tr>
    </w:tbl>
    <w:p w14:paraId="0984A728" w14:textId="77777777" w:rsidR="00963B47" w:rsidRPr="002B43CD" w:rsidRDefault="00963B47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641DB8C9" w14:textId="77777777" w:rsidR="00E50BF4" w:rsidRPr="002B43CD" w:rsidRDefault="00E50BF4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15785209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10D712A" w14:textId="5AB24118" w:rsidR="00963B47" w:rsidRPr="002B43CD" w:rsidRDefault="007B2707" w:rsidP="00FA340F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009501" wp14:editId="0A63BD4A">
                  <wp:extent cx="2879773" cy="2160000"/>
                  <wp:effectExtent l="0" t="0" r="0" b="0"/>
                  <wp:docPr id="106254419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BBB249C" w14:textId="13ECBC02" w:rsidR="00963B47" w:rsidRPr="002B43CD" w:rsidRDefault="00A02157" w:rsidP="00C04E26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F062DE" wp14:editId="2FB9296B">
                  <wp:extent cx="2819400" cy="2159635"/>
                  <wp:effectExtent l="0" t="0" r="0" b="0"/>
                  <wp:docPr id="208770690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33D8D5B1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3EFE32F" w14:textId="6F09060A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id ship draft mark.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4EB5997" w14:textId="6841B750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ft reading draft.</w:t>
            </w:r>
          </w:p>
        </w:tc>
      </w:tr>
    </w:tbl>
    <w:p w14:paraId="15882758" w14:textId="1BF00F40" w:rsidR="00D62D8A" w:rsidRDefault="00D62D8A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8809AB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35A8CF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CD67ED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7A77111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7A5BE06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01756E4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5935D23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D51167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B2B3CE" w14:textId="77777777" w:rsidR="00521534" w:rsidRPr="002B43CD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63DD850F" w14:textId="77777777" w:rsidTr="00C04E2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8DC4DE1" w14:textId="25698BCD" w:rsidR="00963B47" w:rsidRPr="002B43CD" w:rsidRDefault="00A02157" w:rsidP="0012146C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C2CF2F" wp14:editId="73CA3752">
                  <wp:extent cx="2812415" cy="2159635"/>
                  <wp:effectExtent l="0" t="0" r="6985" b="0"/>
                  <wp:docPr id="108184859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6A49B10" w14:textId="31E838C6" w:rsidR="00963B47" w:rsidRPr="002B43CD" w:rsidRDefault="00A02157" w:rsidP="00C04E26">
            <w:pPr>
              <w:spacing w:after="0"/>
              <w:ind w:left="-107" w:right="-68"/>
              <w:jc w:val="right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78D398" wp14:editId="317BC1E5">
                  <wp:extent cx="2819400" cy="2159635"/>
                  <wp:effectExtent l="0" t="0" r="0" b="0"/>
                  <wp:docPr id="193643645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27062E9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4467EE5" w14:textId="4D5C2CB0" w:rsidR="00963B47" w:rsidRPr="002B43CD" w:rsidRDefault="003109AA" w:rsidP="00C04E26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Mid ship draft mark.</w:t>
            </w:r>
          </w:p>
        </w:tc>
        <w:tc>
          <w:tcPr>
            <w:tcW w:w="4446" w:type="dxa"/>
            <w:vAlign w:val="center"/>
          </w:tcPr>
          <w:p w14:paraId="5F7EE6FD" w14:textId="1E6B1E6A" w:rsidR="00963B47" w:rsidRPr="002B43CD" w:rsidRDefault="003109AA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Aft reading draft.</w:t>
            </w:r>
          </w:p>
        </w:tc>
      </w:tr>
    </w:tbl>
    <w:p w14:paraId="495C0B4B" w14:textId="77777777" w:rsidR="006227CA" w:rsidRPr="002B43CD" w:rsidRDefault="006227CA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32569099" w14:textId="77777777" w:rsidR="00E50BF4" w:rsidRPr="002B43CD" w:rsidRDefault="00E50BF4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74CBF3F2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F9C3596" w14:textId="3071CE32" w:rsidR="00963B47" w:rsidRPr="002B43CD" w:rsidRDefault="00A02157" w:rsidP="0047531B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1DEA63" wp14:editId="0C18E0FB">
                  <wp:extent cx="2879773" cy="2160000"/>
                  <wp:effectExtent l="0" t="0" r="0" b="0"/>
                  <wp:docPr id="11767794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shd w:val="clear" w:color="auto" w:fill="auto"/>
          </w:tcPr>
          <w:p w14:paraId="16C092C9" w14:textId="1AE122FA" w:rsidR="00963B47" w:rsidRPr="002B43CD" w:rsidRDefault="00A02157" w:rsidP="0047531B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74AD25" wp14:editId="41F917F5">
                  <wp:extent cx="2828925" cy="2159635"/>
                  <wp:effectExtent l="0" t="0" r="9525" b="0"/>
                  <wp:docPr id="65406024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1B69B16B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F5A7D54" w14:textId="67F8324E" w:rsidR="00963B47" w:rsidRPr="002B43CD" w:rsidRDefault="00A35B9B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86E771" w14:textId="11D2CF82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Checking density </w:t>
            </w:r>
            <w:r w:rsidR="00DF51A4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</w:t>
            </w:r>
            <w:r w:rsidR="00D62D8A" w:rsidRPr="002B43CD">
              <w:rPr>
                <w:rFonts w:ascii="Avenir Next LT Pro" w:hAnsi="Avenir Next LT Pro" w:cs="Arial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ter.</w:t>
            </w:r>
          </w:p>
        </w:tc>
      </w:tr>
    </w:tbl>
    <w:p w14:paraId="40C827C5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9AA787F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83BE22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AC4B6F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150B39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26845E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AD6F970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8DD5B3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3ACDA9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BE849FC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C5E154B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E6BA0B7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BDD885C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6E59A6" w14:textId="0FC0DB51" w:rsidR="00EC07C7" w:rsidRPr="002B43CD" w:rsidRDefault="00FA340F" w:rsidP="00EC07C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F</w:t>
      </w:r>
      <w:r w:rsidR="00EC07C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inal draught survey:</w:t>
      </w:r>
    </w:p>
    <w:p w14:paraId="7968F664" w14:textId="77777777" w:rsidR="00EC07C7" w:rsidRPr="002B43CD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18B4698E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AC1524A" w14:textId="0749E5CA" w:rsidR="00EC07C7" w:rsidRPr="002B43CD" w:rsidRDefault="00A35B9B" w:rsidP="00BA3872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CF97A1" wp14:editId="192996EC">
                  <wp:extent cx="2879773" cy="2160000"/>
                  <wp:effectExtent l="0" t="0" r="0" b="0"/>
                  <wp:docPr id="197185111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57EB360" w14:textId="1AF09046" w:rsidR="00EC07C7" w:rsidRPr="002B43CD" w:rsidRDefault="00A35B9B" w:rsidP="00BA3872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4C1110" wp14:editId="1E32AD28">
                  <wp:extent cx="2880000" cy="2160000"/>
                  <wp:effectExtent l="0" t="0" r="0" b="0"/>
                  <wp:docPr id="133374374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BF8BC93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C4233D7" w14:textId="46784B36" w:rsidR="00EC07C7" w:rsidRPr="002B43CD" w:rsidRDefault="005D7677" w:rsidP="00AE2551">
            <w:pPr>
              <w:pStyle w:val="Prrafodelista"/>
              <w:numPr>
                <w:ilvl w:val="0"/>
                <w:numId w:val="17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sz w:val="22"/>
                <w:szCs w:val="22"/>
              </w:rPr>
              <w:t>F</w:t>
            </w:r>
            <w:r w:rsidR="00EC07C7" w:rsidRPr="002B43CD">
              <w:rPr>
                <w:rFonts w:ascii="Avenir Next LT Pro" w:hAnsi="Avenir Next LT Pro" w:cs="Arial"/>
                <w:sz w:val="22"/>
                <w:szCs w:val="22"/>
              </w:rPr>
              <w:t>orward draft.</w:t>
            </w:r>
          </w:p>
        </w:tc>
        <w:tc>
          <w:tcPr>
            <w:tcW w:w="4446" w:type="dxa"/>
            <w:vAlign w:val="center"/>
          </w:tcPr>
          <w:p w14:paraId="72CBB557" w14:textId="25ADF18D" w:rsidR="00EC07C7" w:rsidRPr="002B43CD" w:rsidRDefault="00AE2551" w:rsidP="00BA3872">
            <w:p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26</w:t>
            </w:r>
            <w:r w:rsidR="00EC07C7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. </w:t>
            </w:r>
            <w:r w:rsidR="005D7677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</w:tr>
    </w:tbl>
    <w:p w14:paraId="60671184" w14:textId="77777777" w:rsidR="00EC07C7" w:rsidRPr="002B43CD" w:rsidRDefault="00EC07C7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5E606E93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157A2DD" w14:textId="77777777" w:rsidTr="003109AA">
        <w:trPr>
          <w:trHeight w:val="335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D17E50B" w14:textId="7926923F" w:rsidR="003109AA" w:rsidRPr="003109AA" w:rsidRDefault="00A35B9B" w:rsidP="003109AA">
            <w:pPr>
              <w:tabs>
                <w:tab w:val="left" w:pos="2895"/>
              </w:tabs>
              <w:spacing w:after="0"/>
              <w:ind w:left="-150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E3AC23" wp14:editId="23D785BF">
                  <wp:extent cx="2879773" cy="2160000"/>
                  <wp:effectExtent l="0" t="0" r="0" b="0"/>
                  <wp:docPr id="211097295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BACD02" w14:textId="2E5C1AD5" w:rsidR="00EC07C7" w:rsidRPr="002B43CD" w:rsidRDefault="003C00DA" w:rsidP="003109AA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8C58F9" wp14:editId="72D47FE3">
                  <wp:extent cx="2819400" cy="2159635"/>
                  <wp:effectExtent l="0" t="0" r="0" b="0"/>
                  <wp:docPr id="61906207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732D6A5A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0FC9A8" w14:textId="4C0CBA54" w:rsidR="00EC07C7" w:rsidRPr="002B43CD" w:rsidRDefault="005D7677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Aft 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AB815EA" w14:textId="359FCF2F" w:rsidR="00EC07C7" w:rsidRPr="002B43CD" w:rsidRDefault="00EC07C7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Forward draft.</w:t>
            </w:r>
          </w:p>
        </w:tc>
      </w:tr>
    </w:tbl>
    <w:p w14:paraId="57F2A71D" w14:textId="77777777" w:rsidR="00EC07C7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EE1EC0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D4BF31D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0308E22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6FCC53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6A8DB74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7787BCA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981472F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CE6E7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C18C64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335EBCF" w14:textId="77777777" w:rsidR="00521534" w:rsidRPr="002B43CD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F06A283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301D5A9" w14:textId="11FFAC01" w:rsidR="00EC07C7" w:rsidRPr="002B43CD" w:rsidRDefault="003C00DA" w:rsidP="00BA3872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6073CE" wp14:editId="0222243A">
                  <wp:extent cx="2800350" cy="2159635"/>
                  <wp:effectExtent l="0" t="0" r="0" b="0"/>
                  <wp:docPr id="206200872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5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86E6ADE" w14:textId="00F5EE70" w:rsidR="00EC07C7" w:rsidRPr="002B43CD" w:rsidRDefault="003C00DA" w:rsidP="00BA3872">
            <w:pPr>
              <w:spacing w:after="0"/>
              <w:ind w:left="-157" w:right="-68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5350B6" wp14:editId="7A78AA17">
                  <wp:extent cx="2880000" cy="2160000"/>
                  <wp:effectExtent l="0" t="0" r="0" b="0"/>
                  <wp:docPr id="204807616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AC37B8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C954997" w14:textId="73A2A721" w:rsidR="00EC07C7" w:rsidRPr="002B43CD" w:rsidRDefault="00EC07C7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  <w:tc>
          <w:tcPr>
            <w:tcW w:w="4446" w:type="dxa"/>
            <w:vAlign w:val="center"/>
          </w:tcPr>
          <w:p w14:paraId="16350312" w14:textId="0FCEA521" w:rsidR="00EC07C7" w:rsidRPr="002B43CD" w:rsidRDefault="00EC07C7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S/S Aft draft.</w:t>
            </w:r>
          </w:p>
        </w:tc>
      </w:tr>
    </w:tbl>
    <w:p w14:paraId="7405F99C" w14:textId="77777777" w:rsidR="00AE2551" w:rsidRPr="002B43CD" w:rsidRDefault="00AE2551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05305EDE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0F292796" w14:textId="77777777" w:rsidTr="00BA3872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9196333" w14:textId="471CECA4" w:rsidR="00EC07C7" w:rsidRPr="002B43CD" w:rsidRDefault="003C00DA" w:rsidP="003F7EB4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137DFB" wp14:editId="083BD575">
                  <wp:extent cx="2879773" cy="2160000"/>
                  <wp:effectExtent l="0" t="0" r="0" b="0"/>
                  <wp:docPr id="121890331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DFF88A0" w14:textId="3C82891D" w:rsidR="00EC07C7" w:rsidRPr="002B43CD" w:rsidRDefault="003C00DA" w:rsidP="003F7EB4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E262CF" wp14:editId="1BB19F60">
                  <wp:extent cx="2800350" cy="2159635"/>
                  <wp:effectExtent l="0" t="0" r="0" b="0"/>
                  <wp:docPr id="36132979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5854284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8E06794" w14:textId="4B408A39" w:rsidR="00EC07C7" w:rsidRPr="002B43CD" w:rsidRDefault="009E0D11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B</w:t>
            </w:r>
            <w:r w:rsidR="008652DA" w:rsidRPr="002B43CD">
              <w:rPr>
                <w:rFonts w:ascii="Avenir Next LT Pro" w:hAnsi="Avenir Next LT Pro" w:cs="Arial"/>
                <w:sz w:val="22"/>
                <w:szCs w:val="22"/>
              </w:rPr>
              <w:t>allast tank</w:t>
            </w:r>
            <w:r w:rsidR="003F7EB4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1F0AA9">
              <w:rPr>
                <w:rFonts w:ascii="Avenir Next LT Pro" w:hAnsi="Avenir Next LT Pro" w:cs="Arial"/>
                <w:sz w:val="22"/>
                <w:szCs w:val="22"/>
              </w:rPr>
              <w:t>description.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3F27A8D" w14:textId="267B98FD" w:rsidR="00EC07C7" w:rsidRPr="002B43CD" w:rsidRDefault="00EC07C7" w:rsidP="00AE2551">
            <w:pPr>
              <w:pStyle w:val="Prrafodelista"/>
              <w:numPr>
                <w:ilvl w:val="0"/>
                <w:numId w:val="18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Final density </w:t>
            </w:r>
            <w:r w:rsidR="00CB4FED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water.</w:t>
            </w:r>
          </w:p>
        </w:tc>
      </w:tr>
    </w:tbl>
    <w:p w14:paraId="31F1058A" w14:textId="77777777" w:rsidR="00EC07C7" w:rsidRPr="00E5493B" w:rsidRDefault="00EC07C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sectPr w:rsidR="00EC07C7" w:rsidRPr="00E5493B" w:rsidSect="00F57B42">
      <w:headerReference w:type="default" r:id="rId30"/>
      <w:footerReference w:type="default" r:id="rId31"/>
      <w:footerReference w:type="first" r:id="rId32"/>
      <w:pgSz w:w="11907" w:h="16839" w:code="9"/>
      <w:pgMar w:top="707" w:right="1440" w:bottom="851" w:left="1440" w:header="6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AB578" w14:textId="77777777" w:rsidR="003B17B9" w:rsidRPr="002B43CD" w:rsidRDefault="003B17B9" w:rsidP="006B5BED">
      <w:r w:rsidRPr="002B43CD">
        <w:separator/>
      </w:r>
    </w:p>
  </w:endnote>
  <w:endnote w:type="continuationSeparator" w:id="0">
    <w:p w14:paraId="3E018E9E" w14:textId="77777777" w:rsidR="003B17B9" w:rsidRPr="002B43CD" w:rsidRDefault="003B17B9" w:rsidP="006B5BED">
      <w:r w:rsidRPr="002B43C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5EEDA2D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C6AE1C3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7373615B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1B63B981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5BD03E29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2D8FC1F1" w14:textId="77777777" w:rsidR="00C868CA" w:rsidRPr="002B43CD" w:rsidRDefault="00C868CA" w:rsidP="00C86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6CB3C63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6D87874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84AC0F0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5991B5A2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45F1EA3B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776C99B" w14:textId="77777777" w:rsidR="00C868CA" w:rsidRPr="002B43CD" w:rsidRDefault="00C868CA" w:rsidP="00C86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293A9" w14:textId="77777777" w:rsidR="003B17B9" w:rsidRPr="002B43CD" w:rsidRDefault="003B17B9" w:rsidP="006B5BED">
      <w:r w:rsidRPr="002B43CD">
        <w:separator/>
      </w:r>
    </w:p>
  </w:footnote>
  <w:footnote w:type="continuationSeparator" w:id="0">
    <w:p w14:paraId="3C86DC10" w14:textId="77777777" w:rsidR="003B17B9" w:rsidRPr="002B43CD" w:rsidRDefault="003B17B9" w:rsidP="006B5BED">
      <w:r w:rsidRPr="002B43C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5"/>
      <w:gridCol w:w="7419"/>
    </w:tblGrid>
    <w:tr w:rsidR="00F57B42" w:rsidRPr="002B43CD" w14:paraId="3D3652C2" w14:textId="77777777" w:rsidTr="00D24487">
      <w:trPr>
        <w:trHeight w:val="1129"/>
      </w:trPr>
      <w:tc>
        <w:tcPr>
          <w:tcW w:w="917" w:type="pct"/>
          <w:tcMar>
            <w:right w:w="567" w:type="dxa"/>
          </w:tcMar>
        </w:tcPr>
        <w:p w14:paraId="46679E0B" w14:textId="1C024A70" w:rsidR="00F57B42" w:rsidRPr="002B43CD" w:rsidRDefault="00F57B42" w:rsidP="00F57B42">
          <w:pPr>
            <w:pStyle w:val="Encabezado"/>
            <w:tabs>
              <w:tab w:val="left" w:pos="1704"/>
              <w:tab w:val="left" w:pos="5220"/>
            </w:tabs>
            <w:ind w:left="428" w:right="-504"/>
          </w:pPr>
          <w:r w:rsidRPr="002B43CD">
            <w:t xml:space="preserve">            </w:t>
          </w:r>
          <w:r w:rsidRPr="002B43CD">
            <w:rPr>
              <w:noProof/>
            </w:rPr>
            <w:drawing>
              <wp:inline distT="0" distB="0" distL="0" distR="0" wp14:anchorId="1EEE679B" wp14:editId="3B0972A3">
                <wp:extent cx="762000" cy="774065"/>
                <wp:effectExtent l="0" t="0" r="0" b="698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2B43CD">
            <w:t xml:space="preserve">                </w: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1026E564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</w:rPr>
            <w:t xml:space="preserve">ALS Inspection Chile SpA </w:t>
          </w:r>
          <w:r w:rsidRPr="002B43CD">
            <w:rPr>
              <w:rFonts w:ascii="Avenir Next LT Pro" w:hAnsi="Avenir Next LT Pro"/>
              <w:b/>
              <w:bCs/>
              <w:sz w:val="18"/>
            </w:rPr>
            <w:br/>
          </w:r>
          <w:proofErr w:type="spellStart"/>
          <w:r w:rsidRPr="002B43CD">
            <w:rPr>
              <w:rFonts w:ascii="Avenir Next LT Pro" w:hAnsi="Avenir Next LT Pro"/>
              <w:sz w:val="18"/>
            </w:rPr>
            <w:t>Limache</w:t>
          </w:r>
          <w:proofErr w:type="spellEnd"/>
          <w:r w:rsidRPr="002B43CD">
            <w:rPr>
              <w:rFonts w:ascii="Avenir Next LT Pro" w:hAnsi="Avenir Next LT Pro"/>
              <w:sz w:val="18"/>
            </w:rPr>
            <w:t xml:space="preserve"> 3405, Office 61</w:t>
          </w:r>
          <w:r w:rsidRPr="002B43CD">
            <w:rPr>
              <w:rFonts w:ascii="Avenir Next LT Pro" w:hAnsi="Avenir Next LT Pro"/>
              <w:sz w:val="18"/>
            </w:rPr>
            <w:br/>
            <w:t>Viña del Mar, CHILE</w:t>
          </w:r>
        </w:p>
        <w:p w14:paraId="3F3AD531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>T +56 32 2545 500</w:t>
          </w:r>
        </w:p>
        <w:p w14:paraId="4F11848D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</w:p>
        <w:p w14:paraId="6E170790" w14:textId="384422DC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Report: </w:t>
          </w:r>
          <w:r w:rsidR="009A2334" w:rsidRPr="002B43CD">
            <w:rPr>
              <w:rFonts w:ascii="Avenir Next LT Pro" w:hAnsi="Avenir Next LT Pro"/>
              <w:sz w:val="18"/>
            </w:rPr>
            <w:t>PMO-2</w:t>
          </w:r>
          <w:r w:rsidR="00471E39">
            <w:rPr>
              <w:rFonts w:ascii="Avenir Next LT Pro" w:hAnsi="Avenir Next LT Pro"/>
              <w:sz w:val="18"/>
            </w:rPr>
            <w:t>6</w:t>
          </w:r>
          <w:r w:rsidR="009A7146" w:rsidRPr="002B43CD">
            <w:rPr>
              <w:rFonts w:ascii="Avenir Next LT Pro" w:hAnsi="Avenir Next LT Pro"/>
              <w:sz w:val="18"/>
            </w:rPr>
            <w:t>0</w:t>
          </w:r>
          <w:r w:rsidR="00D14329">
            <w:rPr>
              <w:rFonts w:ascii="Avenir Next LT Pro" w:hAnsi="Avenir Next LT Pro"/>
              <w:sz w:val="18"/>
            </w:rPr>
            <w:t>5</w:t>
          </w:r>
          <w:r w:rsidR="009A2334" w:rsidRPr="002B43CD">
            <w:rPr>
              <w:rFonts w:ascii="Avenir Next LT Pro" w:hAnsi="Avenir Next LT Pro"/>
              <w:sz w:val="18"/>
            </w:rPr>
            <w:t>-</w:t>
          </w:r>
          <w:r w:rsidR="00D14329">
            <w:rPr>
              <w:rFonts w:ascii="Avenir Next LT Pro" w:hAnsi="Avenir Next LT Pro"/>
              <w:sz w:val="18"/>
            </w:rPr>
            <w:t>1729</w:t>
          </w:r>
        </w:p>
        <w:p w14:paraId="048A0033" w14:textId="47DB5720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                                                                                       </w:t>
          </w:r>
          <w:r w:rsidR="00471E39">
            <w:rPr>
              <w:rFonts w:ascii="Avenir Next LT Pro" w:hAnsi="Avenir Next LT Pro"/>
              <w:sz w:val="18"/>
            </w:rPr>
            <w:t xml:space="preserve">         </w:t>
          </w:r>
          <w:r w:rsidRPr="002B43CD">
            <w:rPr>
              <w:rFonts w:ascii="Avenir Next LT Pro" w:hAnsi="Avenir Next LT Pro"/>
              <w:sz w:val="18"/>
            </w:rPr>
            <w:t xml:space="preserve">Date: </w:t>
          </w:r>
          <w:r w:rsidR="00D14329">
            <w:rPr>
              <w:rFonts w:ascii="Avenir Next LT Pro" w:hAnsi="Avenir Next LT Pro"/>
              <w:sz w:val="18"/>
            </w:rPr>
            <w:t>May</w:t>
          </w:r>
          <w:r w:rsidR="00471E39">
            <w:rPr>
              <w:rFonts w:ascii="Avenir Next LT Pro" w:hAnsi="Avenir Next LT Pro"/>
              <w:sz w:val="18"/>
            </w:rPr>
            <w:t xml:space="preserve"> </w:t>
          </w:r>
          <w:r w:rsidR="00D14329">
            <w:rPr>
              <w:rFonts w:ascii="Avenir Next LT Pro" w:hAnsi="Avenir Next LT Pro"/>
              <w:sz w:val="18"/>
            </w:rPr>
            <w:t>25</w:t>
          </w:r>
          <w:r w:rsidR="009E1305" w:rsidRPr="002B43CD">
            <w:rPr>
              <w:rFonts w:ascii="Avenir Next LT Pro" w:hAnsi="Avenir Next LT Pro"/>
              <w:sz w:val="18"/>
            </w:rPr>
            <w:t>, 202</w:t>
          </w:r>
          <w:r w:rsidR="00471E39">
            <w:rPr>
              <w:rFonts w:ascii="Avenir Next LT Pro" w:hAnsi="Avenir Next LT Pro"/>
              <w:sz w:val="18"/>
            </w:rPr>
            <w:t>6</w:t>
          </w:r>
        </w:p>
      </w:tc>
    </w:tr>
  </w:tbl>
  <w:p w14:paraId="09AFB0BB" w14:textId="77777777" w:rsidR="00F57B42" w:rsidRPr="002B43CD" w:rsidRDefault="00F57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4C9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68B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507BF"/>
    <w:multiLevelType w:val="hybridMultilevel"/>
    <w:tmpl w:val="82128A0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A4DCF"/>
    <w:multiLevelType w:val="hybridMultilevel"/>
    <w:tmpl w:val="101A38B6"/>
    <w:lvl w:ilvl="0" w:tplc="8E3AABA2">
      <w:start w:val="5"/>
      <w:numFmt w:val="bullet"/>
      <w:lvlText w:val="-"/>
      <w:lvlJc w:val="left"/>
      <w:pPr>
        <w:ind w:left="1080" w:hanging="360"/>
      </w:pPr>
      <w:rPr>
        <w:rFonts w:ascii="Lucida Sans" w:eastAsia="Times New Roman" w:hAnsi="Lucida Sans" w:cs="Lucida 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D0454B"/>
    <w:multiLevelType w:val="hybridMultilevel"/>
    <w:tmpl w:val="2AB61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64B14"/>
    <w:multiLevelType w:val="hybridMultilevel"/>
    <w:tmpl w:val="401A777C"/>
    <w:lvl w:ilvl="0" w:tplc="340A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A2509"/>
    <w:multiLevelType w:val="hybridMultilevel"/>
    <w:tmpl w:val="AFD87B0C"/>
    <w:lvl w:ilvl="0" w:tplc="340A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9454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E6F42"/>
    <w:multiLevelType w:val="hybridMultilevel"/>
    <w:tmpl w:val="0D5002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8737B"/>
    <w:multiLevelType w:val="hybridMultilevel"/>
    <w:tmpl w:val="DAC08BB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55E14"/>
    <w:multiLevelType w:val="hybridMultilevel"/>
    <w:tmpl w:val="3A483D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E178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81530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DA1AD2"/>
    <w:multiLevelType w:val="hybridMultilevel"/>
    <w:tmpl w:val="683AEE1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2642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9078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85A94"/>
    <w:multiLevelType w:val="hybridMultilevel"/>
    <w:tmpl w:val="777C2CBC"/>
    <w:lvl w:ilvl="0" w:tplc="61B6E5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278489">
    <w:abstractNumId w:val="10"/>
  </w:num>
  <w:num w:numId="2" w16cid:durableId="228616097">
    <w:abstractNumId w:val="9"/>
  </w:num>
  <w:num w:numId="3" w16cid:durableId="836262055">
    <w:abstractNumId w:val="3"/>
  </w:num>
  <w:num w:numId="4" w16cid:durableId="800881542">
    <w:abstractNumId w:val="8"/>
  </w:num>
  <w:num w:numId="5" w16cid:durableId="908001356">
    <w:abstractNumId w:val="12"/>
  </w:num>
  <w:num w:numId="6" w16cid:durableId="1793933894">
    <w:abstractNumId w:val="7"/>
  </w:num>
  <w:num w:numId="7" w16cid:durableId="1350063937">
    <w:abstractNumId w:val="0"/>
  </w:num>
  <w:num w:numId="8" w16cid:durableId="628318157">
    <w:abstractNumId w:val="16"/>
  </w:num>
  <w:num w:numId="9" w16cid:durableId="1380782372">
    <w:abstractNumId w:val="15"/>
  </w:num>
  <w:num w:numId="10" w16cid:durableId="812023364">
    <w:abstractNumId w:val="1"/>
  </w:num>
  <w:num w:numId="11" w16cid:durableId="530341811">
    <w:abstractNumId w:val="11"/>
  </w:num>
  <w:num w:numId="12" w16cid:durableId="191236677">
    <w:abstractNumId w:val="2"/>
  </w:num>
  <w:num w:numId="13" w16cid:durableId="1190024001">
    <w:abstractNumId w:val="4"/>
  </w:num>
  <w:num w:numId="14" w16cid:durableId="1361710777">
    <w:abstractNumId w:val="17"/>
  </w:num>
  <w:num w:numId="15" w16cid:durableId="200479175">
    <w:abstractNumId w:val="13"/>
  </w:num>
  <w:num w:numId="16" w16cid:durableId="1131945285">
    <w:abstractNumId w:val="14"/>
  </w:num>
  <w:num w:numId="17" w16cid:durableId="1638025451">
    <w:abstractNumId w:val="5"/>
  </w:num>
  <w:num w:numId="18" w16cid:durableId="1915116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199"/>
    <w:rsid w:val="00000561"/>
    <w:rsid w:val="00004472"/>
    <w:rsid w:val="00006CC5"/>
    <w:rsid w:val="00020DC0"/>
    <w:rsid w:val="00035A7B"/>
    <w:rsid w:val="00055CCD"/>
    <w:rsid w:val="000745CD"/>
    <w:rsid w:val="000747D4"/>
    <w:rsid w:val="000774B0"/>
    <w:rsid w:val="00083EE6"/>
    <w:rsid w:val="00090BE7"/>
    <w:rsid w:val="000B0DFE"/>
    <w:rsid w:val="000B4DBE"/>
    <w:rsid w:val="000B7FB5"/>
    <w:rsid w:val="000E6CC2"/>
    <w:rsid w:val="000F2B2D"/>
    <w:rsid w:val="001045F1"/>
    <w:rsid w:val="001149F2"/>
    <w:rsid w:val="0012146C"/>
    <w:rsid w:val="00125020"/>
    <w:rsid w:val="0012675A"/>
    <w:rsid w:val="00133F64"/>
    <w:rsid w:val="00141FE7"/>
    <w:rsid w:val="00155736"/>
    <w:rsid w:val="00173089"/>
    <w:rsid w:val="001835B7"/>
    <w:rsid w:val="0019745C"/>
    <w:rsid w:val="001D690A"/>
    <w:rsid w:val="001F0AA9"/>
    <w:rsid w:val="001F6629"/>
    <w:rsid w:val="00205E75"/>
    <w:rsid w:val="00220362"/>
    <w:rsid w:val="00225A7B"/>
    <w:rsid w:val="00250FB2"/>
    <w:rsid w:val="00282D3C"/>
    <w:rsid w:val="00290236"/>
    <w:rsid w:val="00296A79"/>
    <w:rsid w:val="002A7266"/>
    <w:rsid w:val="002B43CD"/>
    <w:rsid w:val="002C7A13"/>
    <w:rsid w:val="002E2B39"/>
    <w:rsid w:val="002E3624"/>
    <w:rsid w:val="002E490A"/>
    <w:rsid w:val="002F3456"/>
    <w:rsid w:val="002F3ED5"/>
    <w:rsid w:val="00303C8F"/>
    <w:rsid w:val="003109AA"/>
    <w:rsid w:val="00333A43"/>
    <w:rsid w:val="00343C01"/>
    <w:rsid w:val="0034679A"/>
    <w:rsid w:val="00357DB0"/>
    <w:rsid w:val="0036143D"/>
    <w:rsid w:val="00380CF8"/>
    <w:rsid w:val="00384B82"/>
    <w:rsid w:val="00393A07"/>
    <w:rsid w:val="003B17B9"/>
    <w:rsid w:val="003B418F"/>
    <w:rsid w:val="003C00DA"/>
    <w:rsid w:val="003C14E9"/>
    <w:rsid w:val="003C3E06"/>
    <w:rsid w:val="003D071F"/>
    <w:rsid w:val="003D3C04"/>
    <w:rsid w:val="003F2253"/>
    <w:rsid w:val="003F4F95"/>
    <w:rsid w:val="003F7EB4"/>
    <w:rsid w:val="00424C2B"/>
    <w:rsid w:val="00425127"/>
    <w:rsid w:val="00433C21"/>
    <w:rsid w:val="00471E39"/>
    <w:rsid w:val="0047531B"/>
    <w:rsid w:val="00476976"/>
    <w:rsid w:val="00495D3C"/>
    <w:rsid w:val="004A3017"/>
    <w:rsid w:val="004B47F1"/>
    <w:rsid w:val="004B67F3"/>
    <w:rsid w:val="004C5EB7"/>
    <w:rsid w:val="004E4A61"/>
    <w:rsid w:val="004F53B3"/>
    <w:rsid w:val="005131F6"/>
    <w:rsid w:val="00516EC5"/>
    <w:rsid w:val="00521534"/>
    <w:rsid w:val="005321BD"/>
    <w:rsid w:val="005378FE"/>
    <w:rsid w:val="00543199"/>
    <w:rsid w:val="0055585C"/>
    <w:rsid w:val="005730D0"/>
    <w:rsid w:val="00576962"/>
    <w:rsid w:val="00584AD8"/>
    <w:rsid w:val="005A62E2"/>
    <w:rsid w:val="005B0DBB"/>
    <w:rsid w:val="005D6177"/>
    <w:rsid w:val="005D7677"/>
    <w:rsid w:val="005F1B61"/>
    <w:rsid w:val="005F26A2"/>
    <w:rsid w:val="005F33D1"/>
    <w:rsid w:val="00620366"/>
    <w:rsid w:val="006227CA"/>
    <w:rsid w:val="006279CC"/>
    <w:rsid w:val="0063061F"/>
    <w:rsid w:val="006308C6"/>
    <w:rsid w:val="00635E27"/>
    <w:rsid w:val="006406E1"/>
    <w:rsid w:val="0065551B"/>
    <w:rsid w:val="006567B8"/>
    <w:rsid w:val="00664805"/>
    <w:rsid w:val="00680FF3"/>
    <w:rsid w:val="006932D4"/>
    <w:rsid w:val="006B30F7"/>
    <w:rsid w:val="006B5BED"/>
    <w:rsid w:val="006D278F"/>
    <w:rsid w:val="00700120"/>
    <w:rsid w:val="00712893"/>
    <w:rsid w:val="00716429"/>
    <w:rsid w:val="00727792"/>
    <w:rsid w:val="00740C4E"/>
    <w:rsid w:val="00761B3E"/>
    <w:rsid w:val="00764F59"/>
    <w:rsid w:val="00786422"/>
    <w:rsid w:val="007A4CA5"/>
    <w:rsid w:val="007B2707"/>
    <w:rsid w:val="007B549E"/>
    <w:rsid w:val="007B580C"/>
    <w:rsid w:val="007B5B97"/>
    <w:rsid w:val="007B6721"/>
    <w:rsid w:val="007C2F40"/>
    <w:rsid w:val="007C5899"/>
    <w:rsid w:val="007E1A12"/>
    <w:rsid w:val="00803C8D"/>
    <w:rsid w:val="008236A0"/>
    <w:rsid w:val="00825A70"/>
    <w:rsid w:val="00826F65"/>
    <w:rsid w:val="008372DD"/>
    <w:rsid w:val="0084074E"/>
    <w:rsid w:val="00844823"/>
    <w:rsid w:val="00850A3E"/>
    <w:rsid w:val="00864339"/>
    <w:rsid w:val="008652DA"/>
    <w:rsid w:val="00881084"/>
    <w:rsid w:val="00884F48"/>
    <w:rsid w:val="00891801"/>
    <w:rsid w:val="008B4DFE"/>
    <w:rsid w:val="008B72AA"/>
    <w:rsid w:val="008E285F"/>
    <w:rsid w:val="0090241E"/>
    <w:rsid w:val="0090692A"/>
    <w:rsid w:val="00910666"/>
    <w:rsid w:val="00926F68"/>
    <w:rsid w:val="00933EA1"/>
    <w:rsid w:val="00935277"/>
    <w:rsid w:val="00936B62"/>
    <w:rsid w:val="00951A08"/>
    <w:rsid w:val="00952B93"/>
    <w:rsid w:val="009540A1"/>
    <w:rsid w:val="00963B47"/>
    <w:rsid w:val="00966B63"/>
    <w:rsid w:val="00975610"/>
    <w:rsid w:val="0097575F"/>
    <w:rsid w:val="00981B67"/>
    <w:rsid w:val="0099270E"/>
    <w:rsid w:val="009937DB"/>
    <w:rsid w:val="00996C70"/>
    <w:rsid w:val="009A2334"/>
    <w:rsid w:val="009A7146"/>
    <w:rsid w:val="009B2BE4"/>
    <w:rsid w:val="009C2101"/>
    <w:rsid w:val="009C2A8F"/>
    <w:rsid w:val="009D0581"/>
    <w:rsid w:val="009E0D11"/>
    <w:rsid w:val="009E1305"/>
    <w:rsid w:val="009E18CE"/>
    <w:rsid w:val="009E2CA5"/>
    <w:rsid w:val="009E4B32"/>
    <w:rsid w:val="009E59E2"/>
    <w:rsid w:val="009E66AC"/>
    <w:rsid w:val="00A02157"/>
    <w:rsid w:val="00A31934"/>
    <w:rsid w:val="00A35B9B"/>
    <w:rsid w:val="00A35D24"/>
    <w:rsid w:val="00A5718A"/>
    <w:rsid w:val="00A74410"/>
    <w:rsid w:val="00A77E03"/>
    <w:rsid w:val="00A84404"/>
    <w:rsid w:val="00A96AD8"/>
    <w:rsid w:val="00AA4EFE"/>
    <w:rsid w:val="00AB7001"/>
    <w:rsid w:val="00AC2E5F"/>
    <w:rsid w:val="00AD215D"/>
    <w:rsid w:val="00AD36D5"/>
    <w:rsid w:val="00AE2551"/>
    <w:rsid w:val="00AE4AB8"/>
    <w:rsid w:val="00AF6F2D"/>
    <w:rsid w:val="00B11C25"/>
    <w:rsid w:val="00B1398E"/>
    <w:rsid w:val="00B14D22"/>
    <w:rsid w:val="00B1731E"/>
    <w:rsid w:val="00B31D9D"/>
    <w:rsid w:val="00B55196"/>
    <w:rsid w:val="00B56207"/>
    <w:rsid w:val="00B56D94"/>
    <w:rsid w:val="00B71054"/>
    <w:rsid w:val="00B748DC"/>
    <w:rsid w:val="00B84EF1"/>
    <w:rsid w:val="00B9645D"/>
    <w:rsid w:val="00BD78A4"/>
    <w:rsid w:val="00BE2FB7"/>
    <w:rsid w:val="00BE4837"/>
    <w:rsid w:val="00BE6061"/>
    <w:rsid w:val="00BF37BF"/>
    <w:rsid w:val="00BF71AC"/>
    <w:rsid w:val="00C27786"/>
    <w:rsid w:val="00C32B26"/>
    <w:rsid w:val="00C66AFE"/>
    <w:rsid w:val="00C672F2"/>
    <w:rsid w:val="00C71639"/>
    <w:rsid w:val="00C7221B"/>
    <w:rsid w:val="00C82323"/>
    <w:rsid w:val="00C868CA"/>
    <w:rsid w:val="00CA0F04"/>
    <w:rsid w:val="00CB30ED"/>
    <w:rsid w:val="00CB4FED"/>
    <w:rsid w:val="00CB5C6D"/>
    <w:rsid w:val="00CB5F8C"/>
    <w:rsid w:val="00CC3910"/>
    <w:rsid w:val="00CD2060"/>
    <w:rsid w:val="00CD3B57"/>
    <w:rsid w:val="00CE510C"/>
    <w:rsid w:val="00CE6898"/>
    <w:rsid w:val="00CE7AE5"/>
    <w:rsid w:val="00CF2846"/>
    <w:rsid w:val="00D0663D"/>
    <w:rsid w:val="00D13E6E"/>
    <w:rsid w:val="00D14329"/>
    <w:rsid w:val="00D169E3"/>
    <w:rsid w:val="00D24BF4"/>
    <w:rsid w:val="00D26DB7"/>
    <w:rsid w:val="00D3146B"/>
    <w:rsid w:val="00D32F7E"/>
    <w:rsid w:val="00D344CB"/>
    <w:rsid w:val="00D345F6"/>
    <w:rsid w:val="00D4678A"/>
    <w:rsid w:val="00D56F33"/>
    <w:rsid w:val="00D62D8A"/>
    <w:rsid w:val="00D677D9"/>
    <w:rsid w:val="00D9554D"/>
    <w:rsid w:val="00DA0D1E"/>
    <w:rsid w:val="00DA5515"/>
    <w:rsid w:val="00DD14F0"/>
    <w:rsid w:val="00DD24F1"/>
    <w:rsid w:val="00DD2B00"/>
    <w:rsid w:val="00DF51A4"/>
    <w:rsid w:val="00E018E9"/>
    <w:rsid w:val="00E23BDC"/>
    <w:rsid w:val="00E50BF4"/>
    <w:rsid w:val="00E5493B"/>
    <w:rsid w:val="00E60664"/>
    <w:rsid w:val="00E65972"/>
    <w:rsid w:val="00E740A8"/>
    <w:rsid w:val="00E85026"/>
    <w:rsid w:val="00E93100"/>
    <w:rsid w:val="00E97ED4"/>
    <w:rsid w:val="00EC07C7"/>
    <w:rsid w:val="00EC0F56"/>
    <w:rsid w:val="00EC454E"/>
    <w:rsid w:val="00EC7271"/>
    <w:rsid w:val="00EC7BB1"/>
    <w:rsid w:val="00EE2620"/>
    <w:rsid w:val="00EF06AF"/>
    <w:rsid w:val="00F011AD"/>
    <w:rsid w:val="00F0354F"/>
    <w:rsid w:val="00F338B4"/>
    <w:rsid w:val="00F33937"/>
    <w:rsid w:val="00F41FE0"/>
    <w:rsid w:val="00F437DD"/>
    <w:rsid w:val="00F452D8"/>
    <w:rsid w:val="00F54C38"/>
    <w:rsid w:val="00F56761"/>
    <w:rsid w:val="00F57B42"/>
    <w:rsid w:val="00F57E0B"/>
    <w:rsid w:val="00F6743A"/>
    <w:rsid w:val="00F75269"/>
    <w:rsid w:val="00F81712"/>
    <w:rsid w:val="00F94A3E"/>
    <w:rsid w:val="00F95DE5"/>
    <w:rsid w:val="00FA340F"/>
    <w:rsid w:val="00FA5026"/>
    <w:rsid w:val="00FB1774"/>
    <w:rsid w:val="00FC09E6"/>
    <w:rsid w:val="00FC16A9"/>
    <w:rsid w:val="00FD1993"/>
    <w:rsid w:val="00FE2893"/>
    <w:rsid w:val="00FE2D15"/>
    <w:rsid w:val="00FE5083"/>
    <w:rsid w:val="00FE5213"/>
    <w:rsid w:val="00FE66AD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AC701"/>
  <w15:chartTrackingRefBased/>
  <w15:docId w15:val="{07FD8F9B-B9AD-458E-8E29-E554C7BD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Theme="minorHAnsi" w:hAnsi="Lucida Sans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721"/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7B6721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DateLetterhead"/>
    <w:uiPriority w:val="1"/>
    <w:qFormat/>
    <w:rsid w:val="007B6721"/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7B6721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7B6721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7B6721"/>
    <w:rPr>
      <w:sz w:val="20"/>
    </w:rPr>
  </w:style>
  <w:style w:type="paragraph" w:customStyle="1" w:styleId="RegardingSubject">
    <w:name w:val="Regarding Subject"/>
    <w:basedOn w:val="Normal"/>
    <w:link w:val="RegardingSubjectChar"/>
    <w:qFormat/>
    <w:rsid w:val="007B6721"/>
    <w:pPr>
      <w:spacing w:after="400"/>
    </w:pPr>
  </w:style>
  <w:style w:type="character" w:customStyle="1" w:styleId="NameChar">
    <w:name w:val="Name Char"/>
    <w:basedOn w:val="Fuentedeprrafopredeter"/>
    <w:link w:val="Name"/>
    <w:rsid w:val="007B6721"/>
    <w:rPr>
      <w:sz w:val="20"/>
    </w:rPr>
  </w:style>
  <w:style w:type="character" w:customStyle="1" w:styleId="RegardingSubjectChar">
    <w:name w:val="Regarding Subject Char"/>
    <w:basedOn w:val="Fuentedeprrafopredeter"/>
    <w:link w:val="RegardingSubject"/>
    <w:rsid w:val="007B6721"/>
    <w:rPr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93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937DB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y2iqfc">
    <w:name w:val="y2iqfc"/>
    <w:basedOn w:val="Fuentedeprrafopredeter"/>
    <w:rsid w:val="0099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NN%20-%20ISO%20%202016-17\Formularios\ALS%20TEMPLATES%202020\ALS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http://schemas.microsoft.com/sharepoint/v3/fields" xsi:nil="true"/>
    <_x0065_a86 xmlns="4660ca69-0102-4957-805e-e137a8b8ce74">Global</_x0065_a86>
    <ghid xmlns="4660ca69-0102-4957-805e-e137a8b8ce74">Global</ghid>
    <_x006b_ez7 xmlns="4660ca69-0102-4957-805e-e137a8b8ce74">ALL</_x006b_ez7>
    <Hide_x0020_item xmlns="4660ca69-0102-4957-805e-e137a8b8ce74">No</Hide_x0020_item>
    <Category xmlns="4660ca69-0102-4957-805e-e137a8b8ce74">Letterhead</Category>
    <wic_System_Copyright xmlns="http://schemas.microsoft.com/sharepoint/v3/fields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563CFCF2880D341BC25ED26657AC138" ma:contentTypeVersion="26" ma:contentTypeDescription="Upload an image." ma:contentTypeScope="" ma:versionID="baf280a4ac89ee1d6cad11a24b436a5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4660ca69-0102-4957-805e-e137a8b8ce74" xmlns:ns4="e3ef998d-c182-417b-8b70-095a1bf2678b" targetNamespace="http://schemas.microsoft.com/office/2006/metadata/properties" ma:root="true" ma:fieldsID="8bd86745b2f69be19ea426d9517306ad" ns1:_="" ns2:_="" ns3:_="" ns4:_="">
    <xsd:import namespace="http://schemas.microsoft.com/sharepoint/v3"/>
    <xsd:import namespace="http://schemas.microsoft.com/sharepoint/v3/fields"/>
    <xsd:import namespace="4660ca69-0102-4957-805e-e137a8b8ce74"/>
    <xsd:import namespace="e3ef998d-c182-417b-8b70-095a1bf2678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1:ThumbnailExists" minOccurs="0"/>
                <xsd:element ref="ns1:PreviewExists" minOccurs="0"/>
                <xsd:element ref="ns2:ImageWidth" minOccurs="0"/>
                <xsd:element ref="ns2:ImageHeight" minOccurs="0"/>
                <xsd:element ref="ns2:ImageCreateDate" minOccurs="0"/>
                <xsd:element ref="ns2:wic_System_Copyright" minOccurs="0"/>
                <xsd:element ref="ns3:Category" minOccurs="0"/>
                <xsd:element ref="ns3:Hide_x0020_item" minOccurs="0"/>
                <xsd:element ref="ns3:_x0065_a86" minOccurs="0"/>
                <xsd:element ref="ns3:_x006b_ez7" minOccurs="0"/>
                <xsd:element ref="ns3:gh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20" nillable="true" ma:displayName="Picture Width" ma:internalName="ImageWidth" ma:readOnly="true">
      <xsd:simpleType>
        <xsd:restriction base="dms:Unknown"/>
      </xsd:simpleType>
    </xsd:element>
    <xsd:element name="ImageHeight" ma:index="22" nillable="true" ma:displayName="Picture 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wic_System_Copyright" ma:index="26" nillable="true" ma:displayName="Copyrigh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0ca69-0102-4957-805e-e137a8b8ce74" elementFormDefault="qualified">
    <xsd:import namespace="http://schemas.microsoft.com/office/2006/documentManagement/types"/>
    <xsd:import namespace="http://schemas.microsoft.com/office/infopath/2007/PartnerControls"/>
    <xsd:element name="Category" ma:index="27" nillable="true" ma:displayName="Category" ma:format="Dropdown" ma:internalName="Category" ma:readOnly="false">
      <xsd:simpleType>
        <xsd:restriction base="dms:Choice">
          <xsd:enumeration value="Business Cards"/>
          <xsd:enumeration value="Comms"/>
          <xsd:enumeration value="Emails"/>
          <xsd:enumeration value="Stationary"/>
          <xsd:enumeration value="Business Development"/>
          <xsd:enumeration value="Report"/>
          <xsd:enumeration value="CV"/>
          <xsd:enumeration value="Job"/>
          <xsd:enumeration value="Corporate communication"/>
          <xsd:enumeration value="Announcement"/>
          <xsd:enumeration value="Fax"/>
          <xsd:enumeration value="Memo"/>
          <xsd:enumeration value="Letterhead"/>
          <xsd:enumeration value="Tender"/>
          <xsd:enumeration value="With compliments"/>
          <xsd:enumeration value="Desktop wallpaper"/>
        </xsd:restriction>
      </xsd:simpleType>
    </xsd:element>
    <xsd:element name="Hide_x0020_item" ma:index="28" nillable="true" ma:displayName="Hide item" ma:default="No" ma:format="Dropdown" ma:internalName="Hide_x0020_item" ma:readOnly="false">
      <xsd:simpleType>
        <xsd:restriction base="dms:Choice">
          <xsd:enumeration value="No"/>
          <xsd:enumeration value="Yes"/>
        </xsd:restriction>
      </xsd:simpleType>
    </xsd:element>
    <xsd:element name="_x0065_a86" ma:index="29" nillable="true" ma:displayName="Business" ma:default="Global" ma:format="Dropdown" ma:internalName="_x0065_a86" ma:readOnly="false">
      <xsd:simpleType>
        <xsd:restriction base="dms:Choice">
          <xsd:enumeration value="Global"/>
          <xsd:enumeration value="Asset Care"/>
          <xsd:enumeration value="Coal"/>
          <xsd:enumeration value="Consumer Products"/>
          <xsd:enumeration value="Corporate"/>
          <xsd:enumeration value="Electronics"/>
          <xsd:enumeration value="Environmental"/>
          <xsd:enumeration value="Food &amp; Pharmaceutical"/>
          <xsd:enumeration value="Geochemistry"/>
          <xsd:enumeration value="Inspection"/>
          <xsd:enumeration value="Metallurgy"/>
          <xsd:enumeration value="Mine Site"/>
          <xsd:enumeration value="Oil &amp; Gas"/>
          <xsd:enumeration value="Tribology"/>
        </xsd:restriction>
      </xsd:simpleType>
    </xsd:element>
    <xsd:element name="_x006b_ez7" ma:index="30" nillable="true" ma:displayName="Country" ma:format="Dropdown" ma:internalName="_x006b_ez7" ma:readOnly="false">
      <xsd:simpleType>
        <xsd:restriction base="dms:Choice">
          <xsd:enumeration value="ALL"/>
          <xsd:enumeration value="Algeria"/>
          <xsd:enumeration value="Angola"/>
          <xsd:enumeration value="Argentina"/>
          <xsd:enumeration value="Australia"/>
          <xsd:enumeration value="Austria"/>
          <xsd:enumeration value="Bahrain"/>
          <xsd:enumeration value="Belgium"/>
          <xsd:enumeration value="Bolivia"/>
          <xsd:enumeration value="Brazil"/>
          <xsd:enumeration value="Burkina Faso"/>
          <xsd:enumeration value="Cambodia"/>
          <xsd:enumeration value="Canada"/>
          <xsd:enumeration value="Chile"/>
          <xsd:enumeration value="China"/>
          <xsd:enumeration value="Colombia"/>
          <xsd:enumeration value="Cote d'Ivoire"/>
          <xsd:enumeration value="Czech Republic"/>
          <xsd:enumeration value="Democratic Republic of the Congo"/>
          <xsd:enumeration value="Denmark"/>
          <xsd:enumeration value="Dominican Republic"/>
          <xsd:enumeration value="Ecuador"/>
          <xsd:enumeration value="England"/>
          <xsd:enumeration value="Ethiopia"/>
          <xsd:enumeration value="Finland"/>
          <xsd:enumeration value="Ghana"/>
          <xsd:enumeration value="Hong Kong"/>
          <xsd:enumeration value="Indonesia"/>
          <xsd:enumeration value="Ireland"/>
          <xsd:enumeration value="Kazakhstan"/>
          <xsd:enumeration value="Kingdom of Saudi Arabia"/>
          <xsd:enumeration value="Kurdistan"/>
          <xsd:enumeration value="Kuwait"/>
          <xsd:enumeration value="Kyrgyzstan"/>
          <xsd:enumeration value="Laos"/>
          <xsd:enumeration value="Liberia"/>
          <xsd:enumeration value="Madagascar"/>
          <xsd:enumeration value="Malaysia"/>
          <xsd:enumeration value="Mali"/>
          <xsd:enumeration value="Mauritania"/>
          <xsd:enumeration value="Mexico"/>
          <xsd:enumeration value="Mongolia"/>
          <xsd:enumeration value="Mozambique"/>
          <xsd:enumeration value="Myanmar"/>
          <xsd:enumeration value="Namibia"/>
          <xsd:enumeration value="New Caledonia"/>
          <xsd:enumeration value="New Zealand"/>
          <xsd:enumeration value="Northern Ireland"/>
          <xsd:enumeration value="Norway"/>
          <xsd:enumeration value="Peru"/>
          <xsd:enumeration value="Poland"/>
          <xsd:enumeration value="Portugal"/>
          <xsd:enumeration value="Qatar"/>
          <xsd:enumeration value="Romania"/>
          <xsd:enumeration value="Russia"/>
          <xsd:enumeration value="Scotland"/>
          <xsd:enumeration value="Serbia"/>
          <xsd:enumeration value="Singapore"/>
          <xsd:enumeration value="Slovakia"/>
          <xsd:enumeration value="South Africa"/>
          <xsd:enumeration value="Spain"/>
          <xsd:enumeration value="Sweden"/>
          <xsd:enumeration value="Tanzania"/>
          <xsd:enumeration value="Thailand"/>
          <xsd:enumeration value="The Netherlands"/>
          <xsd:enumeration value="Trinidad"/>
          <xsd:enumeration value="Tunisia"/>
          <xsd:enumeration value="Turkey"/>
          <xsd:enumeration value="UAE"/>
          <xsd:enumeration value="USA"/>
          <xsd:enumeration value="Vietnam"/>
          <xsd:enumeration value="Zambia"/>
        </xsd:restriction>
      </xsd:simpleType>
    </xsd:element>
    <xsd:element name="ghid" ma:index="31" nillable="true" ma:displayName="Region" ma:default="Global" ma:format="Dropdown" ma:internalName="ghid" ma:readOnly="false">
      <xsd:simpleType>
        <xsd:restriction base="dms:Choice">
          <xsd:enumeration value="Global"/>
          <xsd:enumeration value="Africa"/>
          <xsd:enumeration value="Australasia"/>
          <xsd:enumeration value="Europe"/>
          <xsd:enumeration value="MENA"/>
          <xsd:enumeration value="North America"/>
          <xsd:enumeration value="South America"/>
          <xsd:enumeration value="UK &amp; Ireland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f998d-c182-417b-8b70-095a1bf2678b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8DED8F-739D-4417-A880-0C67103E778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660ca69-0102-4957-805e-e137a8b8ce74"/>
  </ds:schemaRefs>
</ds:datastoreItem>
</file>

<file path=customXml/itemProps2.xml><?xml version="1.0" encoding="utf-8"?>
<ds:datastoreItem xmlns:ds="http://schemas.openxmlformats.org/officeDocument/2006/customXml" ds:itemID="{04E6A83F-22BD-4413-98F6-54D93866D0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409E52-DB31-4A9E-8EDA-E061089DA8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D2F971-7CD9-4E9B-A07A-B8741B38F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4660ca69-0102-4957-805e-e137a8b8ce74"/>
    <ds:schemaRef ds:uri="e3ef998d-c182-417b-8b70-095a1bf26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ALS-Letterhead</Template>
  <TotalTime>47</TotalTime>
  <Pages>9</Pages>
  <Words>487</Words>
  <Characters>2779</Characters>
  <Application>Microsoft Office Word</Application>
  <DocSecurity>0</DocSecurity>
  <Lines>23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/>
      <vt:lpstr>Draught Certificate signed by ALS Inspection Chile SpA. surveyor and Chief Offic</vt:lpstr>
      <vt:lpstr/>
      <vt:lpstr/>
      <vt:lpstr>Mr. Jyan Torrento., Chief Officer M/V “SAGITTARIUS”.</vt:lpstr>
      <vt:lpstr>Mr. Aaron Bustos A., ALS Inspection Chile SpA. on behalf of Graneles de Chile S.</vt:lpstr>
      <vt:lpstr/>
      <vt:lpstr>Draught survey, Code of Practice, IIMS, UK</vt:lpstr>
      <vt:lpstr>Int’l UN code for Draught Surveys.</vt:lpstr>
      <vt:lpstr/>
      <vt:lpstr>This survey report was carried out without prejudice and in the interest of whom</vt:lpstr>
      <vt:lpstr>    </vt:lpstr>
      <vt:lpstr/>
    </vt:vector>
  </TitlesOfParts>
  <Company>ALS Global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Aaron Bustos</cp:lastModifiedBy>
  <cp:revision>3</cp:revision>
  <cp:lastPrinted>2025-07-23T15:25:00Z</cp:lastPrinted>
  <dcterms:created xsi:type="dcterms:W3CDTF">2026-05-25T17:05:00Z</dcterms:created>
  <dcterms:modified xsi:type="dcterms:W3CDTF">2026-05-25T18:19:00Z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0x0101009148F5A04DDD49CBA7127AADA5FB792B00AADE34325A8B49CDA8BB4DB53328F214006563CFCF2880D341BC25ED26657AC138</vt:lpwstr>
  </property>
  <property fmtid="{D5CDD505-2E9C-101B-9397-08002B2CF9AE}" pid="3" name="AlternateThumbnailUrl">
    <vt:lpwstr/>
  </property>
  <property fmtid="{D5CDD505-2E9C-101B-9397-08002B2CF9AE}" pid="4" name="VideoRenditionLabel">
    <vt:lpwstr/>
  </property>
</Properties>
</file>