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1F3E93" w14:textId="03CC0A7C" w:rsidR="00EC7271" w:rsidRPr="002B43CD" w:rsidRDefault="00EC7271" w:rsidP="007B580C">
      <w:pPr>
        <w:spacing w:after="0" w:line="360" w:lineRule="auto"/>
        <w:jc w:val="both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  <w:r w:rsidRPr="002B43CD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 xml:space="preserve">This is to certify that we </w:t>
      </w:r>
      <w:r w:rsidR="00D345F6" w:rsidRPr="00521534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ALS INSPECTION CHILE SPA</w:t>
      </w:r>
      <w:r w:rsidR="004F53B3" w:rsidRPr="00521534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.</w:t>
      </w:r>
      <w:r w:rsidRPr="00521534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,</w:t>
      </w:r>
      <w:r w:rsidRPr="002B43CD">
        <w:rPr>
          <w:rFonts w:ascii="Avenir Next LT Pro" w:eastAsia="Times New Roman" w:hAnsi="Avenir Next LT Pro" w:cs="Lucida Sans"/>
          <w:b/>
          <w:color w:val="0047AB"/>
          <w:sz w:val="22"/>
          <w:szCs w:val="22"/>
          <w:lang w:eastAsia="es-CL"/>
        </w:rPr>
        <w:t xml:space="preserve"> </w:t>
      </w:r>
      <w:r w:rsidRPr="002B43CD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 xml:space="preserve">at </w:t>
      </w:r>
      <w:r w:rsidR="00EF06AF" w:rsidRPr="002B43CD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 xml:space="preserve">the </w:t>
      </w:r>
      <w:r w:rsidRPr="002B43CD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 xml:space="preserve">request of </w:t>
      </w:r>
      <w:proofErr w:type="gramStart"/>
      <w:r w:rsidR="00AD7E36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TRANS PACIFIC</w:t>
      </w:r>
      <w:proofErr w:type="gramEnd"/>
      <w:r w:rsidR="00AD7E36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 xml:space="preserve"> FIBRE S.A.</w:t>
      </w:r>
      <w:r w:rsidR="00AD7E36" w:rsidRPr="005730D0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 xml:space="preserve"> </w:t>
      </w:r>
      <w:r w:rsidRPr="002B43CD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 xml:space="preserve">and with the consent of Captain, the undersigned surveyor attended onboard </w:t>
      </w:r>
      <w:r w:rsidR="00620366" w:rsidRPr="002B43CD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>MV</w:t>
      </w:r>
      <w:r w:rsidRPr="002B43CD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>:</w:t>
      </w:r>
    </w:p>
    <w:p w14:paraId="7CB14F0D" w14:textId="77777777" w:rsidR="004E4A61" w:rsidRPr="002B43CD" w:rsidRDefault="004E4A61" w:rsidP="007B580C">
      <w:pPr>
        <w:spacing w:after="0" w:line="360" w:lineRule="auto"/>
        <w:jc w:val="both"/>
        <w:rPr>
          <w:rFonts w:ascii="Avenir Next LT Pro" w:eastAsia="Times New Roman" w:hAnsi="Avenir Next LT Pro" w:cs="Lucida Sans"/>
          <w:color w:val="auto"/>
          <w:szCs w:val="20"/>
          <w:lang w:eastAsia="es-CL"/>
        </w:rPr>
      </w:pPr>
    </w:p>
    <w:p w14:paraId="2FB05DF4" w14:textId="42F4BCB4" w:rsidR="00EC7271" w:rsidRPr="00521534" w:rsidRDefault="00EC7271" w:rsidP="00EC7271">
      <w:pPr>
        <w:spacing w:after="0"/>
        <w:jc w:val="center"/>
        <w:rPr>
          <w:rFonts w:ascii="Avenir Next LT Pro" w:eastAsia="Times New Roman" w:hAnsi="Avenir Next LT Pro" w:cs="Lucida Sans"/>
          <w:b/>
          <w:color w:val="004CAB"/>
          <w:sz w:val="32"/>
          <w:szCs w:val="32"/>
          <w:lang w:eastAsia="es-CL"/>
        </w:rPr>
      </w:pPr>
      <w:r w:rsidRPr="00521534">
        <w:rPr>
          <w:rFonts w:ascii="Avenir Next LT Pro" w:eastAsia="Times New Roman" w:hAnsi="Avenir Next LT Pro" w:cs="Lucida Sans"/>
          <w:b/>
          <w:color w:val="004CAB"/>
          <w:sz w:val="32"/>
          <w:szCs w:val="32"/>
          <w:lang w:eastAsia="es-CL"/>
        </w:rPr>
        <w:t>“</w:t>
      </w:r>
      <w:r w:rsidR="00C20BBA">
        <w:rPr>
          <w:rFonts w:ascii="Avenir Next LT Pro" w:eastAsia="Times New Roman" w:hAnsi="Avenir Next LT Pro" w:cs="Lucida Sans"/>
          <w:b/>
          <w:color w:val="004CAB"/>
          <w:sz w:val="32"/>
          <w:szCs w:val="32"/>
          <w:lang w:eastAsia="es-CL"/>
        </w:rPr>
        <w:t xml:space="preserve">BL IVY </w:t>
      </w:r>
      <w:proofErr w:type="gramStart"/>
      <w:r w:rsidR="005F33D1" w:rsidRPr="00521534">
        <w:rPr>
          <w:rFonts w:ascii="Avenir Next LT Pro" w:eastAsia="Times New Roman" w:hAnsi="Avenir Next LT Pro" w:cs="Lucida Sans"/>
          <w:b/>
          <w:color w:val="004CAB"/>
          <w:sz w:val="32"/>
          <w:szCs w:val="32"/>
          <w:lang w:eastAsia="es-CL"/>
        </w:rPr>
        <w:t>V</w:t>
      </w:r>
      <w:r w:rsidR="00E93100" w:rsidRPr="00521534">
        <w:rPr>
          <w:rFonts w:ascii="Avenir Next LT Pro" w:eastAsia="Times New Roman" w:hAnsi="Avenir Next LT Pro" w:cs="Lucida Sans"/>
          <w:b/>
          <w:color w:val="004CAB"/>
          <w:sz w:val="32"/>
          <w:szCs w:val="32"/>
          <w:lang w:eastAsia="es-CL"/>
        </w:rPr>
        <w:t>.</w:t>
      </w:r>
      <w:r w:rsidR="00C20BBA">
        <w:rPr>
          <w:rFonts w:ascii="Avenir Next LT Pro" w:eastAsia="Times New Roman" w:hAnsi="Avenir Next LT Pro" w:cs="Lucida Sans"/>
          <w:b/>
          <w:color w:val="004CAB"/>
          <w:sz w:val="32"/>
          <w:szCs w:val="32"/>
          <w:lang w:eastAsia="es-CL"/>
        </w:rPr>
        <w:t>BLI</w:t>
      </w:r>
      <w:proofErr w:type="gramEnd"/>
      <w:r w:rsidR="00C20BBA">
        <w:rPr>
          <w:rFonts w:ascii="Avenir Next LT Pro" w:eastAsia="Times New Roman" w:hAnsi="Avenir Next LT Pro" w:cs="Lucida Sans"/>
          <w:b/>
          <w:color w:val="004CAB"/>
          <w:sz w:val="32"/>
          <w:szCs w:val="32"/>
          <w:lang w:eastAsia="es-CL"/>
        </w:rPr>
        <w:t>015</w:t>
      </w:r>
      <w:r w:rsidRPr="00521534">
        <w:rPr>
          <w:rFonts w:ascii="Avenir Next LT Pro" w:eastAsia="Times New Roman" w:hAnsi="Avenir Next LT Pro" w:cs="Lucida Sans"/>
          <w:b/>
          <w:color w:val="004CAB"/>
          <w:sz w:val="32"/>
          <w:szCs w:val="32"/>
          <w:lang w:eastAsia="es-CL"/>
        </w:rPr>
        <w:t>”</w:t>
      </w:r>
    </w:p>
    <w:p w14:paraId="6DC939E0" w14:textId="77777777" w:rsidR="004E4A61" w:rsidRPr="002B43CD" w:rsidRDefault="004E4A61" w:rsidP="00EC7271">
      <w:pPr>
        <w:spacing w:after="0"/>
        <w:jc w:val="center"/>
        <w:rPr>
          <w:rFonts w:ascii="Avenir Next LT Pro" w:eastAsia="Times New Roman" w:hAnsi="Avenir Next LT Pro" w:cs="Lucida Sans"/>
          <w:b/>
          <w:color w:val="004CAB"/>
          <w:sz w:val="32"/>
          <w:szCs w:val="32"/>
          <w:lang w:eastAsia="es-CL"/>
        </w:rPr>
      </w:pPr>
    </w:p>
    <w:p w14:paraId="11057B3F" w14:textId="4082D927" w:rsidR="007B580C" w:rsidRPr="002B43CD" w:rsidRDefault="00800317" w:rsidP="00EC7271">
      <w:pPr>
        <w:spacing w:after="0"/>
        <w:jc w:val="center"/>
        <w:rPr>
          <w:rFonts w:ascii="Avenir Next LT Pro" w:eastAsia="Times New Roman" w:hAnsi="Avenir Next LT Pro" w:cs="Lucida Sans"/>
          <w:b/>
          <w:color w:val="004CAB"/>
          <w:sz w:val="32"/>
          <w:szCs w:val="32"/>
          <w:lang w:eastAsia="es-CL"/>
        </w:rPr>
      </w:pPr>
      <w:r>
        <w:rPr>
          <w:noProof/>
        </w:rPr>
        <w:drawing>
          <wp:inline distT="0" distB="0" distL="0" distR="0" wp14:anchorId="0B7B4284" wp14:editId="3ED87346">
            <wp:extent cx="5280195" cy="3960000"/>
            <wp:effectExtent l="0" t="0" r="0" b="2540"/>
            <wp:docPr id="559857893" name="Imagen 1" descr="Un barco en el agu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857893" name="Imagen 1" descr="Un barco en el agu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195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92EFE" w14:textId="77777777" w:rsidR="00E50BF4" w:rsidRPr="002B43CD" w:rsidRDefault="00E50BF4" w:rsidP="00EC7271">
      <w:pPr>
        <w:spacing w:after="0"/>
        <w:jc w:val="center"/>
        <w:rPr>
          <w:rFonts w:ascii="Avenir Next LT Pro" w:eastAsia="Times New Roman" w:hAnsi="Avenir Next LT Pro" w:cs="Lucida Sans"/>
          <w:color w:val="auto"/>
          <w:szCs w:val="20"/>
          <w:lang w:eastAsia="es-CL"/>
        </w:rPr>
      </w:pPr>
    </w:p>
    <w:p w14:paraId="6818A914" w14:textId="18E22D86" w:rsidR="00EC7271" w:rsidRDefault="001F6629" w:rsidP="002E2B39">
      <w:pPr>
        <w:spacing w:after="0"/>
        <w:jc w:val="center"/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</w:pPr>
      <w:r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 xml:space="preserve">From the following dates: </w:t>
      </w:r>
      <w:r w:rsidR="00C20BBA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>May 14</w:t>
      </w:r>
      <w:r w:rsidR="00817460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 xml:space="preserve">, </w:t>
      </w:r>
      <w:r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 xml:space="preserve">to </w:t>
      </w:r>
      <w:r w:rsidR="00C20BBA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>19</w:t>
      </w:r>
      <w:r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>, 202</w:t>
      </w:r>
      <w:r w:rsidR="00817460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>6</w:t>
      </w:r>
      <w:r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 xml:space="preserve">, with the purpose </w:t>
      </w:r>
      <w:proofErr w:type="gramStart"/>
      <w:r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>to perform</w:t>
      </w:r>
      <w:proofErr w:type="gramEnd"/>
      <w:r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 xml:space="preserve"> a:</w:t>
      </w:r>
    </w:p>
    <w:p w14:paraId="21EB7923" w14:textId="77777777" w:rsidR="001F6629" w:rsidRDefault="001F6629" w:rsidP="007B580C">
      <w:pPr>
        <w:spacing w:after="0"/>
        <w:rPr>
          <w:rFonts w:ascii="Avenir Next LT Pro" w:eastAsia="Times New Roman" w:hAnsi="Avenir Next LT Pro" w:cs="Lucida Sans"/>
          <w:color w:val="303030"/>
          <w:szCs w:val="20"/>
          <w:lang w:eastAsia="es-CL"/>
        </w:rPr>
      </w:pPr>
    </w:p>
    <w:p w14:paraId="65BAF5E9" w14:textId="77777777" w:rsidR="002E2B39" w:rsidRDefault="002E2B39" w:rsidP="007B580C">
      <w:pPr>
        <w:spacing w:after="0"/>
        <w:rPr>
          <w:rFonts w:ascii="Avenir Next LT Pro" w:eastAsia="Times New Roman" w:hAnsi="Avenir Next LT Pro" w:cs="Lucida Sans"/>
          <w:color w:val="303030"/>
          <w:szCs w:val="20"/>
          <w:lang w:eastAsia="es-CL"/>
        </w:rPr>
      </w:pPr>
    </w:p>
    <w:p w14:paraId="46EBF8CF" w14:textId="77777777" w:rsidR="002E2B39" w:rsidRPr="002B43CD" w:rsidRDefault="002E2B39" w:rsidP="007B580C">
      <w:pPr>
        <w:spacing w:after="0"/>
        <w:rPr>
          <w:rFonts w:ascii="Avenir Next LT Pro" w:eastAsia="Times New Roman" w:hAnsi="Avenir Next LT Pro" w:cs="Lucida Sans"/>
          <w:color w:val="303030"/>
          <w:szCs w:val="20"/>
          <w:lang w:eastAsia="es-CL"/>
        </w:rPr>
      </w:pPr>
    </w:p>
    <w:p w14:paraId="151B4A05" w14:textId="77777777" w:rsidR="00EC7271" w:rsidRPr="00521534" w:rsidRDefault="00EC7271" w:rsidP="00EC7271">
      <w:pPr>
        <w:spacing w:after="0"/>
        <w:jc w:val="center"/>
        <w:rPr>
          <w:rFonts w:ascii="Avenir Next LT Pro" w:eastAsia="Times New Roman" w:hAnsi="Avenir Next LT Pro" w:cs="Lucida Sans"/>
          <w:color w:val="004CAB"/>
          <w:sz w:val="28"/>
          <w:szCs w:val="28"/>
          <w:lang w:eastAsia="es-CL"/>
        </w:rPr>
      </w:pPr>
      <w:r w:rsidRPr="00521534">
        <w:rPr>
          <w:rFonts w:ascii="Avenir Next LT Pro" w:eastAsia="Times New Roman" w:hAnsi="Avenir Next LT Pro" w:cs="Lucida Sans"/>
          <w:b/>
          <w:color w:val="004CAB"/>
          <w:sz w:val="28"/>
          <w:szCs w:val="28"/>
          <w:lang w:eastAsia="es-CL"/>
        </w:rPr>
        <w:t xml:space="preserve">  “DRAUGHT SURVEY” </w:t>
      </w:r>
    </w:p>
    <w:p w14:paraId="66A4C647" w14:textId="77777777" w:rsidR="00521534" w:rsidRDefault="00521534" w:rsidP="00EC7271">
      <w:pPr>
        <w:tabs>
          <w:tab w:val="left" w:pos="7820"/>
        </w:tabs>
        <w:spacing w:after="0"/>
        <w:rPr>
          <w:rFonts w:ascii="Avenir Next LT Pro" w:eastAsia="Times New Roman" w:hAnsi="Avenir Next LT Pro" w:cs="Lucida Sans"/>
          <w:color w:val="002060"/>
          <w:sz w:val="28"/>
          <w:szCs w:val="28"/>
          <w:lang w:eastAsia="es-CL"/>
        </w:rPr>
      </w:pPr>
    </w:p>
    <w:p w14:paraId="6C44D77B" w14:textId="77777777" w:rsidR="002E2B39" w:rsidRDefault="002E2B39" w:rsidP="00EC7271">
      <w:pPr>
        <w:tabs>
          <w:tab w:val="left" w:pos="7820"/>
        </w:tabs>
        <w:spacing w:after="0"/>
        <w:rPr>
          <w:rFonts w:ascii="Avenir Next LT Pro" w:eastAsia="Times New Roman" w:hAnsi="Avenir Next LT Pro" w:cs="Lucida Sans"/>
          <w:color w:val="002060"/>
          <w:sz w:val="28"/>
          <w:szCs w:val="28"/>
          <w:lang w:eastAsia="es-CL"/>
        </w:rPr>
      </w:pPr>
    </w:p>
    <w:p w14:paraId="5F372C61" w14:textId="44C3087B" w:rsidR="001F6629" w:rsidRPr="002E2B39" w:rsidRDefault="001F6629" w:rsidP="00EC7271">
      <w:pPr>
        <w:tabs>
          <w:tab w:val="left" w:pos="7820"/>
        </w:tabs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  <w:r w:rsidRPr="002E2B39"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  <w:t>And we report as follows:</w:t>
      </w:r>
    </w:p>
    <w:p w14:paraId="5A76266A" w14:textId="77777777" w:rsidR="001F6629" w:rsidRPr="002B43CD" w:rsidRDefault="001F6629" w:rsidP="00EC7271">
      <w:pPr>
        <w:tabs>
          <w:tab w:val="left" w:pos="7820"/>
        </w:tabs>
        <w:spacing w:after="0"/>
        <w:rPr>
          <w:rFonts w:ascii="Avenir Next LT Pro" w:eastAsia="Times New Roman" w:hAnsi="Avenir Next LT Pro" w:cs="Lucida Sans"/>
          <w:color w:val="002060"/>
          <w:sz w:val="28"/>
          <w:szCs w:val="28"/>
          <w:lang w:eastAsia="es-CL"/>
        </w:rPr>
      </w:pPr>
    </w:p>
    <w:p w14:paraId="08E15A5F" w14:textId="489EFDB6" w:rsidR="00EC7271" w:rsidRDefault="00EC7271" w:rsidP="00EC7271">
      <w:pPr>
        <w:spacing w:after="0"/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</w:pPr>
    </w:p>
    <w:p w14:paraId="5DEB246D" w14:textId="77777777" w:rsidR="00106D54" w:rsidRDefault="00106D54" w:rsidP="00EC7271">
      <w:pPr>
        <w:spacing w:after="0"/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</w:pPr>
    </w:p>
    <w:p w14:paraId="7CA5B433" w14:textId="77777777" w:rsidR="00106D54" w:rsidRDefault="00106D54" w:rsidP="00EC7271">
      <w:pPr>
        <w:spacing w:after="0"/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</w:pPr>
    </w:p>
    <w:p w14:paraId="796C932C" w14:textId="77777777" w:rsidR="002E2B39" w:rsidRDefault="002E2B39" w:rsidP="00EC7271">
      <w:pPr>
        <w:spacing w:after="0"/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</w:pPr>
    </w:p>
    <w:p w14:paraId="720DD61F" w14:textId="3F24C5B7" w:rsidR="00EC7271" w:rsidRPr="002B43CD" w:rsidRDefault="00EC7271" w:rsidP="005730D0">
      <w:pPr>
        <w:shd w:val="clear" w:color="auto" w:fill="004CAB"/>
        <w:spacing w:after="0"/>
        <w:rPr>
          <w:rFonts w:ascii="Avenir Next LT Pro" w:eastAsia="Times New Roman" w:hAnsi="Avenir Next LT Pro" w:cs="Lucida Sans"/>
          <w:b/>
          <w:color w:val="FFFFFF" w:themeColor="background1"/>
          <w:sz w:val="24"/>
          <w:szCs w:val="24"/>
          <w:lang w:eastAsia="es-CL"/>
        </w:rPr>
      </w:pPr>
      <w:r w:rsidRPr="002B43CD">
        <w:rPr>
          <w:rFonts w:ascii="Avenir Next LT Pro" w:eastAsia="Times New Roman" w:hAnsi="Avenir Next LT Pro" w:cs="Lucida Sans"/>
          <w:b/>
          <w:color w:val="FFFFFF" w:themeColor="background1"/>
          <w:sz w:val="24"/>
          <w:szCs w:val="24"/>
          <w:lang w:eastAsia="es-CL"/>
        </w:rPr>
        <w:t>1.</w:t>
      </w:r>
      <w:r w:rsidR="00D0663D">
        <w:rPr>
          <w:rFonts w:ascii="Avenir Next LT Pro" w:eastAsia="Times New Roman" w:hAnsi="Avenir Next LT Pro" w:cs="Lucida Sans"/>
          <w:b/>
          <w:color w:val="FFFFFF" w:themeColor="background1"/>
          <w:sz w:val="24"/>
          <w:szCs w:val="24"/>
          <w:lang w:eastAsia="es-CL"/>
        </w:rPr>
        <w:t xml:space="preserve">      </w:t>
      </w:r>
      <w:r w:rsidRPr="002B43CD">
        <w:rPr>
          <w:rFonts w:ascii="Avenir Next LT Pro" w:eastAsia="Times New Roman" w:hAnsi="Avenir Next LT Pro" w:cs="Lucida Sans"/>
          <w:b/>
          <w:color w:val="FFFFFF" w:themeColor="background1"/>
          <w:sz w:val="24"/>
          <w:szCs w:val="24"/>
          <w:lang w:eastAsia="es-CL"/>
        </w:rPr>
        <w:t xml:space="preserve">SCOPE OF </w:t>
      </w:r>
      <w:r w:rsidR="00B56207" w:rsidRPr="002B43CD">
        <w:rPr>
          <w:rFonts w:ascii="Avenir Next LT Pro" w:eastAsia="Times New Roman" w:hAnsi="Avenir Next LT Pro" w:cs="Lucida Sans"/>
          <w:b/>
          <w:color w:val="FFFFFF" w:themeColor="background1"/>
          <w:sz w:val="24"/>
          <w:szCs w:val="24"/>
          <w:lang w:eastAsia="es-CL"/>
        </w:rPr>
        <w:t xml:space="preserve">THE </w:t>
      </w:r>
      <w:r w:rsidRPr="002B43CD">
        <w:rPr>
          <w:rFonts w:ascii="Avenir Next LT Pro" w:eastAsia="Times New Roman" w:hAnsi="Avenir Next LT Pro" w:cs="Lucida Sans"/>
          <w:b/>
          <w:color w:val="FFFFFF" w:themeColor="background1"/>
          <w:sz w:val="24"/>
          <w:szCs w:val="24"/>
          <w:lang w:eastAsia="es-CL"/>
        </w:rPr>
        <w:t>SURVEY</w:t>
      </w:r>
    </w:p>
    <w:p w14:paraId="17DC6172" w14:textId="77777777" w:rsidR="00EC7271" w:rsidRPr="002B43CD" w:rsidRDefault="00EC7271" w:rsidP="00521534">
      <w:pPr>
        <w:spacing w:after="0" w:line="360" w:lineRule="auto"/>
        <w:rPr>
          <w:rFonts w:ascii="Avenir Next LT Pro" w:eastAsia="Times New Roman" w:hAnsi="Avenir Next LT Pro" w:cs="Lucida Sans"/>
          <w:b/>
          <w:color w:val="000080"/>
          <w:sz w:val="22"/>
          <w:szCs w:val="22"/>
          <w:lang w:eastAsia="es-CL"/>
        </w:rPr>
      </w:pPr>
    </w:p>
    <w:p w14:paraId="7C930164" w14:textId="73C5535A" w:rsidR="00EC7271" w:rsidRDefault="00EC7271" w:rsidP="00521534">
      <w:pPr>
        <w:spacing w:after="0" w:line="360" w:lineRule="auto"/>
        <w:jc w:val="both"/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</w:pPr>
      <w:r w:rsidRPr="002B43CD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 xml:space="preserve">The present inspection was </w:t>
      </w:r>
      <w:r w:rsidR="005730D0" w:rsidRPr="002B43CD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 xml:space="preserve">conducted according to </w:t>
      </w:r>
      <w:r w:rsidRPr="002B43CD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 xml:space="preserve">the request of </w:t>
      </w:r>
      <w:r w:rsidRPr="002B43CD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M</w:t>
      </w:r>
      <w:r w:rsidR="00AD7E36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r</w:t>
      </w:r>
      <w:r w:rsidRPr="002B43CD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 xml:space="preserve">. </w:t>
      </w:r>
      <w:r w:rsidR="00AD7E36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Rodrigo Castro</w:t>
      </w:r>
      <w:r w:rsidR="00926F68" w:rsidRPr="002B43CD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,</w:t>
      </w:r>
      <w:r w:rsidRPr="002B43CD">
        <w:rPr>
          <w:rFonts w:ascii="Avenir Next LT Pro" w:eastAsia="Times New Roman" w:hAnsi="Avenir Next LT Pro" w:cs="Lucida Sans"/>
          <w:color w:val="004CAB"/>
          <w:sz w:val="22"/>
          <w:szCs w:val="22"/>
          <w:lang w:eastAsia="es-CL"/>
        </w:rPr>
        <w:t xml:space="preserve"> </w:t>
      </w:r>
      <w:r w:rsidRPr="002B43CD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 xml:space="preserve">from </w:t>
      </w:r>
      <w:proofErr w:type="gramStart"/>
      <w:r w:rsidR="00AD7E36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TRANS PACIFIC</w:t>
      </w:r>
      <w:proofErr w:type="gramEnd"/>
      <w:r w:rsidR="00AD7E36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 xml:space="preserve"> FIBRE S.A.</w:t>
      </w:r>
      <w:r w:rsidR="00155736" w:rsidRPr="002B43CD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,</w:t>
      </w:r>
      <w:r w:rsidR="00D62D8A" w:rsidRPr="002B43CD">
        <w:rPr>
          <w:rFonts w:ascii="Avenir Next LT Pro" w:eastAsia="Times New Roman" w:hAnsi="Avenir Next LT Pro" w:cs="Lucida Sans"/>
          <w:color w:val="004CAB"/>
          <w:sz w:val="22"/>
          <w:szCs w:val="22"/>
          <w:lang w:eastAsia="es-CL"/>
        </w:rPr>
        <w:t xml:space="preserve"> </w:t>
      </w:r>
      <w:r w:rsidR="00D62D8A" w:rsidRPr="002B43CD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 xml:space="preserve">with the purpose of carrying </w:t>
      </w:r>
      <w:r w:rsidRPr="002B43CD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 xml:space="preserve">out a draught survey to </w:t>
      </w:r>
      <w:r w:rsidR="005730D0" w:rsidRPr="002B43CD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>determine</w:t>
      </w:r>
      <w:r w:rsidRPr="002B43CD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 xml:space="preserve"> the quantity of</w:t>
      </w:r>
      <w:r w:rsidR="006D4D97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 xml:space="preserve"> Woodchips loaded onto</w:t>
      </w:r>
      <w:r w:rsidR="00AD7E36" w:rsidRPr="00926F68"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  <w:t xml:space="preserve"> </w:t>
      </w:r>
      <w:r w:rsidR="00BE2FB7" w:rsidRPr="002B43CD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MV</w:t>
      </w:r>
      <w:r w:rsidRPr="002B43CD">
        <w:rPr>
          <w:rFonts w:ascii="Avenir Next LT Pro" w:eastAsia="Times New Roman" w:hAnsi="Avenir Next LT Pro" w:cs="Lucida Sans"/>
          <w:b/>
          <w:color w:val="002060"/>
          <w:sz w:val="22"/>
          <w:szCs w:val="22"/>
          <w:lang w:eastAsia="es-CL"/>
        </w:rPr>
        <w:t xml:space="preserve"> </w:t>
      </w:r>
      <w:r w:rsidR="00C20BBA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BL IVY</w:t>
      </w:r>
      <w:r w:rsidR="00817460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 xml:space="preserve"> </w:t>
      </w:r>
      <w:r w:rsidR="005730D0" w:rsidRPr="002B43CD">
        <w:rPr>
          <w:rFonts w:ascii="Avenir Next LT Pro" w:eastAsia="Times New Roman" w:hAnsi="Avenir Next LT Pro" w:cs="Lucida Sans"/>
          <w:bCs/>
          <w:color w:val="303030"/>
          <w:sz w:val="22"/>
          <w:szCs w:val="22"/>
          <w:lang w:eastAsia="es-CL"/>
        </w:rPr>
        <w:t>at</w:t>
      </w:r>
      <w:r w:rsidRPr="002B43CD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 xml:space="preserve"> </w:t>
      </w:r>
      <w:r w:rsidR="009A7146" w:rsidRPr="002B43CD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>T</w:t>
      </w:r>
      <w:r w:rsidR="00AD7E36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 xml:space="preserve">erminal San Jose – </w:t>
      </w:r>
      <w:proofErr w:type="spellStart"/>
      <w:r w:rsidR="00AD7E36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>Calbuco</w:t>
      </w:r>
      <w:proofErr w:type="spellEnd"/>
      <w:r w:rsidR="00AD7E36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 xml:space="preserve"> Port,</w:t>
      </w:r>
      <w:r w:rsidR="00C20BBA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 xml:space="preserve"> </w:t>
      </w:r>
      <w:r w:rsidRPr="002B43CD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>Chile.</w:t>
      </w:r>
      <w:r w:rsidR="005321BD" w:rsidRPr="002B43CD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 xml:space="preserve"> </w:t>
      </w:r>
    </w:p>
    <w:p w14:paraId="1F9A92D6" w14:textId="77777777" w:rsidR="002E2B39" w:rsidRDefault="002E2B39" w:rsidP="00521534">
      <w:pPr>
        <w:spacing w:after="0" w:line="360" w:lineRule="auto"/>
        <w:jc w:val="both"/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</w:pPr>
    </w:p>
    <w:p w14:paraId="11DBB8BC" w14:textId="77777777" w:rsidR="007B580C" w:rsidRDefault="007B580C" w:rsidP="00EC7271">
      <w:pPr>
        <w:spacing w:after="0"/>
        <w:rPr>
          <w:rFonts w:ascii="Avenir Next LT Pro" w:eastAsia="Times New Roman" w:hAnsi="Avenir Next LT Pro" w:cs="Lucida Sans"/>
          <w:b/>
          <w:color w:val="000080"/>
          <w:sz w:val="22"/>
          <w:szCs w:val="22"/>
          <w:lang w:eastAsia="es-CL"/>
        </w:rPr>
      </w:pPr>
    </w:p>
    <w:p w14:paraId="3138AF9A" w14:textId="5FB2EBC9" w:rsidR="00EC7271" w:rsidRPr="002B43CD" w:rsidRDefault="00EC7271" w:rsidP="00664805">
      <w:pPr>
        <w:shd w:val="clear" w:color="auto" w:fill="004CAB"/>
        <w:tabs>
          <w:tab w:val="right" w:pos="9027"/>
        </w:tabs>
        <w:spacing w:after="0"/>
        <w:rPr>
          <w:rFonts w:ascii="Avenir Next LT Pro" w:eastAsia="Times New Roman" w:hAnsi="Avenir Next LT Pro" w:cs="Lucida Sans"/>
          <w:b/>
          <w:color w:val="FFFFFF"/>
          <w:sz w:val="24"/>
          <w:szCs w:val="24"/>
          <w:lang w:eastAsia="es-CL"/>
        </w:rPr>
      </w:pPr>
      <w:r w:rsidRPr="002B43CD">
        <w:rPr>
          <w:rFonts w:ascii="Avenir Next LT Pro" w:eastAsia="Times New Roman" w:hAnsi="Avenir Next LT Pro" w:cs="Lucida Sans"/>
          <w:b/>
          <w:color w:val="FFFFFF"/>
          <w:sz w:val="24"/>
          <w:szCs w:val="24"/>
          <w:lang w:eastAsia="es-CL"/>
        </w:rPr>
        <w:t xml:space="preserve">2. </w:t>
      </w:r>
      <w:r w:rsidR="00D0663D">
        <w:rPr>
          <w:rFonts w:ascii="Avenir Next LT Pro" w:eastAsia="Times New Roman" w:hAnsi="Avenir Next LT Pro" w:cs="Lucida Sans"/>
          <w:b/>
          <w:color w:val="FFFFFF"/>
          <w:sz w:val="24"/>
          <w:szCs w:val="24"/>
          <w:lang w:eastAsia="es-CL"/>
        </w:rPr>
        <w:t xml:space="preserve">     </w:t>
      </w:r>
      <w:r w:rsidRPr="002B43CD">
        <w:rPr>
          <w:rFonts w:ascii="Avenir Next LT Pro" w:eastAsia="Times New Roman" w:hAnsi="Avenir Next LT Pro" w:cs="Lucida Sans"/>
          <w:b/>
          <w:color w:val="FFFFFF"/>
          <w:sz w:val="24"/>
          <w:szCs w:val="24"/>
          <w:lang w:eastAsia="es-CL"/>
        </w:rPr>
        <w:t>SHIP’S PARTICULARS</w:t>
      </w:r>
      <w:r w:rsidR="00664805">
        <w:rPr>
          <w:rFonts w:ascii="Avenir Next LT Pro" w:eastAsia="Times New Roman" w:hAnsi="Avenir Next LT Pro" w:cs="Lucida Sans"/>
          <w:b/>
          <w:color w:val="FFFFFF"/>
          <w:sz w:val="24"/>
          <w:szCs w:val="24"/>
          <w:lang w:eastAsia="es-CL"/>
        </w:rPr>
        <w:tab/>
      </w:r>
    </w:p>
    <w:p w14:paraId="4DCCF762" w14:textId="77777777" w:rsidR="0055585C" w:rsidRDefault="0055585C" w:rsidP="00EC7271">
      <w:pPr>
        <w:spacing w:after="0"/>
        <w:rPr>
          <w:rFonts w:ascii="Avenir Next LT Pro" w:eastAsia="Times New Roman" w:hAnsi="Avenir Next LT Pro" w:cs="Lucida Sans"/>
          <w:color w:val="000080"/>
          <w:sz w:val="16"/>
          <w:szCs w:val="16"/>
          <w:lang w:eastAsia="es-CL"/>
        </w:rPr>
      </w:pPr>
    </w:p>
    <w:p w14:paraId="7D236865" w14:textId="77777777" w:rsidR="002E2B39" w:rsidRPr="00290236" w:rsidRDefault="002E2B39" w:rsidP="00EC7271">
      <w:pPr>
        <w:spacing w:after="0"/>
        <w:rPr>
          <w:rFonts w:ascii="Avenir Next LT Pro" w:eastAsia="Times New Roman" w:hAnsi="Avenir Next LT Pro" w:cs="Lucida Sans"/>
          <w:color w:val="000080"/>
          <w:sz w:val="16"/>
          <w:szCs w:val="16"/>
          <w:lang w:eastAsia="es-C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6470"/>
      </w:tblGrid>
      <w:tr w:rsidR="00664805" w14:paraId="7C6C57AF" w14:textId="77777777" w:rsidTr="00106D54">
        <w:trPr>
          <w:jc w:val="center"/>
        </w:trPr>
        <w:tc>
          <w:tcPr>
            <w:tcW w:w="2547" w:type="dxa"/>
            <w:shd w:val="clear" w:color="auto" w:fill="004CAB"/>
            <w:vAlign w:val="center"/>
          </w:tcPr>
          <w:p w14:paraId="5E481458" w14:textId="100365FC" w:rsidR="00664805" w:rsidRDefault="00664805" w:rsidP="00521534">
            <w:pPr>
              <w:spacing w:line="360" w:lineRule="auto"/>
              <w:rPr>
                <w:rFonts w:ascii="Avenir Next LT Pro" w:eastAsia="Times New Roman" w:hAnsi="Avenir Next LT Pro" w:cs="Lucida Sans"/>
                <w:color w:val="000080"/>
                <w:sz w:val="22"/>
                <w:szCs w:val="22"/>
                <w:lang w:eastAsia="es-CL"/>
              </w:rPr>
            </w:pPr>
            <w:r w:rsidRPr="002B43CD">
              <w:rPr>
                <w:rFonts w:ascii="Avenir Next LT Pro" w:eastAsia="Calibri" w:hAnsi="Avenir Next LT Pro" w:cs="Arial"/>
                <w:b/>
                <w:bCs/>
                <w:color w:val="FFFFFF" w:themeColor="background1"/>
                <w:sz w:val="22"/>
                <w:szCs w:val="22"/>
                <w:lang w:eastAsia="es-ES"/>
              </w:rPr>
              <w:t>Name</w:t>
            </w:r>
          </w:p>
        </w:tc>
        <w:tc>
          <w:tcPr>
            <w:tcW w:w="6470" w:type="dxa"/>
            <w:shd w:val="clear" w:color="auto" w:fill="004CAB"/>
            <w:vAlign w:val="center"/>
          </w:tcPr>
          <w:p w14:paraId="0E415BD3" w14:textId="5509E31A" w:rsidR="00664805" w:rsidRDefault="00C20BBA" w:rsidP="00521534">
            <w:pPr>
              <w:spacing w:line="360" w:lineRule="auto"/>
              <w:rPr>
                <w:rFonts w:ascii="Avenir Next LT Pro" w:eastAsia="Times New Roman" w:hAnsi="Avenir Next LT Pro" w:cs="Lucida Sans"/>
                <w:color w:val="000080"/>
                <w:sz w:val="22"/>
                <w:szCs w:val="22"/>
                <w:lang w:eastAsia="es-CL"/>
              </w:rPr>
            </w:pPr>
            <w:r>
              <w:rPr>
                <w:rFonts w:ascii="Avenir Next LT Pro" w:eastAsia="Calibri" w:hAnsi="Avenir Next LT Pro" w:cs="Arial"/>
                <w:b/>
                <w:bCs/>
                <w:color w:val="FFFFFF" w:themeColor="background1"/>
                <w:sz w:val="22"/>
                <w:szCs w:val="22"/>
                <w:lang w:eastAsia="es-ES"/>
              </w:rPr>
              <w:t xml:space="preserve"> BL IVY</w:t>
            </w:r>
          </w:p>
        </w:tc>
      </w:tr>
      <w:tr w:rsidR="00664805" w14:paraId="6AD06FB2" w14:textId="77777777" w:rsidTr="00106D54">
        <w:trPr>
          <w:jc w:val="center"/>
        </w:trPr>
        <w:tc>
          <w:tcPr>
            <w:tcW w:w="2547" w:type="dxa"/>
            <w:vAlign w:val="center"/>
          </w:tcPr>
          <w:p w14:paraId="636CD0F4" w14:textId="154D8A11" w:rsidR="00664805" w:rsidRPr="00521534" w:rsidRDefault="00664805" w:rsidP="00521534">
            <w:pPr>
              <w:spacing w:line="360" w:lineRule="auto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  <w:lang w:eastAsia="es-CL"/>
              </w:rPr>
            </w:pPr>
            <w:r w:rsidRPr="00521534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IMO</w:t>
            </w:r>
          </w:p>
        </w:tc>
        <w:tc>
          <w:tcPr>
            <w:tcW w:w="6470" w:type="dxa"/>
            <w:vAlign w:val="center"/>
          </w:tcPr>
          <w:p w14:paraId="60990E8F" w14:textId="05863873" w:rsidR="00664805" w:rsidRPr="00521534" w:rsidRDefault="00C20BBA" w:rsidP="00521534">
            <w:pPr>
              <w:spacing w:line="360" w:lineRule="auto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  <w:lang w:eastAsia="es-CL"/>
              </w:rPr>
              <w:t>1014527</w:t>
            </w:r>
          </w:p>
        </w:tc>
      </w:tr>
      <w:tr w:rsidR="00664805" w14:paraId="0F44A0E1" w14:textId="77777777" w:rsidTr="00106D54">
        <w:trPr>
          <w:jc w:val="center"/>
        </w:trPr>
        <w:tc>
          <w:tcPr>
            <w:tcW w:w="2547" w:type="dxa"/>
            <w:vAlign w:val="center"/>
          </w:tcPr>
          <w:p w14:paraId="5959E125" w14:textId="5AB6744F" w:rsidR="00664805" w:rsidRPr="00521534" w:rsidRDefault="00664805" w:rsidP="00521534">
            <w:pPr>
              <w:spacing w:line="360" w:lineRule="auto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  <w:lang w:eastAsia="es-CL"/>
              </w:rPr>
            </w:pPr>
            <w:r w:rsidRPr="00521534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Call sign</w:t>
            </w:r>
          </w:p>
        </w:tc>
        <w:tc>
          <w:tcPr>
            <w:tcW w:w="6470" w:type="dxa"/>
            <w:vAlign w:val="center"/>
          </w:tcPr>
          <w:p w14:paraId="681F2E6B" w14:textId="4C4AFBF0" w:rsidR="00664805" w:rsidRPr="00521534" w:rsidRDefault="00C20BBA" w:rsidP="00521534">
            <w:pPr>
              <w:spacing w:line="360" w:lineRule="auto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  <w:lang w:eastAsia="es-CL"/>
              </w:rPr>
              <w:t>9V8051</w:t>
            </w:r>
          </w:p>
        </w:tc>
      </w:tr>
      <w:tr w:rsidR="00664805" w14:paraId="07528D43" w14:textId="77777777" w:rsidTr="00106D54">
        <w:trPr>
          <w:jc w:val="center"/>
        </w:trPr>
        <w:tc>
          <w:tcPr>
            <w:tcW w:w="2547" w:type="dxa"/>
            <w:vAlign w:val="center"/>
          </w:tcPr>
          <w:p w14:paraId="56DCA1B1" w14:textId="2498D524" w:rsidR="00664805" w:rsidRPr="00521534" w:rsidRDefault="00664805" w:rsidP="00521534">
            <w:pPr>
              <w:spacing w:line="360" w:lineRule="auto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  <w:lang w:eastAsia="es-CL"/>
              </w:rPr>
            </w:pPr>
            <w:r w:rsidRPr="00521534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Type</w:t>
            </w:r>
          </w:p>
        </w:tc>
        <w:tc>
          <w:tcPr>
            <w:tcW w:w="6470" w:type="dxa"/>
            <w:vAlign w:val="center"/>
          </w:tcPr>
          <w:p w14:paraId="6933E7DA" w14:textId="3DB920B0" w:rsidR="00664805" w:rsidRPr="00AD7E36" w:rsidRDefault="00AD7E36" w:rsidP="00521534">
            <w:pPr>
              <w:spacing w:line="360" w:lineRule="auto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 xml:space="preserve">Wood Chip Carrier </w:t>
            </w:r>
          </w:p>
        </w:tc>
      </w:tr>
      <w:tr w:rsidR="00290236" w14:paraId="40203BD4" w14:textId="77777777" w:rsidTr="00106D54">
        <w:trPr>
          <w:jc w:val="center"/>
        </w:trPr>
        <w:tc>
          <w:tcPr>
            <w:tcW w:w="2547" w:type="dxa"/>
            <w:vAlign w:val="center"/>
          </w:tcPr>
          <w:p w14:paraId="6181508E" w14:textId="5550B4E9" w:rsidR="00290236" w:rsidRPr="00521534" w:rsidRDefault="00290236" w:rsidP="00521534">
            <w:pPr>
              <w:spacing w:line="360" w:lineRule="auto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</w:pPr>
            <w:r w:rsidRPr="00521534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Port of Registry</w:t>
            </w:r>
          </w:p>
        </w:tc>
        <w:tc>
          <w:tcPr>
            <w:tcW w:w="6470" w:type="dxa"/>
            <w:vAlign w:val="center"/>
          </w:tcPr>
          <w:p w14:paraId="38FC3F96" w14:textId="7B05557A" w:rsidR="00290236" w:rsidRPr="00521534" w:rsidRDefault="00106D54" w:rsidP="00521534">
            <w:pPr>
              <w:spacing w:line="360" w:lineRule="auto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</w:pPr>
            <w:r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Singapore</w:t>
            </w:r>
          </w:p>
        </w:tc>
      </w:tr>
      <w:tr w:rsidR="00290236" w14:paraId="0C8F4916" w14:textId="77777777" w:rsidTr="00106D54">
        <w:trPr>
          <w:jc w:val="center"/>
        </w:trPr>
        <w:tc>
          <w:tcPr>
            <w:tcW w:w="2547" w:type="dxa"/>
            <w:vAlign w:val="center"/>
          </w:tcPr>
          <w:p w14:paraId="1EFA846E" w14:textId="0A345F57" w:rsidR="00290236" w:rsidRPr="00521534" w:rsidRDefault="00290236" w:rsidP="00521534">
            <w:pPr>
              <w:spacing w:line="360" w:lineRule="auto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</w:pPr>
            <w:r w:rsidRPr="00521534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Flag</w:t>
            </w:r>
          </w:p>
        </w:tc>
        <w:tc>
          <w:tcPr>
            <w:tcW w:w="6470" w:type="dxa"/>
            <w:vAlign w:val="center"/>
          </w:tcPr>
          <w:p w14:paraId="0BB7283C" w14:textId="68F043AA" w:rsidR="00290236" w:rsidRPr="00521534" w:rsidRDefault="00106D54" w:rsidP="00521534">
            <w:pPr>
              <w:spacing w:line="360" w:lineRule="auto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</w:pPr>
            <w:r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Singapore</w:t>
            </w:r>
          </w:p>
        </w:tc>
      </w:tr>
      <w:tr w:rsidR="00664805" w14:paraId="4031055D" w14:textId="77777777" w:rsidTr="00106D54">
        <w:trPr>
          <w:jc w:val="center"/>
        </w:trPr>
        <w:tc>
          <w:tcPr>
            <w:tcW w:w="2547" w:type="dxa"/>
            <w:vAlign w:val="center"/>
          </w:tcPr>
          <w:p w14:paraId="3C5D7EF4" w14:textId="3355B3EB" w:rsidR="00664805" w:rsidRPr="00521534" w:rsidRDefault="00664805" w:rsidP="00521534">
            <w:pPr>
              <w:spacing w:line="360" w:lineRule="auto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  <w:lang w:eastAsia="es-CL"/>
              </w:rPr>
            </w:pPr>
            <w:r w:rsidRPr="00521534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Deadweight</w:t>
            </w:r>
          </w:p>
        </w:tc>
        <w:tc>
          <w:tcPr>
            <w:tcW w:w="6470" w:type="dxa"/>
            <w:vAlign w:val="center"/>
          </w:tcPr>
          <w:p w14:paraId="69DC36D9" w14:textId="722113A8" w:rsidR="00664805" w:rsidRPr="00521534" w:rsidRDefault="00AD7E36" w:rsidP="00521534">
            <w:pPr>
              <w:spacing w:line="360" w:lineRule="auto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6</w:t>
            </w:r>
            <w:r w:rsidR="00106D54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9</w:t>
            </w:r>
            <w:r w:rsidR="00664805" w:rsidRPr="00521534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,</w:t>
            </w:r>
            <w:r w:rsidR="00C20BBA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995</w:t>
            </w:r>
            <w:r w:rsidR="00106D54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.00</w:t>
            </w:r>
            <w:r w:rsidR="00664805" w:rsidRPr="00521534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 xml:space="preserve"> MT</w:t>
            </w:r>
          </w:p>
        </w:tc>
      </w:tr>
      <w:tr w:rsidR="00664805" w14:paraId="2CE0E27B" w14:textId="77777777" w:rsidTr="00106D54">
        <w:trPr>
          <w:jc w:val="center"/>
        </w:trPr>
        <w:tc>
          <w:tcPr>
            <w:tcW w:w="2547" w:type="dxa"/>
            <w:vAlign w:val="center"/>
          </w:tcPr>
          <w:p w14:paraId="33A79528" w14:textId="79E41450" w:rsidR="00664805" w:rsidRPr="00521534" w:rsidRDefault="00664805" w:rsidP="00521534">
            <w:pPr>
              <w:spacing w:line="360" w:lineRule="auto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  <w:lang w:eastAsia="es-CL"/>
              </w:rPr>
            </w:pPr>
            <w:r w:rsidRPr="00521534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Gross Tonnage</w:t>
            </w:r>
          </w:p>
        </w:tc>
        <w:tc>
          <w:tcPr>
            <w:tcW w:w="6470" w:type="dxa"/>
            <w:vAlign w:val="center"/>
          </w:tcPr>
          <w:p w14:paraId="3F11E73D" w14:textId="5547E7B2" w:rsidR="00664805" w:rsidRPr="00521534" w:rsidRDefault="002E2B39" w:rsidP="00521534">
            <w:pPr>
              <w:spacing w:line="360" w:lineRule="auto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5</w:t>
            </w:r>
            <w:r w:rsidR="00C20BBA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3</w:t>
            </w:r>
            <w:r w:rsidR="00664805" w:rsidRPr="00521534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,</w:t>
            </w:r>
            <w:r w:rsidR="00C20BBA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192</w:t>
            </w:r>
            <w:r w:rsidR="00664805" w:rsidRPr="00521534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.00 MT</w:t>
            </w:r>
          </w:p>
        </w:tc>
      </w:tr>
      <w:tr w:rsidR="00817460" w14:paraId="066B34DC" w14:textId="77777777" w:rsidTr="00106D54">
        <w:trPr>
          <w:jc w:val="center"/>
        </w:trPr>
        <w:tc>
          <w:tcPr>
            <w:tcW w:w="2547" w:type="dxa"/>
            <w:vAlign w:val="center"/>
          </w:tcPr>
          <w:p w14:paraId="6C475B46" w14:textId="2B00BD52" w:rsidR="00817460" w:rsidRPr="00521534" w:rsidRDefault="00817460" w:rsidP="00521534">
            <w:pPr>
              <w:spacing w:line="360" w:lineRule="auto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</w:pPr>
            <w:proofErr w:type="spellStart"/>
            <w:r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Nett</w:t>
            </w:r>
            <w:proofErr w:type="spellEnd"/>
            <w:r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 xml:space="preserve"> Tonnage</w:t>
            </w:r>
          </w:p>
        </w:tc>
        <w:tc>
          <w:tcPr>
            <w:tcW w:w="6470" w:type="dxa"/>
            <w:vAlign w:val="center"/>
          </w:tcPr>
          <w:p w14:paraId="08858C7C" w14:textId="5D6CBDAE" w:rsidR="00817460" w:rsidRDefault="00C20BBA" w:rsidP="00521534">
            <w:pPr>
              <w:spacing w:line="360" w:lineRule="auto"/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</w:pPr>
            <w:r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30</w:t>
            </w:r>
            <w:r w:rsidR="00F538B5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,</w:t>
            </w:r>
            <w:r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590</w:t>
            </w:r>
            <w:r w:rsidR="00F538B5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.00 MT</w:t>
            </w:r>
          </w:p>
        </w:tc>
      </w:tr>
      <w:tr w:rsidR="00664805" w14:paraId="58AA86F5" w14:textId="77777777" w:rsidTr="00106D54">
        <w:trPr>
          <w:jc w:val="center"/>
        </w:trPr>
        <w:tc>
          <w:tcPr>
            <w:tcW w:w="2547" w:type="dxa"/>
            <w:vAlign w:val="center"/>
          </w:tcPr>
          <w:p w14:paraId="4A5D61EC" w14:textId="3DEC2804" w:rsidR="00664805" w:rsidRPr="00521534" w:rsidRDefault="00664805" w:rsidP="00521534">
            <w:pPr>
              <w:spacing w:line="360" w:lineRule="auto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  <w:lang w:eastAsia="es-CL"/>
              </w:rPr>
            </w:pPr>
            <w:r w:rsidRPr="00521534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Class</w:t>
            </w:r>
          </w:p>
        </w:tc>
        <w:tc>
          <w:tcPr>
            <w:tcW w:w="6470" w:type="dxa"/>
            <w:vAlign w:val="center"/>
          </w:tcPr>
          <w:p w14:paraId="7B828162" w14:textId="401D7CE0" w:rsidR="00664805" w:rsidRPr="00521534" w:rsidRDefault="005377B9" w:rsidP="00521534">
            <w:pPr>
              <w:spacing w:line="360" w:lineRule="auto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  <w:lang w:eastAsia="es-CL"/>
              </w:rPr>
              <w:t>NK</w:t>
            </w:r>
          </w:p>
        </w:tc>
      </w:tr>
      <w:tr w:rsidR="00664805" w14:paraId="7252E5B2" w14:textId="77777777" w:rsidTr="00106D54">
        <w:trPr>
          <w:jc w:val="center"/>
        </w:trPr>
        <w:tc>
          <w:tcPr>
            <w:tcW w:w="2547" w:type="dxa"/>
            <w:vAlign w:val="center"/>
          </w:tcPr>
          <w:p w14:paraId="210856AC" w14:textId="27C7EB1C" w:rsidR="00664805" w:rsidRPr="00521534" w:rsidRDefault="00664805" w:rsidP="00521534">
            <w:pPr>
              <w:spacing w:line="360" w:lineRule="auto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  <w:lang w:eastAsia="es-CL"/>
              </w:rPr>
            </w:pPr>
            <w:r w:rsidRPr="00521534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L.O.A.</w:t>
            </w:r>
          </w:p>
        </w:tc>
        <w:tc>
          <w:tcPr>
            <w:tcW w:w="6470" w:type="dxa"/>
            <w:vAlign w:val="center"/>
          </w:tcPr>
          <w:p w14:paraId="57F1CD04" w14:textId="2A08C1EE" w:rsidR="00664805" w:rsidRPr="00521534" w:rsidRDefault="002E2B39" w:rsidP="00521534">
            <w:pPr>
              <w:spacing w:line="360" w:lineRule="auto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2</w:t>
            </w:r>
            <w:r w:rsidR="002D3C3C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09</w:t>
            </w:r>
            <w:r w:rsidR="00664805" w:rsidRPr="00521534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.</w:t>
            </w:r>
            <w:r w:rsidR="002D3C3C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99</w:t>
            </w:r>
            <w:r w:rsidR="00664805" w:rsidRPr="00521534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 xml:space="preserve"> mt</w:t>
            </w:r>
          </w:p>
        </w:tc>
      </w:tr>
      <w:tr w:rsidR="00664805" w14:paraId="7E019F09" w14:textId="77777777" w:rsidTr="00106D54">
        <w:trPr>
          <w:jc w:val="center"/>
        </w:trPr>
        <w:tc>
          <w:tcPr>
            <w:tcW w:w="2547" w:type="dxa"/>
            <w:vAlign w:val="center"/>
          </w:tcPr>
          <w:p w14:paraId="7142D64C" w14:textId="3B9359DA" w:rsidR="00664805" w:rsidRPr="00521534" w:rsidRDefault="00664805" w:rsidP="00521534">
            <w:pPr>
              <w:spacing w:line="360" w:lineRule="auto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  <w:lang w:eastAsia="es-CL"/>
              </w:rPr>
            </w:pPr>
            <w:r w:rsidRPr="00521534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Depth</w:t>
            </w:r>
          </w:p>
        </w:tc>
        <w:tc>
          <w:tcPr>
            <w:tcW w:w="6470" w:type="dxa"/>
            <w:vAlign w:val="center"/>
          </w:tcPr>
          <w:p w14:paraId="2C240C89" w14:textId="7D380D3C" w:rsidR="00664805" w:rsidRPr="00521534" w:rsidRDefault="00BF7737" w:rsidP="00521534">
            <w:pPr>
              <w:spacing w:line="360" w:lineRule="auto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  <w:lang w:eastAsia="es-CL"/>
              </w:rPr>
            </w:pPr>
            <w:r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2</w:t>
            </w:r>
            <w:r w:rsidR="002D3C3C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4</w:t>
            </w:r>
            <w:r w:rsidR="00664805" w:rsidRPr="00521534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.</w:t>
            </w:r>
            <w:r w:rsidR="002D3C3C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5</w:t>
            </w:r>
            <w:r w:rsidR="002E2B39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>0</w:t>
            </w:r>
            <w:r w:rsidR="00664805" w:rsidRPr="00521534">
              <w:rPr>
                <w:rFonts w:ascii="Avenir Next LT Pro" w:eastAsia="Calibri" w:hAnsi="Avenir Next LT Pro" w:cs="Arial"/>
                <w:color w:val="303030"/>
                <w:sz w:val="22"/>
                <w:szCs w:val="22"/>
                <w:lang w:eastAsia="es-ES"/>
              </w:rPr>
              <w:t xml:space="preserve"> mt</w:t>
            </w:r>
          </w:p>
        </w:tc>
      </w:tr>
      <w:tr w:rsidR="00664805" w14:paraId="7E51BCA8" w14:textId="77777777" w:rsidTr="00106D54">
        <w:trPr>
          <w:jc w:val="center"/>
        </w:trPr>
        <w:tc>
          <w:tcPr>
            <w:tcW w:w="2547" w:type="dxa"/>
            <w:shd w:val="clear" w:color="auto" w:fill="004CAB"/>
            <w:vAlign w:val="center"/>
          </w:tcPr>
          <w:p w14:paraId="1F3F101C" w14:textId="1EEAE161" w:rsidR="00664805" w:rsidRDefault="00664805" w:rsidP="00521534">
            <w:pPr>
              <w:spacing w:line="360" w:lineRule="auto"/>
              <w:rPr>
                <w:rFonts w:ascii="Avenir Next LT Pro" w:eastAsia="Times New Roman" w:hAnsi="Avenir Next LT Pro" w:cs="Lucida Sans"/>
                <w:color w:val="000080"/>
                <w:sz w:val="22"/>
                <w:szCs w:val="22"/>
                <w:lang w:eastAsia="es-CL"/>
              </w:rPr>
            </w:pPr>
            <w:r w:rsidRPr="002B43CD">
              <w:rPr>
                <w:rFonts w:ascii="Avenir Next LT Pro" w:eastAsia="Calibri" w:hAnsi="Avenir Next LT Pro" w:cs="Arial"/>
                <w:b/>
                <w:bCs/>
                <w:color w:val="FFFFFF" w:themeColor="background1"/>
                <w:sz w:val="22"/>
                <w:szCs w:val="22"/>
                <w:lang w:eastAsia="es-ES"/>
              </w:rPr>
              <w:t>Master Name</w:t>
            </w:r>
          </w:p>
        </w:tc>
        <w:tc>
          <w:tcPr>
            <w:tcW w:w="6470" w:type="dxa"/>
            <w:shd w:val="clear" w:color="auto" w:fill="004CAB"/>
            <w:vAlign w:val="center"/>
          </w:tcPr>
          <w:p w14:paraId="5159D51E" w14:textId="711932DA" w:rsidR="00664805" w:rsidRDefault="00664805" w:rsidP="00521534">
            <w:pPr>
              <w:spacing w:line="360" w:lineRule="auto"/>
              <w:rPr>
                <w:rFonts w:ascii="Avenir Next LT Pro" w:eastAsia="Times New Roman" w:hAnsi="Avenir Next LT Pro" w:cs="Lucida Sans"/>
                <w:color w:val="000080"/>
                <w:sz w:val="22"/>
                <w:szCs w:val="22"/>
                <w:lang w:eastAsia="es-CL"/>
              </w:rPr>
            </w:pPr>
            <w:r w:rsidRPr="002B43CD">
              <w:rPr>
                <w:rFonts w:ascii="Avenir Next LT Pro" w:eastAsia="Calibri" w:hAnsi="Avenir Next LT Pro" w:cs="Arial"/>
                <w:b/>
                <w:bCs/>
                <w:color w:val="FFFFFF" w:themeColor="background1"/>
                <w:sz w:val="22"/>
                <w:szCs w:val="22"/>
                <w:lang w:eastAsia="es-ES"/>
              </w:rPr>
              <w:t xml:space="preserve">Mr. </w:t>
            </w:r>
            <w:proofErr w:type="spellStart"/>
            <w:r w:rsidR="002D3C3C">
              <w:rPr>
                <w:rFonts w:ascii="Avenir Next LT Pro" w:eastAsia="Calibri" w:hAnsi="Avenir Next LT Pro" w:cs="Arial"/>
                <w:b/>
                <w:bCs/>
                <w:color w:val="FFFFFF" w:themeColor="background1"/>
                <w:sz w:val="22"/>
                <w:szCs w:val="22"/>
                <w:lang w:eastAsia="es-ES"/>
              </w:rPr>
              <w:t>Qingxiang</w:t>
            </w:r>
            <w:proofErr w:type="spellEnd"/>
            <w:r w:rsidR="002D3C3C">
              <w:rPr>
                <w:rFonts w:ascii="Avenir Next LT Pro" w:eastAsia="Calibri" w:hAnsi="Avenir Next LT Pro" w:cs="Arial"/>
                <w:b/>
                <w:bCs/>
                <w:color w:val="FFFFFF" w:themeColor="background1"/>
                <w:sz w:val="22"/>
                <w:szCs w:val="22"/>
                <w:lang w:eastAsia="es-ES"/>
              </w:rPr>
              <w:t xml:space="preserve"> Kou</w:t>
            </w:r>
            <w:r w:rsidR="00D556FE">
              <w:rPr>
                <w:rFonts w:ascii="Avenir Next LT Pro" w:eastAsia="Calibri" w:hAnsi="Avenir Next LT Pro" w:cs="Arial"/>
                <w:b/>
                <w:bCs/>
                <w:color w:val="FFFFFF" w:themeColor="background1"/>
                <w:sz w:val="22"/>
                <w:szCs w:val="22"/>
                <w:lang w:eastAsia="es-ES"/>
              </w:rPr>
              <w:t>.</w:t>
            </w:r>
          </w:p>
        </w:tc>
      </w:tr>
      <w:tr w:rsidR="00664805" w14:paraId="1A4B9C13" w14:textId="77777777" w:rsidTr="00106D54">
        <w:trPr>
          <w:jc w:val="center"/>
        </w:trPr>
        <w:tc>
          <w:tcPr>
            <w:tcW w:w="2547" w:type="dxa"/>
            <w:shd w:val="clear" w:color="auto" w:fill="004CAB"/>
            <w:vAlign w:val="center"/>
          </w:tcPr>
          <w:p w14:paraId="20BF744A" w14:textId="33D51045" w:rsidR="00664805" w:rsidRDefault="00664805" w:rsidP="00521534">
            <w:pPr>
              <w:spacing w:line="360" w:lineRule="auto"/>
              <w:rPr>
                <w:rFonts w:ascii="Avenir Next LT Pro" w:eastAsia="Times New Roman" w:hAnsi="Avenir Next LT Pro" w:cs="Lucida Sans"/>
                <w:color w:val="000080"/>
                <w:sz w:val="22"/>
                <w:szCs w:val="22"/>
                <w:lang w:eastAsia="es-CL"/>
              </w:rPr>
            </w:pPr>
            <w:r w:rsidRPr="002B43CD">
              <w:rPr>
                <w:rFonts w:ascii="Avenir Next LT Pro" w:eastAsia="Calibri" w:hAnsi="Avenir Next LT Pro" w:cs="Arial"/>
                <w:b/>
                <w:bCs/>
                <w:color w:val="FFFFFF" w:themeColor="background1"/>
                <w:sz w:val="22"/>
                <w:szCs w:val="22"/>
                <w:lang w:eastAsia="es-ES"/>
              </w:rPr>
              <w:t>Chief Officer Name</w:t>
            </w:r>
          </w:p>
        </w:tc>
        <w:tc>
          <w:tcPr>
            <w:tcW w:w="6470" w:type="dxa"/>
            <w:shd w:val="clear" w:color="auto" w:fill="004CAB"/>
            <w:vAlign w:val="center"/>
          </w:tcPr>
          <w:p w14:paraId="6BDD0D14" w14:textId="333DF578" w:rsidR="00664805" w:rsidRDefault="00664805" w:rsidP="00521534">
            <w:pPr>
              <w:spacing w:line="360" w:lineRule="auto"/>
              <w:rPr>
                <w:rFonts w:ascii="Avenir Next LT Pro" w:eastAsia="Times New Roman" w:hAnsi="Avenir Next LT Pro" w:cs="Lucida Sans"/>
                <w:color w:val="000080"/>
                <w:sz w:val="22"/>
                <w:szCs w:val="22"/>
                <w:lang w:eastAsia="es-CL"/>
              </w:rPr>
            </w:pPr>
            <w:r w:rsidRPr="002B43CD">
              <w:rPr>
                <w:rFonts w:ascii="Avenir Next LT Pro" w:eastAsia="Calibri" w:hAnsi="Avenir Next LT Pro" w:cs="Arial"/>
                <w:b/>
                <w:bCs/>
                <w:color w:val="FFFFFF" w:themeColor="background1"/>
                <w:sz w:val="22"/>
                <w:szCs w:val="22"/>
                <w:lang w:eastAsia="es-ES"/>
              </w:rPr>
              <w:t xml:space="preserve">Mr. </w:t>
            </w:r>
            <w:r w:rsidR="002D3C3C">
              <w:rPr>
                <w:rFonts w:ascii="Avenir Next LT Pro" w:eastAsia="Calibri" w:hAnsi="Avenir Next LT Pro" w:cs="Arial"/>
                <w:b/>
                <w:bCs/>
                <w:color w:val="FFFFFF" w:themeColor="background1"/>
                <w:sz w:val="22"/>
                <w:szCs w:val="22"/>
                <w:lang w:eastAsia="es-ES"/>
              </w:rPr>
              <w:t>Chao Shen</w:t>
            </w:r>
            <w:r w:rsidR="00D556FE">
              <w:rPr>
                <w:rFonts w:ascii="Avenir Next LT Pro" w:eastAsia="Calibri" w:hAnsi="Avenir Next LT Pro" w:cs="Arial"/>
                <w:b/>
                <w:bCs/>
                <w:color w:val="FFFFFF" w:themeColor="background1"/>
                <w:sz w:val="22"/>
                <w:szCs w:val="22"/>
                <w:lang w:eastAsia="es-ES"/>
              </w:rPr>
              <w:t>.</w:t>
            </w:r>
          </w:p>
        </w:tc>
      </w:tr>
    </w:tbl>
    <w:p w14:paraId="7E4D9437" w14:textId="77777777" w:rsidR="00664805" w:rsidRDefault="00664805" w:rsidP="00EC7271">
      <w:pPr>
        <w:spacing w:after="0"/>
        <w:rPr>
          <w:rFonts w:ascii="Avenir Next LT Pro" w:eastAsia="Times New Roman" w:hAnsi="Avenir Next LT Pro" w:cs="Lucida Sans"/>
          <w:color w:val="000080"/>
          <w:sz w:val="22"/>
          <w:szCs w:val="22"/>
          <w:lang w:eastAsia="es-CL"/>
        </w:rPr>
      </w:pPr>
    </w:p>
    <w:p w14:paraId="7C7E0059" w14:textId="77777777" w:rsidR="002E2B39" w:rsidRDefault="002E2B39" w:rsidP="00EC7271">
      <w:pPr>
        <w:spacing w:after="0"/>
        <w:rPr>
          <w:rFonts w:ascii="Avenir Next LT Pro" w:eastAsia="Times New Roman" w:hAnsi="Avenir Next LT Pro" w:cs="Lucida Sans"/>
          <w:color w:val="000080"/>
          <w:sz w:val="22"/>
          <w:szCs w:val="22"/>
          <w:lang w:eastAsia="es-CL"/>
        </w:rPr>
      </w:pPr>
    </w:p>
    <w:p w14:paraId="20310548" w14:textId="77777777" w:rsidR="002E2B39" w:rsidRDefault="002E2B39" w:rsidP="00EC7271">
      <w:pPr>
        <w:spacing w:after="0"/>
        <w:rPr>
          <w:rFonts w:ascii="Avenir Next LT Pro" w:eastAsia="Times New Roman" w:hAnsi="Avenir Next LT Pro" w:cs="Lucida Sans"/>
          <w:color w:val="000080"/>
          <w:sz w:val="22"/>
          <w:szCs w:val="22"/>
          <w:lang w:eastAsia="es-CL"/>
        </w:rPr>
      </w:pPr>
    </w:p>
    <w:p w14:paraId="242F6E95" w14:textId="77777777" w:rsidR="002E2B39" w:rsidRDefault="002E2B39" w:rsidP="00EC7271">
      <w:pPr>
        <w:spacing w:after="0"/>
        <w:rPr>
          <w:rFonts w:ascii="Avenir Next LT Pro" w:eastAsia="Times New Roman" w:hAnsi="Avenir Next LT Pro" w:cs="Lucida Sans"/>
          <w:color w:val="000080"/>
          <w:sz w:val="22"/>
          <w:szCs w:val="22"/>
          <w:lang w:eastAsia="es-CL"/>
        </w:rPr>
      </w:pPr>
    </w:p>
    <w:p w14:paraId="2BF8B6D9" w14:textId="77777777" w:rsidR="002E2B39" w:rsidRDefault="002E2B39" w:rsidP="00EC7271">
      <w:pPr>
        <w:spacing w:after="0"/>
        <w:rPr>
          <w:rFonts w:ascii="Avenir Next LT Pro" w:eastAsia="Times New Roman" w:hAnsi="Avenir Next LT Pro" w:cs="Lucida Sans"/>
          <w:color w:val="000080"/>
          <w:sz w:val="22"/>
          <w:szCs w:val="22"/>
          <w:lang w:eastAsia="es-CL"/>
        </w:rPr>
      </w:pPr>
    </w:p>
    <w:p w14:paraId="24FE46E0" w14:textId="77777777" w:rsidR="002E2B39" w:rsidRDefault="002E2B39" w:rsidP="00EC7271">
      <w:pPr>
        <w:spacing w:after="0"/>
        <w:rPr>
          <w:rFonts w:ascii="Avenir Next LT Pro" w:eastAsia="Times New Roman" w:hAnsi="Avenir Next LT Pro" w:cs="Lucida Sans"/>
          <w:color w:val="000080"/>
          <w:sz w:val="22"/>
          <w:szCs w:val="22"/>
          <w:lang w:eastAsia="es-CL"/>
        </w:rPr>
      </w:pPr>
    </w:p>
    <w:p w14:paraId="59D15692" w14:textId="77777777" w:rsidR="002E2B39" w:rsidRDefault="002E2B39" w:rsidP="00EC7271">
      <w:pPr>
        <w:spacing w:after="0"/>
        <w:rPr>
          <w:rFonts w:ascii="Avenir Next LT Pro" w:eastAsia="Times New Roman" w:hAnsi="Avenir Next LT Pro" w:cs="Lucida Sans"/>
          <w:color w:val="000080"/>
          <w:sz w:val="22"/>
          <w:szCs w:val="22"/>
          <w:lang w:eastAsia="es-CL"/>
        </w:rPr>
      </w:pPr>
    </w:p>
    <w:p w14:paraId="5CDD8368" w14:textId="77777777" w:rsidR="002E2B39" w:rsidRDefault="002E2B39" w:rsidP="00EC7271">
      <w:pPr>
        <w:spacing w:after="0"/>
        <w:rPr>
          <w:rFonts w:ascii="Avenir Next LT Pro" w:eastAsia="Times New Roman" w:hAnsi="Avenir Next LT Pro" w:cs="Lucida Sans"/>
          <w:color w:val="000080"/>
          <w:sz w:val="22"/>
          <w:szCs w:val="22"/>
          <w:lang w:eastAsia="es-CL"/>
        </w:rPr>
      </w:pPr>
    </w:p>
    <w:p w14:paraId="5DF78F09" w14:textId="77777777" w:rsidR="002E2B39" w:rsidRDefault="002E2B39" w:rsidP="00EC7271">
      <w:pPr>
        <w:spacing w:after="0"/>
        <w:rPr>
          <w:rFonts w:ascii="Avenir Next LT Pro" w:eastAsia="Times New Roman" w:hAnsi="Avenir Next LT Pro" w:cs="Lucida Sans"/>
          <w:color w:val="000080"/>
          <w:sz w:val="22"/>
          <w:szCs w:val="22"/>
          <w:lang w:eastAsia="es-CL"/>
        </w:rPr>
      </w:pPr>
    </w:p>
    <w:p w14:paraId="49AC3B99" w14:textId="77777777" w:rsidR="002E2B39" w:rsidRDefault="002E2B39" w:rsidP="00EC7271">
      <w:pPr>
        <w:spacing w:after="0"/>
        <w:rPr>
          <w:rFonts w:ascii="Avenir Next LT Pro" w:eastAsia="Times New Roman" w:hAnsi="Avenir Next LT Pro" w:cs="Lucida Sans"/>
          <w:color w:val="000080"/>
          <w:sz w:val="22"/>
          <w:szCs w:val="22"/>
          <w:lang w:eastAsia="es-CL"/>
        </w:rPr>
      </w:pPr>
    </w:p>
    <w:p w14:paraId="4E667CC3" w14:textId="77777777" w:rsidR="002E2B39" w:rsidRDefault="002E2B39" w:rsidP="00EC7271">
      <w:pPr>
        <w:spacing w:after="0"/>
        <w:rPr>
          <w:rFonts w:ascii="Avenir Next LT Pro" w:eastAsia="Times New Roman" w:hAnsi="Avenir Next LT Pro" w:cs="Lucida Sans"/>
          <w:color w:val="000080"/>
          <w:sz w:val="22"/>
          <w:szCs w:val="22"/>
          <w:lang w:eastAsia="es-CL"/>
        </w:rPr>
      </w:pPr>
    </w:p>
    <w:p w14:paraId="77C220FA" w14:textId="77777777" w:rsidR="002E2B39" w:rsidRDefault="002E2B39" w:rsidP="00EC7271">
      <w:pPr>
        <w:spacing w:after="0"/>
        <w:rPr>
          <w:rFonts w:ascii="Avenir Next LT Pro" w:eastAsia="Times New Roman" w:hAnsi="Avenir Next LT Pro" w:cs="Lucida Sans"/>
          <w:color w:val="000080"/>
          <w:sz w:val="22"/>
          <w:szCs w:val="22"/>
          <w:lang w:eastAsia="es-CL"/>
        </w:rPr>
      </w:pPr>
    </w:p>
    <w:p w14:paraId="342646C5" w14:textId="77777777" w:rsidR="002E2B39" w:rsidRDefault="002E2B39" w:rsidP="00EC7271">
      <w:pPr>
        <w:spacing w:after="0"/>
        <w:rPr>
          <w:rFonts w:ascii="Avenir Next LT Pro" w:eastAsia="Times New Roman" w:hAnsi="Avenir Next LT Pro" w:cs="Lucida Sans"/>
          <w:color w:val="000080"/>
          <w:sz w:val="22"/>
          <w:szCs w:val="22"/>
          <w:lang w:eastAsia="es-CL"/>
        </w:rPr>
      </w:pPr>
    </w:p>
    <w:p w14:paraId="2A75BA15" w14:textId="61DB610A" w:rsidR="00EC7271" w:rsidRPr="002B43CD" w:rsidRDefault="00EC7271" w:rsidP="00664805">
      <w:pPr>
        <w:shd w:val="clear" w:color="auto" w:fill="004CAB"/>
        <w:spacing w:after="0"/>
        <w:ind w:left="709" w:hanging="709"/>
        <w:jc w:val="both"/>
        <w:rPr>
          <w:rFonts w:ascii="Avenir Next LT Pro" w:eastAsia="Times New Roman" w:hAnsi="Avenir Next LT Pro" w:cs="Lucida Sans"/>
          <w:b/>
          <w:color w:val="FFFFFF"/>
          <w:sz w:val="24"/>
          <w:szCs w:val="24"/>
          <w:lang w:eastAsia="es-CL"/>
        </w:rPr>
      </w:pPr>
      <w:r w:rsidRPr="002B43CD">
        <w:rPr>
          <w:rFonts w:ascii="Avenir Next LT Pro" w:eastAsia="Times New Roman" w:hAnsi="Avenir Next LT Pro" w:cs="Lucida Sans"/>
          <w:b/>
          <w:color w:val="FFFFFF"/>
          <w:sz w:val="24"/>
          <w:szCs w:val="24"/>
          <w:lang w:eastAsia="es-CL"/>
        </w:rPr>
        <w:t xml:space="preserve">3. </w:t>
      </w:r>
      <w:r w:rsidR="00D0663D">
        <w:rPr>
          <w:rFonts w:ascii="Avenir Next LT Pro" w:eastAsia="Times New Roman" w:hAnsi="Avenir Next LT Pro" w:cs="Lucida Sans"/>
          <w:b/>
          <w:color w:val="FFFFFF"/>
          <w:sz w:val="24"/>
          <w:szCs w:val="24"/>
          <w:lang w:eastAsia="es-CL"/>
        </w:rPr>
        <w:t xml:space="preserve">    </w:t>
      </w:r>
      <w:r w:rsidRPr="002B43CD">
        <w:rPr>
          <w:rFonts w:ascii="Avenir Next LT Pro" w:eastAsia="Times New Roman" w:hAnsi="Avenir Next LT Pro" w:cs="Lucida Sans"/>
          <w:b/>
          <w:color w:val="FFFFFF"/>
          <w:sz w:val="24"/>
          <w:szCs w:val="24"/>
          <w:lang w:eastAsia="es-CL"/>
        </w:rPr>
        <w:t>WEATHER CONDITIONS</w:t>
      </w:r>
      <w:r w:rsidR="00664805">
        <w:rPr>
          <w:rFonts w:ascii="Avenir Next LT Pro" w:eastAsia="Times New Roman" w:hAnsi="Avenir Next LT Pro" w:cs="Lucida Sans"/>
          <w:b/>
          <w:color w:val="FFFFFF"/>
          <w:sz w:val="24"/>
          <w:szCs w:val="24"/>
          <w:lang w:eastAsia="es-CL"/>
        </w:rPr>
        <w:tab/>
      </w:r>
    </w:p>
    <w:p w14:paraId="01707C44" w14:textId="77777777" w:rsidR="00EC7271" w:rsidRDefault="00EC7271" w:rsidP="00EC7271">
      <w:pPr>
        <w:spacing w:after="0"/>
        <w:jc w:val="both"/>
        <w:rPr>
          <w:rFonts w:ascii="Avenir Next LT Pro" w:eastAsia="Times New Roman" w:hAnsi="Avenir Next LT Pro" w:cs="Lucida Sans"/>
          <w:color w:val="auto"/>
          <w:sz w:val="16"/>
          <w:szCs w:val="16"/>
          <w:lang w:eastAsia="es-CL"/>
        </w:rPr>
      </w:pPr>
    </w:p>
    <w:p w14:paraId="3FD4295D" w14:textId="77777777" w:rsidR="002E2B39" w:rsidRPr="00290236" w:rsidRDefault="002E2B39" w:rsidP="00EC7271">
      <w:pPr>
        <w:spacing w:after="0"/>
        <w:jc w:val="both"/>
        <w:rPr>
          <w:rFonts w:ascii="Avenir Next LT Pro" w:eastAsia="Times New Roman" w:hAnsi="Avenir Next LT Pro" w:cs="Lucida Sans"/>
          <w:color w:val="auto"/>
          <w:sz w:val="16"/>
          <w:szCs w:val="16"/>
          <w:lang w:eastAsia="es-CL"/>
        </w:rPr>
      </w:pPr>
    </w:p>
    <w:p w14:paraId="535BFEDD" w14:textId="122AAE82" w:rsidR="00EC7271" w:rsidRPr="00521534" w:rsidRDefault="00EC7271" w:rsidP="00290236">
      <w:pPr>
        <w:numPr>
          <w:ilvl w:val="0"/>
          <w:numId w:val="1"/>
        </w:numPr>
        <w:spacing w:after="0" w:line="276" w:lineRule="auto"/>
        <w:ind w:left="714" w:hanging="357"/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</w:pPr>
      <w:r w:rsidRPr="00521534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>The weather condition upon initial draught survey was good.</w:t>
      </w:r>
    </w:p>
    <w:p w14:paraId="44432919" w14:textId="369FCDE8" w:rsidR="00521534" w:rsidRPr="00F538B5" w:rsidRDefault="00D26DB7" w:rsidP="00290236">
      <w:pPr>
        <w:numPr>
          <w:ilvl w:val="0"/>
          <w:numId w:val="1"/>
        </w:numPr>
        <w:spacing w:after="0" w:line="276" w:lineRule="auto"/>
        <w:ind w:left="714" w:hanging="357"/>
        <w:jc w:val="both"/>
        <w:rPr>
          <w:rFonts w:ascii="Avenir Next LT Pro" w:eastAsia="Times New Roman" w:hAnsi="Avenir Next LT Pro" w:cs="Lucida Sans"/>
          <w:b/>
          <w:color w:val="303030"/>
          <w:szCs w:val="20"/>
          <w:lang w:eastAsia="es-CL"/>
        </w:rPr>
      </w:pPr>
      <w:r w:rsidRPr="00521534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 xml:space="preserve">The weather condition upon </w:t>
      </w:r>
      <w:r w:rsidR="00F538B5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>intermedi</w:t>
      </w:r>
      <w:r w:rsidR="00D556FE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>ate</w:t>
      </w:r>
      <w:r w:rsidRPr="00521534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 xml:space="preserve"> draught survey was good.</w:t>
      </w:r>
    </w:p>
    <w:p w14:paraId="31C31B8A" w14:textId="16EA127C" w:rsidR="002E2B39" w:rsidRPr="00F538B5" w:rsidRDefault="00F538B5" w:rsidP="003742D0">
      <w:pPr>
        <w:numPr>
          <w:ilvl w:val="0"/>
          <w:numId w:val="1"/>
        </w:numPr>
        <w:spacing w:after="0" w:line="276" w:lineRule="auto"/>
        <w:ind w:left="714" w:hanging="357"/>
        <w:jc w:val="both"/>
        <w:rPr>
          <w:rFonts w:ascii="Avenir Next LT Pro" w:eastAsia="Times New Roman" w:hAnsi="Avenir Next LT Pro" w:cs="Lucida Sans"/>
          <w:b/>
          <w:color w:val="303030"/>
          <w:szCs w:val="20"/>
          <w:lang w:eastAsia="es-CL"/>
        </w:rPr>
      </w:pPr>
      <w:r w:rsidRPr="00F538B5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>weather condition upon final draught survey was good.</w:t>
      </w:r>
    </w:p>
    <w:p w14:paraId="31FF6656" w14:textId="77777777" w:rsidR="002E2B39" w:rsidRPr="002E2B39" w:rsidRDefault="002E2B39" w:rsidP="002E2B39">
      <w:pPr>
        <w:spacing w:after="0" w:line="276" w:lineRule="auto"/>
        <w:ind w:left="714"/>
        <w:jc w:val="both"/>
        <w:rPr>
          <w:rFonts w:ascii="Avenir Next LT Pro" w:eastAsia="Times New Roman" w:hAnsi="Avenir Next LT Pro" w:cs="Lucida Sans"/>
          <w:b/>
          <w:color w:val="303030"/>
          <w:szCs w:val="20"/>
          <w:lang w:eastAsia="es-CL"/>
        </w:rPr>
      </w:pPr>
    </w:p>
    <w:p w14:paraId="2FC4E63F" w14:textId="77777777" w:rsidR="00290236" w:rsidRPr="00290236" w:rsidRDefault="00290236" w:rsidP="00290236">
      <w:pPr>
        <w:spacing w:after="0"/>
        <w:jc w:val="both"/>
        <w:rPr>
          <w:rFonts w:ascii="Avenir Next LT Pro" w:eastAsia="Times New Roman" w:hAnsi="Avenir Next LT Pro" w:cs="Lucida Sans"/>
          <w:b/>
          <w:color w:val="000080"/>
          <w:sz w:val="16"/>
          <w:szCs w:val="16"/>
          <w:lang w:eastAsia="es-CL"/>
        </w:rPr>
      </w:pPr>
    </w:p>
    <w:p w14:paraId="140013DA" w14:textId="3DEADFE4" w:rsidR="00EC7271" w:rsidRPr="002B43CD" w:rsidRDefault="00EC7271" w:rsidP="007B580C">
      <w:pPr>
        <w:shd w:val="clear" w:color="auto" w:fill="004CAB"/>
        <w:spacing w:after="0"/>
        <w:ind w:left="709" w:hanging="709"/>
        <w:jc w:val="both"/>
        <w:rPr>
          <w:rFonts w:ascii="Avenir Next LT Pro" w:eastAsia="Times New Roman" w:hAnsi="Avenir Next LT Pro" w:cs="Lucida Sans"/>
          <w:b/>
          <w:color w:val="FFFFFF"/>
          <w:sz w:val="24"/>
          <w:szCs w:val="24"/>
          <w:lang w:eastAsia="es-CL"/>
        </w:rPr>
      </w:pPr>
      <w:r w:rsidRPr="002B43CD">
        <w:rPr>
          <w:rFonts w:ascii="Avenir Next LT Pro" w:eastAsia="Times New Roman" w:hAnsi="Avenir Next LT Pro" w:cs="Lucida Sans"/>
          <w:b/>
          <w:color w:val="FFFFFF"/>
          <w:sz w:val="24"/>
          <w:szCs w:val="24"/>
          <w:shd w:val="clear" w:color="auto" w:fill="0047AB"/>
          <w:lang w:eastAsia="es-CL"/>
        </w:rPr>
        <w:t xml:space="preserve">4. </w:t>
      </w:r>
      <w:r w:rsidR="00D0663D">
        <w:rPr>
          <w:rFonts w:ascii="Avenir Next LT Pro" w:eastAsia="Times New Roman" w:hAnsi="Avenir Next LT Pro" w:cs="Lucida Sans"/>
          <w:b/>
          <w:color w:val="FFFFFF"/>
          <w:sz w:val="24"/>
          <w:szCs w:val="24"/>
          <w:shd w:val="clear" w:color="auto" w:fill="0047AB"/>
          <w:lang w:eastAsia="es-CL"/>
        </w:rPr>
        <w:t xml:space="preserve">     </w:t>
      </w:r>
      <w:r w:rsidRPr="00521534">
        <w:rPr>
          <w:rFonts w:ascii="Avenir Next LT Pro" w:eastAsia="Times New Roman" w:hAnsi="Avenir Next LT Pro" w:cs="Lucida Sans"/>
          <w:b/>
          <w:color w:val="FFFFFF"/>
          <w:sz w:val="24"/>
          <w:szCs w:val="24"/>
          <w:shd w:val="clear" w:color="auto" w:fill="004CAB"/>
          <w:lang w:eastAsia="es-CL"/>
        </w:rPr>
        <w:t>DATE &amp; TIMES</w:t>
      </w:r>
    </w:p>
    <w:p w14:paraId="3F427E14" w14:textId="77777777" w:rsidR="00933EA1" w:rsidRDefault="00933EA1" w:rsidP="00290236">
      <w:pPr>
        <w:spacing w:after="0"/>
        <w:rPr>
          <w:rFonts w:ascii="Avenir Next LT Pro" w:eastAsia="Times New Roman" w:hAnsi="Avenir Next LT Pro" w:cs="Lucida Sans"/>
          <w:color w:val="auto"/>
          <w:sz w:val="16"/>
          <w:szCs w:val="16"/>
          <w:lang w:eastAsia="es-CL"/>
        </w:rPr>
      </w:pPr>
    </w:p>
    <w:p w14:paraId="30216CBB" w14:textId="77777777" w:rsidR="002E2B39" w:rsidRDefault="002E2B39" w:rsidP="00290236">
      <w:pPr>
        <w:spacing w:after="0"/>
        <w:rPr>
          <w:rFonts w:ascii="Avenir Next LT Pro" w:eastAsia="Times New Roman" w:hAnsi="Avenir Next LT Pro" w:cs="Lucida Sans"/>
          <w:color w:val="auto"/>
          <w:sz w:val="16"/>
          <w:szCs w:val="16"/>
          <w:lang w:eastAsia="es-CL"/>
        </w:rPr>
      </w:pPr>
    </w:p>
    <w:p w14:paraId="263232AA" w14:textId="77777777" w:rsidR="002E2B39" w:rsidRPr="00290236" w:rsidRDefault="002E2B39" w:rsidP="00290236">
      <w:pPr>
        <w:spacing w:after="0"/>
        <w:rPr>
          <w:rFonts w:ascii="Avenir Next LT Pro" w:eastAsia="Times New Roman" w:hAnsi="Avenir Next LT Pro" w:cs="Lucida Sans"/>
          <w:color w:val="auto"/>
          <w:sz w:val="16"/>
          <w:szCs w:val="16"/>
          <w:lang w:eastAsia="es-CL"/>
        </w:rPr>
      </w:pPr>
    </w:p>
    <w:tbl>
      <w:tblPr>
        <w:tblW w:w="8920" w:type="dxa"/>
        <w:jc w:val="center"/>
        <w:tblLook w:val="04A0" w:firstRow="1" w:lastRow="0" w:firstColumn="1" w:lastColumn="0" w:noHBand="0" w:noVBand="1"/>
      </w:tblPr>
      <w:tblGrid>
        <w:gridCol w:w="3251"/>
        <w:gridCol w:w="1134"/>
        <w:gridCol w:w="4535"/>
      </w:tblGrid>
      <w:tr w:rsidR="00981B67" w:rsidRPr="002B43CD" w14:paraId="6279F3F9" w14:textId="77777777" w:rsidTr="00290236">
        <w:trPr>
          <w:trHeight w:val="390"/>
          <w:jc w:val="center"/>
        </w:trPr>
        <w:tc>
          <w:tcPr>
            <w:tcW w:w="325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004CAB"/>
            <w:noWrap/>
            <w:vAlign w:val="center"/>
            <w:hideMark/>
          </w:tcPr>
          <w:p w14:paraId="41B774CB" w14:textId="77777777" w:rsidR="00981B67" w:rsidRPr="002B43CD" w:rsidRDefault="00981B67" w:rsidP="00521534">
            <w:pPr>
              <w:spacing w:after="0" w:line="276" w:lineRule="auto"/>
              <w:jc w:val="center"/>
              <w:rPr>
                <w:rFonts w:ascii="Avenir Next LT Pro" w:eastAsia="Times New Roman" w:hAnsi="Avenir Next LT Pro" w:cs="Lucida Sans"/>
                <w:b/>
                <w:bCs/>
                <w:color w:val="FFFFFF"/>
                <w:sz w:val="22"/>
                <w:szCs w:val="22"/>
              </w:rPr>
            </w:pPr>
            <w:r w:rsidRPr="002B43CD">
              <w:rPr>
                <w:rFonts w:ascii="Avenir Next LT Pro" w:eastAsia="Times New Roman" w:hAnsi="Avenir Next LT Pro" w:cs="Lucida Sans"/>
                <w:b/>
                <w:bCs/>
                <w:color w:val="FFFFFF"/>
                <w:sz w:val="22"/>
                <w:szCs w:val="22"/>
              </w:rPr>
              <w:t>DATE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4CAB"/>
            <w:noWrap/>
            <w:vAlign w:val="center"/>
            <w:hideMark/>
          </w:tcPr>
          <w:p w14:paraId="3608695C" w14:textId="77777777" w:rsidR="00981B67" w:rsidRPr="002B43CD" w:rsidRDefault="00981B67" w:rsidP="00521534">
            <w:pPr>
              <w:spacing w:after="0" w:line="276" w:lineRule="auto"/>
              <w:jc w:val="center"/>
              <w:rPr>
                <w:rFonts w:ascii="Avenir Next LT Pro" w:eastAsia="Times New Roman" w:hAnsi="Avenir Next LT Pro" w:cs="Lucida Sans"/>
                <w:b/>
                <w:bCs/>
                <w:color w:val="FFFFFF"/>
                <w:sz w:val="22"/>
                <w:szCs w:val="22"/>
              </w:rPr>
            </w:pPr>
            <w:r w:rsidRPr="002B43CD">
              <w:rPr>
                <w:rFonts w:ascii="Avenir Next LT Pro" w:eastAsia="Times New Roman" w:hAnsi="Avenir Next LT Pro" w:cs="Lucida Sans"/>
                <w:b/>
                <w:bCs/>
                <w:color w:val="FFFFFF"/>
                <w:sz w:val="22"/>
                <w:szCs w:val="22"/>
              </w:rPr>
              <w:t>HOURS</w:t>
            </w:r>
          </w:p>
        </w:tc>
        <w:tc>
          <w:tcPr>
            <w:tcW w:w="45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4CAB"/>
            <w:noWrap/>
            <w:vAlign w:val="center"/>
            <w:hideMark/>
          </w:tcPr>
          <w:p w14:paraId="7BBED18C" w14:textId="77777777" w:rsidR="00981B67" w:rsidRPr="002B43CD" w:rsidRDefault="00981B67" w:rsidP="00521534">
            <w:pPr>
              <w:spacing w:after="0" w:line="276" w:lineRule="auto"/>
              <w:jc w:val="center"/>
              <w:rPr>
                <w:rFonts w:ascii="Avenir Next LT Pro" w:eastAsia="Times New Roman" w:hAnsi="Avenir Next LT Pro" w:cs="Lucida Sans"/>
                <w:b/>
                <w:bCs/>
                <w:color w:val="FFFFFF"/>
                <w:sz w:val="22"/>
                <w:szCs w:val="22"/>
              </w:rPr>
            </w:pPr>
            <w:r w:rsidRPr="002B43CD">
              <w:rPr>
                <w:rFonts w:ascii="Avenir Next LT Pro" w:eastAsia="Times New Roman" w:hAnsi="Avenir Next LT Pro" w:cs="Lucida Sans"/>
                <w:b/>
                <w:bCs/>
                <w:color w:val="FFFFFF"/>
                <w:sz w:val="22"/>
                <w:szCs w:val="22"/>
              </w:rPr>
              <w:t>REMARKS</w:t>
            </w:r>
          </w:p>
        </w:tc>
      </w:tr>
      <w:tr w:rsidR="00B55196" w:rsidRPr="002B43CD" w14:paraId="40BD5794" w14:textId="77777777" w:rsidTr="00290236">
        <w:trPr>
          <w:trHeight w:val="330"/>
          <w:jc w:val="center"/>
        </w:trPr>
        <w:tc>
          <w:tcPr>
            <w:tcW w:w="325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B918B11" w14:textId="655F8B69" w:rsidR="00B55196" w:rsidRPr="002B43CD" w:rsidRDefault="00D556FE" w:rsidP="00521534">
            <w:pPr>
              <w:spacing w:after="0" w:line="276" w:lineRule="auto"/>
              <w:jc w:val="center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</w:pPr>
            <w:r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Ma</w:t>
            </w:r>
            <w:r w:rsidR="002D3C3C"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y</w:t>
            </w:r>
            <w:r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 xml:space="preserve"> 1</w:t>
            </w:r>
            <w:r w:rsidR="002D3C3C"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4</w:t>
            </w:r>
            <w:r w:rsidR="00D344CB" w:rsidRPr="002B43CD"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, 202</w:t>
            </w:r>
            <w:r w:rsidR="00F538B5"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199115CC" w14:textId="2D5B02FA" w:rsidR="00B55196" w:rsidRPr="002B43CD" w:rsidRDefault="00F538B5" w:rsidP="00521534">
            <w:pPr>
              <w:spacing w:after="0" w:line="276" w:lineRule="auto"/>
              <w:jc w:val="center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</w:pPr>
            <w:r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1</w:t>
            </w:r>
            <w:r w:rsidR="002D3C3C"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7</w:t>
            </w:r>
            <w:r w:rsidR="00A96AD8" w:rsidRPr="002B43CD"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:</w:t>
            </w:r>
            <w:r w:rsidR="002D3C3C"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0</w:t>
            </w:r>
            <w:r w:rsidR="00BF7737"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DFDE815" w14:textId="39650B7E" w:rsidR="00B55196" w:rsidRPr="002B43CD" w:rsidRDefault="00B55196" w:rsidP="00521534">
            <w:pPr>
              <w:spacing w:after="0" w:line="276" w:lineRule="auto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</w:pPr>
            <w:r w:rsidRPr="002B43CD"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Initial draught survey commenced</w:t>
            </w:r>
            <w:r w:rsidR="00B56207" w:rsidRPr="002B43CD"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.</w:t>
            </w:r>
          </w:p>
        </w:tc>
      </w:tr>
      <w:tr w:rsidR="00B55196" w:rsidRPr="002B43CD" w14:paraId="254A7068" w14:textId="77777777" w:rsidTr="00290236">
        <w:trPr>
          <w:trHeight w:val="330"/>
          <w:jc w:val="center"/>
        </w:trPr>
        <w:tc>
          <w:tcPr>
            <w:tcW w:w="325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AD59C9C" w14:textId="77777777" w:rsidR="00B55196" w:rsidRPr="002B43CD" w:rsidRDefault="00B55196" w:rsidP="00521534">
            <w:pPr>
              <w:spacing w:after="0" w:line="276" w:lineRule="auto"/>
              <w:jc w:val="center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2FE5F054" w14:textId="3FCBB665" w:rsidR="00B55196" w:rsidRPr="002B43CD" w:rsidRDefault="002D3C3C" w:rsidP="00290236">
            <w:pPr>
              <w:spacing w:after="0" w:line="276" w:lineRule="auto"/>
              <w:jc w:val="center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</w:pPr>
            <w:r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17</w:t>
            </w:r>
            <w:r w:rsidR="00D344CB" w:rsidRPr="002B43CD"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:</w:t>
            </w:r>
            <w:r w:rsidR="00D556FE"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3</w:t>
            </w:r>
            <w:r w:rsidR="00BD78A4" w:rsidRPr="002B43CD"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0</w:t>
            </w:r>
          </w:p>
        </w:tc>
        <w:tc>
          <w:tcPr>
            <w:tcW w:w="45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3419052" w14:textId="7476AC86" w:rsidR="00B55196" w:rsidRPr="002B43CD" w:rsidRDefault="00B55196" w:rsidP="00521534">
            <w:pPr>
              <w:spacing w:after="0" w:line="276" w:lineRule="auto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</w:pPr>
            <w:r w:rsidRPr="002B43CD"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Initial draught survey completed</w:t>
            </w:r>
            <w:r w:rsidR="00B56207" w:rsidRPr="002B43CD"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.</w:t>
            </w:r>
          </w:p>
        </w:tc>
      </w:tr>
    </w:tbl>
    <w:p w14:paraId="060E9CF3" w14:textId="79A7CCD2" w:rsidR="005321BD" w:rsidRDefault="005321BD" w:rsidP="00290236">
      <w:pPr>
        <w:spacing w:after="0"/>
        <w:jc w:val="both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tbl>
      <w:tblPr>
        <w:tblW w:w="8951" w:type="dxa"/>
        <w:jc w:val="center"/>
        <w:tblLook w:val="04A0" w:firstRow="1" w:lastRow="0" w:firstColumn="1" w:lastColumn="0" w:noHBand="0" w:noVBand="1"/>
      </w:tblPr>
      <w:tblGrid>
        <w:gridCol w:w="3251"/>
        <w:gridCol w:w="1134"/>
        <w:gridCol w:w="4566"/>
      </w:tblGrid>
      <w:tr w:rsidR="00290236" w:rsidRPr="002B43CD" w14:paraId="098CF8B9" w14:textId="77777777" w:rsidTr="00F26CD3">
        <w:trPr>
          <w:trHeight w:val="390"/>
          <w:jc w:val="center"/>
        </w:trPr>
        <w:tc>
          <w:tcPr>
            <w:tcW w:w="325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004CAB"/>
            <w:noWrap/>
            <w:vAlign w:val="center"/>
            <w:hideMark/>
          </w:tcPr>
          <w:p w14:paraId="4D6800E2" w14:textId="77777777" w:rsidR="00290236" w:rsidRPr="002B43CD" w:rsidRDefault="00290236" w:rsidP="00F26CD3">
            <w:pPr>
              <w:spacing w:after="0" w:line="276" w:lineRule="auto"/>
              <w:jc w:val="center"/>
              <w:rPr>
                <w:rFonts w:ascii="Avenir Next LT Pro" w:eastAsia="Times New Roman" w:hAnsi="Avenir Next LT Pro" w:cs="Lucida Sans"/>
                <w:b/>
                <w:bCs/>
                <w:color w:val="FFFFFF"/>
                <w:sz w:val="22"/>
                <w:szCs w:val="22"/>
              </w:rPr>
            </w:pPr>
            <w:r w:rsidRPr="002B43CD">
              <w:rPr>
                <w:rFonts w:ascii="Avenir Next LT Pro" w:eastAsia="Times New Roman" w:hAnsi="Avenir Next LT Pro" w:cs="Lucida Sans"/>
                <w:b/>
                <w:bCs/>
                <w:color w:val="FFFFFF"/>
                <w:sz w:val="22"/>
                <w:szCs w:val="22"/>
              </w:rPr>
              <w:t>DATE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4CAB"/>
            <w:noWrap/>
            <w:vAlign w:val="center"/>
            <w:hideMark/>
          </w:tcPr>
          <w:p w14:paraId="29F6B625" w14:textId="77777777" w:rsidR="00290236" w:rsidRPr="002B43CD" w:rsidRDefault="00290236" w:rsidP="00F26CD3">
            <w:pPr>
              <w:spacing w:after="0" w:line="276" w:lineRule="auto"/>
              <w:jc w:val="center"/>
              <w:rPr>
                <w:rFonts w:ascii="Avenir Next LT Pro" w:eastAsia="Times New Roman" w:hAnsi="Avenir Next LT Pro" w:cs="Lucida Sans"/>
                <w:b/>
                <w:bCs/>
                <w:color w:val="FFFFFF"/>
                <w:sz w:val="22"/>
                <w:szCs w:val="22"/>
              </w:rPr>
            </w:pPr>
            <w:r w:rsidRPr="002B43CD">
              <w:rPr>
                <w:rFonts w:ascii="Avenir Next LT Pro" w:eastAsia="Times New Roman" w:hAnsi="Avenir Next LT Pro" w:cs="Lucida Sans"/>
                <w:b/>
                <w:bCs/>
                <w:color w:val="FFFFFF"/>
                <w:sz w:val="22"/>
                <w:szCs w:val="22"/>
              </w:rPr>
              <w:t>HOURS</w:t>
            </w:r>
          </w:p>
        </w:tc>
        <w:tc>
          <w:tcPr>
            <w:tcW w:w="45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4CAB"/>
            <w:noWrap/>
            <w:vAlign w:val="center"/>
            <w:hideMark/>
          </w:tcPr>
          <w:p w14:paraId="78B66D53" w14:textId="77777777" w:rsidR="00290236" w:rsidRPr="002B43CD" w:rsidRDefault="00290236" w:rsidP="00F26CD3">
            <w:pPr>
              <w:spacing w:after="0" w:line="276" w:lineRule="auto"/>
              <w:jc w:val="center"/>
              <w:rPr>
                <w:rFonts w:ascii="Avenir Next LT Pro" w:eastAsia="Times New Roman" w:hAnsi="Avenir Next LT Pro" w:cs="Lucida Sans"/>
                <w:b/>
                <w:bCs/>
                <w:color w:val="FFFFFF"/>
                <w:sz w:val="22"/>
                <w:szCs w:val="22"/>
              </w:rPr>
            </w:pPr>
            <w:r w:rsidRPr="002B43CD">
              <w:rPr>
                <w:rFonts w:ascii="Avenir Next LT Pro" w:eastAsia="Times New Roman" w:hAnsi="Avenir Next LT Pro" w:cs="Lucida Sans"/>
                <w:b/>
                <w:bCs/>
                <w:color w:val="FFFFFF"/>
                <w:sz w:val="22"/>
                <w:szCs w:val="22"/>
              </w:rPr>
              <w:t>REMARKS</w:t>
            </w:r>
          </w:p>
        </w:tc>
      </w:tr>
      <w:tr w:rsidR="00290236" w:rsidRPr="002B43CD" w14:paraId="4FEE29A5" w14:textId="77777777" w:rsidTr="00F26CD3">
        <w:trPr>
          <w:trHeight w:val="330"/>
          <w:jc w:val="center"/>
        </w:trPr>
        <w:tc>
          <w:tcPr>
            <w:tcW w:w="325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02E9685" w14:textId="54C228B6" w:rsidR="00290236" w:rsidRPr="002B43CD" w:rsidRDefault="002B48B3" w:rsidP="00F26CD3">
            <w:pPr>
              <w:spacing w:after="0" w:line="276" w:lineRule="auto"/>
              <w:jc w:val="center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</w:pPr>
            <w:r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Ma</w:t>
            </w:r>
            <w:r w:rsidR="002D3C3C"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y</w:t>
            </w:r>
            <w:r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 xml:space="preserve"> </w:t>
            </w:r>
            <w:r w:rsidR="002D3C3C"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18</w:t>
            </w:r>
            <w:r w:rsidR="00F538B5" w:rsidRPr="002B43CD"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, 202</w:t>
            </w:r>
            <w:r w:rsidR="00F538B5"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6512078" w14:textId="5D6B0AEF" w:rsidR="00290236" w:rsidRPr="002B43CD" w:rsidRDefault="006D4D97" w:rsidP="00F26CD3">
            <w:pPr>
              <w:spacing w:after="0" w:line="276" w:lineRule="auto"/>
              <w:jc w:val="center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</w:pPr>
            <w:r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1</w:t>
            </w:r>
            <w:r w:rsidR="002B48B3"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4</w:t>
            </w:r>
            <w:r w:rsidR="00290236" w:rsidRPr="002B43CD"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:</w:t>
            </w:r>
            <w:r w:rsidR="002B48B3"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0</w:t>
            </w:r>
            <w:r w:rsidR="00290236"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0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1575F41" w14:textId="7DDE62BE" w:rsidR="00290236" w:rsidRPr="002B43CD" w:rsidRDefault="004B0FAE" w:rsidP="00F26CD3">
            <w:pPr>
              <w:spacing w:after="0" w:line="276" w:lineRule="auto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</w:pPr>
            <w:r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Intermediate</w:t>
            </w:r>
            <w:r w:rsidR="00290236" w:rsidRPr="002B43CD"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 xml:space="preserve"> draught survey commenced.</w:t>
            </w:r>
          </w:p>
        </w:tc>
      </w:tr>
      <w:tr w:rsidR="00290236" w:rsidRPr="002B43CD" w14:paraId="37951963" w14:textId="77777777" w:rsidTr="00F26CD3">
        <w:trPr>
          <w:trHeight w:val="330"/>
          <w:jc w:val="center"/>
        </w:trPr>
        <w:tc>
          <w:tcPr>
            <w:tcW w:w="325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EC0739B" w14:textId="77777777" w:rsidR="00290236" w:rsidRPr="002B43CD" w:rsidRDefault="00290236" w:rsidP="00F26CD3">
            <w:pPr>
              <w:spacing w:after="0" w:line="276" w:lineRule="auto"/>
              <w:jc w:val="center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8200B41" w14:textId="5EAB1DE8" w:rsidR="00290236" w:rsidRPr="002B43CD" w:rsidRDefault="006D4D97" w:rsidP="00F26CD3">
            <w:pPr>
              <w:spacing w:after="0" w:line="276" w:lineRule="auto"/>
              <w:jc w:val="center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</w:pPr>
            <w:r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1</w:t>
            </w:r>
            <w:r w:rsidR="002B48B3"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4</w:t>
            </w:r>
            <w:r w:rsidR="00290236" w:rsidRPr="002B43CD"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:</w:t>
            </w:r>
            <w:r w:rsidR="002B48B3"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3</w:t>
            </w:r>
            <w:r w:rsidR="00290236" w:rsidRPr="002B43CD"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0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05C7F86" w14:textId="36A4B119" w:rsidR="00290236" w:rsidRPr="002B43CD" w:rsidRDefault="004B0FAE" w:rsidP="00F26CD3">
            <w:pPr>
              <w:spacing w:after="0" w:line="276" w:lineRule="auto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</w:pPr>
            <w:r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Intermediate</w:t>
            </w:r>
            <w:r w:rsidR="00290236" w:rsidRPr="002B43CD"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 xml:space="preserve"> draught survey completed.</w:t>
            </w:r>
          </w:p>
        </w:tc>
      </w:tr>
    </w:tbl>
    <w:p w14:paraId="03B38415" w14:textId="77777777" w:rsidR="00290236" w:rsidRDefault="00290236" w:rsidP="00290236">
      <w:pPr>
        <w:spacing w:after="0"/>
        <w:jc w:val="both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tbl>
      <w:tblPr>
        <w:tblW w:w="8951" w:type="dxa"/>
        <w:jc w:val="center"/>
        <w:tblLook w:val="04A0" w:firstRow="1" w:lastRow="0" w:firstColumn="1" w:lastColumn="0" w:noHBand="0" w:noVBand="1"/>
      </w:tblPr>
      <w:tblGrid>
        <w:gridCol w:w="3251"/>
        <w:gridCol w:w="1134"/>
        <w:gridCol w:w="4566"/>
      </w:tblGrid>
      <w:tr w:rsidR="00F538B5" w:rsidRPr="002B43CD" w14:paraId="095DA778" w14:textId="77777777" w:rsidTr="001845A3">
        <w:trPr>
          <w:trHeight w:val="390"/>
          <w:jc w:val="center"/>
        </w:trPr>
        <w:tc>
          <w:tcPr>
            <w:tcW w:w="325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004CAB"/>
            <w:noWrap/>
            <w:vAlign w:val="center"/>
            <w:hideMark/>
          </w:tcPr>
          <w:p w14:paraId="113F26DB" w14:textId="77777777" w:rsidR="00F538B5" w:rsidRPr="002B43CD" w:rsidRDefault="00F538B5" w:rsidP="001845A3">
            <w:pPr>
              <w:spacing w:after="0" w:line="276" w:lineRule="auto"/>
              <w:jc w:val="center"/>
              <w:rPr>
                <w:rFonts w:ascii="Avenir Next LT Pro" w:eastAsia="Times New Roman" w:hAnsi="Avenir Next LT Pro" w:cs="Lucida Sans"/>
                <w:b/>
                <w:bCs/>
                <w:color w:val="FFFFFF"/>
                <w:sz w:val="22"/>
                <w:szCs w:val="22"/>
              </w:rPr>
            </w:pPr>
            <w:r w:rsidRPr="002B43CD">
              <w:rPr>
                <w:rFonts w:ascii="Avenir Next LT Pro" w:eastAsia="Times New Roman" w:hAnsi="Avenir Next LT Pro" w:cs="Lucida Sans"/>
                <w:b/>
                <w:bCs/>
                <w:color w:val="FFFFFF"/>
                <w:sz w:val="22"/>
                <w:szCs w:val="22"/>
              </w:rPr>
              <w:t>DATE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4CAB"/>
            <w:noWrap/>
            <w:vAlign w:val="center"/>
            <w:hideMark/>
          </w:tcPr>
          <w:p w14:paraId="3EC24865" w14:textId="77777777" w:rsidR="00F538B5" w:rsidRPr="002B43CD" w:rsidRDefault="00F538B5" w:rsidP="001845A3">
            <w:pPr>
              <w:spacing w:after="0" w:line="276" w:lineRule="auto"/>
              <w:jc w:val="center"/>
              <w:rPr>
                <w:rFonts w:ascii="Avenir Next LT Pro" w:eastAsia="Times New Roman" w:hAnsi="Avenir Next LT Pro" w:cs="Lucida Sans"/>
                <w:b/>
                <w:bCs/>
                <w:color w:val="FFFFFF"/>
                <w:sz w:val="22"/>
                <w:szCs w:val="22"/>
              </w:rPr>
            </w:pPr>
            <w:r w:rsidRPr="002B43CD">
              <w:rPr>
                <w:rFonts w:ascii="Avenir Next LT Pro" w:eastAsia="Times New Roman" w:hAnsi="Avenir Next LT Pro" w:cs="Lucida Sans"/>
                <w:b/>
                <w:bCs/>
                <w:color w:val="FFFFFF"/>
                <w:sz w:val="22"/>
                <w:szCs w:val="22"/>
              </w:rPr>
              <w:t>HOURS</w:t>
            </w:r>
          </w:p>
        </w:tc>
        <w:tc>
          <w:tcPr>
            <w:tcW w:w="45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4CAB"/>
            <w:noWrap/>
            <w:vAlign w:val="center"/>
            <w:hideMark/>
          </w:tcPr>
          <w:p w14:paraId="3E60244E" w14:textId="77777777" w:rsidR="00F538B5" w:rsidRPr="002B43CD" w:rsidRDefault="00F538B5" w:rsidP="001845A3">
            <w:pPr>
              <w:spacing w:after="0" w:line="276" w:lineRule="auto"/>
              <w:jc w:val="center"/>
              <w:rPr>
                <w:rFonts w:ascii="Avenir Next LT Pro" w:eastAsia="Times New Roman" w:hAnsi="Avenir Next LT Pro" w:cs="Lucida Sans"/>
                <w:b/>
                <w:bCs/>
                <w:color w:val="FFFFFF"/>
                <w:sz w:val="22"/>
                <w:szCs w:val="22"/>
              </w:rPr>
            </w:pPr>
            <w:r w:rsidRPr="002B43CD">
              <w:rPr>
                <w:rFonts w:ascii="Avenir Next LT Pro" w:eastAsia="Times New Roman" w:hAnsi="Avenir Next LT Pro" w:cs="Lucida Sans"/>
                <w:b/>
                <w:bCs/>
                <w:color w:val="FFFFFF"/>
                <w:sz w:val="22"/>
                <w:szCs w:val="22"/>
              </w:rPr>
              <w:t>REMARKS</w:t>
            </w:r>
          </w:p>
        </w:tc>
      </w:tr>
      <w:tr w:rsidR="00F538B5" w:rsidRPr="002B43CD" w14:paraId="3A6EDE31" w14:textId="77777777" w:rsidTr="001845A3">
        <w:trPr>
          <w:trHeight w:val="330"/>
          <w:jc w:val="center"/>
        </w:trPr>
        <w:tc>
          <w:tcPr>
            <w:tcW w:w="325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8EE65FB" w14:textId="6BD95C7C" w:rsidR="00F538B5" w:rsidRPr="002B43CD" w:rsidRDefault="002B48B3" w:rsidP="001845A3">
            <w:pPr>
              <w:spacing w:after="0" w:line="276" w:lineRule="auto"/>
              <w:jc w:val="center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</w:pPr>
            <w:r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Ma</w:t>
            </w:r>
            <w:r w:rsidR="002D3C3C"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y 19</w:t>
            </w:r>
            <w:r w:rsidR="00F538B5" w:rsidRPr="002B43CD"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, 202</w:t>
            </w:r>
            <w:r w:rsidR="00F538B5"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CCB41A7" w14:textId="5E87CCFB" w:rsidR="00F538B5" w:rsidRPr="002B43CD" w:rsidRDefault="002D3C3C" w:rsidP="001845A3">
            <w:pPr>
              <w:spacing w:after="0" w:line="276" w:lineRule="auto"/>
              <w:jc w:val="center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</w:pPr>
            <w:r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22</w:t>
            </w:r>
            <w:r w:rsidR="00F538B5" w:rsidRPr="002B43CD"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:</w:t>
            </w:r>
            <w:r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0</w:t>
            </w:r>
            <w:r w:rsidR="00F538B5"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0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CA2539F" w14:textId="77777777" w:rsidR="00F538B5" w:rsidRPr="002B43CD" w:rsidRDefault="00F538B5" w:rsidP="001845A3">
            <w:pPr>
              <w:spacing w:after="0" w:line="276" w:lineRule="auto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</w:pPr>
            <w:r w:rsidRPr="002B43CD"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Final draught survey commenced.</w:t>
            </w:r>
          </w:p>
        </w:tc>
      </w:tr>
      <w:tr w:rsidR="00F538B5" w:rsidRPr="002B43CD" w14:paraId="0D0585A9" w14:textId="77777777" w:rsidTr="001845A3">
        <w:trPr>
          <w:trHeight w:val="330"/>
          <w:jc w:val="center"/>
        </w:trPr>
        <w:tc>
          <w:tcPr>
            <w:tcW w:w="3251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A4ED910" w14:textId="77777777" w:rsidR="00F538B5" w:rsidRPr="002B43CD" w:rsidRDefault="00F538B5" w:rsidP="001845A3">
            <w:pPr>
              <w:spacing w:after="0" w:line="276" w:lineRule="auto"/>
              <w:jc w:val="center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DEA1DCB" w14:textId="32FDEB37" w:rsidR="00F538B5" w:rsidRPr="002B43CD" w:rsidRDefault="002D3C3C" w:rsidP="001845A3">
            <w:pPr>
              <w:spacing w:after="0" w:line="276" w:lineRule="auto"/>
              <w:jc w:val="center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</w:pPr>
            <w:r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22</w:t>
            </w:r>
            <w:r w:rsidR="00F538B5" w:rsidRPr="002B43CD"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:</w:t>
            </w:r>
            <w:r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45</w:t>
            </w:r>
          </w:p>
        </w:tc>
        <w:tc>
          <w:tcPr>
            <w:tcW w:w="45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985CC90" w14:textId="77777777" w:rsidR="00F538B5" w:rsidRPr="002B43CD" w:rsidRDefault="00F538B5" w:rsidP="001845A3">
            <w:pPr>
              <w:spacing w:after="0" w:line="276" w:lineRule="auto"/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</w:pPr>
            <w:r w:rsidRPr="002B43CD">
              <w:rPr>
                <w:rFonts w:ascii="Avenir Next LT Pro" w:eastAsia="Times New Roman" w:hAnsi="Avenir Next LT Pro" w:cs="Lucida Sans"/>
                <w:color w:val="303030"/>
                <w:sz w:val="22"/>
                <w:szCs w:val="22"/>
              </w:rPr>
              <w:t>Final draught survey completed.</w:t>
            </w:r>
          </w:p>
        </w:tc>
      </w:tr>
    </w:tbl>
    <w:p w14:paraId="2ADA3C11" w14:textId="77777777" w:rsidR="00F538B5" w:rsidRDefault="00F538B5" w:rsidP="00290236">
      <w:pPr>
        <w:spacing w:after="0"/>
        <w:jc w:val="both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1550CA05" w14:textId="77777777" w:rsidR="002E2B39" w:rsidRDefault="002E2B39" w:rsidP="00290236">
      <w:pPr>
        <w:spacing w:after="0"/>
        <w:jc w:val="both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04B1BA87" w14:textId="77777777" w:rsidR="002E2B39" w:rsidRDefault="002E2B39" w:rsidP="00290236">
      <w:pPr>
        <w:spacing w:after="0"/>
        <w:jc w:val="both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041D4D71" w14:textId="77777777" w:rsidR="002E2B39" w:rsidRDefault="002E2B39" w:rsidP="00290236">
      <w:pPr>
        <w:spacing w:after="0"/>
        <w:jc w:val="both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2BB7111D" w14:textId="77777777" w:rsidR="002E2B39" w:rsidRDefault="002E2B39" w:rsidP="00290236">
      <w:pPr>
        <w:spacing w:after="0"/>
        <w:jc w:val="both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22586DDE" w14:textId="77777777" w:rsidR="002E2B39" w:rsidRDefault="002E2B39" w:rsidP="00290236">
      <w:pPr>
        <w:spacing w:after="0"/>
        <w:jc w:val="both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61168350" w14:textId="77777777" w:rsidR="002E2B39" w:rsidRDefault="002E2B39" w:rsidP="00290236">
      <w:pPr>
        <w:spacing w:after="0"/>
        <w:jc w:val="both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3A70FC2D" w14:textId="77777777" w:rsidR="002E2B39" w:rsidRDefault="002E2B39" w:rsidP="00290236">
      <w:pPr>
        <w:spacing w:after="0"/>
        <w:jc w:val="both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28A6EC94" w14:textId="77777777" w:rsidR="002E2B39" w:rsidRDefault="002E2B39" w:rsidP="00290236">
      <w:pPr>
        <w:spacing w:after="0"/>
        <w:jc w:val="both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642A6EE0" w14:textId="77777777" w:rsidR="002E2B39" w:rsidRDefault="002E2B39" w:rsidP="00290236">
      <w:pPr>
        <w:spacing w:after="0"/>
        <w:jc w:val="both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6E5C52F8" w14:textId="77777777" w:rsidR="002E2B39" w:rsidRDefault="002E2B39" w:rsidP="00290236">
      <w:pPr>
        <w:spacing w:after="0"/>
        <w:jc w:val="both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6C06D42E" w14:textId="77777777" w:rsidR="002E2B39" w:rsidRDefault="002E2B39" w:rsidP="00290236">
      <w:pPr>
        <w:spacing w:after="0"/>
        <w:jc w:val="both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5BDF863D" w14:textId="77777777" w:rsidR="00D556FE" w:rsidRDefault="00D556FE" w:rsidP="00290236">
      <w:pPr>
        <w:spacing w:after="0"/>
        <w:jc w:val="both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5754B75F" w14:textId="77777777" w:rsidR="00D556FE" w:rsidRDefault="00D556FE" w:rsidP="00290236">
      <w:pPr>
        <w:spacing w:after="0"/>
        <w:jc w:val="both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1F161865" w14:textId="77777777" w:rsidR="00D556FE" w:rsidRDefault="00D556FE" w:rsidP="00290236">
      <w:pPr>
        <w:spacing w:after="0"/>
        <w:jc w:val="both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38FE9706" w14:textId="77777777" w:rsidR="00D556FE" w:rsidRDefault="00D556FE" w:rsidP="00290236">
      <w:pPr>
        <w:spacing w:after="0"/>
        <w:jc w:val="both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552BA02C" w14:textId="77777777" w:rsidR="00D556FE" w:rsidRDefault="00D556FE" w:rsidP="00290236">
      <w:pPr>
        <w:spacing w:after="0"/>
        <w:jc w:val="both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7056F1A7" w14:textId="77777777" w:rsidR="00D556FE" w:rsidRDefault="00D556FE" w:rsidP="00290236">
      <w:pPr>
        <w:spacing w:after="0"/>
        <w:jc w:val="both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70E66162" w14:textId="77777777" w:rsidR="004B0FAE" w:rsidRDefault="004B0FAE" w:rsidP="00290236">
      <w:pPr>
        <w:spacing w:after="0"/>
        <w:jc w:val="both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6A8BA872" w14:textId="50CBD78F" w:rsidR="00521534" w:rsidRPr="002B43CD" w:rsidRDefault="00521534" w:rsidP="00521534">
      <w:pPr>
        <w:shd w:val="clear" w:color="auto" w:fill="004CAB"/>
        <w:spacing w:before="240"/>
        <w:ind w:left="709" w:hanging="709"/>
        <w:jc w:val="both"/>
        <w:rPr>
          <w:rFonts w:ascii="Avenir Next LT Pro" w:eastAsia="Times New Roman" w:hAnsi="Avenir Next LT Pro" w:cs="Lucida Sans"/>
          <w:b/>
          <w:color w:val="FFFFFF"/>
          <w:sz w:val="22"/>
          <w:szCs w:val="22"/>
          <w:lang w:eastAsia="es-CL"/>
        </w:rPr>
      </w:pPr>
      <w:r w:rsidRPr="002B43CD">
        <w:rPr>
          <w:rFonts w:ascii="Avenir Next LT Pro" w:eastAsia="Times New Roman" w:hAnsi="Avenir Next LT Pro" w:cs="Lucida Sans"/>
          <w:b/>
          <w:color w:val="FFFFFF"/>
          <w:sz w:val="22"/>
          <w:szCs w:val="22"/>
          <w:lang w:eastAsia="es-CL"/>
        </w:rPr>
        <w:t xml:space="preserve">5. </w:t>
      </w:r>
      <w:r w:rsidR="00D0663D">
        <w:rPr>
          <w:rFonts w:ascii="Avenir Next LT Pro" w:eastAsia="Times New Roman" w:hAnsi="Avenir Next LT Pro" w:cs="Lucida Sans"/>
          <w:b/>
          <w:color w:val="FFFFFF"/>
          <w:sz w:val="22"/>
          <w:szCs w:val="22"/>
          <w:lang w:eastAsia="es-CL"/>
        </w:rPr>
        <w:t xml:space="preserve">       </w:t>
      </w:r>
      <w:r w:rsidRPr="002B43CD">
        <w:rPr>
          <w:rFonts w:ascii="Avenir Next LT Pro" w:eastAsia="Times New Roman" w:hAnsi="Avenir Next LT Pro" w:cs="Lucida Sans"/>
          <w:b/>
          <w:color w:val="FFFFFF"/>
          <w:sz w:val="22"/>
          <w:szCs w:val="22"/>
          <w:lang w:eastAsia="es-CL"/>
        </w:rPr>
        <w:t xml:space="preserve">RELEVANT FIGURES </w:t>
      </w:r>
    </w:p>
    <w:p w14:paraId="7CB5EE80" w14:textId="77777777" w:rsidR="00521534" w:rsidRDefault="00521534" w:rsidP="005378FE">
      <w:pPr>
        <w:spacing w:after="0"/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</w:pPr>
    </w:p>
    <w:p w14:paraId="25E7E9BE" w14:textId="10A49E18" w:rsidR="005378FE" w:rsidRPr="002B43CD" w:rsidRDefault="005378FE" w:rsidP="005378FE">
      <w:pPr>
        <w:spacing w:after="0"/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</w:pPr>
      <w:r w:rsidRPr="002B43CD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5.</w:t>
      </w:r>
      <w:r w:rsidR="00343C01" w:rsidRPr="002B43CD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1</w:t>
      </w:r>
      <w:r w:rsidRPr="002B43CD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 xml:space="preserve">. </w:t>
      </w:r>
      <w:r w:rsidR="00975610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 xml:space="preserve">  </w:t>
      </w:r>
      <w:r w:rsidR="004973DF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 xml:space="preserve">First intermediate </w:t>
      </w:r>
      <w:r w:rsidRPr="002B43CD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Draught Survey</w:t>
      </w:r>
    </w:p>
    <w:p w14:paraId="71193937" w14:textId="77777777" w:rsidR="005378FE" w:rsidRPr="002B43CD" w:rsidRDefault="005378FE" w:rsidP="00EC7271">
      <w:pPr>
        <w:spacing w:after="0" w:line="360" w:lineRule="auto"/>
        <w:ind w:left="720"/>
        <w:jc w:val="both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7EC20EA5" w14:textId="21516D90" w:rsidR="00521534" w:rsidRPr="00CC3910" w:rsidRDefault="00800317" w:rsidP="00CC3910">
      <w:pPr>
        <w:spacing w:after="0" w:line="360" w:lineRule="auto"/>
        <w:jc w:val="center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  <w:r w:rsidRPr="00800317">
        <w:drawing>
          <wp:inline distT="0" distB="0" distL="0" distR="0" wp14:anchorId="4DD37D25" wp14:editId="284B19A1">
            <wp:extent cx="5732145" cy="4194810"/>
            <wp:effectExtent l="0" t="0" r="1905" b="0"/>
            <wp:docPr id="152395096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19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DA1CF" w14:textId="77777777" w:rsidR="00975610" w:rsidRPr="002B43CD" w:rsidRDefault="00975610" w:rsidP="00343C01">
      <w:pPr>
        <w:spacing w:after="0"/>
        <w:rPr>
          <w:rFonts w:ascii="Avenir Next LT Pro" w:eastAsia="Times New Roman" w:hAnsi="Avenir Next LT Pro" w:cs="Lucida Sans"/>
          <w:b/>
          <w:color w:val="004CAB"/>
          <w:sz w:val="16"/>
          <w:szCs w:val="16"/>
          <w:lang w:eastAsia="es-CL"/>
        </w:rPr>
      </w:pPr>
    </w:p>
    <w:p w14:paraId="42192BE1" w14:textId="74FA413F" w:rsidR="00343C01" w:rsidRPr="002B43CD" w:rsidRDefault="00343C01" w:rsidP="00343C01">
      <w:pPr>
        <w:spacing w:after="0"/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</w:pPr>
      <w:r w:rsidRPr="002B43CD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 xml:space="preserve">5.2. </w:t>
      </w:r>
      <w:r w:rsidRPr="002B43CD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ab/>
        <w:t xml:space="preserve"> Draught Survey results</w:t>
      </w:r>
    </w:p>
    <w:p w14:paraId="5AB52077" w14:textId="77777777" w:rsidR="00343C01" w:rsidRDefault="00343C01" w:rsidP="00343C01">
      <w:pPr>
        <w:spacing w:after="0"/>
        <w:rPr>
          <w:rFonts w:ascii="Avenir Next LT Pro" w:eastAsia="Times New Roman" w:hAnsi="Avenir Next LT Pro" w:cs="Lucida Sans"/>
          <w:b/>
          <w:color w:val="000080"/>
          <w:sz w:val="22"/>
          <w:szCs w:val="22"/>
          <w:lang w:eastAsia="es-CL"/>
        </w:rPr>
      </w:pPr>
    </w:p>
    <w:p w14:paraId="545571ED" w14:textId="77777777" w:rsidR="00671074" w:rsidRPr="002B43CD" w:rsidRDefault="00671074" w:rsidP="00343C01">
      <w:pPr>
        <w:spacing w:after="0"/>
        <w:rPr>
          <w:rFonts w:ascii="Avenir Next LT Pro" w:eastAsia="Times New Roman" w:hAnsi="Avenir Next LT Pro" w:cs="Lucida Sans"/>
          <w:b/>
          <w:color w:val="000080"/>
          <w:sz w:val="22"/>
          <w:szCs w:val="22"/>
          <w:lang w:eastAsia="es-CL"/>
        </w:rPr>
      </w:pPr>
    </w:p>
    <w:p w14:paraId="71AB6B3D" w14:textId="6B6E247B" w:rsidR="00343C01" w:rsidRPr="002B43CD" w:rsidRDefault="00343C01" w:rsidP="00521534">
      <w:pPr>
        <w:spacing w:after="0" w:line="360" w:lineRule="auto"/>
        <w:jc w:val="both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  <w:r w:rsidRPr="002B43CD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 xml:space="preserve">We hereby certify that according to vessel’s displacement scales (draught survey); </w:t>
      </w:r>
      <w:r w:rsidRPr="002B43CD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 xml:space="preserve">MV </w:t>
      </w:r>
      <w:r w:rsidR="004B0FAE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 xml:space="preserve">BL IVY </w:t>
      </w:r>
      <w:r w:rsidR="00671074">
        <w:rPr>
          <w:rFonts w:ascii="Avenir Next LT Pro" w:eastAsia="Times New Roman" w:hAnsi="Avenir Next LT Pro" w:cs="Lucida Sans"/>
          <w:bCs/>
          <w:color w:val="303030"/>
          <w:sz w:val="22"/>
          <w:szCs w:val="22"/>
          <w:lang w:eastAsia="es-CL"/>
        </w:rPr>
        <w:t>loaded the following quantity of EUCALYPTUS NITENS WOODCHIPS</w:t>
      </w:r>
      <w:r w:rsidR="000F2B2D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>:</w:t>
      </w:r>
      <w:r w:rsidRPr="002B43CD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 xml:space="preserve"> </w:t>
      </w:r>
    </w:p>
    <w:p w14:paraId="583E0695" w14:textId="77777777" w:rsidR="00343C01" w:rsidRPr="002B43CD" w:rsidRDefault="00343C01" w:rsidP="00521534">
      <w:pPr>
        <w:spacing w:after="0" w:line="360" w:lineRule="auto"/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</w:pPr>
    </w:p>
    <w:p w14:paraId="4B09629E" w14:textId="3A95BC59" w:rsidR="00343C01" w:rsidRDefault="002B48B3" w:rsidP="00521534">
      <w:pPr>
        <w:spacing w:after="0" w:line="360" w:lineRule="auto"/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</w:pPr>
      <w:r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4</w:t>
      </w:r>
      <w:r w:rsidR="004B0FAE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5</w:t>
      </w:r>
      <w:r w:rsidR="00343C01" w:rsidRPr="002B43CD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,</w:t>
      </w:r>
      <w:r w:rsidR="004B0FAE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303</w:t>
      </w:r>
      <w:r w:rsidR="00671074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.</w:t>
      </w:r>
      <w:r w:rsidR="004B0FAE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39</w:t>
      </w:r>
      <w:r w:rsidR="00343C01" w:rsidRPr="002B43CD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 xml:space="preserve"> MT</w:t>
      </w:r>
      <w:r w:rsidR="00290236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.</w:t>
      </w:r>
    </w:p>
    <w:p w14:paraId="7451000D" w14:textId="03FF989E" w:rsidR="00290236" w:rsidRDefault="00290236" w:rsidP="00671074">
      <w:pPr>
        <w:spacing w:after="0" w:line="360" w:lineRule="auto"/>
        <w:jc w:val="both"/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</w:pPr>
    </w:p>
    <w:p w14:paraId="51C224B1" w14:textId="77777777" w:rsidR="004973DF" w:rsidRDefault="004973DF" w:rsidP="00671074">
      <w:pPr>
        <w:spacing w:after="0" w:line="360" w:lineRule="auto"/>
        <w:jc w:val="both"/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</w:pPr>
    </w:p>
    <w:p w14:paraId="31E78328" w14:textId="77777777" w:rsidR="004973DF" w:rsidRDefault="004973DF" w:rsidP="00671074">
      <w:pPr>
        <w:spacing w:after="0" w:line="360" w:lineRule="auto"/>
        <w:jc w:val="both"/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</w:pPr>
    </w:p>
    <w:p w14:paraId="0960FC98" w14:textId="3F789552" w:rsidR="004973DF" w:rsidRPr="002B43CD" w:rsidRDefault="004973DF" w:rsidP="004973DF">
      <w:pPr>
        <w:spacing w:after="0"/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</w:pPr>
      <w:r w:rsidRPr="002B43CD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5.</w:t>
      </w:r>
      <w:r w:rsidR="002B48B3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3</w:t>
      </w:r>
      <w:r w:rsidRPr="002B43CD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 xml:space="preserve">. </w:t>
      </w:r>
      <w:r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 xml:space="preserve">  Final </w:t>
      </w:r>
      <w:r w:rsidRPr="002B43CD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Draught Survey</w:t>
      </w:r>
    </w:p>
    <w:p w14:paraId="68C71AFF" w14:textId="77777777" w:rsidR="004973DF" w:rsidRPr="002B43CD" w:rsidRDefault="004973DF" w:rsidP="004973DF">
      <w:pPr>
        <w:spacing w:after="0" w:line="360" w:lineRule="auto"/>
        <w:ind w:left="720"/>
        <w:jc w:val="both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3963A94A" w14:textId="417B4FCD" w:rsidR="004973DF" w:rsidRPr="00CC3910" w:rsidRDefault="00800317" w:rsidP="004973DF">
      <w:pPr>
        <w:spacing w:after="0" w:line="360" w:lineRule="auto"/>
        <w:jc w:val="center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  <w:r w:rsidRPr="00800317">
        <w:drawing>
          <wp:inline distT="0" distB="0" distL="0" distR="0" wp14:anchorId="6C0A1CC5" wp14:editId="3864ACCB">
            <wp:extent cx="5732145" cy="4413250"/>
            <wp:effectExtent l="0" t="0" r="1905" b="6350"/>
            <wp:docPr id="130077397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41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25100" w14:textId="77777777" w:rsidR="004973DF" w:rsidRPr="002B43CD" w:rsidRDefault="004973DF" w:rsidP="004973DF">
      <w:pPr>
        <w:spacing w:after="0"/>
        <w:rPr>
          <w:rFonts w:ascii="Avenir Next LT Pro" w:eastAsia="Times New Roman" w:hAnsi="Avenir Next LT Pro" w:cs="Lucida Sans"/>
          <w:b/>
          <w:color w:val="004CAB"/>
          <w:sz w:val="16"/>
          <w:szCs w:val="16"/>
          <w:lang w:eastAsia="es-CL"/>
        </w:rPr>
      </w:pPr>
    </w:p>
    <w:p w14:paraId="39CA5407" w14:textId="3762AC6D" w:rsidR="004973DF" w:rsidRPr="002B43CD" w:rsidRDefault="004973DF" w:rsidP="004973DF">
      <w:pPr>
        <w:spacing w:after="0"/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</w:pPr>
      <w:r w:rsidRPr="002B43CD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5.</w:t>
      </w:r>
      <w:r w:rsidR="002B48B3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4</w:t>
      </w:r>
      <w:r w:rsidRPr="002B43CD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 xml:space="preserve">. </w:t>
      </w:r>
      <w:r w:rsidRPr="002B43CD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ab/>
        <w:t xml:space="preserve"> Draught Survey results</w:t>
      </w:r>
    </w:p>
    <w:p w14:paraId="22066105" w14:textId="77777777" w:rsidR="004973DF" w:rsidRDefault="004973DF" w:rsidP="004973DF">
      <w:pPr>
        <w:spacing w:after="0"/>
        <w:rPr>
          <w:rFonts w:ascii="Avenir Next LT Pro" w:eastAsia="Times New Roman" w:hAnsi="Avenir Next LT Pro" w:cs="Lucida Sans"/>
          <w:b/>
          <w:color w:val="000080"/>
          <w:sz w:val="22"/>
          <w:szCs w:val="22"/>
          <w:lang w:eastAsia="es-CL"/>
        </w:rPr>
      </w:pPr>
    </w:p>
    <w:p w14:paraId="69C4B370" w14:textId="77777777" w:rsidR="004973DF" w:rsidRPr="002B43CD" w:rsidRDefault="004973DF" w:rsidP="004973DF">
      <w:pPr>
        <w:spacing w:after="0"/>
        <w:rPr>
          <w:rFonts w:ascii="Avenir Next LT Pro" w:eastAsia="Times New Roman" w:hAnsi="Avenir Next LT Pro" w:cs="Lucida Sans"/>
          <w:b/>
          <w:color w:val="000080"/>
          <w:sz w:val="22"/>
          <w:szCs w:val="22"/>
          <w:lang w:eastAsia="es-CL"/>
        </w:rPr>
      </w:pPr>
    </w:p>
    <w:p w14:paraId="3A24B97D" w14:textId="4CB4A781" w:rsidR="004973DF" w:rsidRPr="002B43CD" w:rsidRDefault="004973DF" w:rsidP="004973DF">
      <w:pPr>
        <w:spacing w:after="0" w:line="360" w:lineRule="auto"/>
        <w:jc w:val="both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  <w:r w:rsidRPr="002B43CD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 xml:space="preserve">We hereby certify that according to vessel’s displacement scales (draught survey); </w:t>
      </w:r>
      <w:r w:rsidRPr="002B43CD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 xml:space="preserve">MV </w:t>
      </w:r>
      <w:r w:rsidR="004B0FAE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 xml:space="preserve">BL IVY </w:t>
      </w:r>
      <w:r>
        <w:rPr>
          <w:rFonts w:ascii="Avenir Next LT Pro" w:eastAsia="Times New Roman" w:hAnsi="Avenir Next LT Pro" w:cs="Lucida Sans"/>
          <w:bCs/>
          <w:color w:val="303030"/>
          <w:sz w:val="22"/>
          <w:szCs w:val="22"/>
          <w:lang w:eastAsia="es-CL"/>
        </w:rPr>
        <w:t>loaded the following quantity of EUCALYPTUS NITENS WOODCHIPS</w:t>
      </w:r>
      <w:r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>:</w:t>
      </w:r>
      <w:r w:rsidRPr="002B43CD">
        <w:rPr>
          <w:rFonts w:ascii="Avenir Next LT Pro" w:eastAsia="Times New Roman" w:hAnsi="Avenir Next LT Pro" w:cs="Lucida Sans"/>
          <w:color w:val="303030"/>
          <w:sz w:val="22"/>
          <w:szCs w:val="22"/>
          <w:lang w:eastAsia="es-CL"/>
        </w:rPr>
        <w:t xml:space="preserve"> </w:t>
      </w:r>
    </w:p>
    <w:p w14:paraId="2DECB62B" w14:textId="77777777" w:rsidR="004973DF" w:rsidRPr="002B43CD" w:rsidRDefault="004973DF" w:rsidP="004973DF">
      <w:pPr>
        <w:spacing w:after="0" w:line="360" w:lineRule="auto"/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</w:pPr>
    </w:p>
    <w:p w14:paraId="6D156D94" w14:textId="7CFE1C68" w:rsidR="004973DF" w:rsidRDefault="004B0FAE" w:rsidP="004973DF">
      <w:pPr>
        <w:spacing w:after="0" w:line="360" w:lineRule="auto"/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</w:pPr>
      <w:r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5</w:t>
      </w:r>
      <w:r w:rsidR="004973DF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6</w:t>
      </w:r>
      <w:r w:rsidR="004973DF" w:rsidRPr="002B43CD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,</w:t>
      </w:r>
      <w:r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474</w:t>
      </w:r>
      <w:r w:rsidR="004973DF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.</w:t>
      </w:r>
      <w:r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78</w:t>
      </w:r>
      <w:r w:rsidR="004973DF" w:rsidRPr="002B43CD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 xml:space="preserve"> MT</w:t>
      </w:r>
      <w:r w:rsidR="004973DF"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  <w:t>.</w:t>
      </w:r>
    </w:p>
    <w:p w14:paraId="3586A47C" w14:textId="77777777" w:rsidR="004973DF" w:rsidRDefault="004973DF" w:rsidP="00671074">
      <w:pPr>
        <w:spacing w:after="0" w:line="360" w:lineRule="auto"/>
        <w:jc w:val="both"/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</w:pPr>
    </w:p>
    <w:p w14:paraId="475FC8A3" w14:textId="77777777" w:rsidR="00290236" w:rsidRDefault="00290236" w:rsidP="00521534">
      <w:pPr>
        <w:spacing w:after="0" w:line="360" w:lineRule="auto"/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</w:pPr>
    </w:p>
    <w:p w14:paraId="7BBA3E54" w14:textId="77777777" w:rsidR="00290236" w:rsidRDefault="00290236" w:rsidP="00521534">
      <w:pPr>
        <w:spacing w:after="0" w:line="360" w:lineRule="auto"/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</w:pPr>
    </w:p>
    <w:p w14:paraId="6D3BA9F8" w14:textId="77777777" w:rsidR="00671074" w:rsidRDefault="00671074" w:rsidP="00521534">
      <w:pPr>
        <w:spacing w:after="0" w:line="360" w:lineRule="auto"/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</w:pPr>
    </w:p>
    <w:p w14:paraId="3F13EE1D" w14:textId="77777777" w:rsidR="004973DF" w:rsidRDefault="004973DF" w:rsidP="00521534">
      <w:pPr>
        <w:spacing w:after="0" w:line="360" w:lineRule="auto"/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</w:pPr>
    </w:p>
    <w:p w14:paraId="758CFC99" w14:textId="77777777" w:rsidR="00FE7A75" w:rsidRDefault="00FE7A75" w:rsidP="00521534">
      <w:pPr>
        <w:spacing w:after="0" w:line="360" w:lineRule="auto"/>
        <w:rPr>
          <w:rFonts w:ascii="Avenir Next LT Pro" w:eastAsia="Times New Roman" w:hAnsi="Avenir Next LT Pro" w:cs="Lucida Sans"/>
          <w:b/>
          <w:color w:val="004CAB"/>
          <w:sz w:val="22"/>
          <w:szCs w:val="22"/>
          <w:lang w:eastAsia="es-CL"/>
        </w:rPr>
      </w:pPr>
    </w:p>
    <w:p w14:paraId="33042A00" w14:textId="5C2D4388" w:rsidR="00125020" w:rsidRPr="002B43CD" w:rsidRDefault="00125020" w:rsidP="00125020">
      <w:pPr>
        <w:numPr>
          <w:ilvl w:val="0"/>
          <w:numId w:val="12"/>
        </w:numPr>
        <w:shd w:val="clear" w:color="auto" w:fill="004CAB"/>
        <w:spacing w:after="0" w:line="276" w:lineRule="auto"/>
        <w:ind w:left="567" w:hanging="567"/>
        <w:jc w:val="both"/>
        <w:rPr>
          <w:rFonts w:ascii="Avenir Next LT Pro" w:hAnsi="Avenir Next LT Pro"/>
          <w:b/>
          <w:color w:val="FFFFFF"/>
          <w:sz w:val="24"/>
          <w:szCs w:val="24"/>
          <w:shd w:val="clear" w:color="auto" w:fill="000099"/>
        </w:rPr>
      </w:pPr>
      <w:r w:rsidRPr="002B43CD">
        <w:rPr>
          <w:rFonts w:ascii="Avenir Next LT Pro" w:hAnsi="Avenir Next LT Pro"/>
          <w:b/>
          <w:color w:val="FFFFFF"/>
          <w:sz w:val="24"/>
          <w:szCs w:val="24"/>
        </w:rPr>
        <w:t>ATTACHMENTS</w:t>
      </w:r>
      <w:r w:rsidRPr="002B43CD">
        <w:rPr>
          <w:rFonts w:ascii="Avenir Next LT Pro" w:hAnsi="Avenir Next LT Pro"/>
          <w:b/>
          <w:color w:val="FFFFFF"/>
          <w:sz w:val="24"/>
          <w:szCs w:val="24"/>
          <w:shd w:val="clear" w:color="auto" w:fill="000099"/>
        </w:rPr>
        <w:t xml:space="preserve">                                                                                                      </w:t>
      </w:r>
    </w:p>
    <w:p w14:paraId="41CC16E5" w14:textId="77777777" w:rsidR="00125020" w:rsidRPr="002B43CD" w:rsidRDefault="00125020" w:rsidP="00125020">
      <w:pPr>
        <w:spacing w:line="276" w:lineRule="auto"/>
        <w:jc w:val="both"/>
        <w:outlineLvl w:val="0"/>
        <w:rPr>
          <w:rFonts w:ascii="Avenir Next LT Pro" w:hAnsi="Avenir Next LT Pro" w:cs="Arial"/>
          <w:sz w:val="22"/>
        </w:rPr>
      </w:pPr>
    </w:p>
    <w:p w14:paraId="4D972150" w14:textId="77777777" w:rsidR="00125020" w:rsidRPr="002B43CD" w:rsidRDefault="00125020" w:rsidP="00521534">
      <w:pPr>
        <w:numPr>
          <w:ilvl w:val="0"/>
          <w:numId w:val="13"/>
        </w:numPr>
        <w:tabs>
          <w:tab w:val="left" w:pos="567"/>
          <w:tab w:val="left" w:pos="3402"/>
          <w:tab w:val="left" w:pos="3686"/>
        </w:tabs>
        <w:spacing w:after="0" w:line="360" w:lineRule="auto"/>
        <w:ind w:left="360"/>
        <w:jc w:val="both"/>
        <w:outlineLvl w:val="0"/>
        <w:rPr>
          <w:rFonts w:ascii="Avenir Next LT Pro" w:hAnsi="Avenir Next LT Pro"/>
          <w:color w:val="303030"/>
          <w:sz w:val="22"/>
        </w:rPr>
      </w:pPr>
      <w:r w:rsidRPr="002B43CD">
        <w:rPr>
          <w:rFonts w:ascii="Avenir Next LT Pro" w:hAnsi="Avenir Next LT Pro"/>
          <w:color w:val="303030"/>
          <w:sz w:val="22"/>
        </w:rPr>
        <w:t xml:space="preserve">Draught Certificate signed by ALS Inspection Chile SpA. surveyor and Chief Officer </w:t>
      </w:r>
    </w:p>
    <w:p w14:paraId="39E5D6E6" w14:textId="77777777" w:rsidR="00125020" w:rsidRPr="002B43CD" w:rsidRDefault="00125020" w:rsidP="00125020">
      <w:pPr>
        <w:tabs>
          <w:tab w:val="left" w:pos="567"/>
          <w:tab w:val="left" w:pos="3402"/>
          <w:tab w:val="left" w:pos="3686"/>
        </w:tabs>
        <w:ind w:left="360"/>
        <w:jc w:val="both"/>
        <w:outlineLvl w:val="0"/>
        <w:rPr>
          <w:rFonts w:ascii="Avenir Next LT Pro" w:hAnsi="Avenir Next LT Pro"/>
          <w:sz w:val="22"/>
        </w:rPr>
      </w:pPr>
    </w:p>
    <w:p w14:paraId="501303DF" w14:textId="015FA25B" w:rsidR="00125020" w:rsidRPr="002B43CD" w:rsidRDefault="00125020" w:rsidP="00125020">
      <w:pPr>
        <w:numPr>
          <w:ilvl w:val="0"/>
          <w:numId w:val="12"/>
        </w:numPr>
        <w:shd w:val="clear" w:color="auto" w:fill="004CAB"/>
        <w:spacing w:after="0" w:line="276" w:lineRule="auto"/>
        <w:ind w:left="567" w:hanging="567"/>
        <w:jc w:val="both"/>
        <w:rPr>
          <w:rFonts w:ascii="Avenir Next LT Pro" w:hAnsi="Avenir Next LT Pro"/>
          <w:b/>
          <w:color w:val="FFFFFF"/>
          <w:sz w:val="24"/>
          <w:szCs w:val="24"/>
          <w:shd w:val="clear" w:color="auto" w:fill="000099"/>
        </w:rPr>
      </w:pPr>
      <w:r w:rsidRPr="002B43CD">
        <w:rPr>
          <w:rFonts w:ascii="Avenir Next LT Pro" w:hAnsi="Avenir Next LT Pro"/>
          <w:b/>
          <w:color w:val="FFFFFF"/>
          <w:sz w:val="24"/>
          <w:szCs w:val="24"/>
          <w:shd w:val="clear" w:color="auto" w:fill="004CAB"/>
        </w:rPr>
        <w:t xml:space="preserve">ATTENDING PARTIES                                                                                                     </w:t>
      </w:r>
    </w:p>
    <w:p w14:paraId="04885F3A" w14:textId="77777777" w:rsidR="00125020" w:rsidRPr="002B43CD" w:rsidRDefault="00125020" w:rsidP="00125020">
      <w:pPr>
        <w:spacing w:line="276" w:lineRule="auto"/>
        <w:jc w:val="both"/>
        <w:outlineLvl w:val="0"/>
        <w:rPr>
          <w:rFonts w:ascii="Avenir Next LT Pro" w:hAnsi="Avenir Next LT Pro"/>
          <w:sz w:val="22"/>
        </w:rPr>
      </w:pPr>
    </w:p>
    <w:p w14:paraId="7EB9E60B" w14:textId="00064E67" w:rsidR="00125020" w:rsidRPr="002B43CD" w:rsidRDefault="00125020" w:rsidP="00521534">
      <w:pPr>
        <w:pStyle w:val="Prrafodelista"/>
        <w:numPr>
          <w:ilvl w:val="0"/>
          <w:numId w:val="13"/>
        </w:numPr>
        <w:spacing w:after="0" w:line="360" w:lineRule="auto"/>
        <w:ind w:left="284" w:hanging="284"/>
        <w:jc w:val="both"/>
        <w:outlineLvl w:val="0"/>
        <w:rPr>
          <w:rFonts w:ascii="Avenir Next LT Pro" w:hAnsi="Avenir Next LT Pro"/>
          <w:color w:val="303030"/>
          <w:sz w:val="22"/>
        </w:rPr>
      </w:pPr>
      <w:r w:rsidRPr="002B43CD">
        <w:rPr>
          <w:rFonts w:ascii="Avenir Next LT Pro" w:hAnsi="Avenir Next LT Pro"/>
          <w:color w:val="303030"/>
          <w:sz w:val="22"/>
        </w:rPr>
        <w:t>Mr</w:t>
      </w:r>
      <w:r w:rsidR="006279CC" w:rsidRPr="002B43CD">
        <w:rPr>
          <w:rFonts w:ascii="Avenir Next LT Pro" w:hAnsi="Avenir Next LT Pro"/>
          <w:color w:val="303030"/>
          <w:sz w:val="22"/>
        </w:rPr>
        <w:t>.</w:t>
      </w:r>
      <w:r w:rsidR="000F2B2D">
        <w:rPr>
          <w:rFonts w:ascii="Avenir Next LT Pro" w:hAnsi="Avenir Next LT Pro"/>
          <w:color w:val="303030"/>
          <w:sz w:val="22"/>
        </w:rPr>
        <w:t xml:space="preserve"> </w:t>
      </w:r>
      <w:r w:rsidR="004B0FAE">
        <w:rPr>
          <w:rFonts w:ascii="Avenir Next LT Pro" w:hAnsi="Avenir Next LT Pro"/>
          <w:color w:val="303030"/>
          <w:sz w:val="22"/>
        </w:rPr>
        <w:t>Chao Shen</w:t>
      </w:r>
      <w:r w:rsidR="00FE7A75">
        <w:rPr>
          <w:rFonts w:ascii="Avenir Next LT Pro" w:hAnsi="Avenir Next LT Pro"/>
          <w:color w:val="303030"/>
          <w:sz w:val="22"/>
        </w:rPr>
        <w:t>.</w:t>
      </w:r>
      <w:r w:rsidR="00AA4EFE" w:rsidRPr="002B43CD">
        <w:rPr>
          <w:rFonts w:ascii="Avenir Next LT Pro" w:hAnsi="Avenir Next LT Pro"/>
          <w:color w:val="303030"/>
          <w:sz w:val="22"/>
        </w:rPr>
        <w:t>,</w:t>
      </w:r>
      <w:r w:rsidR="00FC16A9" w:rsidRPr="002B43CD">
        <w:rPr>
          <w:rFonts w:ascii="Avenir Next LT Pro" w:hAnsi="Avenir Next LT Pro"/>
          <w:color w:val="303030"/>
          <w:sz w:val="22"/>
        </w:rPr>
        <w:t xml:space="preserve"> </w:t>
      </w:r>
      <w:r w:rsidRPr="002B43CD">
        <w:rPr>
          <w:rFonts w:ascii="Avenir Next LT Pro" w:hAnsi="Avenir Next LT Pro"/>
          <w:color w:val="303030"/>
          <w:sz w:val="22"/>
        </w:rPr>
        <w:t>Chief Officer M/V “</w:t>
      </w:r>
      <w:r w:rsidR="004B0FAE">
        <w:rPr>
          <w:rFonts w:ascii="Avenir Next LT Pro" w:hAnsi="Avenir Next LT Pro"/>
          <w:color w:val="303030"/>
          <w:sz w:val="22"/>
        </w:rPr>
        <w:t>BL IVY</w:t>
      </w:r>
      <w:r w:rsidRPr="002B43CD">
        <w:rPr>
          <w:rFonts w:ascii="Avenir Next LT Pro" w:hAnsi="Avenir Next LT Pro"/>
          <w:color w:val="303030"/>
          <w:sz w:val="22"/>
        </w:rPr>
        <w:t>”.</w:t>
      </w:r>
    </w:p>
    <w:p w14:paraId="4DD08DF4" w14:textId="08032F8F" w:rsidR="00FC16A9" w:rsidRPr="002B43CD" w:rsidRDefault="00125020" w:rsidP="00521534">
      <w:pPr>
        <w:numPr>
          <w:ilvl w:val="0"/>
          <w:numId w:val="11"/>
        </w:numPr>
        <w:spacing w:after="0" w:line="360" w:lineRule="auto"/>
        <w:ind w:left="284" w:hanging="284"/>
        <w:jc w:val="both"/>
        <w:outlineLvl w:val="0"/>
        <w:rPr>
          <w:rFonts w:ascii="Avenir Next LT Pro" w:hAnsi="Avenir Next LT Pro"/>
          <w:color w:val="303030"/>
          <w:sz w:val="22"/>
        </w:rPr>
      </w:pPr>
      <w:r w:rsidRPr="002B43CD">
        <w:rPr>
          <w:rFonts w:ascii="Avenir Next LT Pro" w:hAnsi="Avenir Next LT Pro"/>
          <w:color w:val="303030"/>
          <w:sz w:val="22"/>
        </w:rPr>
        <w:t>M</w:t>
      </w:r>
      <w:r w:rsidR="00AA4EFE" w:rsidRPr="002B43CD">
        <w:rPr>
          <w:rFonts w:ascii="Avenir Next LT Pro" w:hAnsi="Avenir Next LT Pro"/>
          <w:color w:val="303030"/>
          <w:sz w:val="22"/>
        </w:rPr>
        <w:t>r</w:t>
      </w:r>
      <w:r w:rsidR="005131F6" w:rsidRPr="002B43CD">
        <w:rPr>
          <w:rFonts w:ascii="Avenir Next LT Pro" w:hAnsi="Avenir Next LT Pro"/>
          <w:color w:val="303030"/>
          <w:sz w:val="22"/>
        </w:rPr>
        <w:t xml:space="preserve">. </w:t>
      </w:r>
      <w:r w:rsidR="00AA4EFE" w:rsidRPr="002B43CD">
        <w:rPr>
          <w:rFonts w:ascii="Avenir Next LT Pro" w:hAnsi="Avenir Next LT Pro"/>
          <w:color w:val="303030"/>
          <w:sz w:val="22"/>
        </w:rPr>
        <w:t>Aaron Bustos A.</w:t>
      </w:r>
      <w:r w:rsidRPr="002B43CD">
        <w:rPr>
          <w:rFonts w:ascii="Avenir Next LT Pro" w:hAnsi="Avenir Next LT Pro"/>
          <w:color w:val="303030"/>
          <w:sz w:val="22"/>
        </w:rPr>
        <w:t>, ALS Inspection Chile Sp</w:t>
      </w:r>
      <w:r w:rsidR="00D62D8A" w:rsidRPr="002B43CD">
        <w:rPr>
          <w:rFonts w:ascii="Avenir Next LT Pro" w:hAnsi="Avenir Next LT Pro"/>
          <w:color w:val="303030"/>
          <w:sz w:val="22"/>
        </w:rPr>
        <w:t>A</w:t>
      </w:r>
      <w:r w:rsidRPr="002B43CD">
        <w:rPr>
          <w:rFonts w:ascii="Avenir Next LT Pro" w:hAnsi="Avenir Next LT Pro"/>
          <w:color w:val="303030"/>
          <w:sz w:val="22"/>
        </w:rPr>
        <w:t xml:space="preserve">. on behalf </w:t>
      </w:r>
      <w:r w:rsidR="00D62D8A" w:rsidRPr="002B43CD">
        <w:rPr>
          <w:rFonts w:ascii="Avenir Next LT Pro" w:hAnsi="Avenir Next LT Pro"/>
          <w:color w:val="303030"/>
          <w:sz w:val="22"/>
        </w:rPr>
        <w:t xml:space="preserve">of </w:t>
      </w:r>
      <w:proofErr w:type="gramStart"/>
      <w:r w:rsidR="00671074">
        <w:rPr>
          <w:rFonts w:ascii="Avenir Next LT Pro" w:hAnsi="Avenir Next LT Pro"/>
          <w:color w:val="303030"/>
          <w:sz w:val="22"/>
        </w:rPr>
        <w:t>Trans Pacific</w:t>
      </w:r>
      <w:proofErr w:type="gramEnd"/>
      <w:r w:rsidR="00671074">
        <w:rPr>
          <w:rFonts w:ascii="Avenir Next LT Pro" w:hAnsi="Avenir Next LT Pro"/>
          <w:color w:val="303030"/>
          <w:sz w:val="22"/>
        </w:rPr>
        <w:t xml:space="preserve"> </w:t>
      </w:r>
      <w:proofErr w:type="spellStart"/>
      <w:r w:rsidR="00671074">
        <w:rPr>
          <w:rFonts w:ascii="Avenir Next LT Pro" w:hAnsi="Avenir Next LT Pro"/>
          <w:color w:val="303030"/>
          <w:sz w:val="22"/>
        </w:rPr>
        <w:t>Fibre</w:t>
      </w:r>
      <w:proofErr w:type="spellEnd"/>
      <w:r w:rsidR="005131F6" w:rsidRPr="002B43CD">
        <w:rPr>
          <w:rFonts w:ascii="Avenir Next LT Pro" w:hAnsi="Avenir Next LT Pro"/>
          <w:color w:val="303030"/>
          <w:sz w:val="22"/>
        </w:rPr>
        <w:t xml:space="preserve"> </w:t>
      </w:r>
      <w:r w:rsidR="000F2B2D">
        <w:rPr>
          <w:rFonts w:ascii="Avenir Next LT Pro" w:hAnsi="Avenir Next LT Pro"/>
          <w:color w:val="303030"/>
          <w:sz w:val="22"/>
        </w:rPr>
        <w:t>S.</w:t>
      </w:r>
      <w:r w:rsidR="005131F6" w:rsidRPr="002B43CD">
        <w:rPr>
          <w:rFonts w:ascii="Avenir Next LT Pro" w:hAnsi="Avenir Next LT Pro"/>
          <w:color w:val="303030"/>
          <w:sz w:val="22"/>
        </w:rPr>
        <w:t>A.</w:t>
      </w:r>
    </w:p>
    <w:p w14:paraId="432210E7" w14:textId="77777777" w:rsidR="00FC16A9" w:rsidRPr="002B43CD" w:rsidRDefault="00FC16A9" w:rsidP="00FC16A9">
      <w:pPr>
        <w:spacing w:after="0" w:line="276" w:lineRule="auto"/>
        <w:jc w:val="both"/>
        <w:outlineLvl w:val="0"/>
        <w:rPr>
          <w:rFonts w:ascii="Avenir Next LT Pro" w:hAnsi="Avenir Next LT Pro"/>
          <w:sz w:val="22"/>
        </w:rPr>
      </w:pPr>
    </w:p>
    <w:p w14:paraId="33279D06" w14:textId="4CE43255" w:rsidR="00125020" w:rsidRPr="002B43CD" w:rsidRDefault="00125020" w:rsidP="00125020">
      <w:pPr>
        <w:numPr>
          <w:ilvl w:val="0"/>
          <w:numId w:val="12"/>
        </w:numPr>
        <w:shd w:val="clear" w:color="auto" w:fill="004CAB"/>
        <w:spacing w:after="0" w:line="276" w:lineRule="auto"/>
        <w:ind w:left="567" w:hanging="567"/>
        <w:jc w:val="both"/>
        <w:rPr>
          <w:rFonts w:ascii="Avenir Next LT Pro" w:hAnsi="Avenir Next LT Pro"/>
          <w:b/>
          <w:color w:val="FFFFFF"/>
          <w:sz w:val="22"/>
          <w:shd w:val="clear" w:color="auto" w:fill="000099"/>
        </w:rPr>
      </w:pPr>
      <w:r w:rsidRPr="002B43CD">
        <w:rPr>
          <w:rFonts w:ascii="Avenir Next LT Pro" w:hAnsi="Avenir Next LT Pro"/>
          <w:b/>
          <w:color w:val="FFFFFF"/>
          <w:sz w:val="22"/>
        </w:rPr>
        <w:t>BIBLIOGRAPHY</w:t>
      </w:r>
      <w:r w:rsidRPr="002B43CD">
        <w:rPr>
          <w:rFonts w:ascii="Avenir Next LT Pro" w:hAnsi="Avenir Next LT Pro"/>
          <w:b/>
          <w:color w:val="FFFFFF"/>
          <w:sz w:val="22"/>
          <w:shd w:val="clear" w:color="auto" w:fill="000099"/>
        </w:rPr>
        <w:t xml:space="preserve">                                                                                                      </w:t>
      </w:r>
    </w:p>
    <w:p w14:paraId="11BFAC8D" w14:textId="77777777" w:rsidR="00125020" w:rsidRPr="002B43CD" w:rsidRDefault="00125020" w:rsidP="00125020">
      <w:pPr>
        <w:spacing w:line="276" w:lineRule="auto"/>
        <w:jc w:val="both"/>
        <w:rPr>
          <w:rFonts w:ascii="Avenir Next LT Pro" w:hAnsi="Avenir Next LT Pro" w:cs="Arial"/>
          <w:b/>
          <w:sz w:val="22"/>
          <w:lang w:eastAsia="es-ES"/>
        </w:rPr>
      </w:pPr>
    </w:p>
    <w:p w14:paraId="4007E459" w14:textId="77777777" w:rsidR="00125020" w:rsidRPr="002B43CD" w:rsidRDefault="00125020" w:rsidP="00521534">
      <w:pPr>
        <w:numPr>
          <w:ilvl w:val="0"/>
          <w:numId w:val="14"/>
        </w:numPr>
        <w:tabs>
          <w:tab w:val="left" w:pos="567"/>
          <w:tab w:val="left" w:pos="3402"/>
          <w:tab w:val="left" w:pos="3686"/>
        </w:tabs>
        <w:spacing w:after="0" w:line="360" w:lineRule="auto"/>
        <w:outlineLvl w:val="0"/>
        <w:rPr>
          <w:rFonts w:ascii="Avenir Next LT Pro" w:hAnsi="Avenir Next LT Pro"/>
          <w:color w:val="303030"/>
          <w:sz w:val="22"/>
        </w:rPr>
      </w:pPr>
      <w:r w:rsidRPr="002B43CD">
        <w:rPr>
          <w:rFonts w:ascii="Avenir Next LT Pro" w:hAnsi="Avenir Next LT Pro"/>
          <w:color w:val="303030"/>
          <w:sz w:val="22"/>
        </w:rPr>
        <w:t>Draught survey, Code of Practice, IIMS, UK</w:t>
      </w:r>
    </w:p>
    <w:p w14:paraId="09D003A7" w14:textId="77777777" w:rsidR="00125020" w:rsidRPr="002B43CD" w:rsidRDefault="00125020" w:rsidP="00521534">
      <w:pPr>
        <w:numPr>
          <w:ilvl w:val="0"/>
          <w:numId w:val="14"/>
        </w:numPr>
        <w:tabs>
          <w:tab w:val="left" w:pos="567"/>
          <w:tab w:val="left" w:pos="3402"/>
          <w:tab w:val="left" w:pos="3686"/>
        </w:tabs>
        <w:spacing w:after="0" w:line="360" w:lineRule="auto"/>
        <w:outlineLvl w:val="0"/>
        <w:rPr>
          <w:rFonts w:ascii="Avenir Next LT Pro" w:hAnsi="Avenir Next LT Pro"/>
          <w:color w:val="303030"/>
          <w:sz w:val="22"/>
        </w:rPr>
      </w:pPr>
      <w:r w:rsidRPr="002B43CD">
        <w:rPr>
          <w:rFonts w:ascii="Avenir Next LT Pro" w:hAnsi="Avenir Next LT Pro"/>
          <w:color w:val="303030"/>
          <w:sz w:val="22"/>
        </w:rPr>
        <w:t>Int’l UN code for Draught Surveys.</w:t>
      </w:r>
    </w:p>
    <w:p w14:paraId="13DB3667" w14:textId="77777777" w:rsidR="00125020" w:rsidRPr="002B43CD" w:rsidRDefault="00125020" w:rsidP="00521534">
      <w:pPr>
        <w:spacing w:line="360" w:lineRule="auto"/>
        <w:jc w:val="center"/>
        <w:rPr>
          <w:rFonts w:ascii="Avenir Next LT Pro" w:hAnsi="Avenir Next LT Pro" w:cs="Arial"/>
          <w:color w:val="303030"/>
          <w:sz w:val="22"/>
          <w:lang w:eastAsia="es-ES"/>
        </w:rPr>
      </w:pPr>
    </w:p>
    <w:p w14:paraId="5BC2C84F" w14:textId="77777777" w:rsidR="00125020" w:rsidRPr="002B43CD" w:rsidRDefault="00125020" w:rsidP="00521534">
      <w:pPr>
        <w:tabs>
          <w:tab w:val="left" w:pos="567"/>
          <w:tab w:val="left" w:pos="3402"/>
          <w:tab w:val="left" w:pos="3686"/>
        </w:tabs>
        <w:spacing w:line="360" w:lineRule="auto"/>
        <w:ind w:left="567"/>
        <w:jc w:val="both"/>
        <w:outlineLvl w:val="0"/>
        <w:rPr>
          <w:rFonts w:ascii="Avenir Next LT Pro" w:hAnsi="Avenir Next LT Pro"/>
          <w:color w:val="303030"/>
          <w:sz w:val="22"/>
        </w:rPr>
      </w:pPr>
    </w:p>
    <w:p w14:paraId="5A8B760F" w14:textId="77777777" w:rsidR="00125020" w:rsidRPr="002B43CD" w:rsidRDefault="00125020" w:rsidP="00521534">
      <w:pPr>
        <w:tabs>
          <w:tab w:val="left" w:pos="567"/>
          <w:tab w:val="left" w:pos="3402"/>
          <w:tab w:val="left" w:pos="3686"/>
        </w:tabs>
        <w:spacing w:line="360" w:lineRule="auto"/>
        <w:ind w:left="567"/>
        <w:jc w:val="center"/>
        <w:outlineLvl w:val="0"/>
        <w:rPr>
          <w:rFonts w:ascii="Avenir Next LT Pro" w:hAnsi="Avenir Next LT Pro"/>
          <w:color w:val="303030"/>
          <w:sz w:val="22"/>
        </w:rPr>
      </w:pPr>
      <w:r w:rsidRPr="002B43CD">
        <w:rPr>
          <w:rFonts w:ascii="Avenir Next LT Pro" w:hAnsi="Avenir Next LT Pro"/>
          <w:color w:val="303030"/>
          <w:sz w:val="22"/>
        </w:rPr>
        <w:t>This survey report was carried out without prejudice and in the interest of whom it may concern.</w:t>
      </w:r>
    </w:p>
    <w:p w14:paraId="35EB6D79" w14:textId="77777777" w:rsidR="00EC7271" w:rsidRPr="002B43CD" w:rsidRDefault="00EC7271" w:rsidP="00EC7271">
      <w:pPr>
        <w:spacing w:after="0"/>
        <w:rPr>
          <w:rFonts w:ascii="Avenir Next LT Pro" w:eastAsia="Times New Roman" w:hAnsi="Avenir Next LT Pro" w:cs="Lucida Sans"/>
          <w:b/>
          <w:color w:val="000080"/>
          <w:sz w:val="22"/>
          <w:szCs w:val="22"/>
          <w:lang w:eastAsia="es-ES"/>
        </w:rPr>
      </w:pPr>
    </w:p>
    <w:p w14:paraId="6B2EA81E" w14:textId="4D321B53" w:rsidR="00D345F6" w:rsidRPr="002B43CD" w:rsidRDefault="00EC7271" w:rsidP="00EC7271">
      <w:pPr>
        <w:spacing w:after="0"/>
        <w:rPr>
          <w:rFonts w:ascii="Avenir Next LT Pro" w:eastAsia="Times New Roman" w:hAnsi="Avenir Next LT Pro" w:cs="Lucida Sans"/>
          <w:b/>
          <w:color w:val="000080"/>
          <w:sz w:val="22"/>
          <w:szCs w:val="22"/>
          <w:lang w:eastAsia="es-ES"/>
        </w:rPr>
      </w:pPr>
      <w:r w:rsidRPr="002B43CD">
        <w:rPr>
          <w:rFonts w:ascii="Avenir Next LT Pro" w:eastAsia="Times New Roman" w:hAnsi="Avenir Next LT Pro" w:cs="Lucida Sans"/>
          <w:b/>
          <w:color w:val="000080"/>
          <w:sz w:val="22"/>
          <w:szCs w:val="22"/>
          <w:lang w:eastAsia="es-ES"/>
        </w:rPr>
        <w:t xml:space="preserve">                                                           </w:t>
      </w:r>
    </w:p>
    <w:p w14:paraId="77F482C0" w14:textId="77777777" w:rsidR="00981B67" w:rsidRPr="002B43CD" w:rsidRDefault="00981B67" w:rsidP="00EC7271">
      <w:pPr>
        <w:spacing w:after="0"/>
        <w:rPr>
          <w:rFonts w:ascii="Avenir Next LT Pro" w:eastAsia="Times New Roman" w:hAnsi="Avenir Next LT Pro" w:cs="Lucida Sans"/>
          <w:b/>
          <w:color w:val="000080"/>
          <w:sz w:val="22"/>
          <w:szCs w:val="22"/>
          <w:lang w:eastAsia="es-ES"/>
        </w:rPr>
      </w:pPr>
    </w:p>
    <w:p w14:paraId="3A756296" w14:textId="77777777" w:rsidR="002A7266" w:rsidRPr="002B43CD" w:rsidRDefault="002A7266" w:rsidP="00981B67">
      <w:pPr>
        <w:spacing w:after="0"/>
        <w:ind w:left="340"/>
        <w:jc w:val="center"/>
        <w:rPr>
          <w:rFonts w:ascii="Avenir Next LT Pro" w:eastAsia="Times New Roman" w:hAnsi="Avenir Next LT Pro" w:cs="Lucida Sans"/>
          <w:b/>
          <w:color w:val="auto"/>
          <w:sz w:val="22"/>
          <w:szCs w:val="22"/>
          <w:lang w:eastAsia="es-CL"/>
        </w:rPr>
      </w:pPr>
    </w:p>
    <w:p w14:paraId="2CEBA207" w14:textId="77777777" w:rsidR="009937DB" w:rsidRPr="002B43CD" w:rsidRDefault="009937DB" w:rsidP="00981B67">
      <w:pPr>
        <w:spacing w:after="0"/>
        <w:ind w:left="340"/>
        <w:jc w:val="center"/>
        <w:rPr>
          <w:rFonts w:ascii="Avenir Next LT Pro" w:eastAsia="Times New Roman" w:hAnsi="Avenir Next LT Pro" w:cs="Lucida Sans"/>
          <w:b/>
          <w:color w:val="auto"/>
          <w:sz w:val="22"/>
          <w:szCs w:val="22"/>
          <w:lang w:eastAsia="es-CL"/>
        </w:rPr>
      </w:pPr>
    </w:p>
    <w:p w14:paraId="3BEFA61D" w14:textId="77777777" w:rsidR="00B56207" w:rsidRPr="00B56207" w:rsidRDefault="00B56207" w:rsidP="00B56207">
      <w:pPr>
        <w:spacing w:after="0"/>
        <w:ind w:right="-516"/>
        <w:contextualSpacing/>
        <w:jc w:val="center"/>
        <w:rPr>
          <w:rFonts w:ascii="Avenir Next LT Pro" w:eastAsia="Times New Roman" w:hAnsi="Avenir Next LT Pro" w:cs="Arial"/>
          <w:color w:val="004CAB"/>
          <w:sz w:val="22"/>
          <w:szCs w:val="22"/>
          <w:lang w:eastAsia="es-ES"/>
        </w:rPr>
      </w:pPr>
      <w:r w:rsidRPr="00B56207">
        <w:rPr>
          <w:rFonts w:ascii="Avenir Next LT Pro" w:eastAsia="Times New Roman" w:hAnsi="Avenir Next LT Pro" w:cs="Arial"/>
          <w:b/>
          <w:color w:val="004CAB"/>
          <w:sz w:val="22"/>
          <w:szCs w:val="22"/>
          <w:lang w:eastAsia="es-ES"/>
        </w:rPr>
        <w:t>Surveyor</w:t>
      </w:r>
    </w:p>
    <w:p w14:paraId="73C46E17" w14:textId="77777777" w:rsidR="00B56207" w:rsidRPr="00B56207" w:rsidRDefault="00B56207" w:rsidP="00B56207">
      <w:pPr>
        <w:spacing w:after="0"/>
        <w:ind w:right="-516"/>
        <w:contextualSpacing/>
        <w:jc w:val="center"/>
        <w:rPr>
          <w:rFonts w:ascii="Avenir Next LT Pro" w:eastAsia="Times New Roman" w:hAnsi="Avenir Next LT Pro" w:cs="Arial"/>
          <w:color w:val="004CAB"/>
          <w:sz w:val="22"/>
          <w:szCs w:val="22"/>
          <w:lang w:eastAsia="es-ES"/>
        </w:rPr>
      </w:pPr>
      <w:r w:rsidRPr="00B56207">
        <w:rPr>
          <w:rFonts w:ascii="Avenir Next LT Pro" w:eastAsia="Times New Roman" w:hAnsi="Avenir Next LT Pro" w:cs="Arial"/>
          <w:b/>
          <w:color w:val="004CAB"/>
          <w:sz w:val="22"/>
          <w:szCs w:val="22"/>
          <w:lang w:eastAsia="es-ES"/>
        </w:rPr>
        <w:t>ALS Inspection Chile SpA</w:t>
      </w:r>
    </w:p>
    <w:p w14:paraId="201D5B6E" w14:textId="09E844BB" w:rsidR="00EC7271" w:rsidRPr="002B43CD" w:rsidRDefault="00EC7271" w:rsidP="00EC7271">
      <w:pPr>
        <w:spacing w:after="0"/>
        <w:rPr>
          <w:rFonts w:ascii="Avenir Next LT Pro" w:eastAsia="Times New Roman" w:hAnsi="Avenir Next LT Pro" w:cs="Lucida Sans"/>
          <w:b/>
          <w:color w:val="auto"/>
          <w:sz w:val="22"/>
          <w:szCs w:val="22"/>
          <w:lang w:eastAsia="es-ES"/>
        </w:rPr>
      </w:pPr>
      <w:r w:rsidRPr="002B43CD">
        <w:rPr>
          <w:rFonts w:ascii="Avenir Next LT Pro" w:eastAsia="Times New Roman" w:hAnsi="Avenir Next LT Pro" w:cs="Lucida Sans"/>
          <w:b/>
          <w:color w:val="000080"/>
          <w:sz w:val="22"/>
          <w:szCs w:val="22"/>
          <w:lang w:eastAsia="es-ES"/>
        </w:rPr>
        <w:t xml:space="preserve">                                                         </w:t>
      </w:r>
    </w:p>
    <w:p w14:paraId="127C89F3" w14:textId="27CA8A33" w:rsidR="004F53B3" w:rsidRPr="002B43CD" w:rsidRDefault="00EC7271" w:rsidP="009937DB">
      <w:pPr>
        <w:keepNext/>
        <w:spacing w:after="0"/>
        <w:outlineLvl w:val="1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  <w:r w:rsidRPr="002B43CD">
        <w:rPr>
          <w:rFonts w:ascii="Avenir Next LT Pro" w:eastAsia="Times New Roman" w:hAnsi="Avenir Next LT Pro" w:cs="Lucida Sans"/>
          <w:b/>
          <w:color w:val="auto"/>
          <w:sz w:val="22"/>
          <w:szCs w:val="22"/>
          <w:lang w:eastAsia="es-ES" w:bidi="he-IL"/>
        </w:rPr>
        <w:tab/>
      </w:r>
      <w:r w:rsidRPr="002B43CD">
        <w:rPr>
          <w:rFonts w:ascii="Avenir Next LT Pro" w:eastAsia="Times New Roman" w:hAnsi="Avenir Next LT Pro" w:cs="Lucida Sans"/>
          <w:b/>
          <w:color w:val="auto"/>
          <w:sz w:val="22"/>
          <w:szCs w:val="22"/>
          <w:lang w:eastAsia="es-ES" w:bidi="he-IL"/>
        </w:rPr>
        <w:tab/>
      </w:r>
      <w:r w:rsidRPr="002B43CD">
        <w:rPr>
          <w:rFonts w:ascii="Avenir Next LT Pro" w:eastAsia="Times New Roman" w:hAnsi="Avenir Next LT Pro" w:cs="Lucida Sans"/>
          <w:b/>
          <w:color w:val="auto"/>
          <w:sz w:val="22"/>
          <w:szCs w:val="22"/>
          <w:lang w:eastAsia="es-ES" w:bidi="he-IL"/>
        </w:rPr>
        <w:tab/>
      </w:r>
      <w:r w:rsidRPr="002B43CD">
        <w:rPr>
          <w:rFonts w:ascii="Avenir Next LT Pro" w:eastAsia="Times New Roman" w:hAnsi="Avenir Next LT Pro" w:cs="Lucida Sans"/>
          <w:b/>
          <w:color w:val="auto"/>
          <w:sz w:val="22"/>
          <w:szCs w:val="22"/>
          <w:lang w:eastAsia="es-ES" w:bidi="he-IL"/>
        </w:rPr>
        <w:tab/>
        <w:t xml:space="preserve">                   </w:t>
      </w:r>
    </w:p>
    <w:p w14:paraId="4E28C915" w14:textId="77777777" w:rsidR="004B67F3" w:rsidRPr="002B43CD" w:rsidRDefault="004B67F3" w:rsidP="00EC7271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0DB716AE" w14:textId="77777777" w:rsidR="004B67F3" w:rsidRPr="002B43CD" w:rsidRDefault="004B67F3" w:rsidP="00EC7271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06963338" w14:textId="77777777" w:rsidR="004B67F3" w:rsidRPr="002B43CD" w:rsidRDefault="004B67F3" w:rsidP="00EC7271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40EEBA2C" w14:textId="6A50430E" w:rsidR="00173089" w:rsidRPr="002B43CD" w:rsidRDefault="00173089" w:rsidP="00173089">
      <w:pPr>
        <w:spacing w:after="0"/>
        <w:rPr>
          <w:rFonts w:ascii="Avenir Next LT Pro" w:hAnsi="Avenir Next LT Pro"/>
          <w:color w:val="303030"/>
          <w:szCs w:val="20"/>
        </w:rPr>
      </w:pPr>
      <w:r w:rsidRPr="002B43CD">
        <w:rPr>
          <w:rFonts w:ascii="Avenir Next LT Pro" w:hAnsi="Avenir Next LT Pro"/>
          <w:color w:val="303030"/>
          <w:szCs w:val="20"/>
        </w:rPr>
        <w:t>Prepared by</w:t>
      </w:r>
      <w:r w:rsidRPr="002B43CD">
        <w:rPr>
          <w:rFonts w:ascii="Avenir Next LT Pro" w:hAnsi="Avenir Next LT Pro"/>
          <w:color w:val="303030"/>
          <w:szCs w:val="20"/>
        </w:rPr>
        <w:tab/>
        <w:t xml:space="preserve">: </w:t>
      </w:r>
      <w:r w:rsidR="00AA4EFE" w:rsidRPr="002B43CD">
        <w:rPr>
          <w:rFonts w:ascii="Avenir Next LT Pro" w:hAnsi="Avenir Next LT Pro"/>
          <w:color w:val="303030"/>
          <w:szCs w:val="20"/>
        </w:rPr>
        <w:t>A. Bustos</w:t>
      </w:r>
    </w:p>
    <w:p w14:paraId="21691150" w14:textId="310A4932" w:rsidR="00173089" w:rsidRPr="002B43CD" w:rsidRDefault="00173089" w:rsidP="00173089">
      <w:pPr>
        <w:spacing w:after="0"/>
        <w:rPr>
          <w:rFonts w:ascii="Avenir Next LT Pro" w:hAnsi="Avenir Next LT Pro" w:cs="Arial"/>
          <w:color w:val="303030"/>
          <w:szCs w:val="20"/>
        </w:rPr>
      </w:pPr>
      <w:r w:rsidRPr="002B43CD">
        <w:rPr>
          <w:rFonts w:ascii="Avenir Next LT Pro" w:hAnsi="Avenir Next LT Pro"/>
          <w:color w:val="303030"/>
          <w:szCs w:val="20"/>
        </w:rPr>
        <w:t>Reviewed by</w:t>
      </w:r>
      <w:r w:rsidRPr="002B43CD">
        <w:rPr>
          <w:rFonts w:ascii="Avenir Next LT Pro" w:hAnsi="Avenir Next LT Pro"/>
          <w:color w:val="303030"/>
          <w:szCs w:val="20"/>
        </w:rPr>
        <w:tab/>
        <w:t xml:space="preserve">: </w:t>
      </w:r>
      <w:r w:rsidR="00AA4EFE" w:rsidRPr="002B43CD">
        <w:rPr>
          <w:rFonts w:ascii="Avenir Next LT Pro" w:hAnsi="Avenir Next LT Pro" w:cs="Arial"/>
          <w:color w:val="303030"/>
          <w:szCs w:val="20"/>
        </w:rPr>
        <w:t>J. Lopez</w:t>
      </w:r>
    </w:p>
    <w:p w14:paraId="56C9F00B" w14:textId="2500DFEE" w:rsidR="00173089" w:rsidRPr="002B43CD" w:rsidRDefault="00173089" w:rsidP="00173089">
      <w:pPr>
        <w:spacing w:after="0"/>
        <w:rPr>
          <w:rFonts w:ascii="Avenir Next LT Pro" w:hAnsi="Avenir Next LT Pro"/>
          <w:color w:val="303030"/>
          <w:szCs w:val="20"/>
        </w:rPr>
      </w:pPr>
      <w:r w:rsidRPr="002B43CD">
        <w:rPr>
          <w:rFonts w:ascii="Avenir Next LT Pro" w:hAnsi="Avenir Next LT Pro" w:cs="Arial"/>
          <w:color w:val="303030"/>
          <w:szCs w:val="20"/>
        </w:rPr>
        <w:t>Approved by</w:t>
      </w:r>
      <w:r w:rsidRPr="002B43CD">
        <w:rPr>
          <w:rFonts w:ascii="Avenir Next LT Pro" w:hAnsi="Avenir Next LT Pro" w:cs="Arial"/>
          <w:color w:val="303030"/>
          <w:szCs w:val="20"/>
        </w:rPr>
        <w:tab/>
        <w:t>:</w:t>
      </w:r>
      <w:r w:rsidRPr="002B43CD">
        <w:rPr>
          <w:rFonts w:ascii="Avenir Next LT Pro" w:hAnsi="Avenir Next LT Pro"/>
          <w:noProof/>
          <w:color w:val="303030"/>
          <w:szCs w:val="20"/>
        </w:rPr>
        <w:drawing>
          <wp:anchor distT="0" distB="0" distL="114300" distR="114300" simplePos="0" relativeHeight="251659264" behindDoc="1" locked="0" layoutInCell="1" allowOverlap="1" wp14:anchorId="2BE31022" wp14:editId="7B46F0B0">
            <wp:simplePos x="0" y="0"/>
            <wp:positionH relativeFrom="column">
              <wp:posOffset>5361940</wp:posOffset>
            </wp:positionH>
            <wp:positionV relativeFrom="paragraph">
              <wp:posOffset>6388100</wp:posOffset>
            </wp:positionV>
            <wp:extent cx="1353185" cy="1336675"/>
            <wp:effectExtent l="0" t="0" r="0" b="0"/>
            <wp:wrapNone/>
            <wp:docPr id="3" name="Imagen 3" descr="Descripción: timbre Mar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timbre Mars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1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43CD">
        <w:rPr>
          <w:rFonts w:ascii="Avenir Next LT Pro" w:hAnsi="Avenir Next LT Pro" w:cs="Arial"/>
          <w:color w:val="303030"/>
          <w:szCs w:val="20"/>
        </w:rPr>
        <w:t xml:space="preserve"> J. Lopez </w:t>
      </w:r>
    </w:p>
    <w:p w14:paraId="0692C1F2" w14:textId="77777777" w:rsidR="001835B7" w:rsidRPr="002B43CD" w:rsidRDefault="001835B7" w:rsidP="00EC7271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32B12859" w14:textId="77777777" w:rsidR="00963B47" w:rsidRPr="002B43CD" w:rsidRDefault="00963B47" w:rsidP="00EC7271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5165B71F" w14:textId="77777777" w:rsidR="00963B47" w:rsidRPr="002B43CD" w:rsidRDefault="00963B47" w:rsidP="00EC7271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462F0377" w14:textId="77777777" w:rsidR="00963B47" w:rsidRPr="002B43CD" w:rsidRDefault="00963B47" w:rsidP="00EC7271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002E7624" w14:textId="77777777" w:rsidR="00F56761" w:rsidRPr="002B43CD" w:rsidRDefault="00F56761" w:rsidP="00EC7271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78A026EC" w14:textId="3979491E" w:rsidR="00963B47" w:rsidRPr="002B43CD" w:rsidRDefault="00D62D8A" w:rsidP="00963B47">
      <w:pPr>
        <w:spacing w:after="0"/>
        <w:jc w:val="center"/>
        <w:rPr>
          <w:rFonts w:ascii="Avenir Next LT Pro" w:eastAsia="Times New Roman" w:hAnsi="Avenir Next LT Pro" w:cs="Lucida Sans"/>
          <w:b/>
          <w:color w:val="004CAB"/>
          <w:sz w:val="28"/>
          <w:szCs w:val="28"/>
          <w:u w:val="single"/>
          <w:lang w:eastAsia="es-CL"/>
        </w:rPr>
      </w:pPr>
      <w:r w:rsidRPr="002B43CD">
        <w:rPr>
          <w:rFonts w:ascii="Avenir Next LT Pro" w:eastAsia="Times New Roman" w:hAnsi="Avenir Next LT Pro" w:cs="Lucida Sans"/>
          <w:b/>
          <w:color w:val="004CAB"/>
          <w:sz w:val="28"/>
          <w:szCs w:val="28"/>
          <w:u w:val="single"/>
          <w:lang w:eastAsia="es-CL"/>
        </w:rPr>
        <w:t>PHOTOGRAP</w:t>
      </w:r>
      <w:r w:rsidR="00DF51A4" w:rsidRPr="002B43CD">
        <w:rPr>
          <w:rFonts w:ascii="Avenir Next LT Pro" w:eastAsia="Times New Roman" w:hAnsi="Avenir Next LT Pro" w:cs="Lucida Sans"/>
          <w:b/>
          <w:color w:val="004CAB"/>
          <w:sz w:val="28"/>
          <w:szCs w:val="28"/>
          <w:u w:val="single"/>
          <w:lang w:eastAsia="es-CL"/>
        </w:rPr>
        <w:t>IC</w:t>
      </w:r>
      <w:r w:rsidRPr="002B43CD">
        <w:rPr>
          <w:rFonts w:ascii="Avenir Next LT Pro" w:eastAsia="Times New Roman" w:hAnsi="Avenir Next LT Pro" w:cs="Lucida Sans"/>
          <w:b/>
          <w:color w:val="004CAB"/>
          <w:sz w:val="28"/>
          <w:szCs w:val="28"/>
          <w:u w:val="single"/>
          <w:lang w:eastAsia="es-CL"/>
        </w:rPr>
        <w:t xml:space="preserve"> SET</w:t>
      </w:r>
    </w:p>
    <w:p w14:paraId="1D46CF84" w14:textId="77777777" w:rsidR="00727792" w:rsidRPr="002B43CD" w:rsidRDefault="00727792" w:rsidP="00963B47">
      <w:pPr>
        <w:spacing w:after="0"/>
        <w:rPr>
          <w:rFonts w:ascii="Avenir Next LT Pro" w:eastAsia="Times New Roman" w:hAnsi="Avenir Next LT Pro" w:cs="Lucida Sans"/>
          <w:b/>
          <w:color w:val="004CAB"/>
          <w:sz w:val="22"/>
          <w:szCs w:val="22"/>
          <w:u w:val="single"/>
          <w:lang w:eastAsia="es-CL"/>
        </w:rPr>
      </w:pPr>
    </w:p>
    <w:p w14:paraId="76819ABD" w14:textId="38A49722" w:rsidR="00963B47" w:rsidRPr="002B43CD" w:rsidRDefault="00963B47" w:rsidP="00963B47">
      <w:pPr>
        <w:spacing w:after="0"/>
        <w:rPr>
          <w:rFonts w:ascii="Avenir Next LT Pro" w:eastAsia="Times New Roman" w:hAnsi="Avenir Next LT Pro" w:cs="Lucida Sans"/>
          <w:b/>
          <w:color w:val="004CAB"/>
          <w:sz w:val="22"/>
          <w:szCs w:val="22"/>
          <w:u w:val="single"/>
          <w:lang w:eastAsia="es-CL"/>
        </w:rPr>
      </w:pPr>
      <w:r w:rsidRPr="002B43CD">
        <w:rPr>
          <w:rFonts w:ascii="Avenir Next LT Pro" w:eastAsia="Times New Roman" w:hAnsi="Avenir Next LT Pro" w:cs="Lucida Sans"/>
          <w:b/>
          <w:color w:val="004CAB"/>
          <w:sz w:val="22"/>
          <w:szCs w:val="22"/>
          <w:u w:val="single"/>
          <w:lang w:eastAsia="es-CL"/>
        </w:rPr>
        <w:t>Initial draught survey:</w:t>
      </w:r>
    </w:p>
    <w:p w14:paraId="651A4D07" w14:textId="77777777" w:rsidR="00963B47" w:rsidRPr="002B43CD" w:rsidRDefault="00963B47" w:rsidP="00963B47">
      <w:pPr>
        <w:spacing w:after="0"/>
        <w:jc w:val="center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963B47" w:rsidRPr="002B43CD" w14:paraId="5B226204" w14:textId="77777777" w:rsidTr="00C04E26">
        <w:trPr>
          <w:trHeight w:val="3445"/>
          <w:tblCellSpacing w:w="20" w:type="dxa"/>
          <w:jc w:val="center"/>
        </w:trPr>
        <w:tc>
          <w:tcPr>
            <w:tcW w:w="4447" w:type="dxa"/>
          </w:tcPr>
          <w:p w14:paraId="3D09F5DC" w14:textId="43703285" w:rsidR="00963B47" w:rsidRPr="002B43CD" w:rsidRDefault="00800317" w:rsidP="00C04E26">
            <w:pPr>
              <w:spacing w:after="0"/>
              <w:ind w:left="-156" w:right="-133"/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BF869E3" wp14:editId="3B0EB8E8">
                  <wp:extent cx="2879773" cy="2160000"/>
                  <wp:effectExtent l="0" t="0" r="0" b="0"/>
                  <wp:docPr id="1039550423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7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</w:tcPr>
          <w:p w14:paraId="4229DD7A" w14:textId="77F21D2C" w:rsidR="00963B47" w:rsidRPr="002B43CD" w:rsidRDefault="006F36E5" w:rsidP="00C04E26">
            <w:pPr>
              <w:spacing w:after="0"/>
              <w:ind w:left="-157" w:right="-183"/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9EB81DE" wp14:editId="2A57DDB0">
                  <wp:extent cx="2880000" cy="2160000"/>
                  <wp:effectExtent l="0" t="0" r="0" b="0"/>
                  <wp:docPr id="2035228897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B47" w:rsidRPr="002B43CD" w14:paraId="2DFE22AA" w14:textId="77777777" w:rsidTr="00C04E26">
        <w:trPr>
          <w:trHeight w:val="465"/>
          <w:tblCellSpacing w:w="20" w:type="dxa"/>
          <w:jc w:val="center"/>
        </w:trPr>
        <w:tc>
          <w:tcPr>
            <w:tcW w:w="4447" w:type="dxa"/>
            <w:vAlign w:val="center"/>
          </w:tcPr>
          <w:p w14:paraId="51172558" w14:textId="7385B9A8" w:rsidR="00963B47" w:rsidRPr="002B43CD" w:rsidRDefault="00DF51A4" w:rsidP="00C04E26">
            <w:pPr>
              <w:numPr>
                <w:ilvl w:val="0"/>
                <w:numId w:val="4"/>
              </w:numPr>
              <w:spacing w:after="0"/>
              <w:ind w:left="370" w:hanging="284"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 w:rsidRPr="002B43C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MV </w:t>
            </w:r>
            <w:r w:rsidR="00B14D22" w:rsidRPr="002B43C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berthed </w:t>
            </w:r>
            <w:r w:rsidR="00963B47" w:rsidRPr="002B43C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to </w:t>
            </w:r>
            <w:r w:rsidR="006E3A03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Terminal San Jose.</w:t>
            </w:r>
          </w:p>
        </w:tc>
        <w:tc>
          <w:tcPr>
            <w:tcW w:w="4446" w:type="dxa"/>
            <w:vAlign w:val="center"/>
          </w:tcPr>
          <w:p w14:paraId="00007E69" w14:textId="03A70B4B" w:rsidR="00963B47" w:rsidRPr="002B43CD" w:rsidRDefault="00716429" w:rsidP="00C04E26">
            <w:pPr>
              <w:numPr>
                <w:ilvl w:val="0"/>
                <w:numId w:val="4"/>
              </w:numPr>
              <w:spacing w:after="0"/>
              <w:ind w:left="461" w:hanging="284"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 w:rsidRPr="002B43C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P</w:t>
            </w:r>
            <w:r w:rsidR="00963B47" w:rsidRPr="002B43C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/S </w:t>
            </w:r>
            <w:r w:rsidR="00FD1993" w:rsidRPr="002B43C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F</w:t>
            </w:r>
            <w:r w:rsidR="00963B47" w:rsidRPr="002B43C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o</w:t>
            </w:r>
            <w:r w:rsidR="00D62D8A" w:rsidRPr="002B43C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r</w:t>
            </w:r>
            <w:r w:rsidR="00963B47" w:rsidRPr="002B43C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ward dra</w:t>
            </w:r>
            <w:r w:rsidR="00D62D8A" w:rsidRPr="002B43C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f</w:t>
            </w:r>
            <w:r w:rsidR="00963B47" w:rsidRPr="002B43C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t.</w:t>
            </w:r>
          </w:p>
        </w:tc>
      </w:tr>
    </w:tbl>
    <w:p w14:paraId="0984A728" w14:textId="77777777" w:rsidR="00963B47" w:rsidRPr="002B43CD" w:rsidRDefault="00963B47" w:rsidP="00963B47">
      <w:pPr>
        <w:spacing w:after="0"/>
        <w:jc w:val="center"/>
        <w:rPr>
          <w:rFonts w:ascii="Avenir Next LT Pro" w:hAnsi="Avenir Next LT Pro" w:cs="Arial"/>
          <w:b/>
          <w:color w:val="1F497D"/>
          <w:sz w:val="22"/>
          <w:szCs w:val="22"/>
        </w:rPr>
      </w:pPr>
    </w:p>
    <w:p w14:paraId="641DB8C9" w14:textId="77777777" w:rsidR="00E50BF4" w:rsidRPr="002B43CD" w:rsidRDefault="00E50BF4" w:rsidP="00963B47">
      <w:pPr>
        <w:spacing w:after="0"/>
        <w:jc w:val="center"/>
        <w:rPr>
          <w:rFonts w:ascii="Avenir Next LT Pro" w:hAnsi="Avenir Next LT Pro" w:cs="Arial"/>
          <w:b/>
          <w:color w:val="1F497D"/>
          <w:sz w:val="22"/>
          <w:szCs w:val="22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963B47" w:rsidRPr="002B43CD" w14:paraId="15785209" w14:textId="77777777" w:rsidTr="00C04E26">
        <w:trPr>
          <w:trHeight w:val="3382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410D712A" w14:textId="2C2D935D" w:rsidR="00963B47" w:rsidRPr="002B43CD" w:rsidRDefault="006F36E5" w:rsidP="00FA340F">
            <w:pPr>
              <w:spacing w:after="0"/>
              <w:ind w:left="-182" w:right="-133"/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1DD40D7" wp14:editId="39CA8B89">
                  <wp:extent cx="2879773" cy="2160000"/>
                  <wp:effectExtent l="0" t="0" r="0" b="0"/>
                  <wp:docPr id="240036629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7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3BBB249C" w14:textId="6F7E932B" w:rsidR="00963B47" w:rsidRPr="002B43CD" w:rsidRDefault="006F36E5" w:rsidP="00C04E26">
            <w:pPr>
              <w:spacing w:after="0"/>
              <w:ind w:left="-106" w:right="-68"/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AB5C44D" wp14:editId="2EDB9AB3">
                  <wp:extent cx="2809875" cy="2159635"/>
                  <wp:effectExtent l="0" t="0" r="9525" b="0"/>
                  <wp:docPr id="278679084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35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B47" w:rsidRPr="002B43CD" w14:paraId="33D8D5B1" w14:textId="77777777" w:rsidTr="00C04E2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43EFE32F" w14:textId="6F09060A" w:rsidR="00963B47" w:rsidRPr="002B43CD" w:rsidRDefault="00716429" w:rsidP="00C04E26">
            <w:pPr>
              <w:numPr>
                <w:ilvl w:val="0"/>
                <w:numId w:val="4"/>
              </w:numPr>
              <w:spacing w:after="0"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 w:rsidRPr="002B43C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P</w:t>
            </w:r>
            <w:r w:rsidR="00963B47" w:rsidRPr="002B43C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/S </w:t>
            </w:r>
            <w:r w:rsidR="00FD1993" w:rsidRPr="002B43C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M</w:t>
            </w:r>
            <w:r w:rsidR="00963B47" w:rsidRPr="002B43C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id ship draft mark.</w:t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64EB5997" w14:textId="6841B750" w:rsidR="00963B47" w:rsidRPr="002B43CD" w:rsidRDefault="00963B47" w:rsidP="00C04E26">
            <w:pPr>
              <w:numPr>
                <w:ilvl w:val="0"/>
                <w:numId w:val="4"/>
              </w:numPr>
              <w:spacing w:after="0"/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</w:rPr>
            </w:pPr>
            <w:r w:rsidRPr="002B43C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 xml:space="preserve">P/S </w:t>
            </w:r>
            <w:r w:rsidR="00FD1993" w:rsidRPr="002B43C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A</w:t>
            </w:r>
            <w:r w:rsidRPr="002B43C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ft reading draft.</w:t>
            </w:r>
          </w:p>
        </w:tc>
      </w:tr>
    </w:tbl>
    <w:p w14:paraId="15882758" w14:textId="1BF00F40" w:rsidR="00D62D8A" w:rsidRDefault="00D62D8A" w:rsidP="00963B47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7F8809AB" w14:textId="77777777" w:rsidR="00521534" w:rsidRDefault="00521534" w:rsidP="00963B47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7C35A8CF" w14:textId="77777777" w:rsidR="00521534" w:rsidRDefault="00521534" w:rsidP="00963B47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7CCD67ED" w14:textId="77777777" w:rsidR="00521534" w:rsidRDefault="00521534" w:rsidP="00963B47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27A77111" w14:textId="77777777" w:rsidR="00521534" w:rsidRDefault="00521534" w:rsidP="00963B47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47A5BE06" w14:textId="77777777" w:rsidR="00521534" w:rsidRDefault="00521534" w:rsidP="00963B47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101756E4" w14:textId="77777777" w:rsidR="00521534" w:rsidRDefault="00521534" w:rsidP="00963B47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75935D23" w14:textId="77777777" w:rsidR="00521534" w:rsidRDefault="00521534" w:rsidP="00963B47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22D51167" w14:textId="77777777" w:rsidR="00521534" w:rsidRDefault="00521534" w:rsidP="00963B47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7FB2B3CE" w14:textId="77777777" w:rsidR="00521534" w:rsidRPr="002B43CD" w:rsidRDefault="00521534" w:rsidP="00963B47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963B47" w:rsidRPr="002B43CD" w14:paraId="63DD850F" w14:textId="77777777" w:rsidTr="00C04E26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78DC4DE1" w14:textId="07E233DE" w:rsidR="00963B47" w:rsidRPr="002B43CD" w:rsidRDefault="006F36E5" w:rsidP="0012146C">
            <w:pPr>
              <w:spacing w:after="0"/>
              <w:ind w:left="-122" w:right="-133"/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00B643B" wp14:editId="4F4F4374">
                  <wp:extent cx="2879773" cy="2160000"/>
                  <wp:effectExtent l="0" t="0" r="0" b="0"/>
                  <wp:docPr id="440616152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7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</w:tcPr>
          <w:p w14:paraId="36A49B10" w14:textId="23FEF799" w:rsidR="00963B47" w:rsidRPr="002B43CD" w:rsidRDefault="006F36E5" w:rsidP="00C04E26">
            <w:pPr>
              <w:spacing w:after="0"/>
              <w:ind w:left="-107" w:right="-68"/>
              <w:jc w:val="right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A0EC92E" wp14:editId="31742229">
                  <wp:extent cx="2819400" cy="2159635"/>
                  <wp:effectExtent l="0" t="0" r="0" b="0"/>
                  <wp:docPr id="1625378315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877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B47" w:rsidRPr="002B43CD" w14:paraId="227062E9" w14:textId="77777777" w:rsidTr="00C04E26">
        <w:trPr>
          <w:trHeight w:val="465"/>
          <w:tblCellSpacing w:w="20" w:type="dxa"/>
          <w:jc w:val="center"/>
        </w:trPr>
        <w:tc>
          <w:tcPr>
            <w:tcW w:w="4447" w:type="dxa"/>
            <w:vAlign w:val="center"/>
          </w:tcPr>
          <w:p w14:paraId="44467EE5" w14:textId="174CBE73" w:rsidR="00963B47" w:rsidRPr="002B43CD" w:rsidRDefault="006E3A03" w:rsidP="00C04E26">
            <w:pPr>
              <w:pStyle w:val="Prrafodelista"/>
              <w:numPr>
                <w:ilvl w:val="0"/>
                <w:numId w:val="4"/>
              </w:numPr>
              <w:spacing w:after="0"/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>S</w:t>
            </w:r>
            <w:r w:rsidRPr="002B43C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/S Mid ship draft mark.</w:t>
            </w:r>
          </w:p>
        </w:tc>
        <w:tc>
          <w:tcPr>
            <w:tcW w:w="4446" w:type="dxa"/>
            <w:vAlign w:val="center"/>
          </w:tcPr>
          <w:p w14:paraId="5F7EE6FD" w14:textId="45D226FB" w:rsidR="00963B47" w:rsidRPr="002B43CD" w:rsidRDefault="006E3A03" w:rsidP="00C04E26">
            <w:pPr>
              <w:numPr>
                <w:ilvl w:val="0"/>
                <w:numId w:val="4"/>
              </w:numPr>
              <w:spacing w:after="0"/>
              <w:ind w:left="461" w:hanging="284"/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hAnsi="Avenir Next LT Pro" w:cs="Arial"/>
                <w:color w:val="303030"/>
                <w:sz w:val="22"/>
                <w:szCs w:val="22"/>
              </w:rPr>
              <w:t>S</w:t>
            </w:r>
            <w:r w:rsidRPr="002B43CD">
              <w:rPr>
                <w:rFonts w:ascii="Avenir Next LT Pro" w:hAnsi="Avenir Next LT Pro" w:cs="Arial"/>
                <w:color w:val="303030"/>
                <w:sz w:val="22"/>
                <w:szCs w:val="22"/>
              </w:rPr>
              <w:t>/S Aft reading draft.</w:t>
            </w:r>
          </w:p>
        </w:tc>
      </w:tr>
    </w:tbl>
    <w:p w14:paraId="495C0B4B" w14:textId="77777777" w:rsidR="006227CA" w:rsidRPr="002B43CD" w:rsidRDefault="006227CA" w:rsidP="006227CA">
      <w:pPr>
        <w:rPr>
          <w:rFonts w:ascii="Avenir Next LT Pro" w:hAnsi="Avenir Next LT Pro" w:cs="Arial"/>
          <w:b/>
          <w:color w:val="1F497D"/>
          <w:sz w:val="22"/>
          <w:szCs w:val="22"/>
        </w:rPr>
      </w:pPr>
    </w:p>
    <w:p w14:paraId="32569099" w14:textId="77777777" w:rsidR="00E50BF4" w:rsidRPr="002B43CD" w:rsidRDefault="00E50BF4" w:rsidP="006227CA">
      <w:pPr>
        <w:rPr>
          <w:rFonts w:ascii="Avenir Next LT Pro" w:hAnsi="Avenir Next LT Pro" w:cs="Arial"/>
          <w:b/>
          <w:color w:val="1F497D"/>
          <w:sz w:val="22"/>
          <w:szCs w:val="22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963B47" w:rsidRPr="002B43CD" w14:paraId="74CBF3F2" w14:textId="77777777" w:rsidTr="00C04E26">
        <w:trPr>
          <w:trHeight w:val="3382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2F9C3596" w14:textId="595F4B62" w:rsidR="00963B47" w:rsidRPr="002B43CD" w:rsidRDefault="006F36E5" w:rsidP="0047531B">
            <w:pPr>
              <w:spacing w:after="0"/>
              <w:ind w:left="-182" w:right="-133"/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56DF0F8" wp14:editId="36AD4D1D">
                  <wp:extent cx="2879773" cy="2160000"/>
                  <wp:effectExtent l="0" t="0" r="0" b="0"/>
                  <wp:docPr id="1789962315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7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shd w:val="clear" w:color="auto" w:fill="auto"/>
          </w:tcPr>
          <w:p w14:paraId="16C092C9" w14:textId="2BB15AC8" w:rsidR="00963B47" w:rsidRPr="002B43CD" w:rsidRDefault="006F36E5" w:rsidP="0047531B">
            <w:pPr>
              <w:spacing w:after="0"/>
              <w:ind w:left="-106" w:right="-68"/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DD2ABB4" wp14:editId="0A4C92ED">
                  <wp:extent cx="2809875" cy="2159635"/>
                  <wp:effectExtent l="0" t="0" r="9525" b="0"/>
                  <wp:docPr id="2038689872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35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3B47" w:rsidRPr="002B43CD" w14:paraId="1B69B16B" w14:textId="77777777" w:rsidTr="00C04E26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4F5A7D54" w14:textId="64792C90" w:rsidR="00963B47" w:rsidRPr="002B43CD" w:rsidRDefault="006E3A03" w:rsidP="00C04E26">
            <w:pPr>
              <w:numPr>
                <w:ilvl w:val="0"/>
                <w:numId w:val="4"/>
              </w:numPr>
              <w:spacing w:after="0"/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2B43CD">
              <w:rPr>
                <w:rFonts w:ascii="Avenir Next LT Pro" w:hAnsi="Avenir Next LT Pro" w:cs="Arial"/>
                <w:sz w:val="22"/>
                <w:szCs w:val="22"/>
              </w:rPr>
              <w:t>Painting ruler before sounding ballast.</w:t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5D86E771" w14:textId="11D2CF82" w:rsidR="00963B47" w:rsidRPr="002B43CD" w:rsidRDefault="00963B47" w:rsidP="00C04E26">
            <w:pPr>
              <w:numPr>
                <w:ilvl w:val="0"/>
                <w:numId w:val="4"/>
              </w:numPr>
              <w:spacing w:after="0"/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2B43CD">
              <w:rPr>
                <w:rFonts w:ascii="Avenir Next LT Pro" w:hAnsi="Avenir Next LT Pro" w:cs="Arial"/>
                <w:sz w:val="22"/>
                <w:szCs w:val="22"/>
              </w:rPr>
              <w:t xml:space="preserve">Checking density </w:t>
            </w:r>
            <w:r w:rsidR="00DF51A4" w:rsidRPr="002B43CD">
              <w:rPr>
                <w:rFonts w:ascii="Avenir Next LT Pro" w:hAnsi="Avenir Next LT Pro" w:cs="Arial"/>
                <w:sz w:val="22"/>
                <w:szCs w:val="22"/>
              </w:rPr>
              <w:t xml:space="preserve">of the </w:t>
            </w:r>
            <w:r w:rsidRPr="002B43CD">
              <w:rPr>
                <w:rFonts w:ascii="Avenir Next LT Pro" w:hAnsi="Avenir Next LT Pro" w:cs="Arial"/>
                <w:sz w:val="22"/>
                <w:szCs w:val="22"/>
              </w:rPr>
              <w:t>sea w</w:t>
            </w:r>
            <w:r w:rsidR="00D62D8A" w:rsidRPr="002B43CD">
              <w:rPr>
                <w:rFonts w:ascii="Avenir Next LT Pro" w:hAnsi="Avenir Next LT Pro" w:cs="Arial"/>
                <w:sz w:val="22"/>
                <w:szCs w:val="22"/>
              </w:rPr>
              <w:t>a</w:t>
            </w:r>
            <w:r w:rsidRPr="002B43CD">
              <w:rPr>
                <w:rFonts w:ascii="Avenir Next LT Pro" w:hAnsi="Avenir Next LT Pro" w:cs="Arial"/>
                <w:sz w:val="22"/>
                <w:szCs w:val="22"/>
              </w:rPr>
              <w:t>ter.</w:t>
            </w:r>
          </w:p>
        </w:tc>
      </w:tr>
    </w:tbl>
    <w:p w14:paraId="40C827C5" w14:textId="77777777" w:rsidR="00963B47" w:rsidRPr="002B43CD" w:rsidRDefault="00963B47" w:rsidP="00963B47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59AA787F" w14:textId="77777777" w:rsidR="00963B47" w:rsidRPr="002B43CD" w:rsidRDefault="00963B47" w:rsidP="00963B47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683BE228" w14:textId="77777777" w:rsidR="00F56761" w:rsidRPr="002B43CD" w:rsidRDefault="00F56761" w:rsidP="00963B47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6AC4B6F2" w14:textId="77777777" w:rsidR="00F56761" w:rsidRPr="002B43CD" w:rsidRDefault="00F56761" w:rsidP="00963B47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2150B392" w14:textId="77777777" w:rsidR="00F56761" w:rsidRPr="002B43CD" w:rsidRDefault="00F56761" w:rsidP="00963B47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626845E8" w14:textId="77777777" w:rsidR="00F56761" w:rsidRPr="002B43CD" w:rsidRDefault="00F56761" w:rsidP="00963B47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4AD6F970" w14:textId="77777777" w:rsidR="00F56761" w:rsidRPr="002B43CD" w:rsidRDefault="00F56761" w:rsidP="00963B47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18DD5B3F" w14:textId="77777777" w:rsidR="00F56761" w:rsidRPr="002B43CD" w:rsidRDefault="00F56761" w:rsidP="00963B47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13ACDA9F" w14:textId="77777777" w:rsidR="00F56761" w:rsidRPr="002B43CD" w:rsidRDefault="00F56761" w:rsidP="00963B47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1BE849FC" w14:textId="77777777" w:rsidR="00F56761" w:rsidRPr="002B43CD" w:rsidRDefault="00F56761" w:rsidP="00963B47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5C5E154B" w14:textId="77777777" w:rsidR="00F56761" w:rsidRPr="002B43CD" w:rsidRDefault="00F56761" w:rsidP="00963B47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2E6BA0B7" w14:textId="77777777" w:rsidR="00F56761" w:rsidRPr="002B43CD" w:rsidRDefault="00F56761" w:rsidP="00963B47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7BDD885C" w14:textId="77777777" w:rsidR="00963B47" w:rsidRPr="002B43CD" w:rsidRDefault="00963B47" w:rsidP="00963B47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066E59A6" w14:textId="1B5EF48B" w:rsidR="00EC07C7" w:rsidRPr="002B43CD" w:rsidRDefault="00207D22" w:rsidP="00EC07C7">
      <w:pPr>
        <w:spacing w:after="0"/>
        <w:rPr>
          <w:rFonts w:ascii="Avenir Next LT Pro" w:eastAsia="Times New Roman" w:hAnsi="Avenir Next LT Pro" w:cs="Lucida Sans"/>
          <w:b/>
          <w:color w:val="004CAB"/>
          <w:sz w:val="22"/>
          <w:szCs w:val="22"/>
          <w:u w:val="single"/>
          <w:lang w:eastAsia="es-CL"/>
        </w:rPr>
      </w:pPr>
      <w:r>
        <w:rPr>
          <w:rFonts w:ascii="Avenir Next LT Pro" w:eastAsia="Times New Roman" w:hAnsi="Avenir Next LT Pro" w:cs="Lucida Sans"/>
          <w:b/>
          <w:color w:val="004CAB"/>
          <w:sz w:val="22"/>
          <w:szCs w:val="22"/>
          <w:u w:val="single"/>
          <w:lang w:eastAsia="es-CL"/>
        </w:rPr>
        <w:t>I</w:t>
      </w:r>
      <w:r w:rsidR="00EC07C7" w:rsidRPr="002B43CD">
        <w:rPr>
          <w:rFonts w:ascii="Avenir Next LT Pro" w:eastAsia="Times New Roman" w:hAnsi="Avenir Next LT Pro" w:cs="Lucida Sans"/>
          <w:b/>
          <w:color w:val="004CAB"/>
          <w:sz w:val="22"/>
          <w:szCs w:val="22"/>
          <w:u w:val="single"/>
          <w:lang w:eastAsia="es-CL"/>
        </w:rPr>
        <w:t>n</w:t>
      </w:r>
      <w:r w:rsidR="008B5409">
        <w:rPr>
          <w:rFonts w:ascii="Avenir Next LT Pro" w:eastAsia="Times New Roman" w:hAnsi="Avenir Next LT Pro" w:cs="Lucida Sans"/>
          <w:b/>
          <w:color w:val="004CAB"/>
          <w:sz w:val="22"/>
          <w:szCs w:val="22"/>
          <w:u w:val="single"/>
          <w:lang w:eastAsia="es-CL"/>
        </w:rPr>
        <w:t>termediate</w:t>
      </w:r>
      <w:r w:rsidR="00EC07C7" w:rsidRPr="002B43CD">
        <w:rPr>
          <w:rFonts w:ascii="Avenir Next LT Pro" w:eastAsia="Times New Roman" w:hAnsi="Avenir Next LT Pro" w:cs="Lucida Sans"/>
          <w:b/>
          <w:color w:val="004CAB"/>
          <w:sz w:val="22"/>
          <w:szCs w:val="22"/>
          <w:u w:val="single"/>
          <w:lang w:eastAsia="es-CL"/>
        </w:rPr>
        <w:t xml:space="preserve"> draught survey:</w:t>
      </w:r>
    </w:p>
    <w:p w14:paraId="7968F664" w14:textId="77777777" w:rsidR="00EC07C7" w:rsidRPr="002B43CD" w:rsidRDefault="00EC07C7" w:rsidP="00EC07C7">
      <w:pPr>
        <w:spacing w:after="0"/>
        <w:rPr>
          <w:rFonts w:ascii="Avenir Next LT Pro" w:hAnsi="Avenir Next LT Pro" w:cs="Lucida Sans"/>
          <w:sz w:val="22"/>
          <w:szCs w:val="22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EC07C7" w:rsidRPr="002B43CD" w14:paraId="18B4698E" w14:textId="77777777" w:rsidTr="00BA3872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4AC1524A" w14:textId="71643F86" w:rsidR="00EC07C7" w:rsidRPr="002B43CD" w:rsidRDefault="006F36E5" w:rsidP="00BA3872">
            <w:pPr>
              <w:spacing w:after="0"/>
              <w:ind w:left="-156" w:right="-133"/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10242DC" wp14:editId="7224D6AD">
                  <wp:extent cx="2879773" cy="2160000"/>
                  <wp:effectExtent l="0" t="0" r="0" b="0"/>
                  <wp:docPr id="723511553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7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</w:tcPr>
          <w:p w14:paraId="757EB360" w14:textId="61B30B82" w:rsidR="00EC07C7" w:rsidRPr="002B43CD" w:rsidRDefault="006F36E5" w:rsidP="00BA3872">
            <w:pPr>
              <w:spacing w:after="0"/>
              <w:ind w:left="-157" w:right="-68"/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655B6C9" wp14:editId="3B4C1DED">
                  <wp:extent cx="2880000" cy="2160000"/>
                  <wp:effectExtent l="0" t="0" r="0" b="0"/>
                  <wp:docPr id="1068325859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7C7" w:rsidRPr="002B43CD" w14:paraId="0BF8BC93" w14:textId="77777777" w:rsidTr="00BA3872">
        <w:trPr>
          <w:trHeight w:val="465"/>
          <w:tblCellSpacing w:w="20" w:type="dxa"/>
          <w:jc w:val="center"/>
        </w:trPr>
        <w:tc>
          <w:tcPr>
            <w:tcW w:w="4447" w:type="dxa"/>
            <w:vAlign w:val="center"/>
          </w:tcPr>
          <w:p w14:paraId="5C4233D7" w14:textId="180341B1" w:rsidR="00EC07C7" w:rsidRPr="0023271A" w:rsidRDefault="005D7677" w:rsidP="0023271A">
            <w:pPr>
              <w:pStyle w:val="Prrafodelista"/>
              <w:numPr>
                <w:ilvl w:val="0"/>
                <w:numId w:val="4"/>
              </w:numPr>
              <w:spacing w:after="0"/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23271A">
              <w:rPr>
                <w:rFonts w:ascii="Avenir Next LT Pro" w:hAnsi="Avenir Next LT Pro" w:cs="Arial"/>
                <w:sz w:val="22"/>
                <w:szCs w:val="22"/>
              </w:rPr>
              <w:t>P</w:t>
            </w:r>
            <w:r w:rsidR="00EC07C7" w:rsidRPr="0023271A">
              <w:rPr>
                <w:rFonts w:ascii="Avenir Next LT Pro" w:hAnsi="Avenir Next LT Pro" w:cs="Arial"/>
                <w:sz w:val="22"/>
                <w:szCs w:val="22"/>
              </w:rPr>
              <w:t xml:space="preserve">/S </w:t>
            </w:r>
            <w:r w:rsidR="00FD1993" w:rsidRPr="0023271A">
              <w:rPr>
                <w:rFonts w:ascii="Avenir Next LT Pro" w:hAnsi="Avenir Next LT Pro" w:cs="Arial"/>
                <w:sz w:val="22"/>
                <w:szCs w:val="22"/>
              </w:rPr>
              <w:t>F</w:t>
            </w:r>
            <w:r w:rsidR="00EC07C7" w:rsidRPr="0023271A">
              <w:rPr>
                <w:rFonts w:ascii="Avenir Next LT Pro" w:hAnsi="Avenir Next LT Pro" w:cs="Arial"/>
                <w:sz w:val="22"/>
                <w:szCs w:val="22"/>
              </w:rPr>
              <w:t>orward draft.</w:t>
            </w:r>
          </w:p>
        </w:tc>
        <w:tc>
          <w:tcPr>
            <w:tcW w:w="4446" w:type="dxa"/>
            <w:vAlign w:val="center"/>
          </w:tcPr>
          <w:p w14:paraId="72CBB557" w14:textId="51C49133" w:rsidR="00EC07C7" w:rsidRPr="0023271A" w:rsidRDefault="005D7677" w:rsidP="0023271A">
            <w:pPr>
              <w:pStyle w:val="Prrafodelista"/>
              <w:numPr>
                <w:ilvl w:val="0"/>
                <w:numId w:val="4"/>
              </w:numPr>
              <w:spacing w:after="0"/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23271A">
              <w:rPr>
                <w:rFonts w:ascii="Avenir Next LT Pro" w:hAnsi="Avenir Next LT Pro" w:cs="Arial"/>
                <w:sz w:val="22"/>
                <w:szCs w:val="22"/>
              </w:rPr>
              <w:t>P</w:t>
            </w:r>
            <w:r w:rsidR="00EC07C7" w:rsidRPr="0023271A">
              <w:rPr>
                <w:rFonts w:ascii="Avenir Next LT Pro" w:hAnsi="Avenir Next LT Pro" w:cs="Arial"/>
                <w:sz w:val="22"/>
                <w:szCs w:val="22"/>
              </w:rPr>
              <w:t xml:space="preserve">/S </w:t>
            </w:r>
            <w:r w:rsidRPr="0023271A">
              <w:rPr>
                <w:rFonts w:ascii="Avenir Next LT Pro" w:hAnsi="Avenir Next LT Pro" w:cs="Arial"/>
                <w:sz w:val="22"/>
                <w:szCs w:val="22"/>
              </w:rPr>
              <w:t>Mid ship draft.</w:t>
            </w:r>
          </w:p>
        </w:tc>
      </w:tr>
    </w:tbl>
    <w:p w14:paraId="60671184" w14:textId="77777777" w:rsidR="00EC07C7" w:rsidRPr="002B43CD" w:rsidRDefault="00EC07C7" w:rsidP="00EC07C7">
      <w:pPr>
        <w:jc w:val="center"/>
        <w:rPr>
          <w:rFonts w:ascii="Avenir Next LT Pro" w:hAnsi="Avenir Next LT Pro" w:cs="Arial"/>
          <w:b/>
          <w:color w:val="1F497D"/>
          <w:sz w:val="22"/>
          <w:szCs w:val="22"/>
        </w:rPr>
      </w:pPr>
    </w:p>
    <w:p w14:paraId="5E606E93" w14:textId="77777777" w:rsidR="00FA340F" w:rsidRPr="002B43CD" w:rsidRDefault="00FA340F" w:rsidP="00EC07C7">
      <w:pPr>
        <w:jc w:val="center"/>
        <w:rPr>
          <w:rFonts w:ascii="Avenir Next LT Pro" w:hAnsi="Avenir Next LT Pro" w:cs="Arial"/>
          <w:b/>
          <w:color w:val="1F497D"/>
          <w:sz w:val="22"/>
          <w:szCs w:val="22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EC07C7" w:rsidRPr="002B43CD" w14:paraId="4157A2DD" w14:textId="77777777" w:rsidTr="00BA3872">
        <w:trPr>
          <w:trHeight w:val="3382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6D17E50B" w14:textId="06FCB7C6" w:rsidR="00EC07C7" w:rsidRPr="002B43CD" w:rsidRDefault="006F36E5" w:rsidP="00BA3872">
            <w:pPr>
              <w:spacing w:after="0"/>
              <w:ind w:left="-156" w:right="-133"/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6520028" wp14:editId="1DF7823D">
                  <wp:extent cx="2879773" cy="2160000"/>
                  <wp:effectExtent l="0" t="0" r="0" b="0"/>
                  <wp:docPr id="1107135586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7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48BACD02" w14:textId="5FB35A5F" w:rsidR="00EC07C7" w:rsidRPr="002B43CD" w:rsidRDefault="006F36E5" w:rsidP="00BA3872">
            <w:pPr>
              <w:spacing w:after="0"/>
              <w:ind w:left="-106" w:right="-68"/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48DC3AD" wp14:editId="7A475792">
                  <wp:extent cx="2880000" cy="2160000"/>
                  <wp:effectExtent l="0" t="0" r="0" b="0"/>
                  <wp:docPr id="1714961116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7C7" w:rsidRPr="002B43CD" w14:paraId="732D6A5A" w14:textId="77777777" w:rsidTr="00BA3872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5A0FC9A8" w14:textId="74E75F96" w:rsidR="00EC07C7" w:rsidRPr="0023271A" w:rsidRDefault="005D7677" w:rsidP="0023271A">
            <w:pPr>
              <w:pStyle w:val="Prrafodelista"/>
              <w:numPr>
                <w:ilvl w:val="0"/>
                <w:numId w:val="4"/>
              </w:numPr>
              <w:spacing w:after="0"/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23271A">
              <w:rPr>
                <w:rFonts w:ascii="Avenir Next LT Pro" w:hAnsi="Avenir Next LT Pro" w:cs="Arial"/>
                <w:sz w:val="22"/>
                <w:szCs w:val="22"/>
              </w:rPr>
              <w:t>P</w:t>
            </w:r>
            <w:r w:rsidR="00EC07C7" w:rsidRPr="0023271A">
              <w:rPr>
                <w:rFonts w:ascii="Avenir Next LT Pro" w:hAnsi="Avenir Next LT Pro" w:cs="Arial"/>
                <w:sz w:val="22"/>
                <w:szCs w:val="22"/>
              </w:rPr>
              <w:t xml:space="preserve">/S </w:t>
            </w:r>
            <w:r w:rsidRPr="0023271A">
              <w:rPr>
                <w:rFonts w:ascii="Avenir Next LT Pro" w:hAnsi="Avenir Next LT Pro" w:cs="Arial"/>
                <w:sz w:val="22"/>
                <w:szCs w:val="22"/>
              </w:rPr>
              <w:t>Aft draft.</w:t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2AB815EA" w14:textId="359FCF2F" w:rsidR="00EC07C7" w:rsidRPr="002B43CD" w:rsidRDefault="00EC07C7" w:rsidP="0023271A">
            <w:pPr>
              <w:pStyle w:val="Prrafodelista"/>
              <w:numPr>
                <w:ilvl w:val="0"/>
                <w:numId w:val="4"/>
              </w:numPr>
              <w:spacing w:after="0"/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2B43CD">
              <w:rPr>
                <w:rFonts w:ascii="Avenir Next LT Pro" w:hAnsi="Avenir Next LT Pro" w:cs="Arial"/>
                <w:sz w:val="22"/>
                <w:szCs w:val="22"/>
              </w:rPr>
              <w:t xml:space="preserve"> S/S </w:t>
            </w:r>
            <w:r w:rsidR="005D7677" w:rsidRPr="002B43CD">
              <w:rPr>
                <w:rFonts w:ascii="Avenir Next LT Pro" w:hAnsi="Avenir Next LT Pro" w:cs="Arial"/>
                <w:sz w:val="22"/>
                <w:szCs w:val="22"/>
              </w:rPr>
              <w:t>Forward draft.</w:t>
            </w:r>
          </w:p>
        </w:tc>
      </w:tr>
    </w:tbl>
    <w:p w14:paraId="57F2A71D" w14:textId="77777777" w:rsidR="00EC07C7" w:rsidRDefault="00EC07C7" w:rsidP="00EC07C7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6EE1EC01" w14:textId="77777777" w:rsidR="00521534" w:rsidRDefault="00521534" w:rsidP="00EC07C7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4D4BF31D" w14:textId="77777777" w:rsidR="00521534" w:rsidRDefault="00521534" w:rsidP="00EC07C7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10308E22" w14:textId="77777777" w:rsidR="00521534" w:rsidRDefault="00521534" w:rsidP="00EC07C7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16FCC535" w14:textId="77777777" w:rsidR="00521534" w:rsidRDefault="00521534" w:rsidP="00EC07C7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26A8DB74" w14:textId="77777777" w:rsidR="00521534" w:rsidRDefault="00521534" w:rsidP="00EC07C7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57787BCA" w14:textId="77777777" w:rsidR="00521534" w:rsidRDefault="00521534" w:rsidP="00EC07C7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4981472F" w14:textId="77777777" w:rsidR="00521534" w:rsidRDefault="00521534" w:rsidP="00EC07C7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06CE6E71" w14:textId="77777777" w:rsidR="00521534" w:rsidRDefault="00521534" w:rsidP="00EC07C7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2C18C645" w14:textId="77777777" w:rsidR="00521534" w:rsidRDefault="00521534" w:rsidP="00EC07C7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0335EBCF" w14:textId="77777777" w:rsidR="00521534" w:rsidRPr="002B43CD" w:rsidRDefault="00521534" w:rsidP="00EC07C7">
      <w:pPr>
        <w:spacing w:after="0"/>
        <w:rPr>
          <w:rFonts w:ascii="Avenir Next LT Pro" w:hAnsi="Avenir Next LT Pro" w:cs="Lucida Sans"/>
          <w:sz w:val="22"/>
          <w:szCs w:val="22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EC07C7" w:rsidRPr="002B43CD" w14:paraId="4F06A283" w14:textId="77777777" w:rsidTr="00BA3872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1301D5A9" w14:textId="47D8D034" w:rsidR="00EC07C7" w:rsidRPr="002B43CD" w:rsidRDefault="006F36E5" w:rsidP="00BA3872">
            <w:pPr>
              <w:spacing w:after="0"/>
              <w:ind w:left="-122" w:right="-133"/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1FA59D6" wp14:editId="0DB8815C">
                  <wp:extent cx="2879773" cy="2160000"/>
                  <wp:effectExtent l="0" t="0" r="0" b="0"/>
                  <wp:docPr id="1838142798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7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</w:tcPr>
          <w:p w14:paraId="486E6ADE" w14:textId="4010A141" w:rsidR="00EC07C7" w:rsidRPr="002B43CD" w:rsidRDefault="00BE1C1F" w:rsidP="00BA3872">
            <w:pPr>
              <w:spacing w:after="0"/>
              <w:ind w:left="-157" w:right="-68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E996BBC" wp14:editId="60BF6BA3">
                  <wp:extent cx="2847975" cy="2159635"/>
                  <wp:effectExtent l="0" t="0" r="9525" b="0"/>
                  <wp:docPr id="98230319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456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7C7" w:rsidRPr="002B43CD" w14:paraId="0AC37B85" w14:textId="77777777" w:rsidTr="00BA3872">
        <w:trPr>
          <w:trHeight w:val="465"/>
          <w:tblCellSpacing w:w="20" w:type="dxa"/>
          <w:jc w:val="center"/>
        </w:trPr>
        <w:tc>
          <w:tcPr>
            <w:tcW w:w="4447" w:type="dxa"/>
            <w:vAlign w:val="center"/>
          </w:tcPr>
          <w:p w14:paraId="4C954997" w14:textId="73A2A721" w:rsidR="00EC07C7" w:rsidRPr="002B43CD" w:rsidRDefault="00EC07C7" w:rsidP="0023271A">
            <w:pPr>
              <w:pStyle w:val="Prrafodelista"/>
              <w:numPr>
                <w:ilvl w:val="0"/>
                <w:numId w:val="4"/>
              </w:numPr>
              <w:spacing w:after="0"/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2B43CD">
              <w:rPr>
                <w:rFonts w:ascii="Avenir Next LT Pro" w:hAnsi="Avenir Next LT Pro" w:cs="Arial"/>
                <w:sz w:val="22"/>
                <w:szCs w:val="22"/>
              </w:rPr>
              <w:t xml:space="preserve">S/S </w:t>
            </w:r>
            <w:r w:rsidR="005D7677" w:rsidRPr="002B43CD">
              <w:rPr>
                <w:rFonts w:ascii="Avenir Next LT Pro" w:hAnsi="Avenir Next LT Pro" w:cs="Arial"/>
                <w:sz w:val="22"/>
                <w:szCs w:val="22"/>
              </w:rPr>
              <w:t>Mid ship draft.</w:t>
            </w:r>
          </w:p>
        </w:tc>
        <w:tc>
          <w:tcPr>
            <w:tcW w:w="4446" w:type="dxa"/>
            <w:vAlign w:val="center"/>
          </w:tcPr>
          <w:p w14:paraId="16350312" w14:textId="0FCEA521" w:rsidR="00EC07C7" w:rsidRPr="002B43CD" w:rsidRDefault="00EC07C7" w:rsidP="0023271A">
            <w:pPr>
              <w:pStyle w:val="Prrafodelista"/>
              <w:numPr>
                <w:ilvl w:val="0"/>
                <w:numId w:val="4"/>
              </w:numPr>
              <w:spacing w:after="0"/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2B43CD">
              <w:rPr>
                <w:rFonts w:ascii="Avenir Next LT Pro" w:hAnsi="Avenir Next LT Pro" w:cs="Arial"/>
                <w:sz w:val="22"/>
                <w:szCs w:val="22"/>
              </w:rPr>
              <w:t xml:space="preserve"> </w:t>
            </w:r>
            <w:r w:rsidR="005D7677" w:rsidRPr="002B43CD">
              <w:rPr>
                <w:rFonts w:ascii="Avenir Next LT Pro" w:hAnsi="Avenir Next LT Pro" w:cs="Arial"/>
                <w:sz w:val="22"/>
                <w:szCs w:val="22"/>
              </w:rPr>
              <w:t>S/S Aft draft.</w:t>
            </w:r>
          </w:p>
        </w:tc>
      </w:tr>
    </w:tbl>
    <w:p w14:paraId="7405F99C" w14:textId="77777777" w:rsidR="00AE2551" w:rsidRPr="002B43CD" w:rsidRDefault="00AE2551" w:rsidP="00EC07C7">
      <w:pPr>
        <w:jc w:val="center"/>
        <w:rPr>
          <w:rFonts w:ascii="Avenir Next LT Pro" w:hAnsi="Avenir Next LT Pro" w:cs="Arial"/>
          <w:b/>
          <w:color w:val="1F497D"/>
          <w:sz w:val="22"/>
          <w:szCs w:val="22"/>
        </w:rPr>
      </w:pPr>
    </w:p>
    <w:p w14:paraId="05305EDE" w14:textId="77777777" w:rsidR="00FA340F" w:rsidRPr="002B43CD" w:rsidRDefault="00FA340F" w:rsidP="00EC07C7">
      <w:pPr>
        <w:jc w:val="center"/>
        <w:rPr>
          <w:rFonts w:ascii="Avenir Next LT Pro" w:hAnsi="Avenir Next LT Pro" w:cs="Arial"/>
          <w:b/>
          <w:color w:val="1F497D"/>
          <w:sz w:val="22"/>
          <w:szCs w:val="22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EC07C7" w:rsidRPr="002B43CD" w14:paraId="0F292796" w14:textId="77777777" w:rsidTr="00BA3872">
        <w:trPr>
          <w:trHeight w:val="3382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59196333" w14:textId="10EA3A7C" w:rsidR="00EC07C7" w:rsidRPr="002B43CD" w:rsidRDefault="006F36E5" w:rsidP="003F7EB4">
            <w:pPr>
              <w:spacing w:after="0"/>
              <w:ind w:left="-182" w:right="-133"/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100B04C" wp14:editId="2BAFAE25">
                  <wp:extent cx="2879773" cy="2160000"/>
                  <wp:effectExtent l="0" t="0" r="0" b="0"/>
                  <wp:docPr id="1622422468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7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3DFF88A0" w14:textId="0B955526" w:rsidR="00EC07C7" w:rsidRPr="002B43CD" w:rsidRDefault="006F36E5" w:rsidP="003F7EB4">
            <w:pPr>
              <w:spacing w:after="0"/>
              <w:ind w:left="-106" w:right="-183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5A3BF7A" wp14:editId="51D67768">
                  <wp:extent cx="2809875" cy="2159635"/>
                  <wp:effectExtent l="0" t="0" r="9525" b="0"/>
                  <wp:docPr id="1630562169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35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7C7" w:rsidRPr="002B43CD" w14:paraId="58542845" w14:textId="77777777" w:rsidTr="00BA3872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38E06794" w14:textId="119F18A5" w:rsidR="00EC07C7" w:rsidRPr="002B43CD" w:rsidRDefault="005A6666" w:rsidP="0023271A">
            <w:pPr>
              <w:pStyle w:val="Prrafodelista"/>
              <w:numPr>
                <w:ilvl w:val="0"/>
                <w:numId w:val="4"/>
              </w:numPr>
              <w:spacing w:after="0"/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2B43CD">
              <w:rPr>
                <w:rFonts w:ascii="Avenir Next LT Pro" w:hAnsi="Avenir Next LT Pro" w:cs="Arial"/>
                <w:sz w:val="22"/>
                <w:szCs w:val="22"/>
              </w:rPr>
              <w:t>Painting ruler before sounding ballast.</w:t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13F27A8D" w14:textId="267B98FD" w:rsidR="00EC07C7" w:rsidRPr="002B43CD" w:rsidRDefault="00EC07C7" w:rsidP="0023271A">
            <w:pPr>
              <w:pStyle w:val="Prrafodelista"/>
              <w:numPr>
                <w:ilvl w:val="0"/>
                <w:numId w:val="4"/>
              </w:numPr>
              <w:spacing w:after="0"/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2B43CD">
              <w:rPr>
                <w:rFonts w:ascii="Avenir Next LT Pro" w:hAnsi="Avenir Next LT Pro" w:cs="Arial"/>
                <w:sz w:val="22"/>
                <w:szCs w:val="22"/>
              </w:rPr>
              <w:t xml:space="preserve">Final density </w:t>
            </w:r>
            <w:r w:rsidR="00CB4FED" w:rsidRPr="002B43CD">
              <w:rPr>
                <w:rFonts w:ascii="Avenir Next LT Pro" w:hAnsi="Avenir Next LT Pro" w:cs="Arial"/>
                <w:sz w:val="22"/>
                <w:szCs w:val="22"/>
              </w:rPr>
              <w:t xml:space="preserve">of the </w:t>
            </w:r>
            <w:r w:rsidRPr="002B43CD">
              <w:rPr>
                <w:rFonts w:ascii="Avenir Next LT Pro" w:hAnsi="Avenir Next LT Pro" w:cs="Arial"/>
                <w:sz w:val="22"/>
                <w:szCs w:val="22"/>
              </w:rPr>
              <w:t>sea water.</w:t>
            </w:r>
          </w:p>
        </w:tc>
      </w:tr>
    </w:tbl>
    <w:p w14:paraId="31F1058A" w14:textId="77777777" w:rsidR="00EC07C7" w:rsidRDefault="00EC07C7" w:rsidP="00EC7271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1388BC7D" w14:textId="77777777" w:rsidR="008B5409" w:rsidRDefault="008B5409" w:rsidP="00EC7271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302904B4" w14:textId="77777777" w:rsidR="008B5409" w:rsidRDefault="008B5409" w:rsidP="00EC7271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73781197" w14:textId="77777777" w:rsidR="008B5409" w:rsidRDefault="008B5409" w:rsidP="00EC7271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3ABC4999" w14:textId="77777777" w:rsidR="008B5409" w:rsidRDefault="008B5409" w:rsidP="00EC7271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5BE80DD9" w14:textId="77777777" w:rsidR="008B5409" w:rsidRDefault="008B5409" w:rsidP="00EC7271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64BA0F25" w14:textId="77777777" w:rsidR="008B5409" w:rsidRDefault="008B5409" w:rsidP="00EC7271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53B8A81D" w14:textId="77777777" w:rsidR="008B5409" w:rsidRDefault="008B5409" w:rsidP="00EC7271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69B2998A" w14:textId="77777777" w:rsidR="008B5409" w:rsidRDefault="008B5409" w:rsidP="00EC7271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731A25C7" w14:textId="77777777" w:rsidR="008B5409" w:rsidRDefault="008B5409" w:rsidP="00EC7271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19AA13CE" w14:textId="77777777" w:rsidR="008B5409" w:rsidRDefault="008B5409" w:rsidP="00EC7271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56289839" w14:textId="77777777" w:rsidR="008B5409" w:rsidRDefault="008B5409" w:rsidP="00EC7271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274BFC36" w14:textId="77777777" w:rsidR="008B5409" w:rsidRDefault="008B5409" w:rsidP="00EC7271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p w14:paraId="1557CD37" w14:textId="01589C2E" w:rsidR="008B5409" w:rsidRDefault="008B5409" w:rsidP="008B5409">
      <w:pPr>
        <w:spacing w:after="0"/>
        <w:rPr>
          <w:rFonts w:ascii="Avenir Next LT Pro" w:eastAsia="Times New Roman" w:hAnsi="Avenir Next LT Pro" w:cs="Lucida Sans"/>
          <w:b/>
          <w:color w:val="004CAB"/>
          <w:sz w:val="22"/>
          <w:szCs w:val="22"/>
          <w:u w:val="single"/>
          <w:lang w:eastAsia="es-CL"/>
        </w:rPr>
      </w:pPr>
      <w:r>
        <w:rPr>
          <w:rFonts w:ascii="Avenir Next LT Pro" w:eastAsia="Times New Roman" w:hAnsi="Avenir Next LT Pro" w:cs="Lucida Sans"/>
          <w:b/>
          <w:color w:val="004CAB"/>
          <w:sz w:val="22"/>
          <w:szCs w:val="22"/>
          <w:u w:val="single"/>
          <w:lang w:eastAsia="es-CL"/>
        </w:rPr>
        <w:t xml:space="preserve">Final </w:t>
      </w:r>
      <w:r w:rsidRPr="002B43CD">
        <w:rPr>
          <w:rFonts w:ascii="Avenir Next LT Pro" w:eastAsia="Times New Roman" w:hAnsi="Avenir Next LT Pro" w:cs="Lucida Sans"/>
          <w:b/>
          <w:color w:val="004CAB"/>
          <w:sz w:val="22"/>
          <w:szCs w:val="22"/>
          <w:u w:val="single"/>
          <w:lang w:eastAsia="es-CL"/>
        </w:rPr>
        <w:t>draught survey:</w:t>
      </w:r>
    </w:p>
    <w:p w14:paraId="5C5D1367" w14:textId="77777777" w:rsidR="008C5424" w:rsidRPr="002B43CD" w:rsidRDefault="008C5424" w:rsidP="008B5409">
      <w:pPr>
        <w:spacing w:after="0"/>
        <w:rPr>
          <w:rFonts w:ascii="Avenir Next LT Pro" w:eastAsia="Times New Roman" w:hAnsi="Avenir Next LT Pro" w:cs="Lucida Sans"/>
          <w:b/>
          <w:color w:val="004CAB"/>
          <w:sz w:val="22"/>
          <w:szCs w:val="22"/>
          <w:u w:val="single"/>
          <w:lang w:eastAsia="es-CL"/>
        </w:rPr>
      </w:pPr>
    </w:p>
    <w:p w14:paraId="64687B77" w14:textId="77777777" w:rsidR="008B5409" w:rsidRPr="002B43CD" w:rsidRDefault="008B5409" w:rsidP="008B5409">
      <w:pPr>
        <w:spacing w:after="0"/>
        <w:rPr>
          <w:rFonts w:ascii="Avenir Next LT Pro" w:hAnsi="Avenir Next LT Pro" w:cs="Lucida Sans"/>
          <w:sz w:val="22"/>
          <w:szCs w:val="22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8B5409" w:rsidRPr="002B43CD" w14:paraId="067CD5EB" w14:textId="77777777" w:rsidTr="001845A3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17555ED2" w14:textId="115F304A" w:rsidR="008B5409" w:rsidRPr="002B43CD" w:rsidRDefault="008C5424" w:rsidP="001845A3">
            <w:pPr>
              <w:spacing w:after="0"/>
              <w:ind w:left="-156" w:right="-133"/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88E609C" wp14:editId="775E5A10">
                  <wp:extent cx="2879773" cy="2160000"/>
                  <wp:effectExtent l="0" t="0" r="0" b="0"/>
                  <wp:docPr id="1111754930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7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</w:tcPr>
          <w:p w14:paraId="412368EB" w14:textId="594A3D7A" w:rsidR="008B5409" w:rsidRPr="002B43CD" w:rsidRDefault="008C5424" w:rsidP="001845A3">
            <w:pPr>
              <w:spacing w:after="0"/>
              <w:ind w:left="-157" w:right="-68"/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C88C653" wp14:editId="1400A248">
                  <wp:extent cx="2880000" cy="2160000"/>
                  <wp:effectExtent l="0" t="0" r="0" b="0"/>
                  <wp:docPr id="77729425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409" w:rsidRPr="002B43CD" w14:paraId="7EB3E0CE" w14:textId="77777777" w:rsidTr="001845A3">
        <w:trPr>
          <w:trHeight w:val="465"/>
          <w:tblCellSpacing w:w="20" w:type="dxa"/>
          <w:jc w:val="center"/>
        </w:trPr>
        <w:tc>
          <w:tcPr>
            <w:tcW w:w="4447" w:type="dxa"/>
            <w:vAlign w:val="center"/>
          </w:tcPr>
          <w:p w14:paraId="7E2743FA" w14:textId="71059407" w:rsidR="008B5409" w:rsidRPr="00FE7A75" w:rsidRDefault="008B5409" w:rsidP="00FE7A75">
            <w:pPr>
              <w:pStyle w:val="Prrafodelista"/>
              <w:numPr>
                <w:ilvl w:val="0"/>
                <w:numId w:val="4"/>
              </w:numPr>
              <w:spacing w:after="0"/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FE7A75">
              <w:rPr>
                <w:rFonts w:ascii="Avenir Next LT Pro" w:hAnsi="Avenir Next LT Pro" w:cs="Arial"/>
                <w:sz w:val="22"/>
                <w:szCs w:val="22"/>
              </w:rPr>
              <w:t>P/S Forward draft.</w:t>
            </w:r>
          </w:p>
        </w:tc>
        <w:tc>
          <w:tcPr>
            <w:tcW w:w="4446" w:type="dxa"/>
            <w:vAlign w:val="center"/>
          </w:tcPr>
          <w:p w14:paraId="4367C315" w14:textId="0CF40E59" w:rsidR="008B5409" w:rsidRPr="002B43CD" w:rsidRDefault="00FE7A75" w:rsidP="001845A3">
            <w:pPr>
              <w:spacing w:after="0"/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hAnsi="Avenir Next LT Pro" w:cs="Arial"/>
                <w:sz w:val="22"/>
                <w:szCs w:val="22"/>
              </w:rPr>
              <w:t>18.</w:t>
            </w:r>
            <w:r w:rsidR="008B5409" w:rsidRPr="002B43CD">
              <w:rPr>
                <w:rFonts w:ascii="Avenir Next LT Pro" w:hAnsi="Avenir Next LT Pro" w:cs="Arial"/>
                <w:sz w:val="22"/>
                <w:szCs w:val="22"/>
              </w:rPr>
              <w:t xml:space="preserve"> </w:t>
            </w:r>
            <w:r w:rsidR="008B5409">
              <w:rPr>
                <w:rFonts w:ascii="Avenir Next LT Pro" w:hAnsi="Avenir Next LT Pro" w:cs="Arial"/>
                <w:sz w:val="22"/>
                <w:szCs w:val="22"/>
              </w:rPr>
              <w:t>P</w:t>
            </w:r>
            <w:r w:rsidR="008B5409" w:rsidRPr="002B43CD">
              <w:rPr>
                <w:rFonts w:ascii="Avenir Next LT Pro" w:hAnsi="Avenir Next LT Pro" w:cs="Arial"/>
                <w:sz w:val="22"/>
                <w:szCs w:val="22"/>
              </w:rPr>
              <w:t>/S Mid ship draft.</w:t>
            </w:r>
          </w:p>
        </w:tc>
      </w:tr>
    </w:tbl>
    <w:p w14:paraId="55C4396B" w14:textId="77777777" w:rsidR="008B5409" w:rsidRPr="002B43CD" w:rsidRDefault="008B5409" w:rsidP="008B5409">
      <w:pPr>
        <w:jc w:val="center"/>
        <w:rPr>
          <w:rFonts w:ascii="Avenir Next LT Pro" w:hAnsi="Avenir Next LT Pro" w:cs="Arial"/>
          <w:b/>
          <w:color w:val="1F497D"/>
          <w:sz w:val="22"/>
          <w:szCs w:val="22"/>
        </w:rPr>
      </w:pPr>
    </w:p>
    <w:p w14:paraId="63DB9E01" w14:textId="77777777" w:rsidR="008B5409" w:rsidRPr="002B43CD" w:rsidRDefault="008B5409" w:rsidP="008B5409">
      <w:pPr>
        <w:jc w:val="center"/>
        <w:rPr>
          <w:rFonts w:ascii="Avenir Next LT Pro" w:hAnsi="Avenir Next LT Pro" w:cs="Arial"/>
          <w:b/>
          <w:color w:val="1F497D"/>
          <w:sz w:val="22"/>
          <w:szCs w:val="22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8B5409" w:rsidRPr="002B43CD" w14:paraId="0009B344" w14:textId="77777777" w:rsidTr="001845A3">
        <w:trPr>
          <w:trHeight w:val="3382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7B4967EC" w14:textId="4CE06A95" w:rsidR="008B5409" w:rsidRPr="002B43CD" w:rsidRDefault="00A73E0B" w:rsidP="001845A3">
            <w:pPr>
              <w:spacing w:after="0"/>
              <w:ind w:left="-156" w:right="-133"/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2148079" wp14:editId="29DC49D9">
                  <wp:extent cx="2879773" cy="2160000"/>
                  <wp:effectExtent l="0" t="0" r="0" b="0"/>
                  <wp:docPr id="1262546770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7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4A24C796" w14:textId="696EF78D" w:rsidR="008B5409" w:rsidRPr="002B43CD" w:rsidRDefault="00A73E0B" w:rsidP="001845A3">
            <w:pPr>
              <w:spacing w:after="0"/>
              <w:ind w:left="-106" w:right="-68"/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4C6D8ED" wp14:editId="57F9EBEA">
                  <wp:extent cx="2828925" cy="2159635"/>
                  <wp:effectExtent l="0" t="0" r="9525" b="0"/>
                  <wp:docPr id="1955715825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404" cy="2160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409" w:rsidRPr="002B43CD" w14:paraId="173223DB" w14:textId="77777777" w:rsidTr="001845A3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0F2EEF27" w14:textId="4C38CDE1" w:rsidR="008B5409" w:rsidRPr="00FE7A75" w:rsidRDefault="008B5409" w:rsidP="00FE7A75">
            <w:pPr>
              <w:pStyle w:val="Prrafodelista"/>
              <w:numPr>
                <w:ilvl w:val="0"/>
                <w:numId w:val="21"/>
              </w:numPr>
              <w:spacing w:after="0"/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FE7A75">
              <w:rPr>
                <w:rFonts w:ascii="Avenir Next LT Pro" w:hAnsi="Avenir Next LT Pro" w:cs="Arial"/>
                <w:sz w:val="22"/>
                <w:szCs w:val="22"/>
              </w:rPr>
              <w:t>P/S Aft draft.</w:t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16996E88" w14:textId="77777777" w:rsidR="008B5409" w:rsidRPr="002B43CD" w:rsidRDefault="008B5409" w:rsidP="00FE7A75">
            <w:pPr>
              <w:pStyle w:val="Prrafodelista"/>
              <w:numPr>
                <w:ilvl w:val="0"/>
                <w:numId w:val="21"/>
              </w:numPr>
              <w:spacing w:after="0"/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2B43CD">
              <w:rPr>
                <w:rFonts w:ascii="Avenir Next LT Pro" w:hAnsi="Avenir Next LT Pro" w:cs="Arial"/>
                <w:sz w:val="22"/>
                <w:szCs w:val="22"/>
              </w:rPr>
              <w:t xml:space="preserve"> S/S Forward draft.</w:t>
            </w:r>
          </w:p>
        </w:tc>
      </w:tr>
    </w:tbl>
    <w:p w14:paraId="79963EAC" w14:textId="77777777" w:rsidR="008B5409" w:rsidRDefault="008B5409" w:rsidP="008B5409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13EF4A63" w14:textId="77777777" w:rsidR="008B5409" w:rsidRDefault="008B5409" w:rsidP="008B5409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5E0569A4" w14:textId="77777777" w:rsidR="008B5409" w:rsidRDefault="008B5409" w:rsidP="008B5409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10B2A2D4" w14:textId="77777777" w:rsidR="008B5409" w:rsidRDefault="008B5409" w:rsidP="008B5409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301D6839" w14:textId="77777777" w:rsidR="008B5409" w:rsidRDefault="008B5409" w:rsidP="008B5409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733417F0" w14:textId="77777777" w:rsidR="008B5409" w:rsidRDefault="008B5409" w:rsidP="008B5409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30874C19" w14:textId="77777777" w:rsidR="008B5409" w:rsidRDefault="008B5409" w:rsidP="008B5409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517F22F0" w14:textId="77777777" w:rsidR="008B5409" w:rsidRDefault="008B5409" w:rsidP="008B5409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156C3273" w14:textId="77777777" w:rsidR="008B5409" w:rsidRDefault="008B5409" w:rsidP="008B5409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72D81069" w14:textId="77777777" w:rsidR="008B5409" w:rsidRDefault="008B5409" w:rsidP="008B5409">
      <w:pPr>
        <w:spacing w:after="0"/>
        <w:rPr>
          <w:rFonts w:ascii="Avenir Next LT Pro" w:hAnsi="Avenir Next LT Pro" w:cs="Lucida Sans"/>
          <w:sz w:val="22"/>
          <w:szCs w:val="22"/>
        </w:rPr>
      </w:pPr>
    </w:p>
    <w:p w14:paraId="65FA738B" w14:textId="77777777" w:rsidR="008B5409" w:rsidRPr="002B43CD" w:rsidRDefault="008B5409" w:rsidP="008B5409">
      <w:pPr>
        <w:spacing w:after="0"/>
        <w:rPr>
          <w:rFonts w:ascii="Avenir Next LT Pro" w:hAnsi="Avenir Next LT Pro" w:cs="Lucida Sans"/>
          <w:sz w:val="22"/>
          <w:szCs w:val="22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8B5409" w:rsidRPr="002B43CD" w14:paraId="2766CE39" w14:textId="77777777" w:rsidTr="001845A3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542F8ECF" w14:textId="2B0FA0D8" w:rsidR="008B5409" w:rsidRPr="002B43CD" w:rsidRDefault="00A73E0B" w:rsidP="001845A3">
            <w:pPr>
              <w:spacing w:after="0"/>
              <w:ind w:left="-122" w:right="-133"/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A968FF2" wp14:editId="7C0B48EF">
                  <wp:extent cx="2879773" cy="2160000"/>
                  <wp:effectExtent l="0" t="0" r="0" b="0"/>
                  <wp:docPr id="896444176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7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</w:tcPr>
          <w:p w14:paraId="3F8689F2" w14:textId="12683A6A" w:rsidR="008B5409" w:rsidRPr="002B43CD" w:rsidRDefault="00A73E0B" w:rsidP="001845A3">
            <w:pPr>
              <w:spacing w:after="0"/>
              <w:ind w:left="-157" w:right="-68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4A81445" wp14:editId="2891CA51">
                  <wp:extent cx="2880000" cy="2160000"/>
                  <wp:effectExtent l="0" t="0" r="0" b="0"/>
                  <wp:docPr id="1009275258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409" w:rsidRPr="002B43CD" w14:paraId="65BB99CF" w14:textId="77777777" w:rsidTr="001845A3">
        <w:trPr>
          <w:trHeight w:val="465"/>
          <w:tblCellSpacing w:w="20" w:type="dxa"/>
          <w:jc w:val="center"/>
        </w:trPr>
        <w:tc>
          <w:tcPr>
            <w:tcW w:w="4447" w:type="dxa"/>
            <w:vAlign w:val="center"/>
          </w:tcPr>
          <w:p w14:paraId="2E023B39" w14:textId="77777777" w:rsidR="008B5409" w:rsidRPr="002B43CD" w:rsidRDefault="008B5409" w:rsidP="00FE7A75">
            <w:pPr>
              <w:pStyle w:val="Prrafodelista"/>
              <w:numPr>
                <w:ilvl w:val="0"/>
                <w:numId w:val="21"/>
              </w:numPr>
              <w:spacing w:after="0"/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2B43CD">
              <w:rPr>
                <w:rFonts w:ascii="Avenir Next LT Pro" w:hAnsi="Avenir Next LT Pro" w:cs="Arial"/>
                <w:sz w:val="22"/>
                <w:szCs w:val="22"/>
              </w:rPr>
              <w:t>S/S Mid ship draft.</w:t>
            </w:r>
          </w:p>
        </w:tc>
        <w:tc>
          <w:tcPr>
            <w:tcW w:w="4446" w:type="dxa"/>
            <w:vAlign w:val="center"/>
          </w:tcPr>
          <w:p w14:paraId="26A6BD5F" w14:textId="77777777" w:rsidR="008B5409" w:rsidRPr="002B43CD" w:rsidRDefault="008B5409" w:rsidP="00FE7A75">
            <w:pPr>
              <w:pStyle w:val="Prrafodelista"/>
              <w:numPr>
                <w:ilvl w:val="0"/>
                <w:numId w:val="21"/>
              </w:numPr>
              <w:spacing w:after="0"/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2B43CD">
              <w:rPr>
                <w:rFonts w:ascii="Avenir Next LT Pro" w:hAnsi="Avenir Next LT Pro" w:cs="Arial"/>
                <w:sz w:val="22"/>
                <w:szCs w:val="22"/>
              </w:rPr>
              <w:t xml:space="preserve"> S/S Aft draft.</w:t>
            </w:r>
          </w:p>
        </w:tc>
      </w:tr>
    </w:tbl>
    <w:p w14:paraId="69089228" w14:textId="77777777" w:rsidR="008B5409" w:rsidRPr="002B43CD" w:rsidRDefault="008B5409" w:rsidP="008B5409">
      <w:pPr>
        <w:jc w:val="center"/>
        <w:rPr>
          <w:rFonts w:ascii="Avenir Next LT Pro" w:hAnsi="Avenir Next LT Pro" w:cs="Arial"/>
          <w:b/>
          <w:color w:val="1F497D"/>
          <w:sz w:val="22"/>
          <w:szCs w:val="22"/>
        </w:rPr>
      </w:pPr>
    </w:p>
    <w:p w14:paraId="08DC0152" w14:textId="77777777" w:rsidR="008B5409" w:rsidRPr="002B43CD" w:rsidRDefault="008B5409" w:rsidP="008B5409">
      <w:pPr>
        <w:jc w:val="center"/>
        <w:rPr>
          <w:rFonts w:ascii="Avenir Next LT Pro" w:hAnsi="Avenir Next LT Pro" w:cs="Arial"/>
          <w:b/>
          <w:color w:val="1F497D"/>
          <w:sz w:val="22"/>
          <w:szCs w:val="22"/>
        </w:rPr>
      </w:pP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8B5409" w:rsidRPr="002B43CD" w14:paraId="25BD435A" w14:textId="77777777" w:rsidTr="001845A3">
        <w:trPr>
          <w:trHeight w:val="3382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7B2B52C5" w14:textId="58A42421" w:rsidR="008B5409" w:rsidRPr="002B43CD" w:rsidRDefault="00A73E0B" w:rsidP="001845A3">
            <w:pPr>
              <w:spacing w:after="0"/>
              <w:ind w:left="-182" w:right="-133"/>
              <w:jc w:val="center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F448F46" wp14:editId="27169654">
                  <wp:extent cx="2879773" cy="2160000"/>
                  <wp:effectExtent l="0" t="0" r="0" b="0"/>
                  <wp:docPr id="525382296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7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</w:tcPr>
          <w:p w14:paraId="4813414F" w14:textId="6D6471C1" w:rsidR="008B5409" w:rsidRPr="002B43CD" w:rsidRDefault="00A73E0B" w:rsidP="001845A3">
            <w:pPr>
              <w:spacing w:after="0"/>
              <w:ind w:left="-106" w:right="-183"/>
              <w:rPr>
                <w:rFonts w:ascii="Avenir Next LT Pro" w:hAnsi="Avenir Next LT Pro" w:cs="Arial"/>
                <w:b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5DC60F2" wp14:editId="04F4315E">
                  <wp:extent cx="2828925" cy="2159635"/>
                  <wp:effectExtent l="0" t="0" r="9525" b="0"/>
                  <wp:docPr id="638959483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404" cy="2160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409" w:rsidRPr="002B43CD" w14:paraId="17A6F3B9" w14:textId="77777777" w:rsidTr="001845A3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68CD8A64" w14:textId="0405AA73" w:rsidR="008B5409" w:rsidRPr="002B43CD" w:rsidRDefault="008B5409" w:rsidP="00FE7A75">
            <w:pPr>
              <w:pStyle w:val="Prrafodelista"/>
              <w:numPr>
                <w:ilvl w:val="0"/>
                <w:numId w:val="21"/>
              </w:numPr>
              <w:spacing w:after="0"/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>
              <w:rPr>
                <w:rFonts w:ascii="Avenir Next LT Pro" w:hAnsi="Avenir Next LT Pro" w:cs="Arial"/>
                <w:sz w:val="22"/>
                <w:szCs w:val="22"/>
              </w:rPr>
              <w:t>B</w:t>
            </w:r>
            <w:r w:rsidRPr="002B43CD">
              <w:rPr>
                <w:rFonts w:ascii="Avenir Next LT Pro" w:hAnsi="Avenir Next LT Pro" w:cs="Arial"/>
                <w:sz w:val="22"/>
                <w:szCs w:val="22"/>
              </w:rPr>
              <w:t xml:space="preserve">allast tank </w:t>
            </w:r>
            <w:r>
              <w:rPr>
                <w:rFonts w:ascii="Avenir Next LT Pro" w:hAnsi="Avenir Next LT Pro" w:cs="Arial"/>
                <w:sz w:val="22"/>
                <w:szCs w:val="22"/>
              </w:rPr>
              <w:t>description</w:t>
            </w:r>
            <w:r w:rsidR="00304218">
              <w:rPr>
                <w:rFonts w:ascii="Avenir Next LT Pro" w:hAnsi="Avenir Next LT Pro" w:cs="Arial"/>
                <w:sz w:val="22"/>
                <w:szCs w:val="22"/>
              </w:rPr>
              <w:t>.</w:t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30430F19" w14:textId="77777777" w:rsidR="008B5409" w:rsidRPr="002B43CD" w:rsidRDefault="008B5409" w:rsidP="00FE7A75">
            <w:pPr>
              <w:pStyle w:val="Prrafodelista"/>
              <w:numPr>
                <w:ilvl w:val="0"/>
                <w:numId w:val="21"/>
              </w:numPr>
              <w:spacing w:after="0"/>
              <w:jc w:val="center"/>
              <w:rPr>
                <w:rFonts w:ascii="Avenir Next LT Pro" w:hAnsi="Avenir Next LT Pro" w:cs="Arial"/>
                <w:sz w:val="22"/>
                <w:szCs w:val="22"/>
              </w:rPr>
            </w:pPr>
            <w:r w:rsidRPr="002B43CD">
              <w:rPr>
                <w:rFonts w:ascii="Avenir Next LT Pro" w:hAnsi="Avenir Next LT Pro" w:cs="Arial"/>
                <w:sz w:val="22"/>
                <w:szCs w:val="22"/>
              </w:rPr>
              <w:t>Final density of the sea water.</w:t>
            </w:r>
          </w:p>
        </w:tc>
      </w:tr>
    </w:tbl>
    <w:p w14:paraId="185F2694" w14:textId="77777777" w:rsidR="008B5409" w:rsidRPr="00E5493B" w:rsidRDefault="008B5409" w:rsidP="00EC7271">
      <w:pPr>
        <w:spacing w:after="0"/>
        <w:rPr>
          <w:rFonts w:ascii="Avenir Next LT Pro" w:eastAsia="Times New Roman" w:hAnsi="Avenir Next LT Pro" w:cs="Lucida Sans"/>
          <w:color w:val="auto"/>
          <w:sz w:val="22"/>
          <w:szCs w:val="22"/>
          <w:lang w:eastAsia="es-CL"/>
        </w:rPr>
      </w:pPr>
    </w:p>
    <w:sectPr w:rsidR="008B5409" w:rsidRPr="00E5493B" w:rsidSect="00F57B42">
      <w:headerReference w:type="default" r:id="rId39"/>
      <w:footerReference w:type="default" r:id="rId40"/>
      <w:footerReference w:type="first" r:id="rId41"/>
      <w:pgSz w:w="11907" w:h="16839" w:code="9"/>
      <w:pgMar w:top="707" w:right="1440" w:bottom="851" w:left="1440" w:header="66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13523A" w14:textId="77777777" w:rsidR="00D55576" w:rsidRPr="002B43CD" w:rsidRDefault="00D55576" w:rsidP="006B5BED">
      <w:r w:rsidRPr="002B43CD">
        <w:separator/>
      </w:r>
    </w:p>
  </w:endnote>
  <w:endnote w:type="continuationSeparator" w:id="0">
    <w:p w14:paraId="09CEF6CE" w14:textId="77777777" w:rsidR="00D55576" w:rsidRPr="002B43CD" w:rsidRDefault="00D55576" w:rsidP="006B5BED">
      <w:r w:rsidRPr="002B43CD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5496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62"/>
    </w:tblGrid>
    <w:tr w:rsidR="002F3ED5" w:rsidRPr="002B43CD" w14:paraId="5EEDA2DA" w14:textId="77777777" w:rsidTr="00D24487">
      <w:trPr>
        <w:trHeight w:val="241"/>
      </w:trPr>
      <w:tc>
        <w:tcPr>
          <w:tcW w:w="5000" w:type="pct"/>
          <w:tcMar>
            <w:top w:w="57" w:type="dxa"/>
          </w:tcMar>
        </w:tcPr>
        <w:tbl>
          <w:tblPr>
            <w:tblStyle w:val="Tablaconcuadrcula"/>
            <w:tblW w:w="10062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0062"/>
          </w:tblGrid>
          <w:tr w:rsidR="002F3ED5" w:rsidRPr="002B43CD" w14:paraId="2C6AE1C3" w14:textId="77777777" w:rsidTr="00D24487">
            <w:trPr>
              <w:trHeight w:val="227"/>
            </w:trPr>
            <w:tc>
              <w:tcPr>
                <w:tcW w:w="5000" w:type="pct"/>
                <w:tcMar>
                  <w:top w:w="57" w:type="dxa"/>
                </w:tcMar>
              </w:tcPr>
              <w:p w14:paraId="7373615B" w14:textId="77777777" w:rsidR="002F3ED5" w:rsidRPr="002B43CD" w:rsidRDefault="002F3ED5" w:rsidP="002F3ED5">
                <w:pPr>
                  <w:pStyle w:val="Website-Right"/>
                  <w:jc w:val="left"/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</w:pPr>
                <w:r w:rsidRPr="002B43CD"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Right Solutions - Right Partner                                                                                                                                                                                                      alsglobal.com  </w:t>
                </w:r>
              </w:p>
            </w:tc>
          </w:tr>
        </w:tbl>
        <w:p w14:paraId="1B63B981" w14:textId="77777777" w:rsidR="002F3ED5" w:rsidRPr="002B43CD" w:rsidRDefault="002F3ED5" w:rsidP="002F3ED5">
          <w:pPr>
            <w:pStyle w:val="Piedepgina"/>
            <w:tabs>
              <w:tab w:val="clear" w:pos="4680"/>
              <w:tab w:val="clear" w:pos="9360"/>
              <w:tab w:val="left" w:pos="3765"/>
            </w:tabs>
            <w:ind w:right="-22"/>
            <w:jc w:val="right"/>
            <w:rPr>
              <w:sz w:val="18"/>
            </w:rPr>
          </w:pPr>
          <w:r w:rsidRPr="002B43CD">
            <w:rPr>
              <w:sz w:val="18"/>
            </w:rPr>
            <w:t xml:space="preserve">Page </w:t>
          </w:r>
          <w:r w:rsidRPr="002B43CD">
            <w:rPr>
              <w:b/>
              <w:bCs/>
              <w:sz w:val="18"/>
            </w:rPr>
            <w:fldChar w:fldCharType="begin"/>
          </w:r>
          <w:r w:rsidRPr="002B43CD">
            <w:rPr>
              <w:b/>
              <w:bCs/>
              <w:sz w:val="18"/>
            </w:rPr>
            <w:instrText>PAGE  \* Arabic  \* MERGEFORMAT</w:instrText>
          </w:r>
          <w:r w:rsidRPr="002B43CD">
            <w:rPr>
              <w:b/>
              <w:bCs/>
              <w:sz w:val="18"/>
            </w:rPr>
            <w:fldChar w:fldCharType="separate"/>
          </w:r>
          <w:r w:rsidRPr="002B43CD">
            <w:rPr>
              <w:b/>
              <w:bCs/>
              <w:sz w:val="18"/>
            </w:rPr>
            <w:t>1</w:t>
          </w:r>
          <w:r w:rsidRPr="002B43CD">
            <w:rPr>
              <w:b/>
              <w:bCs/>
              <w:sz w:val="18"/>
            </w:rPr>
            <w:fldChar w:fldCharType="end"/>
          </w:r>
          <w:r w:rsidRPr="002B43CD">
            <w:rPr>
              <w:sz w:val="18"/>
            </w:rPr>
            <w:t xml:space="preserve"> of </w:t>
          </w:r>
          <w:r w:rsidRPr="002B43CD">
            <w:rPr>
              <w:b/>
              <w:bCs/>
              <w:sz w:val="18"/>
            </w:rPr>
            <w:fldChar w:fldCharType="begin"/>
          </w:r>
          <w:r w:rsidRPr="002B43CD">
            <w:rPr>
              <w:b/>
              <w:bCs/>
              <w:sz w:val="18"/>
            </w:rPr>
            <w:instrText>NUMPAGES  \* Arabic  \* MERGEFORMAT</w:instrText>
          </w:r>
          <w:r w:rsidRPr="002B43CD">
            <w:rPr>
              <w:b/>
              <w:bCs/>
              <w:sz w:val="18"/>
            </w:rPr>
            <w:fldChar w:fldCharType="separate"/>
          </w:r>
          <w:r w:rsidRPr="002B43CD">
            <w:rPr>
              <w:b/>
              <w:bCs/>
              <w:sz w:val="18"/>
            </w:rPr>
            <w:t>1</w:t>
          </w:r>
          <w:r w:rsidRPr="002B43CD">
            <w:rPr>
              <w:b/>
              <w:bCs/>
              <w:sz w:val="18"/>
            </w:rPr>
            <w:fldChar w:fldCharType="end"/>
          </w:r>
        </w:p>
        <w:p w14:paraId="5BD03E29" w14:textId="77777777" w:rsidR="002F3ED5" w:rsidRPr="002B43CD" w:rsidRDefault="002F3ED5" w:rsidP="002F3ED5">
          <w:pPr>
            <w:pStyle w:val="Website-Right"/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</w:pPr>
          <w:r w:rsidRPr="002B43CD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 </w:t>
          </w:r>
        </w:p>
      </w:tc>
    </w:tr>
  </w:tbl>
  <w:p w14:paraId="2D8FC1F1" w14:textId="77777777" w:rsidR="00C868CA" w:rsidRPr="002B43CD" w:rsidRDefault="00C868CA" w:rsidP="00C868C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5496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62"/>
    </w:tblGrid>
    <w:tr w:rsidR="002F3ED5" w:rsidRPr="002B43CD" w14:paraId="6CB3C63A" w14:textId="77777777" w:rsidTr="00D24487">
      <w:trPr>
        <w:trHeight w:val="241"/>
      </w:trPr>
      <w:tc>
        <w:tcPr>
          <w:tcW w:w="5000" w:type="pct"/>
          <w:tcMar>
            <w:top w:w="57" w:type="dxa"/>
          </w:tcMar>
        </w:tcPr>
        <w:tbl>
          <w:tblPr>
            <w:tblStyle w:val="Tablaconcuadrcula"/>
            <w:tblW w:w="10062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0062"/>
          </w:tblGrid>
          <w:tr w:rsidR="002F3ED5" w:rsidRPr="002B43CD" w14:paraId="26D87874" w14:textId="77777777" w:rsidTr="00D24487">
            <w:trPr>
              <w:trHeight w:val="227"/>
            </w:trPr>
            <w:tc>
              <w:tcPr>
                <w:tcW w:w="5000" w:type="pct"/>
                <w:tcMar>
                  <w:top w:w="57" w:type="dxa"/>
                </w:tcMar>
              </w:tcPr>
              <w:p w14:paraId="384AC0F0" w14:textId="77777777" w:rsidR="002F3ED5" w:rsidRPr="002B43CD" w:rsidRDefault="002F3ED5" w:rsidP="002F3ED5">
                <w:pPr>
                  <w:pStyle w:val="Website-Right"/>
                  <w:jc w:val="left"/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</w:pPr>
                <w:r w:rsidRPr="002B43CD"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</w:rPr>
                  <w:t xml:space="preserve">Right Solutions - Right Partner                                                                                                                                                                                                      alsglobal.com  </w:t>
                </w:r>
              </w:p>
            </w:tc>
          </w:tr>
        </w:tbl>
        <w:p w14:paraId="5991B5A2" w14:textId="77777777" w:rsidR="002F3ED5" w:rsidRPr="002B43CD" w:rsidRDefault="002F3ED5" w:rsidP="002F3ED5">
          <w:pPr>
            <w:pStyle w:val="Piedepgina"/>
            <w:tabs>
              <w:tab w:val="clear" w:pos="4680"/>
              <w:tab w:val="clear" w:pos="9360"/>
              <w:tab w:val="left" w:pos="3765"/>
            </w:tabs>
            <w:ind w:right="-22"/>
            <w:jc w:val="right"/>
            <w:rPr>
              <w:sz w:val="18"/>
            </w:rPr>
          </w:pPr>
          <w:r w:rsidRPr="002B43CD">
            <w:rPr>
              <w:sz w:val="18"/>
            </w:rPr>
            <w:t xml:space="preserve">Page </w:t>
          </w:r>
          <w:r w:rsidRPr="002B43CD">
            <w:rPr>
              <w:b/>
              <w:bCs/>
              <w:sz w:val="18"/>
            </w:rPr>
            <w:fldChar w:fldCharType="begin"/>
          </w:r>
          <w:r w:rsidRPr="002B43CD">
            <w:rPr>
              <w:b/>
              <w:bCs/>
              <w:sz w:val="18"/>
            </w:rPr>
            <w:instrText>PAGE  \* Arabic  \* MERGEFORMAT</w:instrText>
          </w:r>
          <w:r w:rsidRPr="002B43CD">
            <w:rPr>
              <w:b/>
              <w:bCs/>
              <w:sz w:val="18"/>
            </w:rPr>
            <w:fldChar w:fldCharType="separate"/>
          </w:r>
          <w:r w:rsidRPr="002B43CD">
            <w:rPr>
              <w:b/>
              <w:bCs/>
              <w:sz w:val="18"/>
            </w:rPr>
            <w:t>1</w:t>
          </w:r>
          <w:r w:rsidRPr="002B43CD">
            <w:rPr>
              <w:b/>
              <w:bCs/>
              <w:sz w:val="18"/>
            </w:rPr>
            <w:fldChar w:fldCharType="end"/>
          </w:r>
          <w:r w:rsidRPr="002B43CD">
            <w:rPr>
              <w:sz w:val="18"/>
            </w:rPr>
            <w:t xml:space="preserve"> of </w:t>
          </w:r>
          <w:r w:rsidRPr="002B43CD">
            <w:rPr>
              <w:b/>
              <w:bCs/>
              <w:sz w:val="18"/>
            </w:rPr>
            <w:fldChar w:fldCharType="begin"/>
          </w:r>
          <w:r w:rsidRPr="002B43CD">
            <w:rPr>
              <w:b/>
              <w:bCs/>
              <w:sz w:val="18"/>
            </w:rPr>
            <w:instrText>NUMPAGES  \* Arabic  \* MERGEFORMAT</w:instrText>
          </w:r>
          <w:r w:rsidRPr="002B43CD">
            <w:rPr>
              <w:b/>
              <w:bCs/>
              <w:sz w:val="18"/>
            </w:rPr>
            <w:fldChar w:fldCharType="separate"/>
          </w:r>
          <w:r w:rsidRPr="002B43CD">
            <w:rPr>
              <w:b/>
              <w:bCs/>
              <w:sz w:val="18"/>
            </w:rPr>
            <w:t>1</w:t>
          </w:r>
          <w:r w:rsidRPr="002B43CD">
            <w:rPr>
              <w:b/>
              <w:bCs/>
              <w:sz w:val="18"/>
            </w:rPr>
            <w:fldChar w:fldCharType="end"/>
          </w:r>
        </w:p>
        <w:p w14:paraId="45F1EA3B" w14:textId="77777777" w:rsidR="002F3ED5" w:rsidRPr="002B43CD" w:rsidRDefault="002F3ED5" w:rsidP="002F3ED5">
          <w:pPr>
            <w:pStyle w:val="Website-Right"/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</w:pPr>
          <w:r w:rsidRPr="002B43CD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 </w:t>
          </w:r>
        </w:p>
      </w:tc>
    </w:tr>
  </w:tbl>
  <w:p w14:paraId="7776C99B" w14:textId="77777777" w:rsidR="00C868CA" w:rsidRPr="002B43CD" w:rsidRDefault="00C868CA" w:rsidP="00C868C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42AB14" w14:textId="77777777" w:rsidR="00D55576" w:rsidRPr="002B43CD" w:rsidRDefault="00D55576" w:rsidP="006B5BED">
      <w:r w:rsidRPr="002B43CD">
        <w:separator/>
      </w:r>
    </w:p>
  </w:footnote>
  <w:footnote w:type="continuationSeparator" w:id="0">
    <w:p w14:paraId="40D94762" w14:textId="77777777" w:rsidR="00D55576" w:rsidRPr="002B43CD" w:rsidRDefault="00D55576" w:rsidP="006B5BED">
      <w:r w:rsidRPr="002B43CD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5325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195"/>
      <w:gridCol w:w="7419"/>
    </w:tblGrid>
    <w:tr w:rsidR="00F57B42" w:rsidRPr="002B43CD" w14:paraId="3D3652C2" w14:textId="77777777" w:rsidTr="00D24487">
      <w:trPr>
        <w:trHeight w:val="1129"/>
      </w:trPr>
      <w:tc>
        <w:tcPr>
          <w:tcW w:w="917" w:type="pct"/>
          <w:tcMar>
            <w:right w:w="567" w:type="dxa"/>
          </w:tcMar>
        </w:tcPr>
        <w:p w14:paraId="46679E0B" w14:textId="1C024A70" w:rsidR="00F57B42" w:rsidRPr="002B43CD" w:rsidRDefault="00F57B42" w:rsidP="00F57B42">
          <w:pPr>
            <w:pStyle w:val="Encabezado"/>
            <w:tabs>
              <w:tab w:val="left" w:pos="1704"/>
              <w:tab w:val="left" w:pos="5220"/>
            </w:tabs>
            <w:ind w:left="428" w:right="-504"/>
          </w:pPr>
          <w:r w:rsidRPr="002B43CD">
            <w:t xml:space="preserve">            </w:t>
          </w:r>
          <w:r w:rsidRPr="002B43CD">
            <w:rPr>
              <w:noProof/>
            </w:rPr>
            <w:drawing>
              <wp:inline distT="0" distB="0" distL="0" distR="0" wp14:anchorId="1EEE679B" wp14:editId="3B0972A3">
                <wp:extent cx="762000" cy="774065"/>
                <wp:effectExtent l="0" t="0" r="0" b="6985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7740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 w:rsidRPr="002B43CD">
            <w:t xml:space="preserve">                </w:t>
          </w:r>
        </w:p>
      </w:tc>
      <w:tc>
        <w:tcPr>
          <w:tcW w:w="4083" w:type="pct"/>
          <w:tcMar>
            <w:top w:w="57" w:type="dxa"/>
            <w:right w:w="113" w:type="dxa"/>
          </w:tcMar>
          <w:vAlign w:val="center"/>
        </w:tcPr>
        <w:p w14:paraId="1026E564" w14:textId="77777777" w:rsidR="00F57B42" w:rsidRPr="002B43CD" w:rsidRDefault="00F57B42" w:rsidP="00F57B42">
          <w:pPr>
            <w:pStyle w:val="Encabezado"/>
            <w:tabs>
              <w:tab w:val="left" w:pos="3435"/>
            </w:tabs>
            <w:spacing w:before="60"/>
            <w:ind w:right="-108"/>
            <w:jc w:val="right"/>
            <w:rPr>
              <w:rFonts w:ascii="Avenir Next LT Pro" w:hAnsi="Avenir Next LT Pro"/>
              <w:sz w:val="18"/>
            </w:rPr>
          </w:pPr>
          <w:r w:rsidRPr="002B43CD">
            <w:rPr>
              <w:rFonts w:ascii="Avenir Next LT Pro" w:hAnsi="Avenir Next LT Pro" w:cs="Times New Roman"/>
              <w:b/>
              <w:bCs/>
              <w:color w:val="004CAB"/>
              <w:w w:val="0"/>
              <w:sz w:val="18"/>
            </w:rPr>
            <w:t xml:space="preserve">ALS Inspection Chile SpA </w:t>
          </w:r>
          <w:r w:rsidRPr="002B43CD">
            <w:rPr>
              <w:rFonts w:ascii="Avenir Next LT Pro" w:hAnsi="Avenir Next LT Pro"/>
              <w:b/>
              <w:bCs/>
              <w:sz w:val="18"/>
            </w:rPr>
            <w:br/>
          </w:r>
          <w:proofErr w:type="spellStart"/>
          <w:r w:rsidRPr="002B43CD">
            <w:rPr>
              <w:rFonts w:ascii="Avenir Next LT Pro" w:hAnsi="Avenir Next LT Pro"/>
              <w:sz w:val="18"/>
            </w:rPr>
            <w:t>Limache</w:t>
          </w:r>
          <w:proofErr w:type="spellEnd"/>
          <w:r w:rsidRPr="002B43CD">
            <w:rPr>
              <w:rFonts w:ascii="Avenir Next LT Pro" w:hAnsi="Avenir Next LT Pro"/>
              <w:sz w:val="18"/>
            </w:rPr>
            <w:t xml:space="preserve"> 3405, Office 61</w:t>
          </w:r>
          <w:r w:rsidRPr="002B43CD">
            <w:rPr>
              <w:rFonts w:ascii="Avenir Next LT Pro" w:hAnsi="Avenir Next LT Pro"/>
              <w:sz w:val="18"/>
            </w:rPr>
            <w:br/>
            <w:t>Viña del Mar, CHILE</w:t>
          </w:r>
        </w:p>
        <w:p w14:paraId="3F3AD531" w14:textId="77777777" w:rsidR="00F57B42" w:rsidRPr="002B43CD" w:rsidRDefault="00F57B42" w:rsidP="00F57B42">
          <w:pPr>
            <w:pStyle w:val="Encabezado"/>
            <w:tabs>
              <w:tab w:val="left" w:pos="3435"/>
            </w:tabs>
            <w:spacing w:before="60"/>
            <w:ind w:right="-108"/>
            <w:jc w:val="right"/>
            <w:rPr>
              <w:rFonts w:ascii="Avenir Next LT Pro" w:hAnsi="Avenir Next LT Pro"/>
              <w:sz w:val="18"/>
            </w:rPr>
          </w:pPr>
          <w:r w:rsidRPr="002B43CD">
            <w:rPr>
              <w:rFonts w:ascii="Avenir Next LT Pro" w:hAnsi="Avenir Next LT Pro"/>
              <w:sz w:val="18"/>
            </w:rPr>
            <w:t>T +56 32 2545 500</w:t>
          </w:r>
        </w:p>
        <w:p w14:paraId="4F11848D" w14:textId="77777777" w:rsidR="00F57B42" w:rsidRPr="002B43CD" w:rsidRDefault="00F57B42" w:rsidP="00F57B42">
          <w:pPr>
            <w:pStyle w:val="Encabezado"/>
            <w:tabs>
              <w:tab w:val="left" w:pos="3435"/>
            </w:tabs>
            <w:spacing w:before="60"/>
            <w:ind w:right="-108"/>
            <w:jc w:val="right"/>
            <w:rPr>
              <w:rFonts w:ascii="Avenir Next LT Pro" w:hAnsi="Avenir Next LT Pro"/>
              <w:sz w:val="18"/>
            </w:rPr>
          </w:pPr>
        </w:p>
        <w:p w14:paraId="6E170790" w14:textId="66BB8267" w:rsidR="00F57B42" w:rsidRPr="002B43CD" w:rsidRDefault="00F57B42" w:rsidP="00F57B42">
          <w:pPr>
            <w:pStyle w:val="Encabezado"/>
            <w:tabs>
              <w:tab w:val="left" w:pos="3435"/>
            </w:tabs>
            <w:spacing w:before="60"/>
            <w:jc w:val="right"/>
            <w:rPr>
              <w:rFonts w:ascii="Avenir Next LT Pro" w:hAnsi="Avenir Next LT Pro"/>
              <w:sz w:val="18"/>
            </w:rPr>
          </w:pPr>
          <w:r w:rsidRPr="002B43CD">
            <w:rPr>
              <w:rFonts w:ascii="Avenir Next LT Pro" w:hAnsi="Avenir Next LT Pro"/>
              <w:sz w:val="18"/>
            </w:rPr>
            <w:t xml:space="preserve">                       Report: </w:t>
          </w:r>
          <w:r w:rsidR="00C20BBA" w:rsidRPr="00C20BBA">
            <w:rPr>
              <w:rFonts w:ascii="Avenir Next LT Pro" w:hAnsi="Avenir Next LT Pro"/>
              <w:sz w:val="18"/>
            </w:rPr>
            <w:t>PMO-260</w:t>
          </w:r>
          <w:r w:rsidR="00C20BBA">
            <w:rPr>
              <w:rFonts w:ascii="Avenir Next LT Pro" w:hAnsi="Avenir Next LT Pro"/>
              <w:sz w:val="18"/>
            </w:rPr>
            <w:t>5</w:t>
          </w:r>
          <w:r w:rsidR="00C20BBA" w:rsidRPr="00C20BBA">
            <w:rPr>
              <w:rFonts w:ascii="Avenir Next LT Pro" w:hAnsi="Avenir Next LT Pro"/>
              <w:sz w:val="18"/>
            </w:rPr>
            <w:t>-</w:t>
          </w:r>
          <w:r w:rsidR="00C20BBA">
            <w:rPr>
              <w:rFonts w:ascii="Avenir Next LT Pro" w:hAnsi="Avenir Next LT Pro"/>
              <w:sz w:val="18"/>
            </w:rPr>
            <w:t>1</w:t>
          </w:r>
          <w:r w:rsidR="00C20BBA" w:rsidRPr="00C20BBA">
            <w:rPr>
              <w:rFonts w:ascii="Avenir Next LT Pro" w:hAnsi="Avenir Next LT Pro"/>
              <w:sz w:val="18"/>
            </w:rPr>
            <w:t>7</w:t>
          </w:r>
          <w:r w:rsidR="00C20BBA">
            <w:rPr>
              <w:rFonts w:ascii="Avenir Next LT Pro" w:hAnsi="Avenir Next LT Pro"/>
              <w:sz w:val="18"/>
            </w:rPr>
            <w:t>78</w:t>
          </w:r>
        </w:p>
        <w:p w14:paraId="048A0033" w14:textId="6D692504" w:rsidR="00F57B42" w:rsidRPr="002B43CD" w:rsidRDefault="00F57B42" w:rsidP="00F57B42">
          <w:pPr>
            <w:pStyle w:val="Encabezado"/>
            <w:tabs>
              <w:tab w:val="left" w:pos="3435"/>
            </w:tabs>
            <w:spacing w:before="60"/>
            <w:ind w:right="-108"/>
            <w:jc w:val="center"/>
            <w:rPr>
              <w:sz w:val="16"/>
              <w:szCs w:val="16"/>
            </w:rPr>
          </w:pPr>
          <w:r w:rsidRPr="002B43CD">
            <w:rPr>
              <w:rFonts w:ascii="Avenir Next LT Pro" w:hAnsi="Avenir Next LT Pro"/>
              <w:sz w:val="18"/>
            </w:rPr>
            <w:t xml:space="preserve">                                                                                                         </w:t>
          </w:r>
          <w:r w:rsidR="00671074">
            <w:rPr>
              <w:rFonts w:ascii="Avenir Next LT Pro" w:hAnsi="Avenir Next LT Pro"/>
              <w:sz w:val="18"/>
            </w:rPr>
            <w:t xml:space="preserve"> </w:t>
          </w:r>
          <w:r w:rsidRPr="002B43CD">
            <w:rPr>
              <w:rFonts w:ascii="Avenir Next LT Pro" w:hAnsi="Avenir Next LT Pro"/>
              <w:sz w:val="18"/>
            </w:rPr>
            <w:t xml:space="preserve">Date: </w:t>
          </w:r>
          <w:r w:rsidR="00106D54">
            <w:rPr>
              <w:rFonts w:ascii="Avenir Next LT Pro" w:hAnsi="Avenir Next LT Pro"/>
              <w:sz w:val="18"/>
            </w:rPr>
            <w:t>M</w:t>
          </w:r>
          <w:r w:rsidR="00C20BBA">
            <w:rPr>
              <w:rFonts w:ascii="Avenir Next LT Pro" w:hAnsi="Avenir Next LT Pro"/>
              <w:sz w:val="18"/>
            </w:rPr>
            <w:t>ay 22</w:t>
          </w:r>
          <w:r w:rsidR="009E1305" w:rsidRPr="002B43CD">
            <w:rPr>
              <w:rFonts w:ascii="Avenir Next LT Pro" w:hAnsi="Avenir Next LT Pro"/>
              <w:sz w:val="18"/>
            </w:rPr>
            <w:t>, 202</w:t>
          </w:r>
          <w:r w:rsidR="00817460">
            <w:rPr>
              <w:rFonts w:ascii="Avenir Next LT Pro" w:hAnsi="Avenir Next LT Pro"/>
              <w:sz w:val="18"/>
            </w:rPr>
            <w:t>6</w:t>
          </w:r>
        </w:p>
      </w:tc>
    </w:tr>
  </w:tbl>
  <w:p w14:paraId="09AFB0BB" w14:textId="77777777" w:rsidR="00F57B42" w:rsidRPr="002B43CD" w:rsidRDefault="00F57B4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64C90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87068B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2D6312"/>
    <w:multiLevelType w:val="hybridMultilevel"/>
    <w:tmpl w:val="8B3C07AA"/>
    <w:lvl w:ilvl="0" w:tplc="0409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4507BF"/>
    <w:multiLevelType w:val="hybridMultilevel"/>
    <w:tmpl w:val="82128A0A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DA4DCF"/>
    <w:multiLevelType w:val="hybridMultilevel"/>
    <w:tmpl w:val="101A38B6"/>
    <w:lvl w:ilvl="0" w:tplc="8E3AABA2">
      <w:start w:val="5"/>
      <w:numFmt w:val="bullet"/>
      <w:lvlText w:val="-"/>
      <w:lvlJc w:val="left"/>
      <w:pPr>
        <w:ind w:left="1080" w:hanging="360"/>
      </w:pPr>
      <w:rPr>
        <w:rFonts w:ascii="Lucida Sans" w:eastAsia="Times New Roman" w:hAnsi="Lucida Sans" w:cs="Lucida San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2D0454B"/>
    <w:multiLevelType w:val="hybridMultilevel"/>
    <w:tmpl w:val="2AB612C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B64B14"/>
    <w:multiLevelType w:val="hybridMultilevel"/>
    <w:tmpl w:val="401A777C"/>
    <w:lvl w:ilvl="0" w:tplc="340A000F">
      <w:start w:val="2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5A2509"/>
    <w:multiLevelType w:val="hybridMultilevel"/>
    <w:tmpl w:val="AFD87B0C"/>
    <w:lvl w:ilvl="0" w:tplc="340A000F">
      <w:start w:val="2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09454E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5A0101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1E6F42"/>
    <w:multiLevelType w:val="hybridMultilevel"/>
    <w:tmpl w:val="0D50023E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68737B"/>
    <w:multiLevelType w:val="hybridMultilevel"/>
    <w:tmpl w:val="DAC08BB0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F55E14"/>
    <w:multiLevelType w:val="hybridMultilevel"/>
    <w:tmpl w:val="3A483D4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2E1780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8E1687"/>
    <w:multiLevelType w:val="hybridMultilevel"/>
    <w:tmpl w:val="A9FCBF5A"/>
    <w:lvl w:ilvl="0" w:tplc="0409000F">
      <w:start w:val="2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A81530"/>
    <w:multiLevelType w:val="hybridMultilevel"/>
    <w:tmpl w:val="76004A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E70E38"/>
    <w:multiLevelType w:val="hybridMultilevel"/>
    <w:tmpl w:val="5072BA5E"/>
    <w:lvl w:ilvl="0" w:tplc="0409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DA1AD2"/>
    <w:multiLevelType w:val="hybridMultilevel"/>
    <w:tmpl w:val="683AEE10"/>
    <w:lvl w:ilvl="0" w:tplc="040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B26429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C9078E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885A94"/>
    <w:multiLevelType w:val="hybridMultilevel"/>
    <w:tmpl w:val="777C2CBC"/>
    <w:lvl w:ilvl="0" w:tplc="61B6E5F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8278489">
    <w:abstractNumId w:val="11"/>
  </w:num>
  <w:num w:numId="2" w16cid:durableId="228616097">
    <w:abstractNumId w:val="10"/>
  </w:num>
  <w:num w:numId="3" w16cid:durableId="836262055">
    <w:abstractNumId w:val="4"/>
  </w:num>
  <w:num w:numId="4" w16cid:durableId="800881542">
    <w:abstractNumId w:val="9"/>
  </w:num>
  <w:num w:numId="5" w16cid:durableId="908001356">
    <w:abstractNumId w:val="13"/>
  </w:num>
  <w:num w:numId="6" w16cid:durableId="1793933894">
    <w:abstractNumId w:val="8"/>
  </w:num>
  <w:num w:numId="7" w16cid:durableId="1350063937">
    <w:abstractNumId w:val="0"/>
  </w:num>
  <w:num w:numId="8" w16cid:durableId="628318157">
    <w:abstractNumId w:val="19"/>
  </w:num>
  <w:num w:numId="9" w16cid:durableId="1380782372">
    <w:abstractNumId w:val="18"/>
  </w:num>
  <w:num w:numId="10" w16cid:durableId="812023364">
    <w:abstractNumId w:val="1"/>
  </w:num>
  <w:num w:numId="11" w16cid:durableId="530341811">
    <w:abstractNumId w:val="12"/>
  </w:num>
  <w:num w:numId="12" w16cid:durableId="191236677">
    <w:abstractNumId w:val="3"/>
  </w:num>
  <w:num w:numId="13" w16cid:durableId="1190024001">
    <w:abstractNumId w:val="5"/>
  </w:num>
  <w:num w:numId="14" w16cid:durableId="1361710777">
    <w:abstractNumId w:val="20"/>
  </w:num>
  <w:num w:numId="15" w16cid:durableId="200479175">
    <w:abstractNumId w:val="15"/>
  </w:num>
  <w:num w:numId="16" w16cid:durableId="1131945285">
    <w:abstractNumId w:val="17"/>
  </w:num>
  <w:num w:numId="17" w16cid:durableId="1638025451">
    <w:abstractNumId w:val="6"/>
  </w:num>
  <w:num w:numId="18" w16cid:durableId="1915116411">
    <w:abstractNumId w:val="7"/>
  </w:num>
  <w:num w:numId="19" w16cid:durableId="6059671">
    <w:abstractNumId w:val="2"/>
  </w:num>
  <w:num w:numId="20" w16cid:durableId="368651205">
    <w:abstractNumId w:val="14"/>
  </w:num>
  <w:num w:numId="21" w16cid:durableId="2860334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3199"/>
    <w:rsid w:val="00000561"/>
    <w:rsid w:val="00004472"/>
    <w:rsid w:val="00006CC5"/>
    <w:rsid w:val="00020DC0"/>
    <w:rsid w:val="00035A7B"/>
    <w:rsid w:val="00055CCD"/>
    <w:rsid w:val="000745CD"/>
    <w:rsid w:val="000747D4"/>
    <w:rsid w:val="000774B0"/>
    <w:rsid w:val="00083EE6"/>
    <w:rsid w:val="00090BE7"/>
    <w:rsid w:val="000B0DFE"/>
    <w:rsid w:val="000B4DBE"/>
    <w:rsid w:val="000B7FB5"/>
    <w:rsid w:val="000E6CC2"/>
    <w:rsid w:val="000F2B2D"/>
    <w:rsid w:val="001045F1"/>
    <w:rsid w:val="00106D54"/>
    <w:rsid w:val="001149F2"/>
    <w:rsid w:val="0012146C"/>
    <w:rsid w:val="00125020"/>
    <w:rsid w:val="0012675A"/>
    <w:rsid w:val="00133F64"/>
    <w:rsid w:val="00141FE7"/>
    <w:rsid w:val="00155736"/>
    <w:rsid w:val="00173089"/>
    <w:rsid w:val="001835B7"/>
    <w:rsid w:val="0019745C"/>
    <w:rsid w:val="001D690A"/>
    <w:rsid w:val="001E241C"/>
    <w:rsid w:val="001F0AA9"/>
    <w:rsid w:val="001F6629"/>
    <w:rsid w:val="00205E75"/>
    <w:rsid w:val="00207D22"/>
    <w:rsid w:val="00220362"/>
    <w:rsid w:val="00225A7B"/>
    <w:rsid w:val="0023271A"/>
    <w:rsid w:val="00250FB2"/>
    <w:rsid w:val="00282D3C"/>
    <w:rsid w:val="00283EBB"/>
    <w:rsid w:val="00290236"/>
    <w:rsid w:val="00296A79"/>
    <w:rsid w:val="002A7266"/>
    <w:rsid w:val="002B43CD"/>
    <w:rsid w:val="002B48B3"/>
    <w:rsid w:val="002C7A13"/>
    <w:rsid w:val="002D3C3C"/>
    <w:rsid w:val="002E2B39"/>
    <w:rsid w:val="002E3624"/>
    <w:rsid w:val="002F3456"/>
    <w:rsid w:val="002F3ED5"/>
    <w:rsid w:val="00303C8F"/>
    <w:rsid w:val="00304218"/>
    <w:rsid w:val="00327FF7"/>
    <w:rsid w:val="00333A43"/>
    <w:rsid w:val="00343C01"/>
    <w:rsid w:val="0034679A"/>
    <w:rsid w:val="00357DB0"/>
    <w:rsid w:val="0036143D"/>
    <w:rsid w:val="003759BD"/>
    <w:rsid w:val="00380CF8"/>
    <w:rsid w:val="00384B82"/>
    <w:rsid w:val="003A7A22"/>
    <w:rsid w:val="003B418F"/>
    <w:rsid w:val="003C14E9"/>
    <w:rsid w:val="003C3E06"/>
    <w:rsid w:val="003D071F"/>
    <w:rsid w:val="003D3C04"/>
    <w:rsid w:val="003F2253"/>
    <w:rsid w:val="003F4F95"/>
    <w:rsid w:val="003F7EB4"/>
    <w:rsid w:val="00424C2B"/>
    <w:rsid w:val="00425127"/>
    <w:rsid w:val="00433C21"/>
    <w:rsid w:val="0047531B"/>
    <w:rsid w:val="00476976"/>
    <w:rsid w:val="00495D3C"/>
    <w:rsid w:val="004973DF"/>
    <w:rsid w:val="004A3017"/>
    <w:rsid w:val="004B0FAE"/>
    <w:rsid w:val="004B67F3"/>
    <w:rsid w:val="004C5EB7"/>
    <w:rsid w:val="004E4A61"/>
    <w:rsid w:val="004F53B3"/>
    <w:rsid w:val="005131F6"/>
    <w:rsid w:val="00516EC5"/>
    <w:rsid w:val="00521534"/>
    <w:rsid w:val="00524358"/>
    <w:rsid w:val="005321BD"/>
    <w:rsid w:val="005377B9"/>
    <w:rsid w:val="005378FE"/>
    <w:rsid w:val="00543199"/>
    <w:rsid w:val="0055585C"/>
    <w:rsid w:val="0057274D"/>
    <w:rsid w:val="005730D0"/>
    <w:rsid w:val="00576962"/>
    <w:rsid w:val="005A2AA5"/>
    <w:rsid w:val="005A62E2"/>
    <w:rsid w:val="005A6666"/>
    <w:rsid w:val="005B0DBB"/>
    <w:rsid w:val="005B1873"/>
    <w:rsid w:val="005D6177"/>
    <w:rsid w:val="005D7677"/>
    <w:rsid w:val="005E7ACE"/>
    <w:rsid w:val="005F1B61"/>
    <w:rsid w:val="005F26A2"/>
    <w:rsid w:val="005F33D1"/>
    <w:rsid w:val="006033BE"/>
    <w:rsid w:val="006129F2"/>
    <w:rsid w:val="00620366"/>
    <w:rsid w:val="006227CA"/>
    <w:rsid w:val="006279CC"/>
    <w:rsid w:val="0063061F"/>
    <w:rsid w:val="006308C6"/>
    <w:rsid w:val="00635E27"/>
    <w:rsid w:val="006406E1"/>
    <w:rsid w:val="0065551B"/>
    <w:rsid w:val="00664805"/>
    <w:rsid w:val="00671074"/>
    <w:rsid w:val="00680FF3"/>
    <w:rsid w:val="006932D4"/>
    <w:rsid w:val="006B30F7"/>
    <w:rsid w:val="006B5BED"/>
    <w:rsid w:val="006D278F"/>
    <w:rsid w:val="006D4D97"/>
    <w:rsid w:val="006E3A03"/>
    <w:rsid w:val="006F36E5"/>
    <w:rsid w:val="00700120"/>
    <w:rsid w:val="00712893"/>
    <w:rsid w:val="00716429"/>
    <w:rsid w:val="00727792"/>
    <w:rsid w:val="00740C4E"/>
    <w:rsid w:val="00761B3E"/>
    <w:rsid w:val="00764F59"/>
    <w:rsid w:val="00786422"/>
    <w:rsid w:val="007A4CA5"/>
    <w:rsid w:val="007B549E"/>
    <w:rsid w:val="007B580C"/>
    <w:rsid w:val="007B5B97"/>
    <w:rsid w:val="007B6721"/>
    <w:rsid w:val="007C2F40"/>
    <w:rsid w:val="007C5899"/>
    <w:rsid w:val="007E1A12"/>
    <w:rsid w:val="00800317"/>
    <w:rsid w:val="00803C8D"/>
    <w:rsid w:val="00817460"/>
    <w:rsid w:val="008236A0"/>
    <w:rsid w:val="00825A70"/>
    <w:rsid w:val="00826F65"/>
    <w:rsid w:val="008372DD"/>
    <w:rsid w:val="0084074E"/>
    <w:rsid w:val="00844823"/>
    <w:rsid w:val="00864339"/>
    <w:rsid w:val="008652DA"/>
    <w:rsid w:val="00884F48"/>
    <w:rsid w:val="00891801"/>
    <w:rsid w:val="008B4C8F"/>
    <w:rsid w:val="008B4DFE"/>
    <w:rsid w:val="008B5409"/>
    <w:rsid w:val="008B72AA"/>
    <w:rsid w:val="008C5424"/>
    <w:rsid w:val="008E285F"/>
    <w:rsid w:val="0090241E"/>
    <w:rsid w:val="0090692A"/>
    <w:rsid w:val="00910666"/>
    <w:rsid w:val="00926F68"/>
    <w:rsid w:val="00933EA1"/>
    <w:rsid w:val="00935277"/>
    <w:rsid w:val="00936B62"/>
    <w:rsid w:val="00951A08"/>
    <w:rsid w:val="00952B93"/>
    <w:rsid w:val="009540A1"/>
    <w:rsid w:val="00963B47"/>
    <w:rsid w:val="00966B63"/>
    <w:rsid w:val="00975610"/>
    <w:rsid w:val="0097575F"/>
    <w:rsid w:val="00981B67"/>
    <w:rsid w:val="00984EA8"/>
    <w:rsid w:val="0099270E"/>
    <w:rsid w:val="009937DB"/>
    <w:rsid w:val="00996C70"/>
    <w:rsid w:val="009A2334"/>
    <w:rsid w:val="009A7146"/>
    <w:rsid w:val="009B2BE4"/>
    <w:rsid w:val="009C2101"/>
    <w:rsid w:val="009C2A8F"/>
    <w:rsid w:val="009D0581"/>
    <w:rsid w:val="009E0D11"/>
    <w:rsid w:val="009E1305"/>
    <w:rsid w:val="009E18CE"/>
    <w:rsid w:val="009E2CA5"/>
    <w:rsid w:val="009E4B32"/>
    <w:rsid w:val="009E59E2"/>
    <w:rsid w:val="009E66AC"/>
    <w:rsid w:val="00A31934"/>
    <w:rsid w:val="00A35D24"/>
    <w:rsid w:val="00A5718A"/>
    <w:rsid w:val="00A73E0B"/>
    <w:rsid w:val="00A74410"/>
    <w:rsid w:val="00A77E03"/>
    <w:rsid w:val="00A84404"/>
    <w:rsid w:val="00A96AD8"/>
    <w:rsid w:val="00AA4EFE"/>
    <w:rsid w:val="00AB7001"/>
    <w:rsid w:val="00AC2E5F"/>
    <w:rsid w:val="00AD36D5"/>
    <w:rsid w:val="00AD7E36"/>
    <w:rsid w:val="00AE2551"/>
    <w:rsid w:val="00AE4AB8"/>
    <w:rsid w:val="00AF6F2D"/>
    <w:rsid w:val="00B06710"/>
    <w:rsid w:val="00B11C25"/>
    <w:rsid w:val="00B1398E"/>
    <w:rsid w:val="00B14D22"/>
    <w:rsid w:val="00B1731E"/>
    <w:rsid w:val="00B31D9D"/>
    <w:rsid w:val="00B55196"/>
    <w:rsid w:val="00B56207"/>
    <w:rsid w:val="00B56D94"/>
    <w:rsid w:val="00B71054"/>
    <w:rsid w:val="00B748DC"/>
    <w:rsid w:val="00B9645D"/>
    <w:rsid w:val="00BB32D6"/>
    <w:rsid w:val="00BD78A4"/>
    <w:rsid w:val="00BE1C1F"/>
    <w:rsid w:val="00BE2FB7"/>
    <w:rsid w:val="00BE4837"/>
    <w:rsid w:val="00BE6061"/>
    <w:rsid w:val="00BF37BF"/>
    <w:rsid w:val="00BF71AC"/>
    <w:rsid w:val="00BF7737"/>
    <w:rsid w:val="00C20BBA"/>
    <w:rsid w:val="00C27786"/>
    <w:rsid w:val="00C32B26"/>
    <w:rsid w:val="00C66AFE"/>
    <w:rsid w:val="00C672F2"/>
    <w:rsid w:val="00C71639"/>
    <w:rsid w:val="00C7221B"/>
    <w:rsid w:val="00C82323"/>
    <w:rsid w:val="00C868CA"/>
    <w:rsid w:val="00C967AA"/>
    <w:rsid w:val="00CA0F04"/>
    <w:rsid w:val="00CB30ED"/>
    <w:rsid w:val="00CB4FED"/>
    <w:rsid w:val="00CB5C6D"/>
    <w:rsid w:val="00CB5F8C"/>
    <w:rsid w:val="00CC3910"/>
    <w:rsid w:val="00CE510C"/>
    <w:rsid w:val="00CE6898"/>
    <w:rsid w:val="00CE7AE5"/>
    <w:rsid w:val="00CF2846"/>
    <w:rsid w:val="00CF2A92"/>
    <w:rsid w:val="00D0663D"/>
    <w:rsid w:val="00D13E6E"/>
    <w:rsid w:val="00D169E3"/>
    <w:rsid w:val="00D24BF4"/>
    <w:rsid w:val="00D26DB7"/>
    <w:rsid w:val="00D3146B"/>
    <w:rsid w:val="00D32F7E"/>
    <w:rsid w:val="00D344CB"/>
    <w:rsid w:val="00D345F6"/>
    <w:rsid w:val="00D4678A"/>
    <w:rsid w:val="00D55576"/>
    <w:rsid w:val="00D556FE"/>
    <w:rsid w:val="00D56F33"/>
    <w:rsid w:val="00D62D8A"/>
    <w:rsid w:val="00D677D9"/>
    <w:rsid w:val="00DA0D1E"/>
    <w:rsid w:val="00DA5515"/>
    <w:rsid w:val="00DD14F0"/>
    <w:rsid w:val="00DD24F1"/>
    <w:rsid w:val="00DD2B00"/>
    <w:rsid w:val="00DF51A4"/>
    <w:rsid w:val="00E018E9"/>
    <w:rsid w:val="00E23BDC"/>
    <w:rsid w:val="00E50BF4"/>
    <w:rsid w:val="00E5493B"/>
    <w:rsid w:val="00E60664"/>
    <w:rsid w:val="00E65972"/>
    <w:rsid w:val="00E740A8"/>
    <w:rsid w:val="00E93100"/>
    <w:rsid w:val="00E97ED4"/>
    <w:rsid w:val="00EC07C7"/>
    <w:rsid w:val="00EC0F56"/>
    <w:rsid w:val="00EC454E"/>
    <w:rsid w:val="00EC7271"/>
    <w:rsid w:val="00EC7BB1"/>
    <w:rsid w:val="00EE2620"/>
    <w:rsid w:val="00EF06AF"/>
    <w:rsid w:val="00F011AD"/>
    <w:rsid w:val="00F0354F"/>
    <w:rsid w:val="00F338B4"/>
    <w:rsid w:val="00F33937"/>
    <w:rsid w:val="00F41FE0"/>
    <w:rsid w:val="00F437DD"/>
    <w:rsid w:val="00F452D8"/>
    <w:rsid w:val="00F538B5"/>
    <w:rsid w:val="00F54C38"/>
    <w:rsid w:val="00F56761"/>
    <w:rsid w:val="00F57398"/>
    <w:rsid w:val="00F57B42"/>
    <w:rsid w:val="00F57E0B"/>
    <w:rsid w:val="00F6743A"/>
    <w:rsid w:val="00F75269"/>
    <w:rsid w:val="00F81712"/>
    <w:rsid w:val="00F94A3E"/>
    <w:rsid w:val="00F95DE5"/>
    <w:rsid w:val="00FA340F"/>
    <w:rsid w:val="00FA5026"/>
    <w:rsid w:val="00FB1774"/>
    <w:rsid w:val="00FC09E6"/>
    <w:rsid w:val="00FC16A9"/>
    <w:rsid w:val="00FD1993"/>
    <w:rsid w:val="00FE2D15"/>
    <w:rsid w:val="00FE5083"/>
    <w:rsid w:val="00FE5213"/>
    <w:rsid w:val="00FE66AD"/>
    <w:rsid w:val="00FE7A75"/>
    <w:rsid w:val="00FF3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AAC701"/>
  <w15:chartTrackingRefBased/>
  <w15:docId w15:val="{07FD8F9B-B9AD-458E-8E29-E554C7BDF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ucida Sans" w:eastAsiaTheme="minorHAnsi" w:hAnsi="Lucida Sans" w:cstheme="minorBidi"/>
        <w:color w:val="404040" w:themeColor="text1" w:themeTint="BF"/>
        <w:sz w:val="18"/>
        <w:szCs w:val="18"/>
        <w:lang w:val="en-US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6721"/>
    <w:rPr>
      <w:sz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884F48"/>
    <w:pPr>
      <w:spacing w:before="120"/>
      <w:outlineLvl w:val="0"/>
    </w:pPr>
    <w:rPr>
      <w:b/>
      <w:bCs/>
      <w:sz w:val="28"/>
      <w:szCs w:val="28"/>
    </w:rPr>
  </w:style>
  <w:style w:type="paragraph" w:styleId="Ttulo2">
    <w:name w:val="heading 2"/>
    <w:basedOn w:val="Ttulo1"/>
    <w:next w:val="Normal"/>
    <w:link w:val="Ttulo2Car"/>
    <w:uiPriority w:val="9"/>
    <w:unhideWhenUsed/>
    <w:qFormat/>
    <w:rsid w:val="00250FB2"/>
    <w:pPr>
      <w:spacing w:before="320"/>
      <w:outlineLvl w:val="1"/>
    </w:pPr>
    <w:rPr>
      <w:sz w:val="24"/>
      <w:szCs w:val="24"/>
    </w:rPr>
  </w:style>
  <w:style w:type="paragraph" w:styleId="Ttulo3">
    <w:name w:val="heading 3"/>
    <w:basedOn w:val="Ttulo2"/>
    <w:next w:val="Normal"/>
    <w:link w:val="Ttulo3Car"/>
    <w:uiPriority w:val="9"/>
    <w:unhideWhenUsed/>
    <w:qFormat/>
    <w:rsid w:val="00D24BF4"/>
    <w:pPr>
      <w:outlineLvl w:val="2"/>
    </w:pPr>
    <w:rPr>
      <w:bCs w:val="0"/>
      <w:sz w:val="20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884F48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00538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E6898"/>
    <w:pPr>
      <w:tabs>
        <w:tab w:val="center" w:pos="4680"/>
        <w:tab w:val="right" w:pos="936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CE6898"/>
  </w:style>
  <w:style w:type="paragraph" w:styleId="Piedepgina">
    <w:name w:val="footer"/>
    <w:basedOn w:val="Normal"/>
    <w:link w:val="PiedepginaCar"/>
    <w:uiPriority w:val="99"/>
    <w:unhideWhenUsed/>
    <w:rsid w:val="00CE6898"/>
    <w:pPr>
      <w:tabs>
        <w:tab w:val="center" w:pos="4680"/>
        <w:tab w:val="right" w:pos="9360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6898"/>
  </w:style>
  <w:style w:type="table" w:styleId="Tablaconcuadrcula">
    <w:name w:val="Table Grid"/>
    <w:basedOn w:val="Tablanormal"/>
    <w:uiPriority w:val="39"/>
    <w:rsid w:val="00CE689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884F48"/>
    <w:rPr>
      <w:rFonts w:ascii="Calibri" w:hAnsi="Calibri"/>
      <w:b/>
      <w:bCs/>
      <w:sz w:val="28"/>
      <w:szCs w:val="28"/>
    </w:rPr>
  </w:style>
  <w:style w:type="paragraph" w:styleId="Ttulo">
    <w:name w:val="Title"/>
    <w:basedOn w:val="Encabezado"/>
    <w:next w:val="Normal"/>
    <w:link w:val="TtuloCar"/>
    <w:uiPriority w:val="10"/>
    <w:qFormat/>
    <w:rsid w:val="00884F48"/>
    <w:pPr>
      <w:jc w:val="right"/>
    </w:pPr>
    <w:rPr>
      <w:b/>
      <w:bCs/>
      <w:color w:val="005387"/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sid w:val="00884F48"/>
    <w:rPr>
      <w:rFonts w:ascii="Calibri" w:hAnsi="Calibri"/>
      <w:b/>
      <w:bCs/>
      <w:color w:val="005387"/>
      <w:sz w:val="48"/>
      <w:szCs w:val="48"/>
    </w:rPr>
  </w:style>
  <w:style w:type="character" w:customStyle="1" w:styleId="Ttulo2Car">
    <w:name w:val="Título 2 Car"/>
    <w:basedOn w:val="Fuentedeprrafopredeter"/>
    <w:link w:val="Ttulo2"/>
    <w:uiPriority w:val="9"/>
    <w:rsid w:val="00250FB2"/>
    <w:rPr>
      <w:b/>
      <w:bCs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E97ED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97ED4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97ED4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7ED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7ED4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7ED4"/>
    <w:pPr>
      <w:spacing w:after="0"/>
    </w:pPr>
    <w:rPr>
      <w:rFonts w:ascii="Segoe UI" w:hAnsi="Segoe UI" w:cs="Segoe UI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7ED4"/>
    <w:rPr>
      <w:rFonts w:ascii="Segoe UI" w:hAnsi="Segoe UI" w:cs="Segoe UI"/>
      <w:sz w:val="18"/>
      <w:szCs w:val="18"/>
    </w:rPr>
  </w:style>
  <w:style w:type="paragraph" w:customStyle="1" w:styleId="Enquiries">
    <w:name w:val="Enquiries"/>
    <w:basedOn w:val="Normal"/>
    <w:qFormat/>
    <w:rsid w:val="007B6721"/>
    <w:pPr>
      <w:spacing w:after="0"/>
    </w:pPr>
    <w:rPr>
      <w:b/>
      <w:bCs/>
      <w:color w:val="00578E"/>
    </w:rPr>
  </w:style>
  <w:style w:type="paragraph" w:customStyle="1" w:styleId="Normal-Leftjustify">
    <w:name w:val="Normal - Left justify"/>
    <w:basedOn w:val="DateLetterhead"/>
    <w:uiPriority w:val="1"/>
    <w:qFormat/>
    <w:rsid w:val="007B6721"/>
  </w:style>
  <w:style w:type="character" w:customStyle="1" w:styleId="Ttulo3Car">
    <w:name w:val="Título 3 Car"/>
    <w:basedOn w:val="Fuentedeprrafopredeter"/>
    <w:link w:val="Ttulo3"/>
    <w:uiPriority w:val="9"/>
    <w:rsid w:val="00D24BF4"/>
    <w:rPr>
      <w:b/>
      <w:szCs w:val="24"/>
    </w:rPr>
  </w:style>
  <w:style w:type="paragraph" w:customStyle="1" w:styleId="Website-Right">
    <w:name w:val="Website-Right"/>
    <w:basedOn w:val="Piedepgina"/>
    <w:uiPriority w:val="4"/>
    <w:qFormat/>
    <w:rsid w:val="00680FF3"/>
    <w:pPr>
      <w:jc w:val="right"/>
    </w:pPr>
    <w:rPr>
      <w:b/>
      <w:bCs/>
      <w:color w:val="00578E"/>
    </w:rPr>
  </w:style>
  <w:style w:type="paragraph" w:customStyle="1" w:styleId="RS-RPLeft">
    <w:name w:val="RS-RP_Left"/>
    <w:basedOn w:val="Piedepgina"/>
    <w:uiPriority w:val="3"/>
    <w:qFormat/>
    <w:rsid w:val="009540A1"/>
    <w:rPr>
      <w:bCs/>
      <w:color w:val="7F7F7F" w:themeColor="text1" w:themeTint="80"/>
    </w:rPr>
  </w:style>
  <w:style w:type="paragraph" w:customStyle="1" w:styleId="Left-Align-Bold">
    <w:name w:val="Left-Align-Bold"/>
    <w:basedOn w:val="Normal-Leftjustify"/>
    <w:uiPriority w:val="2"/>
    <w:qFormat/>
    <w:rsid w:val="006B5BED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1045F1"/>
    <w:rPr>
      <w:color w:val="0563C1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884F48"/>
    <w:rPr>
      <w:rFonts w:ascii="Calibri" w:eastAsiaTheme="majorEastAsia" w:hAnsi="Calibri" w:cstheme="majorBidi"/>
      <w:i/>
      <w:iCs/>
      <w:color w:val="005387"/>
    </w:rPr>
  </w:style>
  <w:style w:type="paragraph" w:styleId="Subttulo">
    <w:name w:val="Subtitle"/>
    <w:basedOn w:val="Normal"/>
    <w:next w:val="Normal"/>
    <w:link w:val="SubttuloCar"/>
    <w:uiPriority w:val="11"/>
    <w:qFormat/>
    <w:rsid w:val="009540A1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9540A1"/>
    <w:rPr>
      <w:rFonts w:eastAsiaTheme="minorEastAsia"/>
      <w:color w:val="5A5A5A" w:themeColor="text1" w:themeTint="A5"/>
      <w:spacing w:val="15"/>
      <w:sz w:val="18"/>
      <w:szCs w:val="22"/>
    </w:rPr>
  </w:style>
  <w:style w:type="character" w:styleId="nfasissutil">
    <w:name w:val="Subtle Emphasis"/>
    <w:basedOn w:val="Fuentedeprrafopredeter"/>
    <w:uiPriority w:val="19"/>
    <w:qFormat/>
    <w:rsid w:val="009540A1"/>
    <w:rPr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qFormat/>
    <w:rsid w:val="009540A1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9540A1"/>
    <w:rPr>
      <w:i/>
      <w:iCs/>
      <w:color w:val="5B9BD5" w:themeColor="accent1"/>
    </w:rPr>
  </w:style>
  <w:style w:type="character" w:styleId="Textoennegrita">
    <w:name w:val="Strong"/>
    <w:basedOn w:val="Fuentedeprrafopredeter"/>
    <w:uiPriority w:val="22"/>
    <w:qFormat/>
    <w:rsid w:val="009540A1"/>
    <w:rPr>
      <w:b/>
      <w:bCs/>
    </w:rPr>
  </w:style>
  <w:style w:type="paragraph" w:styleId="Cita">
    <w:name w:val="Quote"/>
    <w:basedOn w:val="Normal"/>
    <w:next w:val="Normal"/>
    <w:link w:val="CitaCar"/>
    <w:uiPriority w:val="29"/>
    <w:qFormat/>
    <w:rsid w:val="009540A1"/>
    <w:pPr>
      <w:spacing w:before="200" w:after="160"/>
      <w:ind w:left="864" w:right="864"/>
      <w:jc w:val="center"/>
    </w:pPr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9540A1"/>
    <w:rPr>
      <w:i/>
      <w:iCs/>
      <w:color w:val="404040" w:themeColor="text1" w:themeTint="BF"/>
      <w:sz w:val="18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540A1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540A1"/>
    <w:rPr>
      <w:i/>
      <w:iCs/>
      <w:color w:val="5B9BD5" w:themeColor="accent1"/>
      <w:sz w:val="18"/>
    </w:rPr>
  </w:style>
  <w:style w:type="character" w:styleId="Referenciasutil">
    <w:name w:val="Subtle Reference"/>
    <w:basedOn w:val="Fuentedeprrafopredeter"/>
    <w:uiPriority w:val="31"/>
    <w:qFormat/>
    <w:rsid w:val="009540A1"/>
    <w:rPr>
      <w:smallCaps/>
      <w:color w:val="5A5A5A" w:themeColor="text1" w:themeTint="A5"/>
    </w:rPr>
  </w:style>
  <w:style w:type="character" w:styleId="Referenciaintensa">
    <w:name w:val="Intense Reference"/>
    <w:basedOn w:val="Fuentedeprrafopredeter"/>
    <w:uiPriority w:val="32"/>
    <w:qFormat/>
    <w:rsid w:val="009540A1"/>
    <w:rPr>
      <w:b/>
      <w:bCs/>
      <w:smallCaps/>
      <w:color w:val="5B9BD5" w:themeColor="accent1"/>
      <w:spacing w:val="5"/>
    </w:rPr>
  </w:style>
  <w:style w:type="character" w:styleId="Ttulodellibro">
    <w:name w:val="Book Title"/>
    <w:basedOn w:val="Fuentedeprrafopredeter"/>
    <w:uiPriority w:val="33"/>
    <w:qFormat/>
    <w:rsid w:val="009540A1"/>
    <w:rPr>
      <w:b/>
      <w:bCs/>
      <w:i/>
      <w:iCs/>
      <w:spacing w:val="5"/>
    </w:rPr>
  </w:style>
  <w:style w:type="paragraph" w:styleId="Prrafodelista">
    <w:name w:val="List Paragraph"/>
    <w:basedOn w:val="Normal"/>
    <w:uiPriority w:val="34"/>
    <w:qFormat/>
    <w:rsid w:val="009540A1"/>
    <w:pPr>
      <w:ind w:left="720"/>
      <w:contextualSpacing/>
    </w:pPr>
  </w:style>
  <w:style w:type="paragraph" w:customStyle="1" w:styleId="DateLetterhead">
    <w:name w:val="Date Letterhead"/>
    <w:basedOn w:val="Normal"/>
    <w:link w:val="DateLetterheadChar"/>
    <w:qFormat/>
    <w:rsid w:val="007B6721"/>
    <w:pPr>
      <w:spacing w:before="1000" w:after="600"/>
    </w:pPr>
  </w:style>
  <w:style w:type="paragraph" w:customStyle="1" w:styleId="Name">
    <w:name w:val="Name"/>
    <w:basedOn w:val="Normal"/>
    <w:link w:val="NameChar"/>
    <w:qFormat/>
    <w:rsid w:val="007B6721"/>
    <w:pPr>
      <w:spacing w:before="240" w:after="240"/>
    </w:pPr>
  </w:style>
  <w:style w:type="character" w:customStyle="1" w:styleId="DateLetterheadChar">
    <w:name w:val="Date Letterhead Char"/>
    <w:basedOn w:val="Fuentedeprrafopredeter"/>
    <w:link w:val="DateLetterhead"/>
    <w:rsid w:val="007B6721"/>
    <w:rPr>
      <w:sz w:val="20"/>
    </w:rPr>
  </w:style>
  <w:style w:type="paragraph" w:customStyle="1" w:styleId="RegardingSubject">
    <w:name w:val="Regarding Subject"/>
    <w:basedOn w:val="Normal"/>
    <w:link w:val="RegardingSubjectChar"/>
    <w:qFormat/>
    <w:rsid w:val="007B6721"/>
    <w:pPr>
      <w:spacing w:after="400"/>
    </w:pPr>
  </w:style>
  <w:style w:type="character" w:customStyle="1" w:styleId="NameChar">
    <w:name w:val="Name Char"/>
    <w:basedOn w:val="Fuentedeprrafopredeter"/>
    <w:link w:val="Name"/>
    <w:rsid w:val="007B6721"/>
    <w:rPr>
      <w:sz w:val="20"/>
    </w:rPr>
  </w:style>
  <w:style w:type="character" w:customStyle="1" w:styleId="RegardingSubjectChar">
    <w:name w:val="Regarding Subject Char"/>
    <w:basedOn w:val="Fuentedeprrafopredeter"/>
    <w:link w:val="RegardingSubject"/>
    <w:rsid w:val="007B6721"/>
    <w:rPr>
      <w:sz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9937D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color w:val="auto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9937DB"/>
    <w:rPr>
      <w:rFonts w:ascii="Courier New" w:eastAsia="Times New Roman" w:hAnsi="Courier New" w:cs="Courier New"/>
      <w:color w:val="auto"/>
      <w:sz w:val="20"/>
      <w:szCs w:val="20"/>
    </w:rPr>
  </w:style>
  <w:style w:type="character" w:customStyle="1" w:styleId="y2iqfc">
    <w:name w:val="y2iqfc"/>
    <w:basedOn w:val="Fuentedeprrafopredeter"/>
    <w:rsid w:val="009937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711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6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7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header" Target="header1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emf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lvia.pascenti\Desktop\INN%20-%20ISO%20%202016-17\Formularios\ALS%20TEMPLATES%202020\ALS-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Image" ma:contentTypeID="0x0101009148F5A04DDD49CBA7127AADA5FB792B00AADE34325A8B49CDA8BB4DB53328F214006563CFCF2880D341BC25ED26657AC138" ma:contentTypeVersion="26" ma:contentTypeDescription="Upload an image." ma:contentTypeScope="" ma:versionID="baf280a4ac89ee1d6cad11a24b436a56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xmlns:ns3="4660ca69-0102-4957-805e-e137a8b8ce74" xmlns:ns4="e3ef998d-c182-417b-8b70-095a1bf2678b" targetNamespace="http://schemas.microsoft.com/office/2006/metadata/properties" ma:root="true" ma:fieldsID="8bd86745b2f69be19ea426d9517306ad" ns1:_="" ns2:_="" ns3:_="" ns4:_="">
    <xsd:import namespace="http://schemas.microsoft.com/sharepoint/v3"/>
    <xsd:import namespace="http://schemas.microsoft.com/sharepoint/v3/fields"/>
    <xsd:import namespace="4660ca69-0102-4957-805e-e137a8b8ce74"/>
    <xsd:import namespace="e3ef998d-c182-417b-8b70-095a1bf2678b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1:ThumbnailExists" minOccurs="0"/>
                <xsd:element ref="ns1:PreviewExists" minOccurs="0"/>
                <xsd:element ref="ns2:ImageWidth" minOccurs="0"/>
                <xsd:element ref="ns2:ImageHeight" minOccurs="0"/>
                <xsd:element ref="ns2:ImageCreateDate" minOccurs="0"/>
                <xsd:element ref="ns2:wic_System_Copyright" minOccurs="0"/>
                <xsd:element ref="ns3:Category" minOccurs="0"/>
                <xsd:element ref="ns3:Hide_x0020_item" minOccurs="0"/>
                <xsd:element ref="ns3:_x0065_a86" minOccurs="0"/>
                <xsd:element ref="ns3:_x006b_ez7" minOccurs="0"/>
                <xsd:element ref="ns3:gh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URL Path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File Type" ma:hidden="true" ma:internalName="File_x0020_Type" ma:readOnly="true">
      <xsd:simpleType>
        <xsd:restriction base="dms:Text"/>
      </xsd:simpleType>
    </xsd:element>
    <xsd:element name="HTML_x0020_File_x0020_Type" ma:index="10" nillable="true" ma:displayName="HTML File Type" ma:hidden="true" ma:internalName="HTML_x0020_File_x0020_Type" ma:readOnly="true">
      <xsd:simpleType>
        <xsd:restriction base="dms:Text"/>
      </xsd:simpleType>
    </xsd:element>
    <xsd:element name="FSObjType" ma:index="11" nillable="true" ma:displayName="Item Type" ma:hidden="true" ma:list="Docs" ma:internalName="FSObjType" ma:readOnly="true" ma:showField="FSType">
      <xsd:simpleType>
        <xsd:restriction base="dms:Lookup"/>
      </xsd:simpleType>
    </xsd:element>
    <xsd:element name="ThumbnailExists" ma:index="18" nillable="true" ma:displayName="Thumbnail Exists" ma:default="FALSE" ma:hidden="true" ma:internalName="ThumbnailExists" ma:readOnly="true">
      <xsd:simpleType>
        <xsd:restriction base="dms:Boolean"/>
      </xsd:simpleType>
    </xsd:element>
    <xsd:element name="PreviewExists" ma:index="19" nillable="true" ma:displayName="Preview Exists" ma:default="FALSE" ma:hidden="true" ma:internalName="PreviewExists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ImageWidth" ma:index="20" nillable="true" ma:displayName="Picture Width" ma:internalName="ImageWidth" ma:readOnly="true">
      <xsd:simpleType>
        <xsd:restriction base="dms:Unknown"/>
      </xsd:simpleType>
    </xsd:element>
    <xsd:element name="ImageHeight" ma:index="22" nillable="true" ma:displayName="Picture Height" ma:internalName="ImageHeight" ma:readOnly="true">
      <xsd:simpleType>
        <xsd:restriction base="dms:Unknown"/>
      </xsd:simpleType>
    </xsd:element>
    <xsd:element name="ImageCreateDate" ma:index="25" nillable="true" ma:displayName="Date Picture Taken" ma:description="" ma:format="DateTime" ma:hidden="true" ma:internalName="ImageCreateDate">
      <xsd:simpleType>
        <xsd:restriction base="dms:DateTime"/>
      </xsd:simpleType>
    </xsd:element>
    <xsd:element name="wic_System_Copyright" ma:index="26" nillable="true" ma:displayName="Copyright" ma:internalName="wic_System_Copyright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60ca69-0102-4957-805e-e137a8b8ce74" elementFormDefault="qualified">
    <xsd:import namespace="http://schemas.microsoft.com/office/2006/documentManagement/types"/>
    <xsd:import namespace="http://schemas.microsoft.com/office/infopath/2007/PartnerControls"/>
    <xsd:element name="Category" ma:index="27" nillable="true" ma:displayName="Category" ma:format="Dropdown" ma:internalName="Category" ma:readOnly="false">
      <xsd:simpleType>
        <xsd:restriction base="dms:Choice">
          <xsd:enumeration value="Business Cards"/>
          <xsd:enumeration value="Comms"/>
          <xsd:enumeration value="Emails"/>
          <xsd:enumeration value="Stationary"/>
          <xsd:enumeration value="Business Development"/>
          <xsd:enumeration value="Report"/>
          <xsd:enumeration value="CV"/>
          <xsd:enumeration value="Job"/>
          <xsd:enumeration value="Corporate communication"/>
          <xsd:enumeration value="Announcement"/>
          <xsd:enumeration value="Fax"/>
          <xsd:enumeration value="Memo"/>
          <xsd:enumeration value="Letterhead"/>
          <xsd:enumeration value="Tender"/>
          <xsd:enumeration value="With compliments"/>
          <xsd:enumeration value="Desktop wallpaper"/>
        </xsd:restriction>
      </xsd:simpleType>
    </xsd:element>
    <xsd:element name="Hide_x0020_item" ma:index="28" nillable="true" ma:displayName="Hide item" ma:default="No" ma:format="Dropdown" ma:internalName="Hide_x0020_item" ma:readOnly="false">
      <xsd:simpleType>
        <xsd:restriction base="dms:Choice">
          <xsd:enumeration value="No"/>
          <xsd:enumeration value="Yes"/>
        </xsd:restriction>
      </xsd:simpleType>
    </xsd:element>
    <xsd:element name="_x0065_a86" ma:index="29" nillable="true" ma:displayName="Business" ma:default="Global" ma:format="Dropdown" ma:internalName="_x0065_a86" ma:readOnly="false">
      <xsd:simpleType>
        <xsd:restriction base="dms:Choice">
          <xsd:enumeration value="Global"/>
          <xsd:enumeration value="Asset Care"/>
          <xsd:enumeration value="Coal"/>
          <xsd:enumeration value="Consumer Products"/>
          <xsd:enumeration value="Corporate"/>
          <xsd:enumeration value="Electronics"/>
          <xsd:enumeration value="Environmental"/>
          <xsd:enumeration value="Food &amp; Pharmaceutical"/>
          <xsd:enumeration value="Geochemistry"/>
          <xsd:enumeration value="Inspection"/>
          <xsd:enumeration value="Metallurgy"/>
          <xsd:enumeration value="Mine Site"/>
          <xsd:enumeration value="Oil &amp; Gas"/>
          <xsd:enumeration value="Tribology"/>
        </xsd:restriction>
      </xsd:simpleType>
    </xsd:element>
    <xsd:element name="_x006b_ez7" ma:index="30" nillable="true" ma:displayName="Country" ma:format="Dropdown" ma:internalName="_x006b_ez7" ma:readOnly="false">
      <xsd:simpleType>
        <xsd:restriction base="dms:Choice">
          <xsd:enumeration value="ALL"/>
          <xsd:enumeration value="Algeria"/>
          <xsd:enumeration value="Angola"/>
          <xsd:enumeration value="Argentina"/>
          <xsd:enumeration value="Australia"/>
          <xsd:enumeration value="Austria"/>
          <xsd:enumeration value="Bahrain"/>
          <xsd:enumeration value="Belgium"/>
          <xsd:enumeration value="Bolivia"/>
          <xsd:enumeration value="Brazil"/>
          <xsd:enumeration value="Burkina Faso"/>
          <xsd:enumeration value="Cambodia"/>
          <xsd:enumeration value="Canada"/>
          <xsd:enumeration value="Chile"/>
          <xsd:enumeration value="China"/>
          <xsd:enumeration value="Colombia"/>
          <xsd:enumeration value="Cote d'Ivoire"/>
          <xsd:enumeration value="Czech Republic"/>
          <xsd:enumeration value="Democratic Republic of the Congo"/>
          <xsd:enumeration value="Denmark"/>
          <xsd:enumeration value="Dominican Republic"/>
          <xsd:enumeration value="Ecuador"/>
          <xsd:enumeration value="England"/>
          <xsd:enumeration value="Ethiopia"/>
          <xsd:enumeration value="Finland"/>
          <xsd:enumeration value="Ghana"/>
          <xsd:enumeration value="Hong Kong"/>
          <xsd:enumeration value="Indonesia"/>
          <xsd:enumeration value="Ireland"/>
          <xsd:enumeration value="Kazakhstan"/>
          <xsd:enumeration value="Kingdom of Saudi Arabia"/>
          <xsd:enumeration value="Kurdistan"/>
          <xsd:enumeration value="Kuwait"/>
          <xsd:enumeration value="Kyrgyzstan"/>
          <xsd:enumeration value="Laos"/>
          <xsd:enumeration value="Liberia"/>
          <xsd:enumeration value="Madagascar"/>
          <xsd:enumeration value="Malaysia"/>
          <xsd:enumeration value="Mali"/>
          <xsd:enumeration value="Mauritania"/>
          <xsd:enumeration value="Mexico"/>
          <xsd:enumeration value="Mongolia"/>
          <xsd:enumeration value="Mozambique"/>
          <xsd:enumeration value="Myanmar"/>
          <xsd:enumeration value="Namibia"/>
          <xsd:enumeration value="New Caledonia"/>
          <xsd:enumeration value="New Zealand"/>
          <xsd:enumeration value="Northern Ireland"/>
          <xsd:enumeration value="Norway"/>
          <xsd:enumeration value="Peru"/>
          <xsd:enumeration value="Poland"/>
          <xsd:enumeration value="Portugal"/>
          <xsd:enumeration value="Qatar"/>
          <xsd:enumeration value="Romania"/>
          <xsd:enumeration value="Russia"/>
          <xsd:enumeration value="Scotland"/>
          <xsd:enumeration value="Serbia"/>
          <xsd:enumeration value="Singapore"/>
          <xsd:enumeration value="Slovakia"/>
          <xsd:enumeration value="South Africa"/>
          <xsd:enumeration value="Spain"/>
          <xsd:enumeration value="Sweden"/>
          <xsd:enumeration value="Tanzania"/>
          <xsd:enumeration value="Thailand"/>
          <xsd:enumeration value="The Netherlands"/>
          <xsd:enumeration value="Trinidad"/>
          <xsd:enumeration value="Tunisia"/>
          <xsd:enumeration value="Turkey"/>
          <xsd:enumeration value="UAE"/>
          <xsd:enumeration value="USA"/>
          <xsd:enumeration value="Vietnam"/>
          <xsd:enumeration value="Zambia"/>
        </xsd:restriction>
      </xsd:simpleType>
    </xsd:element>
    <xsd:element name="ghid" ma:index="31" nillable="true" ma:displayName="Region" ma:default="Global" ma:format="Dropdown" ma:internalName="ghid" ma:readOnly="false">
      <xsd:simpleType>
        <xsd:restriction base="dms:Choice">
          <xsd:enumeration value="Global"/>
          <xsd:enumeration value="Africa"/>
          <xsd:enumeration value="Australasia"/>
          <xsd:enumeration value="Europe"/>
          <xsd:enumeration value="MENA"/>
          <xsd:enumeration value="North America"/>
          <xsd:enumeration value="South America"/>
          <xsd:enumeration value="UK &amp; Ireland"/>
        </xsd:restriction>
      </xsd:simpleType>
    </xsd:element>
    <xsd:element name="MediaServiceMetadata" ma:index="3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3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5" nillable="true" ma:displayName="Tags" ma:internalName="MediaServiceAutoTags" ma:readOnly="true">
      <xsd:simpleType>
        <xsd:restriction base="dms:Text"/>
      </xsd:simpleType>
    </xsd:element>
    <xsd:element name="MediaServiceOCR" ma:index="3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3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ef998d-c182-417b-8b70-095a1bf2678b" elementFormDefault="qualified">
    <xsd:import namespace="http://schemas.microsoft.com/office/2006/documentManagement/types"/>
    <xsd:import namespace="http://schemas.microsoft.com/office/infopath/2007/PartnerControls"/>
    <xsd:element name="SharedWithUsers" ma:index="3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4" ma:displayName="Author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23" ma:displayName="Comments"/>
        <xsd:element name="keywords" minOccurs="0" maxOccurs="1" type="xsd:string" ma:index="14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geCreateDate xmlns="http://schemas.microsoft.com/sharepoint/v3/fields" xsi:nil="true"/>
    <_x0065_a86 xmlns="4660ca69-0102-4957-805e-e137a8b8ce74">Global</_x0065_a86>
    <ghid xmlns="4660ca69-0102-4957-805e-e137a8b8ce74">Global</ghid>
    <_x006b_ez7 xmlns="4660ca69-0102-4957-805e-e137a8b8ce74">ALL</_x006b_ez7>
    <Hide_x0020_item xmlns="4660ca69-0102-4957-805e-e137a8b8ce74">No</Hide_x0020_item>
    <Category xmlns="4660ca69-0102-4957-805e-e137a8b8ce74">Letterhead</Category>
    <wic_System_Copyright xmlns="http://schemas.microsoft.com/sharepoint/v3/fields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4E6A83F-22BD-4413-98F6-54D93866D0E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BD2F971-7CD9-4E9B-A07A-B8741B38F3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sharepoint/v3/fields"/>
    <ds:schemaRef ds:uri="4660ca69-0102-4957-805e-e137a8b8ce74"/>
    <ds:schemaRef ds:uri="e3ef998d-c182-417b-8b70-095a1bf267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38DED8F-739D-4417-A880-0C67103E778C}">
  <ds:schemaRefs>
    <ds:schemaRef ds:uri="http://schemas.microsoft.com/office/2006/metadata/properties"/>
    <ds:schemaRef ds:uri="http://schemas.microsoft.com/office/infopath/2007/PartnerControls"/>
    <ds:schemaRef ds:uri="http://schemas.microsoft.com/sharepoint/v3/fields"/>
    <ds:schemaRef ds:uri="4660ca69-0102-4957-805e-e137a8b8ce74"/>
  </ds:schemaRefs>
</ds:datastoreItem>
</file>

<file path=customXml/itemProps4.xml><?xml version="1.0" encoding="utf-8"?>
<ds:datastoreItem xmlns:ds="http://schemas.openxmlformats.org/officeDocument/2006/customXml" ds:itemID="{C3409E52-DB31-4A9E-8EDA-E061089DA8A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ALS-Letterhead</Template>
  <TotalTime>5</TotalTime>
  <Pages>12</Pages>
  <Words>587</Words>
  <Characters>3346</Characters>
  <Application>Microsoft Office Word</Application>
  <DocSecurity>0</DocSecurity>
  <Lines>27</Lines>
  <Paragraphs>7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Títulos</vt:lpstr>
      </vt:variant>
      <vt:variant>
        <vt:i4>12</vt:i4>
      </vt:variant>
      <vt:variant>
        <vt:lpstr>Title</vt:lpstr>
      </vt:variant>
      <vt:variant>
        <vt:i4>1</vt:i4>
      </vt:variant>
    </vt:vector>
  </HeadingPairs>
  <TitlesOfParts>
    <vt:vector size="14" baseType="lpstr">
      <vt:lpstr/>
      <vt:lpstr/>
      <vt:lpstr>Draught Certificate signed by ALS Inspection Chile SpA. surveyor and Chief Offic</vt:lpstr>
      <vt:lpstr/>
      <vt:lpstr/>
      <vt:lpstr>Mr. Chao Shen., Chief Officer M/V “BL IVY”.</vt:lpstr>
      <vt:lpstr>Mr. Aaron Bustos A., ALS Inspection Chile SpA. on behalf of Trans Pacific Fibre </vt:lpstr>
      <vt:lpstr/>
      <vt:lpstr>Draught survey, Code of Practice, IIMS, UK</vt:lpstr>
      <vt:lpstr>Int’l UN code for Draught Surveys.</vt:lpstr>
      <vt:lpstr/>
      <vt:lpstr>This survey report was carried out without prejudice and in the interest of whom</vt:lpstr>
      <vt:lpstr>    </vt:lpstr>
      <vt:lpstr/>
    </vt:vector>
  </TitlesOfParts>
  <Company>ALS Global</Company>
  <LinksUpToDate>false</LinksUpToDate>
  <CharactersWithSpaces>3926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Milvia Pascenti</dc:creator>
  <cp:keywords/>
  <dc:description/>
  <cp:lastModifiedBy>Aaron Bustos</cp:lastModifiedBy>
  <cp:revision>2</cp:revision>
  <cp:lastPrinted>2025-07-23T15:25:00Z</cp:lastPrinted>
  <dcterms:created xsi:type="dcterms:W3CDTF">2026-05-22T16:48:00Z</dcterms:created>
  <dcterms:modified xsi:type="dcterms:W3CDTF">2026-05-22T16:48:00Z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0x0101009148F5A04DDD49CBA7127AADA5FB792B00AADE34325A8B49CDA8BB4DB53328F214006563CFCF2880D341BC25ED26657AC138</vt:lpwstr>
  </property>
  <property fmtid="{D5CDD505-2E9C-101B-9397-08002B2CF9AE}" pid="3" name="AlternateThumbnailUrl">
    <vt:lpwstr/>
  </property>
  <property fmtid="{D5CDD505-2E9C-101B-9397-08002B2CF9AE}" pid="4" name="VideoRenditionLabel">
    <vt:lpwstr/>
  </property>
</Properties>
</file>