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2C3E1" w14:textId="5F9FC20A" w:rsidR="00D60BA5" w:rsidRPr="00475F0C" w:rsidRDefault="00D60BA5" w:rsidP="00C833EC">
      <w:pPr>
        <w:jc w:val="center"/>
        <w:rPr>
          <w:rFonts w:cs="Microsoft Sans Serif"/>
          <w:b/>
          <w:color w:val="004CAB"/>
          <w:lang w:val="es-ES"/>
        </w:rPr>
      </w:pPr>
      <w:r w:rsidRPr="00475F0C">
        <w:rPr>
          <w:rFonts w:cs="Microsoft Sans Serif"/>
          <w:b/>
          <w:color w:val="004CAB"/>
          <w:lang w:val="es-ES"/>
        </w:rPr>
        <w:t>I</w:t>
      </w:r>
      <w:r w:rsidR="002C201C" w:rsidRPr="00475F0C">
        <w:rPr>
          <w:rFonts w:cs="Microsoft Sans Serif"/>
          <w:b/>
          <w:color w:val="004CAB"/>
          <w:lang w:val="es-ES"/>
        </w:rPr>
        <w:t>NFORME</w:t>
      </w:r>
      <w:r w:rsidR="00692CDF" w:rsidRPr="00475F0C">
        <w:rPr>
          <w:rFonts w:cs="Microsoft Sans Serif"/>
          <w:b/>
          <w:color w:val="004CAB"/>
          <w:lang w:val="es-ES"/>
        </w:rPr>
        <w:t xml:space="preserve"> </w:t>
      </w:r>
      <w:r w:rsidR="00524A01">
        <w:rPr>
          <w:rFonts w:cs="Microsoft Sans Serif"/>
          <w:b/>
          <w:color w:val="004CAB"/>
          <w:lang w:val="es-ES"/>
        </w:rPr>
        <w:t>RECEPCIÓN</w:t>
      </w:r>
      <w:r w:rsidR="005C0B46">
        <w:rPr>
          <w:rFonts w:cs="Microsoft Sans Serif"/>
          <w:b/>
          <w:color w:val="004CAB"/>
          <w:lang w:val="es-ES"/>
        </w:rPr>
        <w:t xml:space="preserve"> </w:t>
      </w:r>
      <w:r w:rsidR="00163374">
        <w:rPr>
          <w:rFonts w:cs="Microsoft Sans Serif"/>
          <w:b/>
          <w:color w:val="004CAB"/>
          <w:lang w:val="es-ES"/>
        </w:rPr>
        <w:t xml:space="preserve">ANF </w:t>
      </w:r>
      <w:r w:rsidR="00093850">
        <w:rPr>
          <w:rFonts w:cs="Microsoft Sans Serif"/>
          <w:b/>
          <w:color w:val="004CAB"/>
          <w:lang w:val="es-ES"/>
        </w:rPr>
        <w:t>MARZO</w:t>
      </w:r>
      <w:r w:rsidR="00E55D7C">
        <w:rPr>
          <w:rFonts w:cs="Microsoft Sans Serif"/>
          <w:b/>
          <w:color w:val="004CAB"/>
          <w:lang w:val="es-ES"/>
        </w:rPr>
        <w:t xml:space="preserve"> 202</w:t>
      </w:r>
      <w:r w:rsidR="00693DAB">
        <w:rPr>
          <w:rFonts w:cs="Microsoft Sans Serif"/>
          <w:b/>
          <w:color w:val="004CAB"/>
          <w:lang w:val="es-ES"/>
        </w:rPr>
        <w:t>6</w:t>
      </w:r>
    </w:p>
    <w:p w14:paraId="2C7609A9" w14:textId="77777777" w:rsidR="002C201C" w:rsidRDefault="002C201C" w:rsidP="002C201C">
      <w:pPr>
        <w:ind w:left="2160" w:firstLine="720"/>
        <w:rPr>
          <w:rFonts w:cs="Microsoft Sans Serif"/>
          <w:b/>
          <w:color w:val="004CAB"/>
          <w:lang w:val="es-ES"/>
        </w:rPr>
      </w:pPr>
    </w:p>
    <w:tbl>
      <w:tblPr>
        <w:tblW w:w="9214" w:type="dxa"/>
        <w:tblInd w:w="70" w:type="dxa"/>
        <w:tblBorders>
          <w:top w:val="dotted" w:sz="4" w:space="0" w:color="9CC2E5" w:themeColor="accent1" w:themeTint="99"/>
          <w:left w:val="dotted" w:sz="4" w:space="0" w:color="9CC2E5" w:themeColor="accent1" w:themeTint="99"/>
          <w:bottom w:val="dotted" w:sz="4" w:space="0" w:color="9CC2E5" w:themeColor="accent1" w:themeTint="99"/>
          <w:right w:val="dotted" w:sz="4" w:space="0" w:color="9CC2E5" w:themeColor="accent1" w:themeTint="99"/>
          <w:insideH w:val="dotted" w:sz="4" w:space="0" w:color="9CC2E5" w:themeColor="accent1" w:themeTint="99"/>
          <w:insideV w:val="dotted" w:sz="4" w:space="0" w:color="9CC2E5" w:themeColor="accent1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5036"/>
      </w:tblGrid>
      <w:tr w:rsidR="00D60BA5" w:rsidRPr="00051F36" w14:paraId="39D5197D" w14:textId="77777777" w:rsidTr="009218BA">
        <w:trPr>
          <w:trHeight w:val="300"/>
        </w:trPr>
        <w:tc>
          <w:tcPr>
            <w:tcW w:w="9214" w:type="dxa"/>
            <w:gridSpan w:val="2"/>
            <w:noWrap/>
            <w:vAlign w:val="bottom"/>
            <w:hideMark/>
          </w:tcPr>
          <w:p w14:paraId="07D963C4" w14:textId="50EF7A61" w:rsidR="00D60BA5" w:rsidRPr="00D75F7F" w:rsidRDefault="001C78C3" w:rsidP="009218BA">
            <w:pPr>
              <w:jc w:val="center"/>
              <w:rPr>
                <w:rFonts w:cs="Microsoft Sans Serif"/>
                <w:bCs/>
                <w:color w:val="004CAB"/>
                <w:lang w:val="es-ES"/>
              </w:rPr>
            </w:pPr>
            <w:r w:rsidRPr="00D75F7F">
              <w:rPr>
                <w:rFonts w:cs="Microsoft Sans Serif"/>
                <w:bCs/>
                <w:color w:val="004CAB"/>
                <w:lang w:val="es-ES"/>
              </w:rPr>
              <w:t xml:space="preserve">  </w:t>
            </w:r>
            <w:r w:rsidR="00D60BA5" w:rsidRPr="00D75F7F">
              <w:rPr>
                <w:rFonts w:cs="Microsoft Sans Serif"/>
                <w:bCs/>
                <w:color w:val="004CAB"/>
                <w:lang w:val="es-ES"/>
              </w:rPr>
              <w:t>INFORMACIÓN GENERAL</w:t>
            </w:r>
          </w:p>
        </w:tc>
      </w:tr>
      <w:tr w:rsidR="00D60BA5" w:rsidRPr="00051F36" w14:paraId="413676C8" w14:textId="77777777" w:rsidTr="00CE6D04">
        <w:trPr>
          <w:trHeight w:val="300"/>
        </w:trPr>
        <w:tc>
          <w:tcPr>
            <w:tcW w:w="4178" w:type="dxa"/>
            <w:noWrap/>
            <w:vAlign w:val="bottom"/>
            <w:hideMark/>
          </w:tcPr>
          <w:p w14:paraId="3F3FAE98" w14:textId="77777777" w:rsidR="00D60BA5" w:rsidRPr="00051F36" w:rsidRDefault="00D60BA5" w:rsidP="009218BA">
            <w:pPr>
              <w:rPr>
                <w:rFonts w:eastAsia="Times New Roman" w:cs="Microsoft Sans Serif"/>
                <w:bCs/>
                <w:lang w:eastAsia="es-CL"/>
              </w:rPr>
            </w:pPr>
            <w:r w:rsidRPr="00051F36">
              <w:rPr>
                <w:rFonts w:eastAsia="Times New Roman" w:cs="Microsoft Sans Serif"/>
                <w:bCs/>
                <w:lang w:eastAsia="es-CL"/>
              </w:rPr>
              <w:t xml:space="preserve">Cliente  </w:t>
            </w:r>
          </w:p>
        </w:tc>
        <w:tc>
          <w:tcPr>
            <w:tcW w:w="5036" w:type="dxa"/>
            <w:noWrap/>
            <w:vAlign w:val="bottom"/>
          </w:tcPr>
          <w:p w14:paraId="0919E36D" w14:textId="1212E09E" w:rsidR="00D60BA5" w:rsidRPr="00051F36" w:rsidRDefault="003944A3" w:rsidP="009218BA">
            <w:pPr>
              <w:contextualSpacing/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Codelco Chile</w:t>
            </w:r>
          </w:p>
        </w:tc>
      </w:tr>
      <w:tr w:rsidR="00D60BA5" w:rsidRPr="00F92DE8" w14:paraId="0AFEBAD5" w14:textId="77777777" w:rsidTr="00CE6D04">
        <w:trPr>
          <w:trHeight w:val="300"/>
        </w:trPr>
        <w:tc>
          <w:tcPr>
            <w:tcW w:w="4178" w:type="dxa"/>
            <w:noWrap/>
            <w:vAlign w:val="bottom"/>
            <w:hideMark/>
          </w:tcPr>
          <w:p w14:paraId="6177BA9C" w14:textId="77777777" w:rsidR="00D60BA5" w:rsidRPr="00051F36" w:rsidRDefault="00D60BA5" w:rsidP="009218BA">
            <w:pPr>
              <w:rPr>
                <w:rFonts w:eastAsia="Times New Roman" w:cs="Microsoft Sans Serif"/>
                <w:bCs/>
                <w:lang w:eastAsia="es-CL"/>
              </w:rPr>
            </w:pPr>
            <w:r w:rsidRPr="00051F36">
              <w:rPr>
                <w:rFonts w:eastAsia="Times New Roman" w:cs="Microsoft Sans Serif"/>
                <w:bCs/>
                <w:lang w:eastAsia="es-CL"/>
              </w:rPr>
              <w:t xml:space="preserve">Referencia Cliente  </w:t>
            </w:r>
          </w:p>
        </w:tc>
        <w:tc>
          <w:tcPr>
            <w:tcW w:w="5036" w:type="dxa"/>
            <w:noWrap/>
            <w:vAlign w:val="bottom"/>
          </w:tcPr>
          <w:p w14:paraId="493ED859" w14:textId="5EF7CFAC" w:rsidR="00D60BA5" w:rsidRPr="00051F36" w:rsidRDefault="00E0144B" w:rsidP="00E55D7C">
            <w:pPr>
              <w:rPr>
                <w:rFonts w:eastAsia="Times New Roman" w:cs="Microsoft Sans Serif"/>
                <w:bCs/>
                <w:lang w:eastAsia="es-CL"/>
              </w:rPr>
            </w:pPr>
            <w:r w:rsidRPr="00E0144B">
              <w:rPr>
                <w:rFonts w:eastAsia="Times New Roman" w:cs="Microsoft Sans Serif"/>
                <w:bCs/>
                <w:lang w:eastAsia="es-CL"/>
              </w:rPr>
              <w:t>CL</w:t>
            </w:r>
            <w:r w:rsidR="00693DAB">
              <w:rPr>
                <w:rFonts w:eastAsia="Times New Roman" w:cs="Microsoft Sans Serif"/>
                <w:bCs/>
                <w:lang w:eastAsia="es-CL"/>
              </w:rPr>
              <w:t>6</w:t>
            </w:r>
            <w:r w:rsidRPr="00E0144B">
              <w:rPr>
                <w:rFonts w:eastAsia="Times New Roman" w:cs="Microsoft Sans Serif"/>
                <w:bCs/>
                <w:lang w:eastAsia="es-CL"/>
              </w:rPr>
              <w:t>T5</w:t>
            </w:r>
            <w:r w:rsidR="00693DAB">
              <w:rPr>
                <w:rFonts w:eastAsia="Times New Roman" w:cs="Microsoft Sans Serif"/>
                <w:bCs/>
                <w:lang w:eastAsia="es-CL"/>
              </w:rPr>
              <w:t>210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31</w:t>
            </w:r>
          </w:p>
        </w:tc>
      </w:tr>
      <w:tr w:rsidR="00D60BA5" w:rsidRPr="00051F36" w14:paraId="6206E6F2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69523174" w14:textId="77777777" w:rsidR="00D60BA5" w:rsidRPr="00051F36" w:rsidRDefault="00D60BA5" w:rsidP="009218BA">
            <w:pPr>
              <w:rPr>
                <w:rFonts w:eastAsia="Times New Roman" w:cs="Microsoft Sans Serif"/>
                <w:bCs/>
                <w:lang w:eastAsia="es-CL"/>
              </w:rPr>
            </w:pPr>
            <w:r w:rsidRPr="00051F36">
              <w:rPr>
                <w:rFonts w:eastAsia="Times New Roman" w:cs="Microsoft Sans Serif"/>
                <w:bCs/>
                <w:lang w:eastAsia="es-CL"/>
              </w:rPr>
              <w:t>Referencia ALS</w:t>
            </w:r>
          </w:p>
        </w:tc>
        <w:tc>
          <w:tcPr>
            <w:tcW w:w="5036" w:type="dxa"/>
            <w:noWrap/>
            <w:vAlign w:val="bottom"/>
          </w:tcPr>
          <w:p w14:paraId="11401233" w14:textId="10AF478A" w:rsidR="00476F83" w:rsidRPr="00051F36" w:rsidRDefault="00693DAB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TGN-260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3</w:t>
            </w:r>
            <w:r>
              <w:rPr>
                <w:rFonts w:eastAsia="Times New Roman" w:cs="Microsoft Sans Serif"/>
                <w:bCs/>
                <w:lang w:eastAsia="es-CL"/>
              </w:rPr>
              <w:t>-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1054</w:t>
            </w:r>
          </w:p>
        </w:tc>
      </w:tr>
      <w:tr w:rsidR="00D60BA5" w:rsidRPr="00051F36" w14:paraId="4D601B00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3DD6C980" w14:textId="5B031E2B" w:rsidR="00D60BA5" w:rsidRPr="00051F36" w:rsidRDefault="008424FB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Periodo</w:t>
            </w:r>
          </w:p>
        </w:tc>
        <w:tc>
          <w:tcPr>
            <w:tcW w:w="5036" w:type="dxa"/>
            <w:noWrap/>
            <w:vAlign w:val="bottom"/>
          </w:tcPr>
          <w:p w14:paraId="73FD0971" w14:textId="72F68A2E" w:rsidR="00D60BA5" w:rsidRPr="00051F36" w:rsidRDefault="00CE7A0B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 xml:space="preserve"> </w:t>
            </w:r>
            <w:r w:rsidR="00693DAB">
              <w:rPr>
                <w:rFonts w:eastAsia="Times New Roman" w:cs="Microsoft Sans Serif"/>
                <w:bCs/>
                <w:lang w:eastAsia="es-CL"/>
              </w:rPr>
              <w:t>1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8</w:t>
            </w:r>
            <w:r w:rsidR="007E7A3A">
              <w:rPr>
                <w:rFonts w:eastAsia="Times New Roman" w:cs="Microsoft Sans Serif"/>
                <w:bCs/>
                <w:lang w:eastAsia="es-CL"/>
              </w:rPr>
              <w:t xml:space="preserve"> AL </w:t>
            </w:r>
            <w:r w:rsidR="00693DAB">
              <w:rPr>
                <w:rFonts w:eastAsia="Times New Roman" w:cs="Microsoft Sans Serif"/>
                <w:bCs/>
                <w:lang w:eastAsia="es-CL"/>
              </w:rPr>
              <w:t>2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5</w:t>
            </w:r>
            <w:r w:rsidR="007E7A3A">
              <w:rPr>
                <w:rFonts w:eastAsia="Times New Roman" w:cs="Microsoft Sans Serif"/>
                <w:bCs/>
                <w:lang w:eastAsia="es-CL"/>
              </w:rPr>
              <w:t xml:space="preserve"> </w:t>
            </w:r>
            <w:r w:rsidR="00DA6853">
              <w:rPr>
                <w:rFonts w:eastAsia="Times New Roman" w:cs="Microsoft Sans Serif"/>
                <w:bCs/>
                <w:lang w:eastAsia="es-CL"/>
              </w:rPr>
              <w:t xml:space="preserve">DE </w:t>
            </w:r>
            <w:r w:rsidR="00093850">
              <w:rPr>
                <w:rFonts w:eastAsia="Times New Roman" w:cs="Microsoft Sans Serif"/>
                <w:bCs/>
                <w:lang w:eastAsia="es-CL"/>
              </w:rPr>
              <w:t>MARZO</w:t>
            </w:r>
            <w:r>
              <w:rPr>
                <w:rFonts w:eastAsia="Times New Roman" w:cs="Microsoft Sans Serif"/>
                <w:bCs/>
                <w:lang w:eastAsia="es-CL"/>
              </w:rPr>
              <w:t xml:space="preserve"> </w:t>
            </w:r>
            <w:r w:rsidR="00476F83">
              <w:rPr>
                <w:rFonts w:eastAsia="Times New Roman" w:cs="Microsoft Sans Serif"/>
                <w:bCs/>
                <w:lang w:eastAsia="es-CL"/>
              </w:rPr>
              <w:t>202</w:t>
            </w:r>
            <w:r w:rsidR="00693DAB">
              <w:rPr>
                <w:rFonts w:eastAsia="Times New Roman" w:cs="Microsoft Sans Serif"/>
                <w:bCs/>
                <w:lang w:eastAsia="es-CL"/>
              </w:rPr>
              <w:t>6</w:t>
            </w:r>
          </w:p>
        </w:tc>
      </w:tr>
      <w:tr w:rsidR="00D60BA5" w:rsidRPr="00051F36" w14:paraId="248B4878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7AF8BF04" w14:textId="1150B7C3" w:rsidR="00D60BA5" w:rsidRPr="00051F36" w:rsidRDefault="00051F36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 xml:space="preserve">Planta </w:t>
            </w:r>
            <w:r w:rsidR="00D60BA5" w:rsidRPr="00051F36">
              <w:rPr>
                <w:rFonts w:eastAsia="Times New Roman" w:cs="Microsoft Sans Serif"/>
                <w:bCs/>
                <w:lang w:eastAsia="es-CL"/>
              </w:rPr>
              <w:t xml:space="preserve">  </w:t>
            </w:r>
          </w:p>
        </w:tc>
        <w:tc>
          <w:tcPr>
            <w:tcW w:w="5036" w:type="dxa"/>
            <w:noWrap/>
            <w:vAlign w:val="bottom"/>
          </w:tcPr>
          <w:p w14:paraId="33C4EB7F" w14:textId="48B15391" w:rsidR="00D60BA5" w:rsidRPr="00051F36" w:rsidRDefault="00E55D7C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TGN - Mejillones</w:t>
            </w:r>
          </w:p>
        </w:tc>
      </w:tr>
      <w:tr w:rsidR="00051F36" w:rsidRPr="00051F36" w14:paraId="5176E4E5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00619221" w14:textId="37D5EEF8" w:rsidR="00051F36" w:rsidRDefault="00051F36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 xml:space="preserve">Producto </w:t>
            </w:r>
          </w:p>
        </w:tc>
        <w:tc>
          <w:tcPr>
            <w:tcW w:w="5036" w:type="dxa"/>
            <w:noWrap/>
            <w:vAlign w:val="bottom"/>
          </w:tcPr>
          <w:p w14:paraId="3A2FA919" w14:textId="7440F6D4" w:rsidR="00051F36" w:rsidRDefault="00051F36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C</w:t>
            </w:r>
            <w:r w:rsidR="00E55D7C">
              <w:rPr>
                <w:rFonts w:eastAsia="Times New Roman" w:cs="Microsoft Sans Serif"/>
                <w:bCs/>
                <w:lang w:eastAsia="es-CL"/>
              </w:rPr>
              <w:t xml:space="preserve">oncentrado </w:t>
            </w:r>
            <w:r>
              <w:rPr>
                <w:rFonts w:eastAsia="Times New Roman" w:cs="Microsoft Sans Serif"/>
                <w:bCs/>
                <w:lang w:eastAsia="es-CL"/>
              </w:rPr>
              <w:t xml:space="preserve">de Cobre </w:t>
            </w:r>
          </w:p>
        </w:tc>
      </w:tr>
      <w:tr w:rsidR="00D60BA5" w:rsidRPr="00051F36" w14:paraId="678624C2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0E67FB90" w14:textId="6E2012CE" w:rsidR="00D60BA5" w:rsidRPr="00051F36" w:rsidRDefault="00051F36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 xml:space="preserve">Origen </w:t>
            </w:r>
          </w:p>
        </w:tc>
        <w:tc>
          <w:tcPr>
            <w:tcW w:w="5036" w:type="dxa"/>
            <w:noWrap/>
            <w:vAlign w:val="bottom"/>
          </w:tcPr>
          <w:p w14:paraId="462A803B" w14:textId="107A7209" w:rsidR="00D60BA5" w:rsidRPr="00051F36" w:rsidRDefault="003944A3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Codelco DCH</w:t>
            </w:r>
            <w:r w:rsidR="005D4A36">
              <w:rPr>
                <w:rFonts w:eastAsia="Times New Roman" w:cs="Microsoft Sans Serif"/>
                <w:bCs/>
                <w:lang w:eastAsia="es-CL"/>
              </w:rPr>
              <w:t xml:space="preserve"> </w:t>
            </w:r>
          </w:p>
        </w:tc>
      </w:tr>
      <w:tr w:rsidR="006F72A9" w:rsidRPr="00051F36" w14:paraId="6083EBB7" w14:textId="77777777" w:rsidTr="00CE6D04">
        <w:trPr>
          <w:trHeight w:val="300"/>
        </w:trPr>
        <w:tc>
          <w:tcPr>
            <w:tcW w:w="4178" w:type="dxa"/>
            <w:noWrap/>
            <w:vAlign w:val="bottom"/>
          </w:tcPr>
          <w:p w14:paraId="6DFCB2D6" w14:textId="4EB74B13" w:rsidR="006F72A9" w:rsidRDefault="00E55D7C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C</w:t>
            </w:r>
            <w:r w:rsidR="002005D3">
              <w:rPr>
                <w:rFonts w:eastAsia="Times New Roman" w:cs="Microsoft Sans Serif"/>
                <w:bCs/>
                <w:lang w:eastAsia="es-CL"/>
              </w:rPr>
              <w:t>liente</w:t>
            </w:r>
          </w:p>
        </w:tc>
        <w:tc>
          <w:tcPr>
            <w:tcW w:w="5036" w:type="dxa"/>
            <w:noWrap/>
            <w:vAlign w:val="bottom"/>
          </w:tcPr>
          <w:p w14:paraId="1265A552" w14:textId="4006995F" w:rsidR="006F72A9" w:rsidRDefault="00E55D7C" w:rsidP="00E55D7C">
            <w:pPr>
              <w:rPr>
                <w:rFonts w:eastAsia="Times New Roman" w:cs="Microsoft Sans Serif"/>
                <w:bCs/>
                <w:lang w:eastAsia="es-CL"/>
              </w:rPr>
            </w:pPr>
            <w:r w:rsidRPr="00E55D7C">
              <w:rPr>
                <w:rFonts w:eastAsia="Times New Roman" w:cs="Microsoft Sans Serif"/>
                <w:bCs/>
                <w:lang w:eastAsia="es-CL"/>
              </w:rPr>
              <w:t>INDUSTRIAL MINERALS CHILE</w:t>
            </w:r>
          </w:p>
        </w:tc>
      </w:tr>
      <w:tr w:rsidR="00D60BA5" w:rsidRPr="00051F36" w14:paraId="7034901A" w14:textId="77777777" w:rsidTr="00333252">
        <w:trPr>
          <w:trHeight w:val="300"/>
        </w:trPr>
        <w:tc>
          <w:tcPr>
            <w:tcW w:w="4178" w:type="dxa"/>
            <w:noWrap/>
            <w:vAlign w:val="center"/>
            <w:hideMark/>
          </w:tcPr>
          <w:p w14:paraId="203D11B4" w14:textId="77777777" w:rsidR="00D60BA5" w:rsidRPr="00051F36" w:rsidRDefault="00D60BA5" w:rsidP="009218BA">
            <w:pPr>
              <w:rPr>
                <w:rFonts w:eastAsia="Times New Roman" w:cs="Microsoft Sans Serif"/>
                <w:bCs/>
                <w:lang w:eastAsia="es-CL"/>
              </w:rPr>
            </w:pPr>
            <w:r w:rsidRPr="00051F36">
              <w:rPr>
                <w:rFonts w:eastAsia="Times New Roman" w:cs="Microsoft Sans Serif"/>
                <w:bCs/>
                <w:lang w:eastAsia="es-CL"/>
              </w:rPr>
              <w:t xml:space="preserve">Supervisor </w:t>
            </w:r>
          </w:p>
        </w:tc>
        <w:tc>
          <w:tcPr>
            <w:tcW w:w="5036" w:type="dxa"/>
            <w:noWrap/>
            <w:vAlign w:val="bottom"/>
          </w:tcPr>
          <w:p w14:paraId="61DCD718" w14:textId="2E260545" w:rsidR="00333252" w:rsidRPr="00051F36" w:rsidRDefault="0034480B" w:rsidP="009218BA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Jessica Pineda</w:t>
            </w:r>
            <w:r w:rsidR="00333252">
              <w:rPr>
                <w:rFonts w:eastAsia="Times New Roman" w:cs="Microsoft Sans Serif"/>
                <w:bCs/>
                <w:lang w:eastAsia="es-CL"/>
              </w:rPr>
              <w:t xml:space="preserve"> </w:t>
            </w:r>
            <w:r w:rsidR="0051195F">
              <w:rPr>
                <w:rFonts w:eastAsia="Times New Roman" w:cs="Microsoft Sans Serif"/>
                <w:bCs/>
                <w:lang w:eastAsia="es-CL"/>
              </w:rPr>
              <w:t xml:space="preserve"> </w:t>
            </w:r>
          </w:p>
        </w:tc>
      </w:tr>
      <w:tr w:rsidR="005936E9" w:rsidRPr="002C74C7" w14:paraId="66CB5E49" w14:textId="77777777" w:rsidTr="00333252">
        <w:trPr>
          <w:trHeight w:val="300"/>
        </w:trPr>
        <w:tc>
          <w:tcPr>
            <w:tcW w:w="4178" w:type="dxa"/>
            <w:noWrap/>
            <w:vAlign w:val="center"/>
            <w:hideMark/>
          </w:tcPr>
          <w:p w14:paraId="2B89343A" w14:textId="77777777" w:rsidR="005936E9" w:rsidRPr="00051F36" w:rsidRDefault="005936E9" w:rsidP="005936E9">
            <w:pPr>
              <w:rPr>
                <w:rFonts w:eastAsia="Times New Roman" w:cs="Microsoft Sans Serif"/>
                <w:bCs/>
                <w:lang w:eastAsia="es-CL"/>
              </w:rPr>
            </w:pPr>
            <w:r w:rsidRPr="00333252">
              <w:rPr>
                <w:rFonts w:eastAsia="Times New Roman" w:cs="Microsoft Sans Serif"/>
                <w:bCs/>
                <w:lang w:eastAsia="es-CL"/>
              </w:rPr>
              <w:t xml:space="preserve">Inspectores  </w:t>
            </w:r>
          </w:p>
        </w:tc>
        <w:tc>
          <w:tcPr>
            <w:tcW w:w="5036" w:type="dxa"/>
            <w:noWrap/>
            <w:vAlign w:val="bottom"/>
          </w:tcPr>
          <w:p w14:paraId="49A5556F" w14:textId="01E07CD2" w:rsidR="005936E9" w:rsidRPr="002C74C7" w:rsidRDefault="003D19CD" w:rsidP="005936E9">
            <w:pPr>
              <w:spacing w:line="240" w:lineRule="auto"/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>Leonardo Salas</w:t>
            </w:r>
            <w:r w:rsidR="004D167E"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>–</w:t>
            </w:r>
            <w:r w:rsidR="002C74C7" w:rsidRPr="002C74C7"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>Yesica Salas</w:t>
            </w:r>
            <w:r w:rsidR="00F0312B">
              <w:rPr>
                <w:rFonts w:eastAsia="Times New Roman" w:cs="Microsoft Sans Serif"/>
                <w:bCs/>
                <w:sz w:val="20"/>
                <w:szCs w:val="20"/>
                <w:lang w:eastAsia="es-CL"/>
              </w:rPr>
              <w:t xml:space="preserve"> </w:t>
            </w:r>
          </w:p>
        </w:tc>
      </w:tr>
    </w:tbl>
    <w:p w14:paraId="0BD3794E" w14:textId="7CD4BA58" w:rsidR="00EA1316" w:rsidRPr="002C74C7" w:rsidRDefault="00EA1316" w:rsidP="00EA1316">
      <w:pPr>
        <w:rPr>
          <w:rFonts w:cs="Microsoft Sans Serif"/>
          <w:bCs/>
          <w:color w:val="004CAB"/>
        </w:rPr>
      </w:pPr>
    </w:p>
    <w:p w14:paraId="07FDCF10" w14:textId="5932CBAD" w:rsidR="00EA1316" w:rsidRPr="00D75F7F" w:rsidRDefault="00EA1316" w:rsidP="00EA1316">
      <w:pPr>
        <w:rPr>
          <w:rFonts w:cs="Microsoft Sans Serif"/>
          <w:bCs/>
          <w:color w:val="004CAB"/>
          <w:lang w:val="es-ES"/>
        </w:rPr>
      </w:pPr>
      <w:r w:rsidRPr="002C74C7">
        <w:rPr>
          <w:rFonts w:cs="Microsoft Sans Serif"/>
          <w:bCs/>
          <w:color w:val="004CAB"/>
        </w:rPr>
        <w:t xml:space="preserve">  </w:t>
      </w:r>
      <w:r w:rsidRPr="00D75F7F">
        <w:rPr>
          <w:rFonts w:cs="Microsoft Sans Serif"/>
          <w:bCs/>
          <w:color w:val="004CAB"/>
          <w:lang w:val="es-ES"/>
        </w:rPr>
        <w:t>ALCANCE DEL SERVICIO</w:t>
      </w:r>
      <w:r w:rsidR="00692CDF">
        <w:rPr>
          <w:rFonts w:cs="Microsoft Sans Serif"/>
          <w:bCs/>
          <w:color w:val="004CAB"/>
          <w:lang w:val="es-ES"/>
        </w:rPr>
        <w:t xml:space="preserve"> / ENTREGABLES</w:t>
      </w:r>
    </w:p>
    <w:tbl>
      <w:tblPr>
        <w:tblW w:w="9356" w:type="dxa"/>
        <w:tblInd w:w="-5" w:type="dxa"/>
        <w:tblBorders>
          <w:top w:val="dotted" w:sz="4" w:space="0" w:color="9CC2E5" w:themeColor="accent1" w:themeTint="99"/>
          <w:left w:val="dotted" w:sz="4" w:space="0" w:color="9CC2E5" w:themeColor="accent1" w:themeTint="99"/>
          <w:bottom w:val="dotted" w:sz="4" w:space="0" w:color="9CC2E5" w:themeColor="accent1" w:themeTint="99"/>
          <w:right w:val="dotted" w:sz="4" w:space="0" w:color="9CC2E5" w:themeColor="accent1" w:themeTint="99"/>
          <w:insideH w:val="dotted" w:sz="4" w:space="0" w:color="9CC2E5" w:themeColor="accent1" w:themeTint="99"/>
          <w:insideV w:val="dotted" w:sz="4" w:space="0" w:color="9CC2E5" w:themeColor="accent1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E6D04" w:rsidRPr="00051F36" w14:paraId="28EED397" w14:textId="7EC02636" w:rsidTr="003A2DAE">
        <w:trPr>
          <w:trHeight w:val="300"/>
        </w:trPr>
        <w:tc>
          <w:tcPr>
            <w:tcW w:w="4678" w:type="dxa"/>
            <w:noWrap/>
            <w:vAlign w:val="bottom"/>
          </w:tcPr>
          <w:p w14:paraId="14B22757" w14:textId="133E87F4" w:rsidR="00CE6D04" w:rsidRPr="00051F36" w:rsidRDefault="00BD0ED6" w:rsidP="00EA1316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 xml:space="preserve">Inspección de </w:t>
            </w:r>
            <w:r w:rsidR="00CE6D04" w:rsidRPr="00051F36">
              <w:rPr>
                <w:rFonts w:eastAsia="Times New Roman" w:cs="Microsoft Sans Serif"/>
                <w:bCs/>
                <w:lang w:eastAsia="es-CL"/>
              </w:rPr>
              <w:t>Pesaje</w:t>
            </w:r>
          </w:p>
        </w:tc>
        <w:tc>
          <w:tcPr>
            <w:tcW w:w="4678" w:type="dxa"/>
            <w:vAlign w:val="bottom"/>
          </w:tcPr>
          <w:p w14:paraId="2C86E9CB" w14:textId="0CCF6259" w:rsidR="00CE6D04" w:rsidRPr="00051F36" w:rsidRDefault="00856768" w:rsidP="00EA1316">
            <w:pPr>
              <w:rPr>
                <w:bCs/>
              </w:rPr>
            </w:pPr>
            <w:r>
              <w:rPr>
                <w:bCs/>
              </w:rPr>
              <w:t xml:space="preserve">Supervisión de </w:t>
            </w:r>
            <w:r w:rsidR="00E55D7C">
              <w:rPr>
                <w:bCs/>
              </w:rPr>
              <w:t>recepción</w:t>
            </w:r>
            <w:r>
              <w:rPr>
                <w:bCs/>
              </w:rPr>
              <w:t xml:space="preserve"> del material</w:t>
            </w:r>
          </w:p>
        </w:tc>
      </w:tr>
      <w:tr w:rsidR="00CE6D04" w:rsidRPr="00051F36" w14:paraId="09FB2F44" w14:textId="2456DAF1" w:rsidTr="003A2DAE">
        <w:trPr>
          <w:trHeight w:val="174"/>
        </w:trPr>
        <w:tc>
          <w:tcPr>
            <w:tcW w:w="4678" w:type="dxa"/>
            <w:noWrap/>
            <w:vAlign w:val="bottom"/>
            <w:hideMark/>
          </w:tcPr>
          <w:p w14:paraId="17DC4475" w14:textId="217D7918" w:rsidR="00CE6D04" w:rsidRPr="00051F36" w:rsidRDefault="001F5A4D" w:rsidP="00CE6D04">
            <w:pPr>
              <w:rPr>
                <w:rFonts w:eastAsia="Times New Roman" w:cs="Microsoft Sans Serif"/>
                <w:bCs/>
                <w:lang w:eastAsia="es-CL"/>
              </w:rPr>
            </w:pPr>
            <w:r>
              <w:rPr>
                <w:rFonts w:eastAsia="Times New Roman" w:cs="Microsoft Sans Serif"/>
                <w:bCs/>
                <w:lang w:eastAsia="es-CL"/>
              </w:rPr>
              <w:t>I</w:t>
            </w:r>
            <w:r w:rsidR="001D44ED">
              <w:rPr>
                <w:rFonts w:eastAsia="Times New Roman" w:cs="Microsoft Sans Serif"/>
                <w:bCs/>
                <w:lang w:eastAsia="es-CL"/>
              </w:rPr>
              <w:t>nspección en la determinación de humedad</w:t>
            </w:r>
          </w:p>
        </w:tc>
        <w:tc>
          <w:tcPr>
            <w:tcW w:w="4678" w:type="dxa"/>
            <w:vAlign w:val="bottom"/>
          </w:tcPr>
          <w:p w14:paraId="331A2472" w14:textId="1205EBA6" w:rsidR="00CE6D04" w:rsidRPr="00051F36" w:rsidRDefault="001F5A4D" w:rsidP="00CE6D04">
            <w:pPr>
              <w:rPr>
                <w:bCs/>
              </w:rPr>
            </w:pPr>
            <w:r w:rsidRPr="00F0312B">
              <w:rPr>
                <w:rFonts w:eastAsia="Times New Roman" w:cs="Microsoft Sans Serif"/>
                <w:bCs/>
                <w:lang w:eastAsia="es-CL"/>
              </w:rPr>
              <w:t>Informe final</w:t>
            </w:r>
          </w:p>
        </w:tc>
      </w:tr>
    </w:tbl>
    <w:p w14:paraId="79BEE935" w14:textId="00A2D598" w:rsidR="00D60BA5" w:rsidRPr="00051F36" w:rsidRDefault="00D60BA5" w:rsidP="00D60BA5">
      <w:pPr>
        <w:rPr>
          <w:rFonts w:cs="Microsoft Sans Serif"/>
          <w:bCs/>
          <w:color w:val="FF0000"/>
          <w:u w:val="single"/>
        </w:rPr>
      </w:pPr>
    </w:p>
    <w:p w14:paraId="2C059077" w14:textId="77777777" w:rsidR="00D60BA5" w:rsidRPr="003C7DE0" w:rsidRDefault="00D60BA5" w:rsidP="00D60BA5">
      <w:pPr>
        <w:rPr>
          <w:rFonts w:cs="Microsoft Sans Serif"/>
          <w:b/>
          <w:bCs/>
          <w:color w:val="004CAB"/>
          <w:u w:val="single"/>
        </w:rPr>
      </w:pPr>
      <w:r w:rsidRPr="003C7DE0">
        <w:rPr>
          <w:rFonts w:cs="Microsoft Sans Serif"/>
          <w:b/>
          <w:bCs/>
          <w:color w:val="004CAB"/>
          <w:u w:val="single"/>
        </w:rPr>
        <w:t>Generalidades</w:t>
      </w:r>
    </w:p>
    <w:p w14:paraId="41EF605E" w14:textId="0484373A" w:rsidR="00D60BA5" w:rsidRDefault="00D60BA5" w:rsidP="005F0146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cs="Microsoft Sans Serif"/>
          <w:color w:val="auto"/>
          <w:lang w:val="es-AR"/>
        </w:rPr>
      </w:pPr>
      <w:r w:rsidRPr="00EA1316">
        <w:rPr>
          <w:rFonts w:cs="Microsoft Sans Serif"/>
          <w:color w:val="auto"/>
          <w:lang w:val="es-AR"/>
        </w:rPr>
        <w:t xml:space="preserve">A solicitud de </w:t>
      </w:r>
      <w:r w:rsidR="003944A3" w:rsidRPr="00334930">
        <w:rPr>
          <w:rFonts w:cs="Microsoft Sans Serif"/>
          <w:color w:val="auto"/>
          <w:lang w:val="es-AR"/>
        </w:rPr>
        <w:t>Codelco</w:t>
      </w:r>
      <w:r w:rsidR="003944A3">
        <w:rPr>
          <w:rFonts w:cs="Microsoft Sans Serif"/>
          <w:color w:val="auto"/>
          <w:lang w:val="es-AR"/>
        </w:rPr>
        <w:t xml:space="preserve"> Chile</w:t>
      </w:r>
      <w:r w:rsidRPr="00EA1316">
        <w:rPr>
          <w:rFonts w:cs="Microsoft Sans Serif"/>
          <w:color w:val="auto"/>
          <w:lang w:val="es-AR"/>
        </w:rPr>
        <w:t xml:space="preserve">, </w:t>
      </w:r>
      <w:r w:rsidR="00692CDF">
        <w:rPr>
          <w:rFonts w:cs="Microsoft Sans Serif"/>
          <w:color w:val="auto"/>
          <w:lang w:val="es-AR"/>
        </w:rPr>
        <w:t xml:space="preserve">ALS </w:t>
      </w:r>
      <w:proofErr w:type="spellStart"/>
      <w:r w:rsidR="00692CDF">
        <w:rPr>
          <w:rFonts w:cs="Microsoft Sans Serif"/>
          <w:color w:val="auto"/>
          <w:lang w:val="es-AR"/>
        </w:rPr>
        <w:t>Inspection</w:t>
      </w:r>
      <w:proofErr w:type="spellEnd"/>
      <w:r w:rsidR="00692CDF">
        <w:rPr>
          <w:rFonts w:cs="Microsoft Sans Serif"/>
          <w:color w:val="auto"/>
          <w:lang w:val="es-AR"/>
        </w:rPr>
        <w:t xml:space="preserve"> Chile SPA </w:t>
      </w:r>
      <w:r w:rsidRPr="00EA1316">
        <w:rPr>
          <w:rFonts w:cs="Microsoft Sans Serif"/>
          <w:color w:val="auto"/>
          <w:lang w:val="es-AR"/>
        </w:rPr>
        <w:t>fue nominada para</w:t>
      </w:r>
      <w:r w:rsidR="00EA1316">
        <w:rPr>
          <w:rFonts w:cs="Microsoft Sans Serif"/>
          <w:color w:val="auto"/>
          <w:lang w:val="es-AR"/>
        </w:rPr>
        <w:t xml:space="preserve"> r</w:t>
      </w:r>
      <w:r w:rsidRPr="003C7DE0">
        <w:rPr>
          <w:rFonts w:cs="Microsoft Sans Serif"/>
          <w:color w:val="auto"/>
          <w:lang w:val="es-AR"/>
        </w:rPr>
        <w:t xml:space="preserve">ealizar </w:t>
      </w:r>
      <w:r w:rsidR="00EA1316">
        <w:rPr>
          <w:rFonts w:cs="Microsoft Sans Serif"/>
          <w:color w:val="auto"/>
          <w:lang w:val="es-AR"/>
        </w:rPr>
        <w:t xml:space="preserve">la Inspección </w:t>
      </w:r>
      <w:r w:rsidR="009D1C96">
        <w:rPr>
          <w:rFonts w:cs="Microsoft Sans Serif"/>
          <w:color w:val="auto"/>
          <w:lang w:val="es-AR"/>
        </w:rPr>
        <w:t xml:space="preserve">de </w:t>
      </w:r>
      <w:r w:rsidR="00E55D7C">
        <w:rPr>
          <w:rFonts w:cs="Microsoft Sans Serif"/>
          <w:color w:val="auto"/>
          <w:lang w:val="es-AR"/>
        </w:rPr>
        <w:t>recepción</w:t>
      </w:r>
      <w:r w:rsidR="005C0B46">
        <w:rPr>
          <w:rFonts w:cs="Microsoft Sans Serif"/>
          <w:color w:val="auto"/>
          <w:lang w:val="es-AR"/>
        </w:rPr>
        <w:t xml:space="preserve"> </w:t>
      </w:r>
      <w:r w:rsidRPr="003C7DE0">
        <w:rPr>
          <w:rFonts w:cs="Microsoft Sans Serif"/>
          <w:color w:val="auto"/>
          <w:lang w:val="es-AR"/>
        </w:rPr>
        <w:t>de</w:t>
      </w:r>
      <w:r w:rsidR="00EA1316">
        <w:rPr>
          <w:rFonts w:cs="Microsoft Sans Serif"/>
          <w:color w:val="auto"/>
          <w:lang w:val="es-AR"/>
        </w:rPr>
        <w:t xml:space="preserve">l producto </w:t>
      </w:r>
      <w:r w:rsidRPr="003C7DE0">
        <w:rPr>
          <w:rFonts w:cs="Microsoft Sans Serif"/>
          <w:color w:val="auto"/>
          <w:lang w:val="es-AR"/>
        </w:rPr>
        <w:t>Co</w:t>
      </w:r>
      <w:r w:rsidR="00E55D7C">
        <w:rPr>
          <w:rFonts w:cs="Microsoft Sans Serif"/>
          <w:color w:val="auto"/>
          <w:lang w:val="es-AR"/>
        </w:rPr>
        <w:t>ncentrado</w:t>
      </w:r>
      <w:r w:rsidRPr="003C7DE0">
        <w:rPr>
          <w:rFonts w:cs="Microsoft Sans Serif"/>
          <w:color w:val="auto"/>
          <w:lang w:val="es-AR"/>
        </w:rPr>
        <w:t xml:space="preserve"> de Cobre, </w:t>
      </w:r>
      <w:r w:rsidR="00E55D7C">
        <w:rPr>
          <w:rFonts w:cs="Microsoft Sans Serif"/>
          <w:color w:val="auto"/>
          <w:lang w:val="es-AR"/>
        </w:rPr>
        <w:t>en</w:t>
      </w:r>
      <w:r w:rsidRPr="003C7DE0">
        <w:rPr>
          <w:rFonts w:cs="Microsoft Sans Serif"/>
          <w:color w:val="auto"/>
          <w:lang w:val="es-AR"/>
        </w:rPr>
        <w:t xml:space="preserve"> </w:t>
      </w:r>
      <w:r w:rsidR="00692CDF">
        <w:rPr>
          <w:rFonts w:cs="Microsoft Sans Serif"/>
          <w:color w:val="auto"/>
          <w:lang w:val="es-AR"/>
        </w:rPr>
        <w:t>la</w:t>
      </w:r>
      <w:r w:rsidR="004D09FB">
        <w:rPr>
          <w:rFonts w:cs="Microsoft Sans Serif"/>
          <w:color w:val="auto"/>
          <w:lang w:val="es-AR"/>
        </w:rPr>
        <w:t>s</w:t>
      </w:r>
      <w:r w:rsidR="00692CDF">
        <w:rPr>
          <w:rFonts w:cs="Microsoft Sans Serif"/>
          <w:color w:val="auto"/>
          <w:lang w:val="es-AR"/>
        </w:rPr>
        <w:t xml:space="preserve"> </w:t>
      </w:r>
      <w:r w:rsidR="00926F6C">
        <w:rPr>
          <w:rFonts w:cs="Microsoft Sans Serif"/>
          <w:color w:val="auto"/>
          <w:lang w:val="es-AR"/>
        </w:rPr>
        <w:t xml:space="preserve">Bodegas </w:t>
      </w:r>
      <w:r w:rsidR="00E55D7C">
        <w:rPr>
          <w:rFonts w:cs="Microsoft Sans Serif"/>
          <w:color w:val="auto"/>
          <w:lang w:val="es-AR"/>
        </w:rPr>
        <w:t>TGN</w:t>
      </w:r>
      <w:r w:rsidR="006B5092">
        <w:rPr>
          <w:rFonts w:cs="Microsoft Sans Serif"/>
          <w:color w:val="auto"/>
          <w:lang w:val="es-AR"/>
        </w:rPr>
        <w:t>,</w:t>
      </w:r>
      <w:r w:rsidRPr="003C7DE0">
        <w:rPr>
          <w:rFonts w:cs="Microsoft Sans Serif"/>
          <w:color w:val="auto"/>
          <w:lang w:val="es-AR"/>
        </w:rPr>
        <w:t xml:space="preserve"> ubicada en la </w:t>
      </w:r>
      <w:r w:rsidR="00E55D7C">
        <w:rPr>
          <w:rFonts w:cs="Microsoft Sans Serif"/>
          <w:color w:val="auto"/>
          <w:lang w:val="es-AR"/>
        </w:rPr>
        <w:t xml:space="preserve">comuna de Mejillones, </w:t>
      </w:r>
      <w:r w:rsidRPr="003C7DE0">
        <w:rPr>
          <w:rFonts w:cs="Microsoft Sans Serif"/>
          <w:color w:val="auto"/>
          <w:lang w:val="es-AR"/>
        </w:rPr>
        <w:t>región de Antofagasta</w:t>
      </w:r>
      <w:r w:rsidR="00E55D7C">
        <w:rPr>
          <w:rFonts w:cs="Microsoft Sans Serif"/>
          <w:color w:val="auto"/>
          <w:lang w:val="es-AR"/>
        </w:rPr>
        <w:t>.</w:t>
      </w:r>
    </w:p>
    <w:p w14:paraId="4B4FB438" w14:textId="1447D573" w:rsidR="00120586" w:rsidRDefault="00AF0302" w:rsidP="005F0146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cs="Microsoft Sans Serif"/>
          <w:color w:val="000000" w:themeColor="text1"/>
          <w:lang w:val="es-AR"/>
        </w:rPr>
      </w:pPr>
      <w:r>
        <w:rPr>
          <w:rFonts w:cs="Microsoft Sans Serif"/>
          <w:color w:val="000000" w:themeColor="text1"/>
          <w:lang w:val="es-AR"/>
        </w:rPr>
        <w:t>Según Procedimiento</w:t>
      </w:r>
      <w:r w:rsidR="00437D4E">
        <w:rPr>
          <w:rFonts w:cs="Microsoft Sans Serif"/>
          <w:color w:val="000000" w:themeColor="text1"/>
          <w:lang w:val="es-AR"/>
        </w:rPr>
        <w:t xml:space="preserve"> homologado</w:t>
      </w:r>
      <w:r>
        <w:rPr>
          <w:rFonts w:cs="Microsoft Sans Serif"/>
          <w:color w:val="000000" w:themeColor="text1"/>
          <w:lang w:val="es-AR"/>
        </w:rPr>
        <w:t xml:space="preserve"> </w:t>
      </w:r>
      <w:r w:rsidR="001E24A9" w:rsidRPr="00334930">
        <w:rPr>
          <w:rFonts w:cs="Microsoft Sans Serif"/>
          <w:b/>
          <w:bCs/>
          <w:color w:val="000000" w:themeColor="text1"/>
          <w:lang w:val="es-AR"/>
        </w:rPr>
        <w:t>PT_MIN5_02A</w:t>
      </w:r>
      <w:r w:rsidRPr="00E55D7C">
        <w:rPr>
          <w:rFonts w:cs="Microsoft Sans Serif"/>
          <w:color w:val="ED0000"/>
          <w:lang w:val="es-AR"/>
        </w:rPr>
        <w:t xml:space="preserve"> </w:t>
      </w:r>
      <w:r w:rsidRPr="00AF0302">
        <w:rPr>
          <w:rFonts w:cs="Microsoft Sans Serif"/>
          <w:color w:val="000000" w:themeColor="text1"/>
          <w:lang w:val="es-AR"/>
        </w:rPr>
        <w:t xml:space="preserve">Control de peso bascula </w:t>
      </w:r>
      <w:r w:rsidR="00725C50">
        <w:rPr>
          <w:rFonts w:cs="Microsoft Sans Serif"/>
          <w:color w:val="000000" w:themeColor="text1"/>
          <w:lang w:val="es-AR"/>
        </w:rPr>
        <w:t>r</w:t>
      </w:r>
      <w:r w:rsidR="00A01C71">
        <w:rPr>
          <w:rFonts w:cs="Microsoft Sans Serif"/>
          <w:color w:val="000000" w:themeColor="text1"/>
          <w:lang w:val="es-AR"/>
        </w:rPr>
        <w:t>evis</w:t>
      </w:r>
      <w:r w:rsidR="00964AE2">
        <w:rPr>
          <w:rFonts w:cs="Microsoft Sans Serif"/>
          <w:color w:val="000000" w:themeColor="text1"/>
          <w:lang w:val="es-AR"/>
        </w:rPr>
        <w:t>ado</w:t>
      </w:r>
      <w:r w:rsidR="00A01C71">
        <w:rPr>
          <w:rFonts w:cs="Microsoft Sans Serif"/>
          <w:color w:val="000000" w:themeColor="text1"/>
          <w:lang w:val="es-AR"/>
        </w:rPr>
        <w:t xml:space="preserve"> y aproba</w:t>
      </w:r>
      <w:r w:rsidR="00E23D17">
        <w:rPr>
          <w:rFonts w:cs="Microsoft Sans Serif"/>
          <w:color w:val="000000" w:themeColor="text1"/>
          <w:lang w:val="es-AR"/>
        </w:rPr>
        <w:t>do</w:t>
      </w:r>
      <w:r w:rsidR="00A01C71">
        <w:rPr>
          <w:rFonts w:cs="Microsoft Sans Serif"/>
          <w:color w:val="000000" w:themeColor="text1"/>
          <w:lang w:val="es-AR"/>
        </w:rPr>
        <w:t xml:space="preserve"> </w:t>
      </w:r>
      <w:r w:rsidR="00964AE2">
        <w:rPr>
          <w:rFonts w:cs="Microsoft Sans Serif"/>
          <w:color w:val="000000" w:themeColor="text1"/>
          <w:lang w:val="es-AR"/>
        </w:rPr>
        <w:t>por las partes e</w:t>
      </w:r>
      <w:r w:rsidR="00E23D17">
        <w:rPr>
          <w:rFonts w:cs="Microsoft Sans Serif"/>
          <w:color w:val="000000" w:themeColor="text1"/>
          <w:lang w:val="es-AR"/>
        </w:rPr>
        <w:t xml:space="preserve">n </w:t>
      </w:r>
      <w:r w:rsidR="006B5092">
        <w:rPr>
          <w:rFonts w:cs="Microsoft Sans Serif"/>
          <w:color w:val="000000" w:themeColor="text1"/>
          <w:lang w:val="es-AR"/>
        </w:rPr>
        <w:t>marzo</w:t>
      </w:r>
      <w:r w:rsidR="00E23D17">
        <w:rPr>
          <w:rFonts w:cs="Microsoft Sans Serif"/>
          <w:color w:val="000000" w:themeColor="text1"/>
          <w:lang w:val="es-AR"/>
        </w:rPr>
        <w:t xml:space="preserve"> de 202</w:t>
      </w:r>
      <w:r w:rsidR="006B5092">
        <w:rPr>
          <w:rFonts w:cs="Microsoft Sans Serif"/>
          <w:color w:val="000000" w:themeColor="text1"/>
          <w:lang w:val="es-AR"/>
        </w:rPr>
        <w:t>3</w:t>
      </w:r>
      <w:r w:rsidR="00E23D17">
        <w:rPr>
          <w:rFonts w:cs="Microsoft Sans Serif"/>
          <w:color w:val="000000" w:themeColor="text1"/>
          <w:lang w:val="es-AR"/>
        </w:rPr>
        <w:t>.</w:t>
      </w:r>
      <w:r w:rsidR="00A01C71">
        <w:rPr>
          <w:rFonts w:cs="Microsoft Sans Serif"/>
          <w:color w:val="000000" w:themeColor="text1"/>
          <w:lang w:val="es-AR"/>
        </w:rPr>
        <w:t xml:space="preserve"> </w:t>
      </w:r>
    </w:p>
    <w:p w14:paraId="390D057C" w14:textId="77777777" w:rsidR="00EA2A6D" w:rsidRDefault="00EA2A6D" w:rsidP="005F0146">
      <w:pPr>
        <w:spacing w:before="240"/>
        <w:rPr>
          <w:rFonts w:cs="Microsoft Sans Serif"/>
          <w:b/>
          <w:color w:val="004CAB"/>
          <w:u w:val="single"/>
          <w:lang w:val="es-AR"/>
        </w:rPr>
      </w:pPr>
      <w:bookmarkStart w:id="0" w:name="_Hlk101353547"/>
    </w:p>
    <w:p w14:paraId="59EE0506" w14:textId="41FA43EF" w:rsidR="00E30215" w:rsidRDefault="00E30215" w:rsidP="005F0146">
      <w:pPr>
        <w:spacing w:before="240"/>
        <w:rPr>
          <w:rFonts w:cs="Microsoft Sans Serif"/>
          <w:b/>
          <w:color w:val="004CAB"/>
          <w:u w:val="single"/>
          <w:lang w:val="es-AR"/>
        </w:rPr>
      </w:pPr>
      <w:r>
        <w:rPr>
          <w:rFonts w:cs="Microsoft Sans Serif"/>
          <w:b/>
          <w:color w:val="004CAB"/>
          <w:u w:val="single"/>
          <w:lang w:val="es-AR"/>
        </w:rPr>
        <w:t xml:space="preserve">Control de </w:t>
      </w:r>
      <w:r w:rsidR="009B0F5A">
        <w:rPr>
          <w:rFonts w:cs="Microsoft Sans Serif"/>
          <w:b/>
          <w:color w:val="004CAB"/>
          <w:u w:val="single"/>
          <w:lang w:val="es-AR"/>
        </w:rPr>
        <w:t>camiones</w:t>
      </w:r>
      <w:r>
        <w:rPr>
          <w:rFonts w:cs="Microsoft Sans Serif"/>
          <w:b/>
          <w:color w:val="004CAB"/>
          <w:u w:val="single"/>
          <w:lang w:val="es-AR"/>
        </w:rPr>
        <w:t xml:space="preserve">   </w:t>
      </w:r>
    </w:p>
    <w:p w14:paraId="132329EC" w14:textId="3E6A8C65" w:rsidR="00E30215" w:rsidRPr="00AD3932" w:rsidRDefault="00E30215" w:rsidP="005F0146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cs="Microsoft Sans Serif"/>
          <w:color w:val="000000" w:themeColor="text1"/>
        </w:rPr>
      </w:pPr>
      <w:r>
        <w:rPr>
          <w:rFonts w:cs="Microsoft Sans Serif"/>
          <w:color w:val="000000" w:themeColor="text1"/>
          <w:lang w:val="es-AR"/>
        </w:rPr>
        <w:t xml:space="preserve">Inspección </w:t>
      </w:r>
      <w:r w:rsidR="009B0F5A">
        <w:rPr>
          <w:rFonts w:cs="Microsoft Sans Serif"/>
          <w:color w:val="000000" w:themeColor="text1"/>
          <w:lang w:val="es-AR"/>
        </w:rPr>
        <w:t xml:space="preserve">de las condiciones </w:t>
      </w:r>
      <w:r w:rsidR="00E55D7C">
        <w:rPr>
          <w:rFonts w:cs="Microsoft Sans Serif"/>
          <w:color w:val="000000" w:themeColor="text1"/>
          <w:lang w:val="es-AR"/>
        </w:rPr>
        <w:t>de recepción de cada c</w:t>
      </w:r>
      <w:r>
        <w:rPr>
          <w:rFonts w:cs="Microsoft Sans Serif"/>
          <w:color w:val="000000" w:themeColor="text1"/>
          <w:lang w:val="es-AR"/>
        </w:rPr>
        <w:t xml:space="preserve">amión. </w:t>
      </w:r>
    </w:p>
    <w:p w14:paraId="2FB4892C" w14:textId="06E7AF3B" w:rsidR="00AD3932" w:rsidRPr="003353F6" w:rsidRDefault="001F410A" w:rsidP="005F0146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cs="Microsoft Sans Serif"/>
          <w:color w:val="000000" w:themeColor="text1"/>
        </w:rPr>
      </w:pPr>
      <w:r>
        <w:rPr>
          <w:rFonts w:cs="Microsoft Sans Serif"/>
          <w:color w:val="000000" w:themeColor="text1"/>
          <w:lang w:val="es-AR"/>
        </w:rPr>
        <w:t xml:space="preserve">Inspección de condiciones de sellado de </w:t>
      </w:r>
      <w:r w:rsidR="00EA2A6D">
        <w:rPr>
          <w:rFonts w:cs="Microsoft Sans Serif"/>
          <w:color w:val="000000" w:themeColor="text1"/>
          <w:lang w:val="es-AR"/>
        </w:rPr>
        <w:t>carg</w:t>
      </w:r>
      <w:r w:rsidR="009B4D77">
        <w:rPr>
          <w:rFonts w:cs="Microsoft Sans Serif"/>
          <w:color w:val="000000" w:themeColor="text1"/>
          <w:lang w:val="es-AR"/>
        </w:rPr>
        <w:t>a a su arribo a sitio.</w:t>
      </w:r>
    </w:p>
    <w:p w14:paraId="58D86EE0" w14:textId="77777777" w:rsidR="00852A00" w:rsidRPr="00C32CF7" w:rsidRDefault="00852A00" w:rsidP="00AD3932">
      <w:pPr>
        <w:pStyle w:val="Prrafodelista"/>
        <w:widowControl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cs="Microsoft Sans Serif"/>
          <w:color w:val="000000" w:themeColor="text1"/>
        </w:rPr>
      </w:pPr>
    </w:p>
    <w:bookmarkEnd w:id="0"/>
    <w:p w14:paraId="470C0845" w14:textId="77777777" w:rsidR="00E30215" w:rsidRPr="003C7DE0" w:rsidRDefault="00E30215" w:rsidP="005F0146">
      <w:pPr>
        <w:pStyle w:val="Prrafodelista"/>
        <w:spacing w:before="240"/>
        <w:jc w:val="both"/>
        <w:rPr>
          <w:rFonts w:cs="Microsoft Sans Serif"/>
          <w:color w:val="000000" w:themeColor="text1"/>
        </w:rPr>
      </w:pPr>
    </w:p>
    <w:p w14:paraId="646EDB50" w14:textId="717B0514" w:rsidR="00217EA8" w:rsidRPr="006F306D" w:rsidRDefault="00EA6EC6" w:rsidP="005F0146">
      <w:pPr>
        <w:spacing w:before="240"/>
        <w:rPr>
          <w:rFonts w:cs="Microsoft Sans Serif"/>
          <w:b/>
          <w:color w:val="004CAB"/>
          <w:u w:val="single"/>
          <w:lang w:val="es-AR"/>
        </w:rPr>
      </w:pPr>
      <w:bookmarkStart w:id="1" w:name="_Hlk178690565"/>
      <w:r>
        <w:rPr>
          <w:rFonts w:cs="Microsoft Sans Serif"/>
          <w:b/>
          <w:color w:val="004CAB"/>
          <w:u w:val="single"/>
          <w:lang w:val="es-AR"/>
        </w:rPr>
        <w:t>Control de sellos</w:t>
      </w:r>
    </w:p>
    <w:bookmarkEnd w:id="1"/>
    <w:p w14:paraId="403B40D5" w14:textId="0D1F3327" w:rsidR="00217EA8" w:rsidRPr="006F306D" w:rsidRDefault="00217EA8" w:rsidP="005F01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contextualSpacing/>
        <w:jc w:val="both"/>
        <w:textAlignment w:val="baseline"/>
        <w:rPr>
          <w:rFonts w:cs="Microsoft Sans Serif"/>
          <w:color w:val="000000" w:themeColor="text1"/>
        </w:rPr>
      </w:pPr>
      <w:r w:rsidRPr="006F306D">
        <w:rPr>
          <w:rFonts w:cs="Microsoft Sans Serif"/>
          <w:color w:val="000000" w:themeColor="text1"/>
          <w:lang w:val="es-AR"/>
        </w:rPr>
        <w:t xml:space="preserve">Inspección </w:t>
      </w:r>
      <w:r w:rsidR="00E57371" w:rsidRPr="006F306D">
        <w:rPr>
          <w:rFonts w:cs="Microsoft Sans Serif"/>
          <w:color w:val="000000" w:themeColor="text1"/>
          <w:lang w:val="es-AR"/>
        </w:rPr>
        <w:t>de</w:t>
      </w:r>
      <w:r w:rsidR="00E9204C" w:rsidRPr="006F306D">
        <w:rPr>
          <w:rFonts w:cs="Microsoft Sans Serif"/>
          <w:color w:val="000000" w:themeColor="text1"/>
          <w:lang w:val="es-AR"/>
        </w:rPr>
        <w:t xml:space="preserve"> las condiciones de carga </w:t>
      </w:r>
      <w:r w:rsidR="00E57371" w:rsidRPr="006F306D">
        <w:rPr>
          <w:rFonts w:cs="Microsoft Sans Serif"/>
          <w:color w:val="000000" w:themeColor="text1"/>
          <w:lang w:val="es-AR"/>
        </w:rPr>
        <w:t xml:space="preserve">y de </w:t>
      </w:r>
      <w:r w:rsidR="00856768" w:rsidRPr="006F306D">
        <w:rPr>
          <w:rFonts w:cs="Microsoft Sans Serif"/>
          <w:color w:val="000000" w:themeColor="text1"/>
          <w:lang w:val="es-AR"/>
        </w:rPr>
        <w:t>sellos.</w:t>
      </w:r>
      <w:r w:rsidR="00C9096B" w:rsidRPr="006F306D">
        <w:rPr>
          <w:rFonts w:cs="Microsoft Sans Serif"/>
          <w:color w:val="000000" w:themeColor="text1"/>
          <w:lang w:val="es-AR"/>
        </w:rPr>
        <w:t xml:space="preserve"> </w:t>
      </w:r>
    </w:p>
    <w:p w14:paraId="4E706069" w14:textId="77777777" w:rsidR="00EA2A6D" w:rsidRPr="006F306D" w:rsidRDefault="00EA2A6D" w:rsidP="00EA2A6D">
      <w:pPr>
        <w:widowControl w:val="0"/>
        <w:autoSpaceDE w:val="0"/>
        <w:autoSpaceDN w:val="0"/>
        <w:adjustRightInd w:val="0"/>
        <w:spacing w:before="240" w:after="0" w:line="240" w:lineRule="auto"/>
        <w:ind w:left="720"/>
        <w:contextualSpacing/>
        <w:jc w:val="both"/>
        <w:textAlignment w:val="baseline"/>
        <w:rPr>
          <w:rFonts w:cs="Microsoft Sans Serif"/>
          <w:color w:val="000000" w:themeColor="text1"/>
        </w:rPr>
      </w:pPr>
    </w:p>
    <w:p w14:paraId="759FA734" w14:textId="77777777" w:rsidR="00852A00" w:rsidRPr="00856768" w:rsidRDefault="00852A00" w:rsidP="00856768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  <w:highlight w:val="yellow"/>
        </w:rPr>
      </w:pPr>
    </w:p>
    <w:p w14:paraId="0E9C320F" w14:textId="77777777" w:rsidR="00C21D4C" w:rsidRDefault="00C21D4C" w:rsidP="00E30215">
      <w:pPr>
        <w:pStyle w:val="Prrafodelista"/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  <w:highlight w:val="yellow"/>
        </w:rPr>
      </w:pPr>
    </w:p>
    <w:p w14:paraId="7F7A76C7" w14:textId="77777777" w:rsidR="00C41772" w:rsidRDefault="00C41772" w:rsidP="00D858BA">
      <w:pPr>
        <w:rPr>
          <w:rFonts w:cs="Microsoft Sans Serif"/>
          <w:b/>
          <w:color w:val="004CAB"/>
          <w:u w:val="single"/>
          <w:lang w:val="es-AR"/>
        </w:rPr>
      </w:pPr>
    </w:p>
    <w:p w14:paraId="5C89A7A1" w14:textId="77777777" w:rsidR="00C41772" w:rsidRDefault="00C41772" w:rsidP="00D858BA">
      <w:pPr>
        <w:rPr>
          <w:rFonts w:cs="Microsoft Sans Serif"/>
          <w:b/>
          <w:color w:val="004CAB"/>
          <w:u w:val="single"/>
          <w:lang w:val="es-AR"/>
        </w:rPr>
      </w:pPr>
    </w:p>
    <w:p w14:paraId="01A2851D" w14:textId="182B9F44" w:rsidR="00D858BA" w:rsidRPr="003C7DE0" w:rsidRDefault="00D858BA" w:rsidP="00D858BA">
      <w:pPr>
        <w:rPr>
          <w:rFonts w:cs="Microsoft Sans Serif"/>
          <w:b/>
          <w:color w:val="004CAB"/>
          <w:u w:val="single"/>
          <w:lang w:val="es-AR"/>
        </w:rPr>
      </w:pPr>
      <w:r>
        <w:rPr>
          <w:rFonts w:cs="Microsoft Sans Serif"/>
          <w:b/>
          <w:color w:val="004CAB"/>
          <w:u w:val="single"/>
          <w:lang w:val="es-AR"/>
        </w:rPr>
        <w:lastRenderedPageBreak/>
        <w:t xml:space="preserve">Pesaje </w:t>
      </w:r>
    </w:p>
    <w:p w14:paraId="49544ACF" w14:textId="243F211B" w:rsidR="00D858BA" w:rsidRDefault="00051F36" w:rsidP="00C12BC3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  <w:r w:rsidRPr="00501A6F">
        <w:rPr>
          <w:rFonts w:cs="Microsoft Sans Serif"/>
          <w:color w:val="000000" w:themeColor="text1"/>
        </w:rPr>
        <w:t>E</w:t>
      </w:r>
      <w:r w:rsidR="00D858BA" w:rsidRPr="00501A6F">
        <w:rPr>
          <w:rFonts w:cs="Microsoft Sans Serif"/>
          <w:color w:val="000000" w:themeColor="text1"/>
        </w:rPr>
        <w:t xml:space="preserve">l pesaje bruto y tara </w:t>
      </w:r>
      <w:r w:rsidRPr="00501A6F">
        <w:rPr>
          <w:rFonts w:cs="Microsoft Sans Serif"/>
          <w:color w:val="000000" w:themeColor="text1"/>
        </w:rPr>
        <w:t xml:space="preserve">de cada camión </w:t>
      </w:r>
      <w:r w:rsidR="00D858BA" w:rsidRPr="00501A6F">
        <w:rPr>
          <w:rFonts w:cs="Microsoft Sans Serif"/>
          <w:color w:val="000000" w:themeColor="text1"/>
        </w:rPr>
        <w:t xml:space="preserve">se realizó en la siguiente bascula:  </w:t>
      </w:r>
    </w:p>
    <w:p w14:paraId="414AE86C" w14:textId="77777777" w:rsidR="00C21D4C" w:rsidRDefault="00C21D4C" w:rsidP="00C12BC3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p w14:paraId="65FB31C3" w14:textId="77777777" w:rsidR="0058670C" w:rsidRDefault="0058670C" w:rsidP="00C12BC3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p w14:paraId="4BF9BCE3" w14:textId="06EED801" w:rsidR="00580878" w:rsidRPr="00FB6621" w:rsidRDefault="00580878" w:rsidP="00580878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  <w:bookmarkStart w:id="2" w:name="_Hlk173247526"/>
      <w:r w:rsidRPr="00FB6621">
        <w:rPr>
          <w:rFonts w:cs="Microsoft Sans Serif"/>
          <w:b/>
          <w:bCs/>
          <w:color w:val="000000" w:themeColor="text1"/>
          <w:u w:val="single"/>
        </w:rPr>
        <w:t xml:space="preserve">Romana </w:t>
      </w:r>
      <w:r w:rsidR="006F306D">
        <w:rPr>
          <w:rFonts w:cs="Microsoft Sans Serif"/>
          <w:b/>
          <w:bCs/>
          <w:color w:val="000000" w:themeColor="text1"/>
          <w:u w:val="single"/>
        </w:rPr>
        <w:t>acceso 1</w:t>
      </w:r>
      <w:r>
        <w:rPr>
          <w:rFonts w:cs="Microsoft Sans Serif"/>
          <w:b/>
          <w:bCs/>
          <w:color w:val="000000" w:themeColor="text1"/>
          <w:u w:val="single"/>
        </w:rPr>
        <w:t xml:space="preserve"> </w:t>
      </w:r>
      <w:r w:rsidR="00C41772">
        <w:rPr>
          <w:rFonts w:cs="Microsoft Sans Serif"/>
          <w:b/>
          <w:bCs/>
          <w:color w:val="000000" w:themeColor="text1"/>
          <w:u w:val="single"/>
        </w:rPr>
        <w:t>TGN</w:t>
      </w:r>
    </w:p>
    <w:p w14:paraId="46D022BC" w14:textId="77777777" w:rsidR="00580878" w:rsidRPr="00501A6F" w:rsidRDefault="00580878" w:rsidP="00580878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819"/>
      </w:tblGrid>
      <w:tr w:rsidR="002A4436" w:rsidRPr="002A4436" w14:paraId="12795AA6" w14:textId="77777777" w:rsidTr="002E632E">
        <w:trPr>
          <w:trHeight w:hRule="exact" w:val="340"/>
        </w:trPr>
        <w:tc>
          <w:tcPr>
            <w:tcW w:w="3828" w:type="dxa"/>
          </w:tcPr>
          <w:p w14:paraId="39D17112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Marca y Modelo </w:t>
            </w:r>
          </w:p>
        </w:tc>
        <w:tc>
          <w:tcPr>
            <w:tcW w:w="4819" w:type="dxa"/>
          </w:tcPr>
          <w:p w14:paraId="32EB9329" w14:textId="3A882DE9" w:rsidR="00580878" w:rsidRPr="002A4436" w:rsidRDefault="002A4436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Quantum</w:t>
            </w:r>
            <w:r w:rsidR="00580878" w:rsidRPr="002A4436">
              <w:rPr>
                <w:color w:val="000000" w:themeColor="text1"/>
              </w:rPr>
              <w:t xml:space="preserve">– </w:t>
            </w:r>
            <w:r w:rsidR="00DF5F25">
              <w:rPr>
                <w:color w:val="000000" w:themeColor="text1"/>
              </w:rPr>
              <w:t>QT-685</w:t>
            </w:r>
          </w:p>
        </w:tc>
      </w:tr>
      <w:tr w:rsidR="002A4436" w:rsidRPr="002A4436" w14:paraId="4BDCBA43" w14:textId="77777777" w:rsidTr="002E632E">
        <w:trPr>
          <w:trHeight w:hRule="exact" w:val="340"/>
        </w:trPr>
        <w:tc>
          <w:tcPr>
            <w:tcW w:w="3828" w:type="dxa"/>
          </w:tcPr>
          <w:p w14:paraId="5497421C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Numero interno</w:t>
            </w:r>
          </w:p>
        </w:tc>
        <w:tc>
          <w:tcPr>
            <w:tcW w:w="4819" w:type="dxa"/>
          </w:tcPr>
          <w:p w14:paraId="49D001AA" w14:textId="32225922" w:rsidR="00580878" w:rsidRPr="002A4436" w:rsidRDefault="0004720F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TGN Acceso 1</w:t>
            </w:r>
          </w:p>
        </w:tc>
      </w:tr>
      <w:tr w:rsidR="002A4436" w:rsidRPr="002A4436" w14:paraId="1F03A0E6" w14:textId="77777777" w:rsidTr="002E632E">
        <w:trPr>
          <w:trHeight w:hRule="exact" w:val="340"/>
        </w:trPr>
        <w:tc>
          <w:tcPr>
            <w:tcW w:w="3828" w:type="dxa"/>
          </w:tcPr>
          <w:p w14:paraId="6DE27E91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Clase (OIML)</w:t>
            </w:r>
          </w:p>
        </w:tc>
        <w:tc>
          <w:tcPr>
            <w:tcW w:w="4819" w:type="dxa"/>
          </w:tcPr>
          <w:p w14:paraId="251E85E6" w14:textId="0916109F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 III</w:t>
            </w:r>
            <w:r w:rsidR="007318AC">
              <w:rPr>
                <w:color w:val="000000" w:themeColor="text1"/>
              </w:rPr>
              <w:t>I</w:t>
            </w:r>
            <w:r w:rsidR="0004720F">
              <w:rPr>
                <w:color w:val="000000" w:themeColor="text1"/>
              </w:rPr>
              <w:t xml:space="preserve"> R76-1</w:t>
            </w:r>
          </w:p>
        </w:tc>
      </w:tr>
      <w:tr w:rsidR="002A4436" w:rsidRPr="002A4436" w14:paraId="1B670B85" w14:textId="77777777" w:rsidTr="002E632E">
        <w:trPr>
          <w:trHeight w:hRule="exact" w:val="340"/>
        </w:trPr>
        <w:tc>
          <w:tcPr>
            <w:tcW w:w="3828" w:type="dxa"/>
          </w:tcPr>
          <w:p w14:paraId="694050F3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Capacidad máx.  </w:t>
            </w:r>
          </w:p>
        </w:tc>
        <w:tc>
          <w:tcPr>
            <w:tcW w:w="4819" w:type="dxa"/>
          </w:tcPr>
          <w:p w14:paraId="636E595C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60000 kg</w:t>
            </w:r>
          </w:p>
        </w:tc>
      </w:tr>
      <w:tr w:rsidR="002A4436" w:rsidRPr="002A4436" w14:paraId="63F9F105" w14:textId="77777777" w:rsidTr="002E632E">
        <w:trPr>
          <w:trHeight w:hRule="exact" w:val="340"/>
        </w:trPr>
        <w:tc>
          <w:tcPr>
            <w:tcW w:w="3828" w:type="dxa"/>
          </w:tcPr>
          <w:p w14:paraId="5B31B2C6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Graduación mínima </w:t>
            </w:r>
          </w:p>
        </w:tc>
        <w:tc>
          <w:tcPr>
            <w:tcW w:w="4819" w:type="dxa"/>
          </w:tcPr>
          <w:p w14:paraId="1CA43E62" w14:textId="565B1178" w:rsidR="00580878" w:rsidRPr="002A4436" w:rsidRDefault="007318AC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580878" w:rsidRPr="002A4436">
              <w:rPr>
                <w:color w:val="000000" w:themeColor="text1"/>
              </w:rPr>
              <w:t>0 kg</w:t>
            </w:r>
          </w:p>
        </w:tc>
      </w:tr>
      <w:tr w:rsidR="002A4436" w:rsidRPr="002A4436" w14:paraId="713B9E7B" w14:textId="77777777" w:rsidTr="002E632E">
        <w:trPr>
          <w:trHeight w:hRule="exact" w:val="340"/>
        </w:trPr>
        <w:tc>
          <w:tcPr>
            <w:tcW w:w="3828" w:type="dxa"/>
          </w:tcPr>
          <w:p w14:paraId="06A0283C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Certificado de calibración </w:t>
            </w:r>
            <w:proofErr w:type="spellStart"/>
            <w:r w:rsidRPr="002A4436">
              <w:rPr>
                <w:color w:val="000000" w:themeColor="text1"/>
              </w:rPr>
              <w:t>N°</w:t>
            </w:r>
            <w:proofErr w:type="spellEnd"/>
            <w:r w:rsidRPr="002A4436">
              <w:rPr>
                <w:color w:val="000000" w:themeColor="text1"/>
              </w:rPr>
              <w:t xml:space="preserve">/Fecha  </w:t>
            </w:r>
          </w:p>
        </w:tc>
        <w:tc>
          <w:tcPr>
            <w:tcW w:w="4819" w:type="dxa"/>
          </w:tcPr>
          <w:p w14:paraId="493429FD" w14:textId="68D128FD" w:rsidR="00580878" w:rsidRPr="002A4436" w:rsidRDefault="0091066A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91066A">
              <w:rPr>
                <w:rFonts w:cs="Microsoft Sans Serif"/>
                <w:color w:val="000000" w:themeColor="text1"/>
              </w:rPr>
              <w:t>MQ-38048-2025</w:t>
            </w:r>
          </w:p>
        </w:tc>
      </w:tr>
      <w:tr w:rsidR="002A4436" w:rsidRPr="002A4436" w14:paraId="7A997B70" w14:textId="77777777" w:rsidTr="002E632E">
        <w:trPr>
          <w:trHeight w:hRule="exact" w:val="340"/>
        </w:trPr>
        <w:tc>
          <w:tcPr>
            <w:tcW w:w="3828" w:type="dxa"/>
          </w:tcPr>
          <w:p w14:paraId="173BD124" w14:textId="77777777" w:rsidR="00580878" w:rsidRPr="002A4436" w:rsidRDefault="00580878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Fecha próxima calibración </w:t>
            </w:r>
          </w:p>
        </w:tc>
        <w:tc>
          <w:tcPr>
            <w:tcW w:w="4819" w:type="dxa"/>
          </w:tcPr>
          <w:p w14:paraId="6CD320AD" w14:textId="6CF1D2D4" w:rsidR="00580878" w:rsidRPr="002A4436" w:rsidRDefault="000E1D3F" w:rsidP="002E632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580878" w:rsidRPr="002A4436">
              <w:rPr>
                <w:color w:val="000000" w:themeColor="text1"/>
              </w:rPr>
              <w:t xml:space="preserve">8 de </w:t>
            </w:r>
            <w:r w:rsidR="0091066A">
              <w:rPr>
                <w:color w:val="000000" w:themeColor="text1"/>
              </w:rPr>
              <w:t>septiembre</w:t>
            </w:r>
            <w:r w:rsidR="00580878" w:rsidRPr="002A4436">
              <w:rPr>
                <w:color w:val="000000" w:themeColor="text1"/>
              </w:rPr>
              <w:t xml:space="preserve"> de 202</w:t>
            </w:r>
            <w:r w:rsidR="0091066A">
              <w:rPr>
                <w:color w:val="000000" w:themeColor="text1"/>
              </w:rPr>
              <w:t>5</w:t>
            </w:r>
          </w:p>
        </w:tc>
      </w:tr>
      <w:bookmarkEnd w:id="2"/>
    </w:tbl>
    <w:p w14:paraId="55EBCC9B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0385D813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5CC9E893" w14:textId="14BF12A1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  <w:r w:rsidRPr="002A4436">
        <w:rPr>
          <w:rFonts w:cs="Microsoft Sans Serif"/>
          <w:b/>
          <w:bCs/>
          <w:color w:val="000000" w:themeColor="text1"/>
          <w:u w:val="single"/>
        </w:rPr>
        <w:t>Romana acceso 2 TGN</w:t>
      </w:r>
    </w:p>
    <w:p w14:paraId="48EC4411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819"/>
      </w:tblGrid>
      <w:tr w:rsidR="007318AC" w:rsidRPr="002A4436" w14:paraId="45D4A267" w14:textId="77777777" w:rsidTr="00FA1CC9">
        <w:trPr>
          <w:trHeight w:hRule="exact" w:val="340"/>
        </w:trPr>
        <w:tc>
          <w:tcPr>
            <w:tcW w:w="3828" w:type="dxa"/>
          </w:tcPr>
          <w:p w14:paraId="2AFC12E6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Marca y Modelo </w:t>
            </w:r>
          </w:p>
        </w:tc>
        <w:tc>
          <w:tcPr>
            <w:tcW w:w="4819" w:type="dxa"/>
          </w:tcPr>
          <w:p w14:paraId="236DC96A" w14:textId="4185EE2B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Quantum– </w:t>
            </w:r>
            <w:r>
              <w:rPr>
                <w:color w:val="000000" w:themeColor="text1"/>
              </w:rPr>
              <w:t>QT-685</w:t>
            </w:r>
          </w:p>
        </w:tc>
      </w:tr>
      <w:tr w:rsidR="007318AC" w:rsidRPr="002A4436" w14:paraId="20A02699" w14:textId="77777777" w:rsidTr="00FA1CC9">
        <w:trPr>
          <w:trHeight w:hRule="exact" w:val="340"/>
        </w:trPr>
        <w:tc>
          <w:tcPr>
            <w:tcW w:w="3828" w:type="dxa"/>
          </w:tcPr>
          <w:p w14:paraId="09671A6B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Numero interno</w:t>
            </w:r>
          </w:p>
        </w:tc>
        <w:tc>
          <w:tcPr>
            <w:tcW w:w="4819" w:type="dxa"/>
          </w:tcPr>
          <w:p w14:paraId="536D3BE8" w14:textId="4A2B8378" w:rsidR="007318AC" w:rsidRPr="002A4436" w:rsidRDefault="0004720F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TGN Acceso 2</w:t>
            </w:r>
          </w:p>
        </w:tc>
      </w:tr>
      <w:tr w:rsidR="007318AC" w:rsidRPr="002A4436" w14:paraId="29753A26" w14:textId="77777777" w:rsidTr="00FA1CC9">
        <w:trPr>
          <w:trHeight w:hRule="exact" w:val="340"/>
        </w:trPr>
        <w:tc>
          <w:tcPr>
            <w:tcW w:w="3828" w:type="dxa"/>
          </w:tcPr>
          <w:p w14:paraId="3AF583F7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Clase (OIML)</w:t>
            </w:r>
          </w:p>
        </w:tc>
        <w:tc>
          <w:tcPr>
            <w:tcW w:w="4819" w:type="dxa"/>
          </w:tcPr>
          <w:p w14:paraId="77D46009" w14:textId="29635890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 III</w:t>
            </w:r>
            <w:r>
              <w:rPr>
                <w:color w:val="000000" w:themeColor="text1"/>
              </w:rPr>
              <w:t>I</w:t>
            </w:r>
            <w:r w:rsidR="0004720F">
              <w:rPr>
                <w:color w:val="000000" w:themeColor="text1"/>
              </w:rPr>
              <w:t xml:space="preserve"> R76-1</w:t>
            </w:r>
          </w:p>
        </w:tc>
      </w:tr>
      <w:tr w:rsidR="007318AC" w:rsidRPr="002A4436" w14:paraId="62C7B4C9" w14:textId="77777777" w:rsidTr="00FA1CC9">
        <w:trPr>
          <w:trHeight w:hRule="exact" w:val="340"/>
        </w:trPr>
        <w:tc>
          <w:tcPr>
            <w:tcW w:w="3828" w:type="dxa"/>
          </w:tcPr>
          <w:p w14:paraId="11448778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Capacidad máx.  </w:t>
            </w:r>
          </w:p>
        </w:tc>
        <w:tc>
          <w:tcPr>
            <w:tcW w:w="4819" w:type="dxa"/>
          </w:tcPr>
          <w:p w14:paraId="0D0DBAE6" w14:textId="12DE85AA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60000 kg</w:t>
            </w:r>
          </w:p>
        </w:tc>
      </w:tr>
      <w:tr w:rsidR="007318AC" w:rsidRPr="002A4436" w14:paraId="128FB675" w14:textId="77777777" w:rsidTr="00FA1CC9">
        <w:trPr>
          <w:trHeight w:hRule="exact" w:val="340"/>
        </w:trPr>
        <w:tc>
          <w:tcPr>
            <w:tcW w:w="3828" w:type="dxa"/>
          </w:tcPr>
          <w:p w14:paraId="226F7BCE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Graduación mínima </w:t>
            </w:r>
          </w:p>
        </w:tc>
        <w:tc>
          <w:tcPr>
            <w:tcW w:w="4819" w:type="dxa"/>
          </w:tcPr>
          <w:p w14:paraId="29ED602F" w14:textId="79D98F50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2A4436">
              <w:rPr>
                <w:color w:val="000000" w:themeColor="text1"/>
              </w:rPr>
              <w:t>0 kg</w:t>
            </w:r>
          </w:p>
        </w:tc>
      </w:tr>
      <w:tr w:rsidR="007318AC" w:rsidRPr="002A4436" w14:paraId="4D286D09" w14:textId="77777777" w:rsidTr="00FA1CC9">
        <w:trPr>
          <w:trHeight w:hRule="exact" w:val="340"/>
        </w:trPr>
        <w:tc>
          <w:tcPr>
            <w:tcW w:w="3828" w:type="dxa"/>
          </w:tcPr>
          <w:p w14:paraId="2E574FA4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Certificado de calibración </w:t>
            </w:r>
            <w:proofErr w:type="spellStart"/>
            <w:r w:rsidRPr="002A4436">
              <w:rPr>
                <w:color w:val="000000" w:themeColor="text1"/>
              </w:rPr>
              <w:t>N°</w:t>
            </w:r>
            <w:proofErr w:type="spellEnd"/>
            <w:r w:rsidRPr="002A4436">
              <w:rPr>
                <w:color w:val="000000" w:themeColor="text1"/>
              </w:rPr>
              <w:t xml:space="preserve">/Fecha  </w:t>
            </w:r>
          </w:p>
        </w:tc>
        <w:tc>
          <w:tcPr>
            <w:tcW w:w="4819" w:type="dxa"/>
          </w:tcPr>
          <w:p w14:paraId="669715B3" w14:textId="674568D2" w:rsidR="007318AC" w:rsidRPr="002A4436" w:rsidRDefault="0091066A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91066A">
              <w:rPr>
                <w:rFonts w:cs="Microsoft Sans Serif"/>
                <w:color w:val="000000" w:themeColor="text1"/>
              </w:rPr>
              <w:t>MQ-3804</w:t>
            </w:r>
            <w:r>
              <w:rPr>
                <w:rFonts w:cs="Microsoft Sans Serif"/>
                <w:color w:val="000000" w:themeColor="text1"/>
              </w:rPr>
              <w:t>9</w:t>
            </w:r>
            <w:r w:rsidRPr="0091066A">
              <w:rPr>
                <w:rFonts w:cs="Microsoft Sans Serif"/>
                <w:color w:val="000000" w:themeColor="text1"/>
              </w:rPr>
              <w:t>-2025</w:t>
            </w:r>
            <w:r w:rsidR="007318AC" w:rsidRPr="002A4436">
              <w:rPr>
                <w:color w:val="000000" w:themeColor="text1"/>
              </w:rPr>
              <w:t xml:space="preserve"> </w:t>
            </w:r>
          </w:p>
        </w:tc>
      </w:tr>
      <w:tr w:rsidR="007318AC" w:rsidRPr="002A4436" w14:paraId="46C88549" w14:textId="77777777" w:rsidTr="00FA1CC9">
        <w:trPr>
          <w:trHeight w:hRule="exact" w:val="340"/>
        </w:trPr>
        <w:tc>
          <w:tcPr>
            <w:tcW w:w="3828" w:type="dxa"/>
          </w:tcPr>
          <w:p w14:paraId="22EBD986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Fecha próxima calibración </w:t>
            </w:r>
          </w:p>
        </w:tc>
        <w:tc>
          <w:tcPr>
            <w:tcW w:w="4819" w:type="dxa"/>
          </w:tcPr>
          <w:p w14:paraId="4D04A8B2" w14:textId="5FBDE63E" w:rsidR="007318AC" w:rsidRPr="002A4436" w:rsidRDefault="000E1D3F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1066A" w:rsidRPr="002A4436">
              <w:rPr>
                <w:color w:val="000000" w:themeColor="text1"/>
              </w:rPr>
              <w:t xml:space="preserve">8 de </w:t>
            </w:r>
            <w:r w:rsidR="0091066A">
              <w:rPr>
                <w:color w:val="000000" w:themeColor="text1"/>
              </w:rPr>
              <w:t>septiembre</w:t>
            </w:r>
            <w:r w:rsidR="0091066A" w:rsidRPr="002A4436">
              <w:rPr>
                <w:color w:val="000000" w:themeColor="text1"/>
              </w:rPr>
              <w:t xml:space="preserve"> de 202</w:t>
            </w:r>
            <w:r w:rsidR="0091066A">
              <w:rPr>
                <w:color w:val="000000" w:themeColor="text1"/>
              </w:rPr>
              <w:t>5</w:t>
            </w:r>
          </w:p>
        </w:tc>
      </w:tr>
    </w:tbl>
    <w:p w14:paraId="2E70A4E4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78BC2A11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013A78F1" w14:textId="646A4019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  <w:r w:rsidRPr="002A4436">
        <w:rPr>
          <w:rFonts w:cs="Microsoft Sans Serif"/>
          <w:b/>
          <w:bCs/>
          <w:color w:val="000000" w:themeColor="text1"/>
          <w:u w:val="single"/>
        </w:rPr>
        <w:t xml:space="preserve">Romana </w:t>
      </w:r>
      <w:r w:rsidR="00E10F8D">
        <w:rPr>
          <w:rFonts w:cs="Microsoft Sans Serif"/>
          <w:b/>
          <w:bCs/>
          <w:color w:val="000000" w:themeColor="text1"/>
          <w:u w:val="single"/>
        </w:rPr>
        <w:t>Salida</w:t>
      </w:r>
      <w:r w:rsidRPr="002A4436">
        <w:rPr>
          <w:rFonts w:cs="Microsoft Sans Serif"/>
          <w:b/>
          <w:bCs/>
          <w:color w:val="000000" w:themeColor="text1"/>
          <w:u w:val="single"/>
        </w:rPr>
        <w:t xml:space="preserve"> 3 TGN</w:t>
      </w:r>
    </w:p>
    <w:p w14:paraId="3B3E6FD8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819"/>
      </w:tblGrid>
      <w:tr w:rsidR="007318AC" w:rsidRPr="002A4436" w14:paraId="53100F67" w14:textId="77777777" w:rsidTr="00FA1CC9">
        <w:trPr>
          <w:trHeight w:hRule="exact" w:val="340"/>
        </w:trPr>
        <w:tc>
          <w:tcPr>
            <w:tcW w:w="3828" w:type="dxa"/>
          </w:tcPr>
          <w:p w14:paraId="65559772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Marca y Modelo </w:t>
            </w:r>
          </w:p>
        </w:tc>
        <w:tc>
          <w:tcPr>
            <w:tcW w:w="4819" w:type="dxa"/>
          </w:tcPr>
          <w:p w14:paraId="1F9FDDE3" w14:textId="5B22A54C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Quantum– </w:t>
            </w:r>
            <w:r>
              <w:rPr>
                <w:color w:val="000000" w:themeColor="text1"/>
              </w:rPr>
              <w:t>QT-685</w:t>
            </w:r>
          </w:p>
        </w:tc>
      </w:tr>
      <w:tr w:rsidR="007318AC" w:rsidRPr="002A4436" w14:paraId="0564FF72" w14:textId="77777777" w:rsidTr="00FA1CC9">
        <w:trPr>
          <w:trHeight w:hRule="exact" w:val="340"/>
        </w:trPr>
        <w:tc>
          <w:tcPr>
            <w:tcW w:w="3828" w:type="dxa"/>
          </w:tcPr>
          <w:p w14:paraId="2A2BB644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Numero interno</w:t>
            </w:r>
          </w:p>
        </w:tc>
        <w:tc>
          <w:tcPr>
            <w:tcW w:w="4819" w:type="dxa"/>
          </w:tcPr>
          <w:p w14:paraId="69FC0BFE" w14:textId="6B3A659E" w:rsidR="007318AC" w:rsidRPr="002A4436" w:rsidRDefault="0004720F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TGN Salida 3</w:t>
            </w:r>
          </w:p>
        </w:tc>
      </w:tr>
      <w:tr w:rsidR="007318AC" w:rsidRPr="002A4436" w14:paraId="1D00CD98" w14:textId="77777777" w:rsidTr="00FA1CC9">
        <w:trPr>
          <w:trHeight w:hRule="exact" w:val="340"/>
        </w:trPr>
        <w:tc>
          <w:tcPr>
            <w:tcW w:w="3828" w:type="dxa"/>
          </w:tcPr>
          <w:p w14:paraId="0EA868AC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Clase (OIML)</w:t>
            </w:r>
          </w:p>
        </w:tc>
        <w:tc>
          <w:tcPr>
            <w:tcW w:w="4819" w:type="dxa"/>
          </w:tcPr>
          <w:p w14:paraId="6DC4410F" w14:textId="4878F762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 III</w:t>
            </w:r>
            <w:r>
              <w:rPr>
                <w:color w:val="000000" w:themeColor="text1"/>
              </w:rPr>
              <w:t>I</w:t>
            </w:r>
            <w:r w:rsidR="0004720F">
              <w:rPr>
                <w:color w:val="000000" w:themeColor="text1"/>
              </w:rPr>
              <w:t xml:space="preserve"> R76-1</w:t>
            </w:r>
          </w:p>
        </w:tc>
      </w:tr>
      <w:tr w:rsidR="007318AC" w:rsidRPr="002A4436" w14:paraId="0ADADDE4" w14:textId="77777777" w:rsidTr="00FA1CC9">
        <w:trPr>
          <w:trHeight w:hRule="exact" w:val="340"/>
        </w:trPr>
        <w:tc>
          <w:tcPr>
            <w:tcW w:w="3828" w:type="dxa"/>
          </w:tcPr>
          <w:p w14:paraId="42DBFE7C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Capacidad máx.  </w:t>
            </w:r>
          </w:p>
        </w:tc>
        <w:tc>
          <w:tcPr>
            <w:tcW w:w="4819" w:type="dxa"/>
          </w:tcPr>
          <w:p w14:paraId="0CBEB2B7" w14:textId="5763352B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60000 kg</w:t>
            </w:r>
          </w:p>
        </w:tc>
      </w:tr>
      <w:tr w:rsidR="007318AC" w:rsidRPr="002A4436" w14:paraId="5874EB52" w14:textId="77777777" w:rsidTr="00FA1CC9">
        <w:trPr>
          <w:trHeight w:hRule="exact" w:val="340"/>
        </w:trPr>
        <w:tc>
          <w:tcPr>
            <w:tcW w:w="3828" w:type="dxa"/>
          </w:tcPr>
          <w:p w14:paraId="097F2B47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Graduación mínima </w:t>
            </w:r>
          </w:p>
        </w:tc>
        <w:tc>
          <w:tcPr>
            <w:tcW w:w="4819" w:type="dxa"/>
          </w:tcPr>
          <w:p w14:paraId="6EAC0627" w14:textId="37397AA8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2A4436">
              <w:rPr>
                <w:color w:val="000000" w:themeColor="text1"/>
              </w:rPr>
              <w:t>0 kg</w:t>
            </w:r>
          </w:p>
        </w:tc>
      </w:tr>
      <w:tr w:rsidR="007318AC" w:rsidRPr="002A4436" w14:paraId="67AD4E09" w14:textId="77777777" w:rsidTr="00FA1CC9">
        <w:trPr>
          <w:trHeight w:hRule="exact" w:val="340"/>
        </w:trPr>
        <w:tc>
          <w:tcPr>
            <w:tcW w:w="3828" w:type="dxa"/>
          </w:tcPr>
          <w:p w14:paraId="18748B06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Certificado de calibración </w:t>
            </w:r>
            <w:proofErr w:type="spellStart"/>
            <w:r w:rsidRPr="002A4436">
              <w:rPr>
                <w:color w:val="000000" w:themeColor="text1"/>
              </w:rPr>
              <w:t>N°</w:t>
            </w:r>
            <w:proofErr w:type="spellEnd"/>
            <w:r w:rsidRPr="002A4436">
              <w:rPr>
                <w:color w:val="000000" w:themeColor="text1"/>
              </w:rPr>
              <w:t xml:space="preserve">/Fecha  </w:t>
            </w:r>
          </w:p>
        </w:tc>
        <w:tc>
          <w:tcPr>
            <w:tcW w:w="4819" w:type="dxa"/>
          </w:tcPr>
          <w:p w14:paraId="71F3AEE4" w14:textId="7A04DBF2" w:rsidR="000E1D3F" w:rsidRPr="000E1D3F" w:rsidRDefault="000E1D3F" w:rsidP="000E1D3F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0E1D3F">
              <w:rPr>
                <w:rFonts w:cs="Microsoft Sans Serif"/>
                <w:color w:val="000000" w:themeColor="text1"/>
              </w:rPr>
              <w:t>MQ-380</w:t>
            </w:r>
            <w:r>
              <w:rPr>
                <w:rFonts w:cs="Microsoft Sans Serif"/>
                <w:color w:val="000000" w:themeColor="text1"/>
              </w:rPr>
              <w:t>50</w:t>
            </w:r>
            <w:r w:rsidRPr="000E1D3F">
              <w:rPr>
                <w:rFonts w:cs="Microsoft Sans Serif"/>
                <w:color w:val="000000" w:themeColor="text1"/>
              </w:rPr>
              <w:t xml:space="preserve">-2025 </w:t>
            </w:r>
          </w:p>
          <w:p w14:paraId="4A061DAD" w14:textId="2C896621" w:rsidR="007318AC" w:rsidRPr="002A4436" w:rsidRDefault="000E1D3F" w:rsidP="000E1D3F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0E1D3F">
              <w:rPr>
                <w:rFonts w:cs="Microsoft Sans Serif"/>
                <w:color w:val="000000" w:themeColor="text1"/>
              </w:rPr>
              <w:t>28 de septiembre de 2025</w:t>
            </w:r>
          </w:p>
        </w:tc>
      </w:tr>
      <w:tr w:rsidR="007318AC" w:rsidRPr="002A4436" w14:paraId="685265A6" w14:textId="77777777" w:rsidTr="00FA1CC9">
        <w:trPr>
          <w:trHeight w:hRule="exact" w:val="340"/>
        </w:trPr>
        <w:tc>
          <w:tcPr>
            <w:tcW w:w="3828" w:type="dxa"/>
          </w:tcPr>
          <w:p w14:paraId="7E97A773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Fecha próxima calibración </w:t>
            </w:r>
          </w:p>
        </w:tc>
        <w:tc>
          <w:tcPr>
            <w:tcW w:w="4819" w:type="dxa"/>
          </w:tcPr>
          <w:p w14:paraId="1AFFF478" w14:textId="3908960C" w:rsidR="007318AC" w:rsidRPr="002A4436" w:rsidRDefault="000E1D3F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rFonts w:cs="Microsoft Sans Serif"/>
                <w:color w:val="000000" w:themeColor="text1"/>
              </w:rPr>
              <w:t>1</w:t>
            </w:r>
            <w:r w:rsidRPr="000E1D3F">
              <w:rPr>
                <w:rFonts w:cs="Microsoft Sans Serif"/>
                <w:color w:val="000000" w:themeColor="text1"/>
              </w:rPr>
              <w:t>8 de septiembre de 2025</w:t>
            </w:r>
          </w:p>
        </w:tc>
      </w:tr>
    </w:tbl>
    <w:p w14:paraId="31C9C68C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4098EBD6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14E68A55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50B6725F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197384CD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2C39535E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697A13B4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</w:p>
    <w:p w14:paraId="11E0E578" w14:textId="7EFEC38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b/>
          <w:bCs/>
          <w:color w:val="000000" w:themeColor="text1"/>
          <w:u w:val="single"/>
        </w:rPr>
      </w:pPr>
      <w:r w:rsidRPr="002A4436">
        <w:rPr>
          <w:rFonts w:cs="Microsoft Sans Serif"/>
          <w:b/>
          <w:bCs/>
          <w:color w:val="000000" w:themeColor="text1"/>
          <w:u w:val="single"/>
        </w:rPr>
        <w:lastRenderedPageBreak/>
        <w:t xml:space="preserve">Romana </w:t>
      </w:r>
      <w:r w:rsidR="00E10F8D">
        <w:rPr>
          <w:rFonts w:cs="Microsoft Sans Serif"/>
          <w:b/>
          <w:bCs/>
          <w:color w:val="000000" w:themeColor="text1"/>
          <w:u w:val="single"/>
        </w:rPr>
        <w:t>Salida</w:t>
      </w:r>
      <w:r w:rsidRPr="002A4436">
        <w:rPr>
          <w:rFonts w:cs="Microsoft Sans Serif"/>
          <w:b/>
          <w:bCs/>
          <w:color w:val="000000" w:themeColor="text1"/>
          <w:u w:val="single"/>
        </w:rPr>
        <w:t xml:space="preserve"> 4 TGN</w:t>
      </w:r>
    </w:p>
    <w:p w14:paraId="7BCFEB75" w14:textId="77777777" w:rsidR="002A4436" w:rsidRPr="002A4436" w:rsidRDefault="002A4436" w:rsidP="002A443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000000" w:themeColor="text1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819"/>
      </w:tblGrid>
      <w:tr w:rsidR="007318AC" w:rsidRPr="002A4436" w14:paraId="24760A97" w14:textId="77777777" w:rsidTr="00FA1CC9">
        <w:trPr>
          <w:trHeight w:hRule="exact" w:val="340"/>
        </w:trPr>
        <w:tc>
          <w:tcPr>
            <w:tcW w:w="3828" w:type="dxa"/>
          </w:tcPr>
          <w:p w14:paraId="7288D08D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Marca y Modelo </w:t>
            </w:r>
          </w:p>
        </w:tc>
        <w:tc>
          <w:tcPr>
            <w:tcW w:w="4819" w:type="dxa"/>
          </w:tcPr>
          <w:p w14:paraId="05B5A48B" w14:textId="2C80F62B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Quantum– </w:t>
            </w:r>
            <w:r>
              <w:rPr>
                <w:color w:val="000000" w:themeColor="text1"/>
              </w:rPr>
              <w:t>QT-685</w:t>
            </w:r>
          </w:p>
        </w:tc>
      </w:tr>
      <w:tr w:rsidR="007318AC" w:rsidRPr="002A4436" w14:paraId="0F68A06D" w14:textId="77777777" w:rsidTr="00FA1CC9">
        <w:trPr>
          <w:trHeight w:hRule="exact" w:val="340"/>
        </w:trPr>
        <w:tc>
          <w:tcPr>
            <w:tcW w:w="3828" w:type="dxa"/>
          </w:tcPr>
          <w:p w14:paraId="5F810F22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Numero interno</w:t>
            </w:r>
          </w:p>
        </w:tc>
        <w:tc>
          <w:tcPr>
            <w:tcW w:w="4819" w:type="dxa"/>
          </w:tcPr>
          <w:p w14:paraId="752E61BE" w14:textId="7AF1B5C6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QT-68505558</w:t>
            </w:r>
          </w:p>
        </w:tc>
      </w:tr>
      <w:tr w:rsidR="007318AC" w:rsidRPr="002A4436" w14:paraId="1BA4EFBB" w14:textId="77777777" w:rsidTr="00FA1CC9">
        <w:trPr>
          <w:trHeight w:hRule="exact" w:val="340"/>
        </w:trPr>
        <w:tc>
          <w:tcPr>
            <w:tcW w:w="3828" w:type="dxa"/>
          </w:tcPr>
          <w:p w14:paraId="3BDF2660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Clase (OIML)</w:t>
            </w:r>
          </w:p>
        </w:tc>
        <w:tc>
          <w:tcPr>
            <w:tcW w:w="4819" w:type="dxa"/>
          </w:tcPr>
          <w:p w14:paraId="7AD0143A" w14:textId="19DA754F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 III</w:t>
            </w:r>
            <w:r>
              <w:rPr>
                <w:color w:val="000000" w:themeColor="text1"/>
              </w:rPr>
              <w:t>I</w:t>
            </w:r>
            <w:r w:rsidR="00E10F8D">
              <w:rPr>
                <w:color w:val="000000" w:themeColor="text1"/>
              </w:rPr>
              <w:t xml:space="preserve"> R76-1</w:t>
            </w:r>
          </w:p>
        </w:tc>
      </w:tr>
      <w:tr w:rsidR="007318AC" w:rsidRPr="002A4436" w14:paraId="2AEDF0DB" w14:textId="77777777" w:rsidTr="00FA1CC9">
        <w:trPr>
          <w:trHeight w:hRule="exact" w:val="340"/>
        </w:trPr>
        <w:tc>
          <w:tcPr>
            <w:tcW w:w="3828" w:type="dxa"/>
          </w:tcPr>
          <w:p w14:paraId="218D99C0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Capacidad máx.  </w:t>
            </w:r>
          </w:p>
        </w:tc>
        <w:tc>
          <w:tcPr>
            <w:tcW w:w="4819" w:type="dxa"/>
          </w:tcPr>
          <w:p w14:paraId="505012CC" w14:textId="4B500325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>60000 kg</w:t>
            </w:r>
          </w:p>
        </w:tc>
      </w:tr>
      <w:tr w:rsidR="007318AC" w:rsidRPr="002A4436" w14:paraId="4FFC938F" w14:textId="77777777" w:rsidTr="00FA1CC9">
        <w:trPr>
          <w:trHeight w:hRule="exact" w:val="340"/>
        </w:trPr>
        <w:tc>
          <w:tcPr>
            <w:tcW w:w="3828" w:type="dxa"/>
          </w:tcPr>
          <w:p w14:paraId="053DC5BF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Graduación mínima </w:t>
            </w:r>
          </w:p>
        </w:tc>
        <w:tc>
          <w:tcPr>
            <w:tcW w:w="4819" w:type="dxa"/>
          </w:tcPr>
          <w:p w14:paraId="2DD7EF1A" w14:textId="1CA289C5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2A4436">
              <w:rPr>
                <w:color w:val="000000" w:themeColor="text1"/>
              </w:rPr>
              <w:t>0 kg</w:t>
            </w:r>
          </w:p>
        </w:tc>
      </w:tr>
      <w:tr w:rsidR="007318AC" w:rsidRPr="002A4436" w14:paraId="6EA17278" w14:textId="77777777" w:rsidTr="00FA1CC9">
        <w:trPr>
          <w:trHeight w:hRule="exact" w:val="340"/>
        </w:trPr>
        <w:tc>
          <w:tcPr>
            <w:tcW w:w="3828" w:type="dxa"/>
          </w:tcPr>
          <w:p w14:paraId="27B5A9FF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Certificado de calibración </w:t>
            </w:r>
            <w:proofErr w:type="spellStart"/>
            <w:r w:rsidRPr="002A4436">
              <w:rPr>
                <w:color w:val="000000" w:themeColor="text1"/>
              </w:rPr>
              <w:t>N°</w:t>
            </w:r>
            <w:proofErr w:type="spellEnd"/>
            <w:r w:rsidRPr="002A4436">
              <w:rPr>
                <w:color w:val="000000" w:themeColor="text1"/>
              </w:rPr>
              <w:t xml:space="preserve">/Fecha  </w:t>
            </w:r>
          </w:p>
        </w:tc>
        <w:tc>
          <w:tcPr>
            <w:tcW w:w="4819" w:type="dxa"/>
          </w:tcPr>
          <w:p w14:paraId="6448A7EF" w14:textId="55D4DD31" w:rsidR="000E1D3F" w:rsidRPr="000E1D3F" w:rsidRDefault="000E1D3F" w:rsidP="000E1D3F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0E1D3F">
              <w:rPr>
                <w:rFonts w:cs="Microsoft Sans Serif"/>
                <w:color w:val="000000" w:themeColor="text1"/>
              </w:rPr>
              <w:t>MQ-3805</w:t>
            </w:r>
            <w:r>
              <w:rPr>
                <w:rFonts w:cs="Microsoft Sans Serif"/>
                <w:color w:val="000000" w:themeColor="text1"/>
              </w:rPr>
              <w:t>1</w:t>
            </w:r>
            <w:r w:rsidRPr="000E1D3F">
              <w:rPr>
                <w:rFonts w:cs="Microsoft Sans Serif"/>
                <w:color w:val="000000" w:themeColor="text1"/>
              </w:rPr>
              <w:t xml:space="preserve">-2025 </w:t>
            </w:r>
          </w:p>
          <w:p w14:paraId="525F579C" w14:textId="77777777" w:rsidR="000E1D3F" w:rsidRPr="000E1D3F" w:rsidRDefault="000E1D3F" w:rsidP="000E1D3F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0E1D3F">
              <w:rPr>
                <w:rFonts w:cs="Microsoft Sans Serif"/>
                <w:color w:val="000000" w:themeColor="text1"/>
              </w:rPr>
              <w:t>28 de septiembre de 2025</w:t>
            </w:r>
          </w:p>
          <w:p w14:paraId="7F475554" w14:textId="2EB0E912" w:rsidR="007318AC" w:rsidRPr="002A4436" w:rsidRDefault="000E1D3F" w:rsidP="000E1D3F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0E1D3F">
              <w:rPr>
                <w:rFonts w:cs="Microsoft Sans Serif"/>
                <w:color w:val="000000" w:themeColor="text1"/>
              </w:rPr>
              <w:t>28 de septiembre de 2025</w:t>
            </w:r>
          </w:p>
        </w:tc>
      </w:tr>
      <w:tr w:rsidR="007318AC" w:rsidRPr="002A4436" w14:paraId="78EFADC2" w14:textId="77777777" w:rsidTr="00FA1CC9">
        <w:trPr>
          <w:trHeight w:hRule="exact" w:val="340"/>
        </w:trPr>
        <w:tc>
          <w:tcPr>
            <w:tcW w:w="3828" w:type="dxa"/>
          </w:tcPr>
          <w:p w14:paraId="42B168A5" w14:textId="77777777" w:rsidR="007318AC" w:rsidRPr="002A4436" w:rsidRDefault="007318AC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2A4436">
              <w:rPr>
                <w:color w:val="000000" w:themeColor="text1"/>
              </w:rPr>
              <w:t xml:space="preserve">Fecha próxima calibración </w:t>
            </w:r>
          </w:p>
        </w:tc>
        <w:tc>
          <w:tcPr>
            <w:tcW w:w="4819" w:type="dxa"/>
          </w:tcPr>
          <w:p w14:paraId="2B084FF2" w14:textId="225BC329" w:rsidR="007318AC" w:rsidRPr="002A4436" w:rsidRDefault="000E1D3F" w:rsidP="007318AC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>
              <w:rPr>
                <w:rFonts w:cs="Microsoft Sans Serif"/>
                <w:color w:val="000000" w:themeColor="text1"/>
              </w:rPr>
              <w:t>1</w:t>
            </w:r>
            <w:r w:rsidRPr="000E1D3F">
              <w:rPr>
                <w:rFonts w:cs="Microsoft Sans Serif"/>
                <w:color w:val="000000" w:themeColor="text1"/>
              </w:rPr>
              <w:t>8 de septiembre de 2025</w:t>
            </w:r>
          </w:p>
        </w:tc>
      </w:tr>
    </w:tbl>
    <w:p w14:paraId="7E9E1368" w14:textId="77777777" w:rsidR="008F5127" w:rsidRDefault="008F5127" w:rsidP="008F5127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p w14:paraId="024141AC" w14:textId="31346F16" w:rsidR="00141D21" w:rsidRPr="003A2DAE" w:rsidRDefault="007A1040" w:rsidP="00141D21">
      <w:pPr>
        <w:jc w:val="both"/>
        <w:rPr>
          <w:rFonts w:ascii="Lucida Sans" w:hAnsi="Lucida Sans" w:cs="Arial"/>
          <w:b/>
          <w:color w:val="2F5496" w:themeColor="accent5" w:themeShade="BF"/>
          <w:sz w:val="18"/>
          <w:szCs w:val="18"/>
        </w:rPr>
      </w:pPr>
      <w:r w:rsidRPr="003A2DAE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>Nota 1: No se cuenta con el registro control bascula.</w:t>
      </w:r>
    </w:p>
    <w:p w14:paraId="19C67815" w14:textId="101F863A" w:rsidR="00285D2B" w:rsidRPr="003A2DAE" w:rsidRDefault="007A1040" w:rsidP="00141D21">
      <w:pPr>
        <w:jc w:val="both"/>
        <w:rPr>
          <w:rFonts w:ascii="Lucida Sans" w:hAnsi="Lucida Sans" w:cs="Arial"/>
          <w:b/>
          <w:color w:val="2F5496" w:themeColor="accent5" w:themeShade="BF"/>
          <w:sz w:val="18"/>
          <w:szCs w:val="18"/>
        </w:rPr>
      </w:pPr>
      <w:r w:rsidRPr="003A2DAE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 xml:space="preserve">Nota 2: Sin emisión de </w:t>
      </w:r>
      <w:proofErr w:type="gramStart"/>
      <w:r w:rsidRPr="003A2DAE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>ticket</w:t>
      </w:r>
      <w:proofErr w:type="gramEnd"/>
      <w:r w:rsidRPr="003A2DAE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 xml:space="preserve"> de pesaje, registro manual de datos</w:t>
      </w:r>
      <w:r w:rsidR="0034480B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>.</w:t>
      </w:r>
      <w:r w:rsidR="00285D2B">
        <w:rPr>
          <w:rFonts w:ascii="Lucida Sans" w:hAnsi="Lucida Sans" w:cs="Arial"/>
          <w:b/>
          <w:color w:val="2F5496" w:themeColor="accent5" w:themeShade="BF"/>
          <w:sz w:val="18"/>
          <w:szCs w:val="18"/>
        </w:rPr>
        <w:t xml:space="preserve"> </w:t>
      </w:r>
    </w:p>
    <w:p w14:paraId="38167D5D" w14:textId="77777777" w:rsidR="00580878" w:rsidRDefault="00580878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p w14:paraId="14576056" w14:textId="77777777" w:rsidR="00A562F2" w:rsidRDefault="00A562F2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p w14:paraId="171D4BD2" w14:textId="77777777" w:rsidR="00FC497E" w:rsidRDefault="00FC497E" w:rsidP="00FC497E">
      <w:pPr>
        <w:rPr>
          <w:rFonts w:cs="Microsoft Sans Serif"/>
          <w:b/>
          <w:color w:val="004CAB"/>
          <w:u w:val="single"/>
          <w:lang w:val="es-AR"/>
        </w:rPr>
      </w:pPr>
      <w:r>
        <w:rPr>
          <w:rFonts w:cs="Microsoft Sans Serif"/>
          <w:b/>
          <w:color w:val="004CAB"/>
          <w:u w:val="single"/>
          <w:lang w:val="es-AR"/>
        </w:rPr>
        <w:t>Toma y preparación de muestras de calidad</w:t>
      </w:r>
    </w:p>
    <w:p w14:paraId="67D763FA" w14:textId="481E0A9C" w:rsidR="00FC497E" w:rsidRPr="00334930" w:rsidRDefault="00FC497E" w:rsidP="00FC497E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 xml:space="preserve">La toma de muestras se realizó en bodegas de TGN por </w:t>
      </w:r>
      <w:r w:rsidR="00EF03FB" w:rsidRPr="00334930">
        <w:rPr>
          <w:rFonts w:cs="Microsoft Sans Serif"/>
          <w:color w:val="000000" w:themeColor="text1"/>
        </w:rPr>
        <w:t>laboratorio de inspección,</w:t>
      </w:r>
      <w:r w:rsidRPr="00334930">
        <w:rPr>
          <w:rFonts w:cs="Microsoft Sans Serif"/>
          <w:color w:val="000000" w:themeColor="text1"/>
        </w:rPr>
        <w:t xml:space="preserve"> según norma ISO 10251.</w:t>
      </w:r>
    </w:p>
    <w:p w14:paraId="4D235091" w14:textId="77777777" w:rsidR="00FC497E" w:rsidRPr="00334930" w:rsidRDefault="00FC497E" w:rsidP="00FC497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>Muestra primaria de 20 a 25 Kg por sector o ruma de concentrado.</w:t>
      </w:r>
    </w:p>
    <w:p w14:paraId="5ED6A4AA" w14:textId="77777777" w:rsidR="00FC497E" w:rsidRPr="00334930" w:rsidRDefault="00FC497E" w:rsidP="00FC497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>Sonda de 2” de diámetro.</w:t>
      </w:r>
    </w:p>
    <w:p w14:paraId="6B77ED5D" w14:textId="77777777" w:rsidR="00FC497E" w:rsidRPr="00334930" w:rsidRDefault="00FC497E" w:rsidP="00FC497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 xml:space="preserve">Los incrementos fueron depositados en una bolsa plástica debidamente identificada y sellada. </w:t>
      </w:r>
    </w:p>
    <w:p w14:paraId="72DA004B" w14:textId="1DF6BB92" w:rsidR="00FC497E" w:rsidRPr="00334930" w:rsidRDefault="00FC497E" w:rsidP="00FC497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 xml:space="preserve">Reducción de muestra con Sonda de 2”, se realizan </w:t>
      </w:r>
      <w:r w:rsidR="001D25D1" w:rsidRPr="00334930">
        <w:rPr>
          <w:rFonts w:cs="Microsoft Sans Serif"/>
          <w:color w:val="000000" w:themeColor="text1"/>
        </w:rPr>
        <w:t>5</w:t>
      </w:r>
      <w:r w:rsidRPr="00334930">
        <w:rPr>
          <w:rFonts w:cs="Microsoft Sans Serif"/>
          <w:color w:val="000000" w:themeColor="text1"/>
        </w:rPr>
        <w:t xml:space="preserve"> puntos para obtener 04 muestra final de 5 a 8 </w:t>
      </w:r>
      <w:proofErr w:type="spellStart"/>
      <w:r w:rsidRPr="00334930">
        <w:rPr>
          <w:rFonts w:cs="Microsoft Sans Serif"/>
          <w:color w:val="000000" w:themeColor="text1"/>
        </w:rPr>
        <w:t>Kgs</w:t>
      </w:r>
      <w:proofErr w:type="spellEnd"/>
      <w:r w:rsidRPr="00334930">
        <w:rPr>
          <w:rFonts w:cs="Microsoft Sans Serif"/>
          <w:color w:val="000000" w:themeColor="text1"/>
        </w:rPr>
        <w:t xml:space="preserve"> cada una.</w:t>
      </w:r>
    </w:p>
    <w:p w14:paraId="304A32A9" w14:textId="33BB2F61" w:rsidR="00FC497E" w:rsidRPr="00285D2B" w:rsidRDefault="00FC497E" w:rsidP="00285D2B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</w:rPr>
      </w:pPr>
      <w:r w:rsidRPr="00334930">
        <w:rPr>
          <w:rFonts w:cs="Microsoft Sans Serif"/>
          <w:color w:val="000000" w:themeColor="text1"/>
        </w:rPr>
        <w:t xml:space="preserve">Las bolsas fueron enviadas </w:t>
      </w:r>
      <w:r w:rsidR="002008BF">
        <w:rPr>
          <w:rFonts w:cs="Microsoft Sans Serif"/>
          <w:color w:val="000000" w:themeColor="text1"/>
        </w:rPr>
        <w:t xml:space="preserve">cada </w:t>
      </w:r>
      <w:r w:rsidR="00D87ACE">
        <w:rPr>
          <w:rFonts w:cs="Microsoft Sans Serif"/>
          <w:color w:val="000000" w:themeColor="text1"/>
        </w:rPr>
        <w:t>2</w:t>
      </w:r>
      <w:r w:rsidR="002008BF">
        <w:rPr>
          <w:rFonts w:cs="Microsoft Sans Serif"/>
          <w:color w:val="000000" w:themeColor="text1"/>
        </w:rPr>
        <w:t xml:space="preserve"> días </w:t>
      </w:r>
      <w:proofErr w:type="gramStart"/>
      <w:r w:rsidR="004D167E">
        <w:rPr>
          <w:rFonts w:cs="Microsoft Sans Serif"/>
          <w:color w:val="000000" w:themeColor="text1"/>
        </w:rPr>
        <w:t>app</w:t>
      </w:r>
      <w:proofErr w:type="gramEnd"/>
      <w:r w:rsidR="004D167E">
        <w:rPr>
          <w:rFonts w:cs="Microsoft Sans Serif"/>
          <w:color w:val="000000" w:themeColor="text1"/>
        </w:rPr>
        <w:t xml:space="preserve"> </w:t>
      </w:r>
      <w:r w:rsidRPr="00334930">
        <w:rPr>
          <w:rFonts w:cs="Microsoft Sans Serif"/>
          <w:color w:val="000000" w:themeColor="text1"/>
        </w:rPr>
        <w:t xml:space="preserve">a </w:t>
      </w:r>
      <w:r w:rsidR="001D44ED" w:rsidRPr="00334930">
        <w:rPr>
          <w:rFonts w:cs="Microsoft Sans Serif"/>
          <w:color w:val="000000" w:themeColor="text1"/>
        </w:rPr>
        <w:t>laboratorio</w:t>
      </w:r>
      <w:r w:rsidRPr="00334930">
        <w:rPr>
          <w:rFonts w:cs="Microsoft Sans Serif"/>
          <w:color w:val="000000" w:themeColor="text1"/>
        </w:rPr>
        <w:t xml:space="preserve"> ubicada en </w:t>
      </w:r>
      <w:r w:rsidR="001D25D1" w:rsidRPr="00334930">
        <w:rPr>
          <w:rFonts w:cs="Microsoft Sans Serif"/>
          <w:color w:val="000000" w:themeColor="text1"/>
        </w:rPr>
        <w:t xml:space="preserve">Av. </w:t>
      </w:r>
      <w:proofErr w:type="spellStart"/>
      <w:r w:rsidR="001D25D1" w:rsidRPr="00334930">
        <w:rPr>
          <w:rFonts w:cs="Microsoft Sans Serif"/>
          <w:color w:val="000000" w:themeColor="text1"/>
        </w:rPr>
        <w:t>Cía</w:t>
      </w:r>
      <w:proofErr w:type="spellEnd"/>
      <w:r w:rsidR="001D25D1" w:rsidRPr="00334930">
        <w:rPr>
          <w:rFonts w:cs="Microsoft Sans Serif"/>
          <w:color w:val="000000" w:themeColor="text1"/>
        </w:rPr>
        <w:t xml:space="preserve"> Minera El </w:t>
      </w:r>
      <w:r w:rsidR="001D25D1" w:rsidRPr="00285D2B">
        <w:rPr>
          <w:rFonts w:cs="Microsoft Sans Serif"/>
          <w:color w:val="000000" w:themeColor="text1"/>
        </w:rPr>
        <w:t>Abra</w:t>
      </w:r>
      <w:r w:rsidRPr="00285D2B">
        <w:rPr>
          <w:rFonts w:cs="Microsoft Sans Serif"/>
          <w:color w:val="000000" w:themeColor="text1"/>
        </w:rPr>
        <w:t>, sector La Negra, Antofagasta.</w:t>
      </w:r>
    </w:p>
    <w:p w14:paraId="3E90CC78" w14:textId="284FB5ED" w:rsidR="003D19CD" w:rsidRPr="00D87ACE" w:rsidRDefault="00285D2B" w:rsidP="00D87AC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</w:rPr>
      </w:pPr>
      <w:r>
        <w:rPr>
          <w:rFonts w:cs="Microsoft Sans Serif"/>
          <w:color w:val="000000" w:themeColor="text1"/>
        </w:rPr>
        <w:t>Las muestras fueron resguardadas en un BIM con tapa, en instalaciones del OI</w:t>
      </w:r>
      <w:r w:rsidR="0010428C">
        <w:rPr>
          <w:rFonts w:cs="Microsoft Sans Serif"/>
          <w:color w:val="000000" w:themeColor="text1"/>
        </w:rPr>
        <w:t>.</w:t>
      </w:r>
    </w:p>
    <w:p w14:paraId="5C9AD650" w14:textId="77777777" w:rsidR="00A3345A" w:rsidRPr="00334930" w:rsidRDefault="00A3345A" w:rsidP="00A3345A">
      <w:pPr>
        <w:pStyle w:val="Prrafodelista"/>
        <w:widowControl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  <w:color w:val="000000" w:themeColor="text1"/>
        </w:rPr>
      </w:pPr>
    </w:p>
    <w:p w14:paraId="6F973869" w14:textId="77777777" w:rsidR="00A3345A" w:rsidRPr="00334930" w:rsidRDefault="00A3345A" w:rsidP="00A3345A">
      <w:pPr>
        <w:spacing w:line="480" w:lineRule="auto"/>
        <w:rPr>
          <w:rFonts w:cs="Microsoft Sans Serif"/>
          <w:b/>
          <w:bCs/>
          <w:color w:val="004CAB"/>
          <w:u w:val="single"/>
          <w:lang w:val="es-ES"/>
        </w:rPr>
      </w:pPr>
      <w:r w:rsidRPr="00334930">
        <w:rPr>
          <w:rFonts w:cs="Microsoft Sans Serif"/>
          <w:b/>
          <w:bCs/>
          <w:color w:val="004CAB"/>
          <w:u w:val="single"/>
          <w:lang w:val="es-ES"/>
        </w:rPr>
        <w:t xml:space="preserve">Determinación de Humedad (Camión a Camión) </w:t>
      </w:r>
    </w:p>
    <w:p w14:paraId="175BF8ED" w14:textId="2BFEBEFA" w:rsidR="00A3345A" w:rsidRPr="00334930" w:rsidRDefault="00A3345A" w:rsidP="00A334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>La muestra se homogenizó y disgregó sobre una superficie limpia, seguida de una división por medio de incrementos sobre una cuadricula de 4 x 5. Con la pala JIS #5 y la ayuda de la espátula se tomó una porción al azar de cada una de las cuadriculas depositándolas en 2 bandejas, completando así un peso neto húmedo no menor a 1000 gr. por cada una.</w:t>
      </w:r>
    </w:p>
    <w:p w14:paraId="3E695B6A" w14:textId="77178C5F" w:rsidR="00A3345A" w:rsidRPr="00334930" w:rsidRDefault="00A3345A" w:rsidP="00A334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contextualSpacing/>
        <w:jc w:val="both"/>
        <w:textAlignment w:val="baseline"/>
        <w:rPr>
          <w:rFonts w:cs="Microsoft Sans Serif"/>
          <w:color w:val="FF0000"/>
        </w:rPr>
      </w:pPr>
      <w:r w:rsidRPr="00334930">
        <w:rPr>
          <w:rFonts w:cs="Microsoft Sans Serif"/>
          <w:color w:val="auto"/>
        </w:rPr>
        <w:lastRenderedPageBreak/>
        <w:t xml:space="preserve">Las bandejas fueron secadas en equipo horno eléctrico marca </w:t>
      </w:r>
      <w:r w:rsidR="002E0FBE" w:rsidRPr="00334930">
        <w:rPr>
          <w:rFonts w:cs="Microsoft Sans Serif"/>
          <w:color w:val="auto"/>
        </w:rPr>
        <w:t>MEMMERT</w:t>
      </w:r>
      <w:r w:rsidRPr="00334930">
        <w:rPr>
          <w:rFonts w:cs="Microsoft Sans Serif"/>
          <w:color w:val="auto"/>
        </w:rPr>
        <w:t xml:space="preserve"> Calibrado el </w:t>
      </w:r>
      <w:r w:rsidR="002E0FBE" w:rsidRPr="00334930">
        <w:rPr>
          <w:rFonts w:cs="Microsoft Sans Serif"/>
          <w:color w:val="auto"/>
        </w:rPr>
        <w:t>14</w:t>
      </w:r>
      <w:r w:rsidRPr="00334930">
        <w:rPr>
          <w:rFonts w:cs="Microsoft Sans Serif"/>
          <w:color w:val="auto"/>
        </w:rPr>
        <w:t>-</w:t>
      </w:r>
      <w:r w:rsidR="002E0FBE" w:rsidRPr="00334930">
        <w:rPr>
          <w:rFonts w:cs="Microsoft Sans Serif"/>
          <w:color w:val="auto"/>
        </w:rPr>
        <w:t>11</w:t>
      </w:r>
      <w:r w:rsidRPr="00334930">
        <w:rPr>
          <w:rFonts w:cs="Microsoft Sans Serif"/>
          <w:color w:val="auto"/>
        </w:rPr>
        <w:t xml:space="preserve">-2023 sello de certificación </w:t>
      </w:r>
      <w:proofErr w:type="spellStart"/>
      <w:r w:rsidRPr="00334930">
        <w:rPr>
          <w:rFonts w:cs="Microsoft Sans Serif"/>
          <w:color w:val="auto"/>
        </w:rPr>
        <w:t>N°</w:t>
      </w:r>
      <w:proofErr w:type="spellEnd"/>
      <w:r w:rsidRPr="00334930">
        <w:rPr>
          <w:rFonts w:cs="Microsoft Sans Serif"/>
          <w:color w:val="auto"/>
        </w:rPr>
        <w:t xml:space="preserve"> </w:t>
      </w:r>
      <w:r w:rsidR="002E0FBE" w:rsidRPr="00334930">
        <w:rPr>
          <w:rFonts w:cs="Microsoft Sans Serif"/>
          <w:color w:val="auto"/>
        </w:rPr>
        <w:t>17884</w:t>
      </w:r>
      <w:r w:rsidRPr="00334930">
        <w:rPr>
          <w:rFonts w:cs="Microsoft Sans Serif"/>
          <w:color w:val="auto"/>
        </w:rPr>
        <w:t xml:space="preserve"> de WSS, Verificado con Sistema Termométrico digital </w:t>
      </w:r>
      <w:proofErr w:type="spellStart"/>
      <w:r w:rsidR="002E0FBE" w:rsidRPr="00334930">
        <w:rPr>
          <w:rFonts w:cs="Microsoft Sans Serif"/>
          <w:color w:val="auto"/>
        </w:rPr>
        <w:t>Lutrón</w:t>
      </w:r>
      <w:proofErr w:type="spellEnd"/>
      <w:r w:rsidRPr="00334930">
        <w:rPr>
          <w:rFonts w:cs="Microsoft Sans Serif"/>
          <w:color w:val="auto"/>
        </w:rPr>
        <w:t xml:space="preserve"> </w:t>
      </w:r>
      <w:proofErr w:type="spellStart"/>
      <w:r w:rsidRPr="00334930">
        <w:rPr>
          <w:rFonts w:cs="Microsoft Sans Serif"/>
          <w:color w:val="auto"/>
        </w:rPr>
        <w:t>Cert</w:t>
      </w:r>
      <w:proofErr w:type="spellEnd"/>
      <w:r w:rsidRPr="00334930">
        <w:rPr>
          <w:rFonts w:cs="Microsoft Sans Serif"/>
          <w:color w:val="auto"/>
        </w:rPr>
        <w:t>. Cal. MST/</w:t>
      </w:r>
      <w:r w:rsidR="002E0FBE" w:rsidRPr="00334930">
        <w:rPr>
          <w:rFonts w:cs="Microsoft Sans Serif"/>
          <w:color w:val="auto"/>
        </w:rPr>
        <w:t>831</w:t>
      </w:r>
      <w:r w:rsidRPr="00334930">
        <w:rPr>
          <w:rFonts w:cs="Microsoft Sans Serif"/>
          <w:color w:val="auto"/>
        </w:rPr>
        <w:t xml:space="preserve"> de 0</w:t>
      </w:r>
      <w:r w:rsidR="002E0FBE" w:rsidRPr="00334930">
        <w:rPr>
          <w:rFonts w:cs="Microsoft Sans Serif"/>
          <w:color w:val="auto"/>
        </w:rPr>
        <w:t>1</w:t>
      </w:r>
      <w:r w:rsidRPr="00334930">
        <w:rPr>
          <w:rFonts w:cs="Microsoft Sans Serif"/>
          <w:color w:val="auto"/>
        </w:rPr>
        <w:t>/202</w:t>
      </w:r>
      <w:r w:rsidR="002E0FBE" w:rsidRPr="00334930">
        <w:rPr>
          <w:rFonts w:cs="Microsoft Sans Serif"/>
          <w:color w:val="auto"/>
        </w:rPr>
        <w:t>4</w:t>
      </w:r>
    </w:p>
    <w:p w14:paraId="6AE4B7A3" w14:textId="2BC41F55" w:rsidR="00A3345A" w:rsidRPr="00334930" w:rsidRDefault="00A3345A" w:rsidP="00A334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 xml:space="preserve">Las muestras se dejaron en horno por un periodo de </w:t>
      </w:r>
      <w:r w:rsidR="002E0FBE" w:rsidRPr="00334930">
        <w:rPr>
          <w:rFonts w:cs="Microsoft Sans Serif"/>
          <w:color w:val="auto"/>
        </w:rPr>
        <w:t>5</w:t>
      </w:r>
      <w:r w:rsidR="003C4A2D" w:rsidRPr="00334930">
        <w:rPr>
          <w:rFonts w:cs="Microsoft Sans Serif"/>
          <w:color w:val="auto"/>
        </w:rPr>
        <w:t xml:space="preserve"> </w:t>
      </w:r>
      <w:r w:rsidRPr="00334930">
        <w:rPr>
          <w:rFonts w:cs="Microsoft Sans Serif"/>
          <w:color w:val="auto"/>
        </w:rPr>
        <w:t>hora</w:t>
      </w:r>
      <w:r w:rsidR="003C4A2D" w:rsidRPr="00334930">
        <w:rPr>
          <w:rFonts w:cs="Microsoft Sans Serif"/>
          <w:color w:val="auto"/>
        </w:rPr>
        <w:t>s</w:t>
      </w:r>
      <w:r w:rsidRPr="00334930">
        <w:rPr>
          <w:rFonts w:cs="Microsoft Sans Serif"/>
          <w:color w:val="auto"/>
        </w:rPr>
        <w:t xml:space="preserve">, para el primer control de peso fue registrado en el formulario determinación de Humedad, posteriormente ambas bandejas ingresaron al horno por </w:t>
      </w:r>
      <w:r w:rsidR="003C4A2D" w:rsidRPr="00334930">
        <w:rPr>
          <w:rFonts w:cs="Microsoft Sans Serif"/>
          <w:color w:val="auto"/>
        </w:rPr>
        <w:t>1</w:t>
      </w:r>
      <w:r w:rsidRPr="00334930">
        <w:rPr>
          <w:rFonts w:cs="Microsoft Sans Serif"/>
          <w:color w:val="auto"/>
        </w:rPr>
        <w:t xml:space="preserve"> hora para efectuar el segundo control de peso donde se obtuvo peso constante</w:t>
      </w:r>
      <w:r w:rsidRPr="00334930">
        <w:rPr>
          <w:color w:val="auto"/>
        </w:rPr>
        <w:t xml:space="preserve"> con una variación no mayor al 0,05% respecto a la masa inicial de la muestra.</w:t>
      </w:r>
    </w:p>
    <w:p w14:paraId="6365E904" w14:textId="77777777" w:rsidR="00A3345A" w:rsidRPr="00334930" w:rsidRDefault="00A3345A" w:rsidP="00A334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>Caculo de la humedad:  Según indica</w:t>
      </w:r>
      <w:r w:rsidRPr="00334930">
        <w:rPr>
          <w:color w:val="auto"/>
        </w:rPr>
        <w:t xml:space="preserve"> </w:t>
      </w:r>
      <w:r w:rsidRPr="00334930">
        <w:rPr>
          <w:rFonts w:cs="Microsoft Sans Serif"/>
          <w:color w:val="auto"/>
        </w:rPr>
        <w:t xml:space="preserve">ISO 10251: UNSA 2017 en el </w:t>
      </w:r>
      <w:proofErr w:type="spellStart"/>
      <w:r w:rsidRPr="00334930">
        <w:rPr>
          <w:rFonts w:cs="Microsoft Sans Serif"/>
          <w:color w:val="auto"/>
        </w:rPr>
        <w:t>N°</w:t>
      </w:r>
      <w:proofErr w:type="spellEnd"/>
      <w:r w:rsidRPr="00334930">
        <w:rPr>
          <w:rFonts w:cs="Microsoft Sans Serif"/>
          <w:color w:val="auto"/>
        </w:rPr>
        <w:t xml:space="preserve"> 9.1</w:t>
      </w:r>
      <w:r w:rsidRPr="00334930">
        <w:t xml:space="preserve"> </w:t>
      </w:r>
    </w:p>
    <w:p w14:paraId="57A92195" w14:textId="77777777" w:rsidR="00A3345A" w:rsidRPr="00334930" w:rsidRDefault="00A3345A" w:rsidP="00A3345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textAlignment w:val="baseline"/>
        <w:rPr>
          <w:rFonts w:cs="Microsoft Sans Serif"/>
          <w:color w:val="auto"/>
        </w:rPr>
      </w:pPr>
    </w:p>
    <w:p w14:paraId="0E7A36E3" w14:textId="77777777" w:rsidR="00A3345A" w:rsidRPr="00334930" w:rsidRDefault="00A3345A" w:rsidP="00A3345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 xml:space="preserve">%Humedad del Lote = </w:t>
      </w:r>
      <w:r w:rsidRPr="00334930">
        <w:rPr>
          <w:rFonts w:cs="Microsoft Sans Serif"/>
          <w:color w:val="auto"/>
          <w:u w:val="single"/>
        </w:rPr>
        <w:t>Total peso húmedo bruto– Total peso seco bruto x 100</w:t>
      </w:r>
    </w:p>
    <w:p w14:paraId="01984935" w14:textId="77777777" w:rsidR="00A3345A" w:rsidRPr="00334930" w:rsidRDefault="00A3345A" w:rsidP="00A3345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 xml:space="preserve">                                          </w:t>
      </w:r>
      <w:proofErr w:type="gramStart"/>
      <w:r w:rsidRPr="00334930">
        <w:rPr>
          <w:rFonts w:cs="Microsoft Sans Serif"/>
          <w:color w:val="auto"/>
        </w:rPr>
        <w:t>Total</w:t>
      </w:r>
      <w:proofErr w:type="gramEnd"/>
      <w:r w:rsidRPr="00334930">
        <w:rPr>
          <w:rFonts w:cs="Microsoft Sans Serif"/>
          <w:color w:val="auto"/>
        </w:rPr>
        <w:t xml:space="preserve"> peso húmedo bruto – Total peso tara bandejas</w:t>
      </w:r>
    </w:p>
    <w:p w14:paraId="257B5C4C" w14:textId="311890F9" w:rsidR="00A3345A" w:rsidRPr="00334930" w:rsidRDefault="00A3345A" w:rsidP="00CC6DC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textAlignment w:val="baseline"/>
        <w:rPr>
          <w:rFonts w:cs="Microsoft Sans Serif"/>
          <w:color w:val="auto"/>
        </w:rPr>
      </w:pPr>
      <w:r w:rsidRPr="00334930">
        <w:rPr>
          <w:rFonts w:cs="Microsoft Sans Serif"/>
          <w:color w:val="auto"/>
        </w:rPr>
        <w:t xml:space="preserve">     </w:t>
      </w:r>
    </w:p>
    <w:p w14:paraId="0890918D" w14:textId="77777777" w:rsidR="00A3345A" w:rsidRPr="00334930" w:rsidRDefault="00A3345A" w:rsidP="00A334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cs="Microsoft Sans Serif"/>
          <w:color w:val="000000" w:themeColor="text1"/>
        </w:rPr>
      </w:pPr>
      <w:r w:rsidRPr="00334930">
        <w:rPr>
          <w:rFonts w:cs="Microsoft Sans Serif"/>
          <w:color w:val="000000" w:themeColor="text1"/>
        </w:rPr>
        <w:t xml:space="preserve">El cálculo humedad final para cada camión se determinó en base al promedio aritmético de ambas determinaciones. </w:t>
      </w:r>
    </w:p>
    <w:p w14:paraId="572989C5" w14:textId="77777777" w:rsidR="00A3345A" w:rsidRPr="00334930" w:rsidRDefault="00A3345A" w:rsidP="00A3345A">
      <w:pPr>
        <w:pStyle w:val="Prrafodelista"/>
        <w:widowControl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cs="Microsoft Sans Serif"/>
        </w:rPr>
      </w:pPr>
    </w:p>
    <w:p w14:paraId="72CB191C" w14:textId="77777777" w:rsidR="00580878" w:rsidRDefault="00580878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p w14:paraId="637641B0" w14:textId="74A3D991" w:rsidR="002C201C" w:rsidRDefault="007A1040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  <w:r>
        <w:rPr>
          <w:rFonts w:ascii="Lucida Sans" w:hAnsi="Lucida Sans" w:cs="Arial"/>
          <w:b/>
          <w:color w:val="002060"/>
          <w:sz w:val="18"/>
          <w:szCs w:val="18"/>
        </w:rPr>
        <w:t>R</w:t>
      </w:r>
      <w:r w:rsidR="002C201C" w:rsidRPr="002C201C">
        <w:rPr>
          <w:rFonts w:ascii="Lucida Sans" w:hAnsi="Lucida Sans" w:cs="Arial"/>
          <w:b/>
          <w:color w:val="002060"/>
          <w:sz w:val="18"/>
          <w:szCs w:val="18"/>
        </w:rPr>
        <w:t>e</w:t>
      </w:r>
      <w:r w:rsidR="002C201C">
        <w:rPr>
          <w:rFonts w:ascii="Lucida Sans" w:hAnsi="Lucida Sans" w:cs="Arial"/>
          <w:b/>
          <w:color w:val="002060"/>
          <w:sz w:val="18"/>
          <w:szCs w:val="18"/>
        </w:rPr>
        <w:t xml:space="preserve">sultados </w:t>
      </w:r>
      <w:r w:rsidR="00560C65">
        <w:rPr>
          <w:rFonts w:ascii="Lucida Sans" w:hAnsi="Lucida Sans" w:cs="Arial"/>
          <w:b/>
          <w:color w:val="002060"/>
          <w:sz w:val="18"/>
          <w:szCs w:val="18"/>
        </w:rPr>
        <w:t>finales:</w:t>
      </w:r>
    </w:p>
    <w:p w14:paraId="03A0314C" w14:textId="473DBC7F" w:rsidR="00F516CD" w:rsidRDefault="00F516CD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p w14:paraId="3A6C5545" w14:textId="77777777" w:rsidR="00F516CD" w:rsidRDefault="00F516CD" w:rsidP="00141D21">
      <w:pPr>
        <w:jc w:val="both"/>
        <w:rPr>
          <w:rFonts w:ascii="Lucida Sans" w:hAnsi="Lucida Sans" w:cs="Arial"/>
          <w:b/>
          <w:color w:val="002060"/>
          <w:sz w:val="18"/>
          <w:szCs w:val="18"/>
        </w:rPr>
      </w:pP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7"/>
        <w:gridCol w:w="3676"/>
      </w:tblGrid>
      <w:tr w:rsidR="008648A9" w:rsidRPr="00806C6F" w14:paraId="51961507" w14:textId="77777777" w:rsidTr="00C41772">
        <w:trPr>
          <w:trHeight w:hRule="exact" w:val="340"/>
          <w:jc w:val="center"/>
        </w:trPr>
        <w:tc>
          <w:tcPr>
            <w:tcW w:w="7083" w:type="dxa"/>
            <w:gridSpan w:val="2"/>
            <w:shd w:val="clear" w:color="auto" w:fill="FFC000" w:themeFill="accent4"/>
          </w:tcPr>
          <w:p w14:paraId="7C5B31E5" w14:textId="210242B3" w:rsidR="008648A9" w:rsidRPr="00C94D0A" w:rsidRDefault="00C41772" w:rsidP="002F4E21">
            <w:pPr>
              <w:suppressAutoHyphens/>
              <w:spacing w:after="120" w:line="360" w:lineRule="auto"/>
              <w:jc w:val="center"/>
              <w:rPr>
                <w:rFonts w:cs="Microsoft Sans Serif"/>
                <w:b/>
                <w:color w:val="000000" w:themeColor="text1"/>
                <w:lang w:val="es-ES"/>
              </w:rPr>
            </w:pPr>
            <w:r>
              <w:rPr>
                <w:rFonts w:cs="Microsoft Sans Serif"/>
                <w:b/>
                <w:color w:val="FFFFFF" w:themeColor="background1"/>
                <w:lang w:val="es-ES"/>
              </w:rPr>
              <w:t>RECEPCION</w:t>
            </w:r>
            <w:r w:rsidR="009B31A2" w:rsidRPr="00C94D0A">
              <w:rPr>
                <w:rFonts w:cs="Microsoft Sans Serif"/>
                <w:b/>
                <w:color w:val="FFFFFF" w:themeColor="background1"/>
                <w:lang w:val="es-ES"/>
              </w:rPr>
              <w:t xml:space="preserve"> CAMIONES </w:t>
            </w:r>
            <w:r w:rsidR="005A2801">
              <w:rPr>
                <w:rFonts w:cs="Microsoft Sans Serif"/>
                <w:b/>
                <w:color w:val="FFFFFF" w:themeColor="background1"/>
                <w:lang w:val="es-ES"/>
              </w:rPr>
              <w:t>MARZO</w:t>
            </w:r>
            <w:r>
              <w:rPr>
                <w:rFonts w:cs="Microsoft Sans Serif"/>
                <w:b/>
                <w:color w:val="FFFFFF" w:themeColor="background1"/>
                <w:lang w:val="es-ES"/>
              </w:rPr>
              <w:t xml:space="preserve"> </w:t>
            </w:r>
          </w:p>
        </w:tc>
      </w:tr>
      <w:tr w:rsidR="00F516CD" w:rsidRPr="00806C6F" w14:paraId="32C4F338" w14:textId="77777777" w:rsidTr="00C41772">
        <w:trPr>
          <w:trHeight w:hRule="exact" w:val="340"/>
          <w:jc w:val="center"/>
        </w:trPr>
        <w:tc>
          <w:tcPr>
            <w:tcW w:w="3407" w:type="dxa"/>
          </w:tcPr>
          <w:p w14:paraId="394D7A8C" w14:textId="6D5B20E8" w:rsidR="00F516CD" w:rsidRPr="00806C6F" w:rsidRDefault="00F516CD" w:rsidP="002F4E21">
            <w:pPr>
              <w:suppressAutoHyphens/>
              <w:spacing w:after="120" w:line="360" w:lineRule="auto"/>
              <w:rPr>
                <w:rFonts w:cs="Microsoft Sans Serif"/>
                <w:bCs/>
                <w:color w:val="000000" w:themeColor="text1"/>
                <w:lang w:val="es-ES"/>
              </w:rPr>
            </w:pPr>
            <w:r w:rsidRPr="00806C6F">
              <w:rPr>
                <w:rFonts w:cs="Microsoft Sans Serif"/>
                <w:bCs/>
                <w:color w:val="000000" w:themeColor="text1"/>
                <w:lang w:val="es-ES"/>
              </w:rPr>
              <w:t>Ítem</w:t>
            </w:r>
          </w:p>
        </w:tc>
        <w:tc>
          <w:tcPr>
            <w:tcW w:w="3676" w:type="dxa"/>
          </w:tcPr>
          <w:p w14:paraId="6C632665" w14:textId="35500C76" w:rsidR="00F516CD" w:rsidRPr="00806C6F" w:rsidRDefault="00C41772" w:rsidP="00B14925">
            <w:pPr>
              <w:suppressAutoHyphens/>
              <w:spacing w:after="120" w:line="360" w:lineRule="auto"/>
              <w:jc w:val="center"/>
              <w:rPr>
                <w:rFonts w:cs="Microsoft Sans Serif"/>
                <w:bCs/>
                <w:color w:val="000000" w:themeColor="text1"/>
                <w:lang w:val="es-ES"/>
              </w:rPr>
            </w:pPr>
            <w:r>
              <w:rPr>
                <w:rFonts w:cs="Microsoft Sans Serif"/>
                <w:bCs/>
                <w:color w:val="000000" w:themeColor="text1"/>
                <w:lang w:val="es-ES"/>
              </w:rPr>
              <w:t>TGN</w:t>
            </w:r>
          </w:p>
        </w:tc>
      </w:tr>
      <w:tr w:rsidR="00F516CD" w:rsidRPr="00806C6F" w14:paraId="3BC26224" w14:textId="77777777" w:rsidTr="00C41772">
        <w:trPr>
          <w:trHeight w:hRule="exact" w:val="340"/>
          <w:jc w:val="center"/>
        </w:trPr>
        <w:tc>
          <w:tcPr>
            <w:tcW w:w="3407" w:type="dxa"/>
          </w:tcPr>
          <w:p w14:paraId="48B36F01" w14:textId="77777777" w:rsidR="00F516CD" w:rsidRPr="00806C6F" w:rsidRDefault="00F516CD" w:rsidP="002F4E21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806C6F">
              <w:rPr>
                <w:rFonts w:cs="Microsoft Sans Serif"/>
                <w:color w:val="000000" w:themeColor="text1"/>
              </w:rPr>
              <w:t xml:space="preserve">Numero Camiones </w:t>
            </w:r>
          </w:p>
        </w:tc>
        <w:tc>
          <w:tcPr>
            <w:tcW w:w="3676" w:type="dxa"/>
          </w:tcPr>
          <w:p w14:paraId="26B65407" w14:textId="6481C2D0" w:rsidR="00F516CD" w:rsidRPr="00806C6F" w:rsidRDefault="005A2801" w:rsidP="00B14925">
            <w:pPr>
              <w:suppressAutoHyphens/>
              <w:spacing w:after="120" w:line="360" w:lineRule="auto"/>
              <w:jc w:val="center"/>
              <w:rPr>
                <w:rFonts w:cs="Microsoft Sans Serif"/>
                <w:color w:val="000000" w:themeColor="text1"/>
              </w:rPr>
            </w:pPr>
            <w:r>
              <w:rPr>
                <w:rFonts w:cs="Microsoft Sans Serif"/>
                <w:color w:val="000000" w:themeColor="text1"/>
              </w:rPr>
              <w:t>270</w:t>
            </w:r>
          </w:p>
        </w:tc>
      </w:tr>
      <w:tr w:rsidR="00D87ACE" w:rsidRPr="00B028C8" w14:paraId="40116936" w14:textId="77777777" w:rsidTr="00C41772">
        <w:trPr>
          <w:trHeight w:hRule="exact" w:val="340"/>
          <w:jc w:val="center"/>
        </w:trPr>
        <w:tc>
          <w:tcPr>
            <w:tcW w:w="3407" w:type="dxa"/>
          </w:tcPr>
          <w:p w14:paraId="2B3BD180" w14:textId="77777777" w:rsidR="00D87ACE" w:rsidRPr="00B028C8" w:rsidRDefault="00D87ACE" w:rsidP="00D87AC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B028C8">
              <w:rPr>
                <w:rFonts w:cs="Microsoft Sans Serif"/>
                <w:color w:val="000000" w:themeColor="text1"/>
              </w:rPr>
              <w:t>Peso Bruto Húmedo (TM</w:t>
            </w:r>
            <w:r>
              <w:rPr>
                <w:rFonts w:cs="Microsoft Sans Serif"/>
                <w:color w:val="000000" w:themeColor="text1"/>
              </w:rPr>
              <w:t>H</w:t>
            </w:r>
            <w:r w:rsidRPr="00B028C8">
              <w:rPr>
                <w:rFonts w:cs="Microsoft Sans Serif"/>
                <w:color w:val="000000" w:themeColor="text1"/>
              </w:rPr>
              <w:t>)</w:t>
            </w:r>
          </w:p>
        </w:tc>
        <w:tc>
          <w:tcPr>
            <w:tcW w:w="3676" w:type="dxa"/>
          </w:tcPr>
          <w:p w14:paraId="30E0EDD9" w14:textId="7D8FEECF" w:rsidR="00D87ACE" w:rsidRPr="00DA6853" w:rsidRDefault="00693DAB" w:rsidP="0098073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8.</w:t>
            </w:r>
            <w:r w:rsidR="005A2801">
              <w:rPr>
                <w:rFonts w:ascii="Calibri" w:hAnsi="Calibri" w:cs="Calibri"/>
                <w:sz w:val="24"/>
                <w:szCs w:val="24"/>
              </w:rPr>
              <w:t>694,260</w:t>
            </w:r>
          </w:p>
        </w:tc>
      </w:tr>
      <w:tr w:rsidR="00D87ACE" w:rsidRPr="00806C6F" w14:paraId="723E7AD3" w14:textId="77777777" w:rsidTr="00C41772">
        <w:trPr>
          <w:trHeight w:hRule="exact" w:val="340"/>
          <w:jc w:val="center"/>
        </w:trPr>
        <w:tc>
          <w:tcPr>
            <w:tcW w:w="3407" w:type="dxa"/>
          </w:tcPr>
          <w:p w14:paraId="76FE0C1D" w14:textId="77777777" w:rsidR="00D87ACE" w:rsidRPr="00806C6F" w:rsidRDefault="00D87ACE" w:rsidP="00D87AC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806C6F">
              <w:rPr>
                <w:rFonts w:cs="Microsoft Sans Serif"/>
                <w:color w:val="000000" w:themeColor="text1"/>
              </w:rPr>
              <w:t xml:space="preserve">Tara </w:t>
            </w:r>
            <w:r w:rsidRPr="00836572">
              <w:rPr>
                <w:rFonts w:cs="Microsoft Sans Serif"/>
                <w:color w:val="000000" w:themeColor="text1"/>
              </w:rPr>
              <w:t>(TM)</w:t>
            </w:r>
          </w:p>
        </w:tc>
        <w:tc>
          <w:tcPr>
            <w:tcW w:w="3676" w:type="dxa"/>
          </w:tcPr>
          <w:p w14:paraId="0B23AA07" w14:textId="19D792CB" w:rsidR="00D87ACE" w:rsidRPr="00806C6F" w:rsidRDefault="00693DAB" w:rsidP="00D87ACE">
            <w:pPr>
              <w:suppressAutoHyphens/>
              <w:spacing w:after="120" w:line="360" w:lineRule="auto"/>
              <w:jc w:val="center"/>
              <w:rPr>
                <w:rFonts w:cs="Microsoft Sans Serif"/>
                <w:color w:val="000000" w:themeColor="text1"/>
              </w:rPr>
            </w:pPr>
            <w:r>
              <w:rPr>
                <w:rFonts w:cs="Microsoft Sans Serif"/>
                <w:color w:val="000000" w:themeColor="text1"/>
              </w:rPr>
              <w:t>3.</w:t>
            </w:r>
            <w:r w:rsidR="005A2801">
              <w:rPr>
                <w:rFonts w:cs="Microsoft Sans Serif"/>
                <w:color w:val="000000" w:themeColor="text1"/>
              </w:rPr>
              <w:t>350,980</w:t>
            </w:r>
          </w:p>
        </w:tc>
      </w:tr>
      <w:tr w:rsidR="00D87ACE" w:rsidRPr="00806C6F" w14:paraId="108059FA" w14:textId="77777777" w:rsidTr="00C41772">
        <w:trPr>
          <w:trHeight w:hRule="exact" w:val="34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D7E7" w14:textId="77777777" w:rsidR="00D87ACE" w:rsidRPr="00B028C8" w:rsidRDefault="00D87ACE" w:rsidP="00D87ACE">
            <w:pPr>
              <w:suppressAutoHyphens/>
              <w:spacing w:after="120" w:line="360" w:lineRule="auto"/>
              <w:rPr>
                <w:rFonts w:cs="Microsoft Sans Serif"/>
                <w:color w:val="000000" w:themeColor="text1"/>
              </w:rPr>
            </w:pPr>
            <w:r w:rsidRPr="00B028C8">
              <w:rPr>
                <w:rFonts w:cs="Microsoft Sans Serif"/>
                <w:color w:val="000000" w:themeColor="text1"/>
              </w:rPr>
              <w:t>Peso Neto Húmedo (TM</w:t>
            </w:r>
            <w:r>
              <w:rPr>
                <w:rFonts w:cs="Microsoft Sans Serif"/>
                <w:color w:val="000000" w:themeColor="text1"/>
              </w:rPr>
              <w:t>H</w:t>
            </w:r>
            <w:r w:rsidRPr="00B028C8">
              <w:rPr>
                <w:rFonts w:cs="Microsoft Sans Serif"/>
                <w:color w:val="000000" w:themeColor="text1"/>
              </w:rPr>
              <w:t>)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9E71" w14:textId="0ACA2A3B" w:rsidR="00D87ACE" w:rsidRPr="00B028C8" w:rsidRDefault="00693DAB" w:rsidP="0098073C">
            <w:pPr>
              <w:suppressAutoHyphens/>
              <w:spacing w:after="120" w:line="360" w:lineRule="auto"/>
              <w:jc w:val="center"/>
              <w:rPr>
                <w:rFonts w:cs="Microsoft Sans Serif"/>
                <w:color w:val="000000" w:themeColor="text1"/>
              </w:rPr>
            </w:pPr>
            <w:r>
              <w:rPr>
                <w:rFonts w:cs="Microsoft Sans Serif"/>
                <w:color w:val="000000" w:themeColor="text1"/>
              </w:rPr>
              <w:t>5.</w:t>
            </w:r>
            <w:r w:rsidR="005A2801">
              <w:rPr>
                <w:rFonts w:cs="Microsoft Sans Serif"/>
                <w:color w:val="000000" w:themeColor="text1"/>
              </w:rPr>
              <w:t>343,280</w:t>
            </w:r>
          </w:p>
        </w:tc>
      </w:tr>
    </w:tbl>
    <w:p w14:paraId="0DB16B80" w14:textId="7F0621E3" w:rsidR="007A1040" w:rsidRDefault="007A1040" w:rsidP="00C41772">
      <w:pPr>
        <w:rPr>
          <w:rFonts w:cs="Microsoft Sans Serif"/>
          <w:b/>
          <w:bCs/>
          <w:color w:val="004CAB"/>
          <w:u w:val="single"/>
        </w:rPr>
      </w:pPr>
    </w:p>
    <w:p w14:paraId="64662A60" w14:textId="7EB3C248" w:rsidR="00C92B6F" w:rsidRPr="00F43C34" w:rsidRDefault="00C92B6F" w:rsidP="00F43C34">
      <w:pPr>
        <w:rPr>
          <w:rFonts w:cs="Microsoft Sans Serif"/>
          <w:b/>
          <w:bCs/>
          <w:color w:val="004CAB"/>
          <w:u w:val="single"/>
        </w:rPr>
      </w:pPr>
    </w:p>
    <w:p w14:paraId="18644AAE" w14:textId="3DCCFFB7" w:rsidR="00C92B6F" w:rsidRDefault="00C92B6F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108A6A4B" w14:textId="77777777" w:rsidR="005A2801" w:rsidRDefault="005A2801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43CE905A" w14:textId="77777777" w:rsidR="005A2801" w:rsidRDefault="005A2801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0B45F850" w14:textId="77777777" w:rsidR="005A2801" w:rsidRDefault="005A2801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29AB2C00" w14:textId="77777777" w:rsidR="005A2801" w:rsidRDefault="005A2801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52D47273" w14:textId="1CB8D35F" w:rsidR="0010428C" w:rsidRDefault="0010428C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33195117" w14:textId="5718FB43" w:rsidR="0010428C" w:rsidRDefault="0010428C" w:rsidP="0010428C">
      <w:pPr>
        <w:rPr>
          <w:rFonts w:cs="Microsoft Sans Serif"/>
          <w:b/>
          <w:bCs/>
          <w:color w:val="004CAB"/>
          <w:lang w:val="es-AR"/>
        </w:rPr>
      </w:pPr>
      <w:r>
        <w:rPr>
          <w:rFonts w:cs="Microsoft Sans Serif"/>
          <w:b/>
          <w:bCs/>
          <w:color w:val="004CAB"/>
          <w:lang w:val="es-AR"/>
        </w:rPr>
        <w:t>Anexos</w:t>
      </w:r>
    </w:p>
    <w:p w14:paraId="710F76FD" w14:textId="77777777" w:rsidR="005A2801" w:rsidRDefault="005A2801" w:rsidP="0010428C">
      <w:pPr>
        <w:rPr>
          <w:rFonts w:cs="Microsoft Sans Serif"/>
          <w:b/>
          <w:bCs/>
          <w:color w:val="004CAB"/>
          <w:lang w:val="es-AR"/>
        </w:rPr>
      </w:pPr>
    </w:p>
    <w:p w14:paraId="318F11CD" w14:textId="2AC5BB63" w:rsidR="005A2801" w:rsidRDefault="005A2801" w:rsidP="00113343">
      <w:pPr>
        <w:rPr>
          <w:rFonts w:cs="Microsoft Sans Serif"/>
          <w:b/>
          <w:bCs/>
          <w:lang w:val="es-AR"/>
        </w:rPr>
      </w:pPr>
      <w:r w:rsidRPr="005A2801">
        <w:drawing>
          <wp:inline distT="0" distB="0" distL="0" distR="0" wp14:anchorId="514B2947" wp14:editId="3F6DBA5A">
            <wp:extent cx="4657725" cy="3867878"/>
            <wp:effectExtent l="0" t="0" r="0" b="0"/>
            <wp:docPr id="16314752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21" cy="38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AE1D" w14:textId="77777777" w:rsidR="005A2801" w:rsidRDefault="005A2801" w:rsidP="00113343">
      <w:pPr>
        <w:rPr>
          <w:rFonts w:cs="Microsoft Sans Serif"/>
          <w:b/>
          <w:bCs/>
          <w:lang w:val="es-AR"/>
        </w:rPr>
      </w:pPr>
    </w:p>
    <w:p w14:paraId="42423DD7" w14:textId="77777777" w:rsidR="005A2801" w:rsidRDefault="005A2801" w:rsidP="00113343">
      <w:pPr>
        <w:rPr>
          <w:rFonts w:cs="Microsoft Sans Serif"/>
          <w:b/>
          <w:bCs/>
          <w:lang w:val="es-AR"/>
        </w:rPr>
      </w:pPr>
    </w:p>
    <w:p w14:paraId="1B7D2373" w14:textId="77777777" w:rsidR="005A2801" w:rsidRPr="003C7DE0" w:rsidRDefault="005A2801" w:rsidP="00113343">
      <w:pPr>
        <w:rPr>
          <w:rFonts w:cs="Microsoft Sans Serif"/>
          <w:b/>
          <w:bCs/>
          <w:lang w:val="es-AR"/>
        </w:rPr>
      </w:pPr>
    </w:p>
    <w:p w14:paraId="6D48AEDA" w14:textId="55889D22" w:rsidR="0010428C" w:rsidRDefault="0010428C" w:rsidP="0010428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auto"/>
          <w:lang w:val="es-AR"/>
        </w:rPr>
      </w:pPr>
      <w:r w:rsidRPr="0038527B">
        <w:rPr>
          <w:rFonts w:cs="Microsoft Sans Serif"/>
          <w:color w:val="auto"/>
          <w:lang w:val="es-AR"/>
        </w:rPr>
        <w:t xml:space="preserve">Anexo </w:t>
      </w:r>
      <w:r>
        <w:rPr>
          <w:rFonts w:cs="Microsoft Sans Serif"/>
          <w:color w:val="auto"/>
          <w:lang w:val="es-AR"/>
        </w:rPr>
        <w:t>1</w:t>
      </w:r>
      <w:r w:rsidRPr="0038527B">
        <w:rPr>
          <w:rFonts w:cs="Microsoft Sans Serif"/>
          <w:color w:val="auto"/>
          <w:lang w:val="es-AR"/>
        </w:rPr>
        <w:t xml:space="preserve">: </w:t>
      </w:r>
      <w:r w:rsidRPr="00293C38">
        <w:rPr>
          <w:rFonts w:cs="Microsoft Sans Serif"/>
          <w:color w:val="auto"/>
          <w:lang w:val="es-AR"/>
        </w:rPr>
        <w:t>Set Fotográfico</w:t>
      </w:r>
    </w:p>
    <w:p w14:paraId="2001651F" w14:textId="77777777" w:rsidR="00C92B6F" w:rsidRDefault="00C92B6F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233E0C9A" w14:textId="77777777" w:rsidR="00F43C34" w:rsidRDefault="00F43C34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79FFC936" w14:textId="55C5DF5A" w:rsidR="0038527B" w:rsidRDefault="0038527B" w:rsidP="00D75F7F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2C06E4B6" w14:textId="44F2F2F8" w:rsidR="00707DC2" w:rsidRDefault="00707DC2" w:rsidP="009A498D">
      <w:pPr>
        <w:jc w:val="center"/>
        <w:rPr>
          <w:rFonts w:cs="Microsoft Sans Serif"/>
          <w:lang w:val="es-AR"/>
        </w:rPr>
      </w:pPr>
    </w:p>
    <w:p w14:paraId="2E58AF7E" w14:textId="77777777" w:rsidR="00707DC2" w:rsidRDefault="00707DC2" w:rsidP="009A498D">
      <w:pPr>
        <w:jc w:val="center"/>
        <w:rPr>
          <w:rFonts w:cs="Microsoft Sans Serif"/>
          <w:lang w:val="es-AR"/>
        </w:rPr>
      </w:pPr>
    </w:p>
    <w:p w14:paraId="746C2CBA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74FCD148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  <w:r w:rsidRPr="00DF7218">
        <w:rPr>
          <w:rFonts w:cs="Microsoft Sans Serif"/>
          <w:noProof/>
          <w:lang w:val="es-AR"/>
        </w:rPr>
        <w:drawing>
          <wp:anchor distT="0" distB="0" distL="114300" distR="114300" simplePos="0" relativeHeight="251761664" behindDoc="1" locked="0" layoutInCell="1" allowOverlap="1" wp14:anchorId="019469E1" wp14:editId="35AE82E1">
            <wp:simplePos x="0" y="0"/>
            <wp:positionH relativeFrom="margin">
              <wp:posOffset>1914872</wp:posOffset>
            </wp:positionH>
            <wp:positionV relativeFrom="paragraph">
              <wp:posOffset>104092</wp:posOffset>
            </wp:positionV>
            <wp:extent cx="2087592" cy="1120895"/>
            <wp:effectExtent l="0" t="0" r="8255" b="3175"/>
            <wp:wrapNone/>
            <wp:docPr id="590529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2993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592" cy="11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9EC9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66D94096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378FA3D8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1C8D57C8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756D63FA" w14:textId="77777777" w:rsidR="00525967" w:rsidRDefault="00525967" w:rsidP="00525967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lang w:val="es-AR"/>
        </w:rPr>
      </w:pPr>
    </w:p>
    <w:p w14:paraId="00A1633D" w14:textId="77777777" w:rsidR="00525967" w:rsidRPr="003C7DE0" w:rsidRDefault="00525967" w:rsidP="00525967">
      <w:pPr>
        <w:jc w:val="center"/>
        <w:rPr>
          <w:rFonts w:cs="Microsoft Sans Serif"/>
          <w:lang w:val="es-AR"/>
        </w:rPr>
      </w:pPr>
      <w:r>
        <w:rPr>
          <w:rFonts w:cs="Microsoft Sans Serif"/>
          <w:lang w:val="es-AR"/>
        </w:rPr>
        <w:t>Jessica Pineda G.</w:t>
      </w:r>
    </w:p>
    <w:p w14:paraId="4A68C08D" w14:textId="77777777" w:rsidR="00525967" w:rsidRPr="003C7DE0" w:rsidRDefault="00525967" w:rsidP="00525967">
      <w:pPr>
        <w:jc w:val="center"/>
        <w:rPr>
          <w:rFonts w:cs="Microsoft Sans Serif"/>
          <w:lang w:val="es-AR"/>
        </w:rPr>
      </w:pPr>
      <w:r w:rsidRPr="003C7DE0">
        <w:rPr>
          <w:rFonts w:cs="Microsoft Sans Serif"/>
          <w:lang w:val="es-AR"/>
        </w:rPr>
        <w:t>Supervisor Antofagasta</w:t>
      </w:r>
    </w:p>
    <w:p w14:paraId="2FAFAD34" w14:textId="77777777" w:rsidR="00525967" w:rsidRDefault="00525967" w:rsidP="00525967">
      <w:pPr>
        <w:jc w:val="center"/>
        <w:rPr>
          <w:rFonts w:cs="Microsoft Sans Serif"/>
          <w:color w:val="5B9BD5" w:themeColor="accent1"/>
          <w:lang w:val="es-AR"/>
        </w:rPr>
      </w:pPr>
      <w:r w:rsidRPr="003C7DE0">
        <w:rPr>
          <w:rFonts w:cs="Microsoft Sans Serif"/>
          <w:color w:val="5B9BD5" w:themeColor="accent1"/>
          <w:lang w:val="es-AR"/>
        </w:rPr>
        <w:t xml:space="preserve">ALS </w:t>
      </w:r>
      <w:proofErr w:type="spellStart"/>
      <w:r w:rsidRPr="003C7DE0">
        <w:rPr>
          <w:rFonts w:cs="Microsoft Sans Serif"/>
          <w:color w:val="5B9BD5" w:themeColor="accent1"/>
          <w:lang w:val="es-AR"/>
        </w:rPr>
        <w:t>Inspection</w:t>
      </w:r>
      <w:proofErr w:type="spellEnd"/>
      <w:r w:rsidRPr="003C7DE0">
        <w:rPr>
          <w:rFonts w:cs="Microsoft Sans Serif"/>
          <w:color w:val="5B9BD5" w:themeColor="accent1"/>
          <w:lang w:val="es-AR"/>
        </w:rPr>
        <w:t xml:space="preserve"> Chile SPA</w:t>
      </w:r>
    </w:p>
    <w:p w14:paraId="7201F232" w14:textId="77777777" w:rsidR="00F43C34" w:rsidRPr="003C7DE0" w:rsidRDefault="00F43C34" w:rsidP="009A498D">
      <w:pPr>
        <w:jc w:val="center"/>
        <w:rPr>
          <w:rFonts w:cs="Microsoft Sans Serif"/>
          <w:lang w:val="es-AR"/>
        </w:rPr>
      </w:pPr>
    </w:p>
    <w:tbl>
      <w:tblPr>
        <w:tblStyle w:val="Tablaconcuadrcula"/>
        <w:tblpPr w:leftFromText="141" w:rightFromText="141" w:vertAnchor="text" w:horzAnchor="margin" w:tblpY="443"/>
        <w:tblW w:w="0" w:type="auto"/>
        <w:tblLook w:val="04A0" w:firstRow="1" w:lastRow="0" w:firstColumn="1" w:lastColumn="0" w:noHBand="0" w:noVBand="1"/>
      </w:tblPr>
      <w:tblGrid>
        <w:gridCol w:w="4266"/>
        <w:gridCol w:w="222"/>
        <w:gridCol w:w="4550"/>
      </w:tblGrid>
      <w:tr w:rsidR="0068018C" w14:paraId="7D331B61" w14:textId="77777777" w:rsidTr="00707DC2">
        <w:trPr>
          <w:trHeight w:val="4451"/>
        </w:trPr>
        <w:tc>
          <w:tcPr>
            <w:tcW w:w="0" w:type="auto"/>
          </w:tcPr>
          <w:p w14:paraId="64120F4B" w14:textId="793D744B" w:rsidR="00707DC2" w:rsidRDefault="008F215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5A36771" wp14:editId="28C440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2724150" cy="2895600"/>
                  <wp:effectExtent l="0" t="0" r="0" b="0"/>
                  <wp:wrapTopAndBottom/>
                  <wp:docPr id="12107381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04" b="6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3E18A9D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</w:tcPr>
          <w:p w14:paraId="1E8F5EC3" w14:textId="6CFD8FD1" w:rsidR="00707DC2" w:rsidRDefault="008F215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6833398" wp14:editId="22BD9B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175260</wp:posOffset>
                  </wp:positionV>
                  <wp:extent cx="2905125" cy="2867025"/>
                  <wp:effectExtent l="0" t="0" r="9525" b="9525"/>
                  <wp:wrapTopAndBottom/>
                  <wp:docPr id="182926892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" b="13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18C" w:rsidRPr="00801772" w14:paraId="7E510F5D" w14:textId="77777777" w:rsidTr="00707DC2">
        <w:trPr>
          <w:trHeight w:val="288"/>
        </w:trPr>
        <w:tc>
          <w:tcPr>
            <w:tcW w:w="0" w:type="auto"/>
          </w:tcPr>
          <w:p w14:paraId="2CAE4F73" w14:textId="77777777" w:rsidR="00707DC2" w:rsidRPr="00801772" w:rsidRDefault="00707DC2" w:rsidP="00D16FF0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Ingreso camión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2AC851" w14:textId="77777777" w:rsidR="00707DC2" w:rsidRPr="00801772" w:rsidRDefault="00707DC2" w:rsidP="00707DC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0" w:type="auto"/>
          </w:tcPr>
          <w:p w14:paraId="2253A797" w14:textId="1C18A1B1" w:rsidR="00707DC2" w:rsidRPr="00801772" w:rsidRDefault="00707DC2" w:rsidP="00707DC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 xml:space="preserve">Peso </w:t>
            </w:r>
            <w:r w:rsidR="00AA2882">
              <w:rPr>
                <w:rFonts w:cs="Microsoft Sans Serif"/>
                <w:lang w:val="es-AR"/>
              </w:rPr>
              <w:t xml:space="preserve">ingreso </w:t>
            </w:r>
            <w:r>
              <w:rPr>
                <w:rFonts w:cs="Microsoft Sans Serif"/>
                <w:lang w:val="es-AR"/>
              </w:rPr>
              <w:t xml:space="preserve">camión </w:t>
            </w:r>
          </w:p>
        </w:tc>
      </w:tr>
      <w:tr w:rsidR="0068018C" w14:paraId="6EC3FF0E" w14:textId="77777777" w:rsidTr="00707DC2">
        <w:trPr>
          <w:trHeight w:val="391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6C755E1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364C37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616ABA7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</w:tr>
      <w:tr w:rsidR="0068018C" w14:paraId="23A3097D" w14:textId="77777777" w:rsidTr="00707DC2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1CB0AC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B2A89A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FAE800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</w:tr>
      <w:tr w:rsidR="0068018C" w14:paraId="3F4F054D" w14:textId="77777777" w:rsidTr="00707DC2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AFD0CF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EA6B38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00AE7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</w:tr>
      <w:tr w:rsidR="0068018C" w14:paraId="5AFFB858" w14:textId="77777777" w:rsidTr="00707DC2">
        <w:trPr>
          <w:trHeight w:val="3905"/>
        </w:trPr>
        <w:tc>
          <w:tcPr>
            <w:tcW w:w="0" w:type="auto"/>
          </w:tcPr>
          <w:p w14:paraId="558B3C74" w14:textId="632F137E" w:rsidR="00707DC2" w:rsidRDefault="003201B1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200BA5D6" wp14:editId="31E113B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2649855" cy="3057525"/>
                  <wp:effectExtent l="0" t="0" r="0" b="9525"/>
                  <wp:wrapTopAndBottom/>
                  <wp:docPr id="117769616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9B140B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</w:tcPr>
          <w:p w14:paraId="2D5CC509" w14:textId="3DEC57F8" w:rsidR="00707DC2" w:rsidRDefault="008B5604" w:rsidP="00707DC2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EF79DE3" wp14:editId="45A3A44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10160</wp:posOffset>
                  </wp:positionV>
                  <wp:extent cx="2854325" cy="2990850"/>
                  <wp:effectExtent l="0" t="0" r="3175" b="0"/>
                  <wp:wrapTopAndBottom/>
                  <wp:docPr id="5197144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25" b="1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18C" w14:paraId="73E6989F" w14:textId="77777777" w:rsidTr="00707DC2">
        <w:trPr>
          <w:trHeight w:val="234"/>
        </w:trPr>
        <w:tc>
          <w:tcPr>
            <w:tcW w:w="0" w:type="auto"/>
          </w:tcPr>
          <w:p w14:paraId="1F4FEC26" w14:textId="77777777" w:rsidR="00707DC2" w:rsidRPr="003428AF" w:rsidRDefault="00707DC2" w:rsidP="00707DC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 w:rsidRPr="003428AF">
              <w:rPr>
                <w:rFonts w:cs="Microsoft Sans Serif"/>
                <w:lang w:val="es-AR"/>
              </w:rPr>
              <w:t>Camión en Romana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234206" w14:textId="77777777" w:rsidR="00707DC2" w:rsidRDefault="00707DC2" w:rsidP="00707DC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0" w:type="auto"/>
          </w:tcPr>
          <w:p w14:paraId="5BA8C050" w14:textId="4232C542" w:rsidR="00707DC2" w:rsidRDefault="00AA2882" w:rsidP="00707DC2">
            <w:pPr>
              <w:jc w:val="center"/>
              <w:rPr>
                <w:noProof/>
              </w:rPr>
            </w:pPr>
            <w:r>
              <w:rPr>
                <w:noProof/>
              </w:rPr>
              <w:t>Descarga</w:t>
            </w:r>
            <w:r w:rsidR="00707DC2">
              <w:rPr>
                <w:noProof/>
              </w:rPr>
              <w:t xml:space="preserve"> Camión</w:t>
            </w:r>
          </w:p>
        </w:tc>
      </w:tr>
    </w:tbl>
    <w:p w14:paraId="21232892" w14:textId="7D2FA6C8" w:rsidR="00707DC2" w:rsidRDefault="00707DC2" w:rsidP="0010428C">
      <w:pPr>
        <w:rPr>
          <w:rFonts w:cs="Microsoft Sans Serif"/>
          <w:color w:val="5B9BD5" w:themeColor="accent1"/>
          <w:lang w:val="es-AR"/>
        </w:rPr>
      </w:pPr>
    </w:p>
    <w:p w14:paraId="1DFB9B29" w14:textId="77777777" w:rsidR="00F43C34" w:rsidRDefault="00F43C34" w:rsidP="00402898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auto"/>
          <w:lang w:val="es-AR"/>
        </w:rPr>
      </w:pPr>
    </w:p>
    <w:p w14:paraId="44149A3C" w14:textId="77777777" w:rsidR="00F43C34" w:rsidRPr="00AA2882" w:rsidRDefault="00F43C34" w:rsidP="00F5673B">
      <w:pPr>
        <w:autoSpaceDE w:val="0"/>
        <w:autoSpaceDN w:val="0"/>
        <w:adjustRightInd w:val="0"/>
        <w:spacing w:after="0" w:line="240" w:lineRule="auto"/>
        <w:textAlignment w:val="baseline"/>
        <w:rPr>
          <w:rFonts w:cs="Microsoft Sans Serif"/>
          <w:color w:val="auto"/>
          <w:lang w:val="es-AR"/>
        </w:rPr>
      </w:pPr>
    </w:p>
    <w:tbl>
      <w:tblPr>
        <w:tblStyle w:val="Tablaconcuadrcula"/>
        <w:tblpPr w:leftFromText="141" w:rightFromText="141" w:vertAnchor="text" w:horzAnchor="margin" w:tblpY="84"/>
        <w:tblW w:w="9038" w:type="dxa"/>
        <w:tblLook w:val="04A0" w:firstRow="1" w:lastRow="0" w:firstColumn="1" w:lastColumn="0" w:noHBand="0" w:noVBand="1"/>
      </w:tblPr>
      <w:tblGrid>
        <w:gridCol w:w="4643"/>
        <w:gridCol w:w="222"/>
        <w:gridCol w:w="4173"/>
      </w:tblGrid>
      <w:tr w:rsidR="008B5604" w14:paraId="46787407" w14:textId="77777777" w:rsidTr="00402898">
        <w:trPr>
          <w:trHeight w:val="3839"/>
        </w:trPr>
        <w:tc>
          <w:tcPr>
            <w:tcW w:w="4379" w:type="dxa"/>
          </w:tcPr>
          <w:p w14:paraId="28CC04A4" w14:textId="6A0C5335" w:rsidR="00AA2882" w:rsidRDefault="008B5604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9312" behindDoc="0" locked="0" layoutInCell="1" allowOverlap="1" wp14:anchorId="75E10F03" wp14:editId="222377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19730" cy="2962275"/>
                  <wp:effectExtent l="0" t="0" r="0" b="9525"/>
                  <wp:wrapTopAndBottom/>
                  <wp:docPr id="207404498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73" b="1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5DAC698" w14:textId="77777777" w:rsidR="00AA2882" w:rsidRDefault="00AA2882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4437" w:type="dxa"/>
          </w:tcPr>
          <w:p w14:paraId="250185D8" w14:textId="64E1A701" w:rsidR="00AA2882" w:rsidRDefault="008B5604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3FD0B834" wp14:editId="0114001D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3175</wp:posOffset>
                  </wp:positionV>
                  <wp:extent cx="2602230" cy="2952750"/>
                  <wp:effectExtent l="0" t="0" r="7620" b="0"/>
                  <wp:wrapTopAndBottom/>
                  <wp:docPr id="117002198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5" b="2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5604" w:rsidRPr="00801772" w14:paraId="06EC4467" w14:textId="77777777" w:rsidTr="00402898">
        <w:trPr>
          <w:trHeight w:val="261"/>
        </w:trPr>
        <w:tc>
          <w:tcPr>
            <w:tcW w:w="4379" w:type="dxa"/>
          </w:tcPr>
          <w:p w14:paraId="1608121A" w14:textId="21AB64D1" w:rsidR="00AA2882" w:rsidRPr="00801772" w:rsidRDefault="00FE7B25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Muestreo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4EAB35F4" w14:textId="77777777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4437" w:type="dxa"/>
          </w:tcPr>
          <w:p w14:paraId="1941A88F" w14:textId="5F84064A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Salida Camión</w:t>
            </w:r>
          </w:p>
        </w:tc>
      </w:tr>
      <w:tr w:rsidR="008B5604" w:rsidRPr="00801772" w14:paraId="3A1BD886" w14:textId="77777777" w:rsidTr="00402898">
        <w:trPr>
          <w:trHeight w:val="261"/>
        </w:trPr>
        <w:tc>
          <w:tcPr>
            <w:tcW w:w="4379" w:type="dxa"/>
          </w:tcPr>
          <w:p w14:paraId="3108DDB7" w14:textId="77777777" w:rsidR="00AA2882" w:rsidRDefault="00AA2882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C2E7518" w14:textId="77777777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4437" w:type="dxa"/>
          </w:tcPr>
          <w:p w14:paraId="5D4EFBB9" w14:textId="29DEE15E" w:rsidR="00AA288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</w:tr>
      <w:tr w:rsidR="008B5604" w14:paraId="100BA50E" w14:textId="77777777" w:rsidTr="00402898">
        <w:trPr>
          <w:trHeight w:val="3839"/>
        </w:trPr>
        <w:tc>
          <w:tcPr>
            <w:tcW w:w="4379" w:type="dxa"/>
          </w:tcPr>
          <w:p w14:paraId="6D99A5FA" w14:textId="0FBDD4D3" w:rsidR="00AA2882" w:rsidRDefault="0068018C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009A4BF1" wp14:editId="7720031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2838450" cy="2895600"/>
                  <wp:effectExtent l="0" t="0" r="0" b="0"/>
                  <wp:wrapTopAndBottom/>
                  <wp:docPr id="157637899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" b="1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A8157C4" w14:textId="23FB5972" w:rsidR="00AA2882" w:rsidRDefault="00AA2882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4437" w:type="dxa"/>
          </w:tcPr>
          <w:p w14:paraId="0F10BC12" w14:textId="0A250A05" w:rsidR="00AA2882" w:rsidRDefault="008B5604" w:rsidP="00AA2882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1C03B043" wp14:editId="652C2E3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15875</wp:posOffset>
                  </wp:positionV>
                  <wp:extent cx="2545080" cy="2905125"/>
                  <wp:effectExtent l="0" t="0" r="7620" b="9525"/>
                  <wp:wrapTopAndBottom/>
                  <wp:docPr id="174859122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5604" w:rsidRPr="00801772" w14:paraId="164EB534" w14:textId="77777777" w:rsidTr="00402898">
        <w:trPr>
          <w:trHeight w:val="261"/>
        </w:trPr>
        <w:tc>
          <w:tcPr>
            <w:tcW w:w="4379" w:type="dxa"/>
          </w:tcPr>
          <w:p w14:paraId="29C7CB80" w14:textId="5FB692DA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Peso salida Camión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0D6B6ED" w14:textId="77777777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4437" w:type="dxa"/>
          </w:tcPr>
          <w:p w14:paraId="7834A299" w14:textId="77777777" w:rsidR="00AA2882" w:rsidRPr="00801772" w:rsidRDefault="00AA2882" w:rsidP="00AA288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Preparación muestra</w:t>
            </w:r>
          </w:p>
        </w:tc>
      </w:tr>
    </w:tbl>
    <w:p w14:paraId="1FB201F1" w14:textId="62AA1682" w:rsidR="003428AF" w:rsidRDefault="003428AF" w:rsidP="003428AF">
      <w:pPr>
        <w:rPr>
          <w:rFonts w:cs="Microsoft Sans Serif"/>
          <w:b/>
          <w:bCs/>
          <w:lang w:val="es-AR"/>
        </w:rPr>
      </w:pPr>
    </w:p>
    <w:p w14:paraId="05295CEE" w14:textId="1692762A" w:rsidR="00F43C34" w:rsidRPr="003428AF" w:rsidRDefault="003428AF" w:rsidP="003428AF">
      <w:pPr>
        <w:tabs>
          <w:tab w:val="left" w:pos="6210"/>
        </w:tabs>
        <w:rPr>
          <w:rFonts w:cs="Microsoft Sans Serif"/>
          <w:lang w:val="es-AR"/>
        </w:rPr>
      </w:pPr>
      <w:r>
        <w:rPr>
          <w:rFonts w:cs="Microsoft Sans Serif"/>
          <w:lang w:val="es-AR"/>
        </w:rPr>
        <w:tab/>
      </w:r>
    </w:p>
    <w:tbl>
      <w:tblPr>
        <w:tblStyle w:val="Tablaconcuadrcula"/>
        <w:tblpPr w:leftFromText="141" w:rightFromText="141" w:vertAnchor="text" w:horzAnchor="page" w:tblpX="1557" w:tblpY="204"/>
        <w:tblW w:w="9864" w:type="dxa"/>
        <w:tblLayout w:type="fixed"/>
        <w:tblLook w:val="04A0" w:firstRow="1" w:lastRow="0" w:firstColumn="1" w:lastColumn="0" w:noHBand="0" w:noVBand="1"/>
      </w:tblPr>
      <w:tblGrid>
        <w:gridCol w:w="5106"/>
        <w:gridCol w:w="236"/>
        <w:gridCol w:w="4522"/>
      </w:tblGrid>
      <w:tr w:rsidR="009C5A98" w14:paraId="7E0FD7F6" w14:textId="77777777" w:rsidTr="008B5604">
        <w:trPr>
          <w:trHeight w:val="4084"/>
        </w:trPr>
        <w:tc>
          <w:tcPr>
            <w:tcW w:w="5106" w:type="dxa"/>
          </w:tcPr>
          <w:p w14:paraId="60D87126" w14:textId="7CB70C38" w:rsidR="006F1A4A" w:rsidRDefault="009C5A98" w:rsidP="00BD11CC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bookmarkStart w:id="3" w:name="_Hlk191912961"/>
            <w:r>
              <w:rPr>
                <w:noProof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6A969162" wp14:editId="676D538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3175</wp:posOffset>
                  </wp:positionV>
                  <wp:extent cx="3190875" cy="2981325"/>
                  <wp:effectExtent l="0" t="0" r="9525" b="9525"/>
                  <wp:wrapTopAndBottom/>
                  <wp:docPr id="197579632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A79A5FB" w14:textId="77777777" w:rsidR="006F1A4A" w:rsidRDefault="006F1A4A" w:rsidP="00BD11CC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</w:p>
        </w:tc>
        <w:tc>
          <w:tcPr>
            <w:tcW w:w="4522" w:type="dxa"/>
          </w:tcPr>
          <w:p w14:paraId="57E16C98" w14:textId="7E7B4505" w:rsidR="006F1A4A" w:rsidRDefault="008B5604" w:rsidP="00BD11CC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b/>
                <w:bCs/>
                <w:u w:val="single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F84C08D" wp14:editId="682B6E1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2733675" cy="2990850"/>
                  <wp:effectExtent l="0" t="0" r="9525" b="0"/>
                  <wp:wrapTopAndBottom/>
                  <wp:docPr id="105578387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5A98" w:rsidRPr="00801772" w14:paraId="186C6FC9" w14:textId="77777777" w:rsidTr="008B5604">
        <w:trPr>
          <w:trHeight w:val="274"/>
        </w:trPr>
        <w:tc>
          <w:tcPr>
            <w:tcW w:w="5106" w:type="dxa"/>
          </w:tcPr>
          <w:p w14:paraId="40DCE2EA" w14:textId="6C1E70CE" w:rsidR="006F1A4A" w:rsidRPr="00801772" w:rsidRDefault="00F43C34" w:rsidP="00BD11C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Preparación muestra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4FA103C" w14:textId="77777777" w:rsidR="006F1A4A" w:rsidRPr="00801772" w:rsidRDefault="006F1A4A" w:rsidP="00BD11C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4522" w:type="dxa"/>
          </w:tcPr>
          <w:p w14:paraId="384DB6D9" w14:textId="5D821D98" w:rsidR="006F1A4A" w:rsidRPr="00801772" w:rsidRDefault="00F43C34" w:rsidP="00BD11C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  <w:r>
              <w:rPr>
                <w:rFonts w:cs="Microsoft Sans Serif"/>
                <w:lang w:val="es-AR"/>
              </w:rPr>
              <w:t>Preparación muestra</w:t>
            </w:r>
          </w:p>
        </w:tc>
      </w:tr>
      <w:tr w:rsidR="009C5A98" w:rsidRPr="00801772" w14:paraId="4E7E97A7" w14:textId="77777777" w:rsidTr="008B5604">
        <w:trPr>
          <w:trHeight w:val="4646"/>
        </w:trPr>
        <w:tc>
          <w:tcPr>
            <w:tcW w:w="5106" w:type="dxa"/>
          </w:tcPr>
          <w:p w14:paraId="13093A67" w14:textId="7335A461" w:rsidR="009E4011" w:rsidRDefault="009C5A98" w:rsidP="00BD11CC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Microsoft Sans Serif"/>
                <w:lang w:val="es-AR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987D467" wp14:editId="7DACDE1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3096260" cy="3038475"/>
                  <wp:effectExtent l="0" t="0" r="8890" b="9525"/>
                  <wp:wrapTopAndBottom/>
                  <wp:docPr id="52430288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41246BA" w14:textId="77777777" w:rsidR="006F1A4A" w:rsidRPr="00801772" w:rsidRDefault="006F1A4A" w:rsidP="00BD11C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Microsoft Sans Serif"/>
                <w:lang w:val="es-AR"/>
              </w:rPr>
            </w:pPr>
          </w:p>
        </w:tc>
        <w:tc>
          <w:tcPr>
            <w:tcW w:w="4522" w:type="dxa"/>
          </w:tcPr>
          <w:p w14:paraId="2C302816" w14:textId="4A6C067D" w:rsidR="007E3700" w:rsidRPr="007D716A" w:rsidRDefault="009C5A98" w:rsidP="00BD11CC">
            <w:pPr>
              <w:autoSpaceDE w:val="0"/>
              <w:autoSpaceDN w:val="0"/>
              <w:adjustRightInd w:val="0"/>
              <w:spacing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77F0B90E" wp14:editId="6BBE46B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24765</wp:posOffset>
                  </wp:positionV>
                  <wp:extent cx="2705100" cy="2962275"/>
                  <wp:effectExtent l="0" t="0" r="0" b="9525"/>
                  <wp:wrapTopAndBottom/>
                  <wp:docPr id="9232227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3"/>
    <w:p w14:paraId="4801CC32" w14:textId="00CB5E9C" w:rsidR="003428AF" w:rsidRPr="003428AF" w:rsidRDefault="003428AF" w:rsidP="00C77F8A">
      <w:pPr>
        <w:tabs>
          <w:tab w:val="left" w:pos="6210"/>
        </w:tabs>
        <w:rPr>
          <w:rFonts w:cs="Microsoft Sans Serif"/>
          <w:lang w:val="es-AR"/>
        </w:rPr>
      </w:pPr>
      <w:r w:rsidRPr="003428AF">
        <w:rPr>
          <w:rFonts w:cs="Microsoft Sans Serif"/>
          <w:lang w:val="es-AR"/>
        </w:rPr>
        <w:tab/>
      </w:r>
    </w:p>
    <w:sectPr w:rsidR="003428AF" w:rsidRPr="003428AF" w:rsidSect="00707DC2">
      <w:headerReference w:type="default" r:id="rId25"/>
      <w:footerReference w:type="default" r:id="rId26"/>
      <w:footerReference w:type="first" r:id="rId27"/>
      <w:pgSz w:w="11906" w:h="16838" w:code="9"/>
      <w:pgMar w:top="510" w:right="1418" w:bottom="1134" w:left="1440" w:header="57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FD8E7" w14:textId="77777777" w:rsidR="0052379A" w:rsidRDefault="0052379A" w:rsidP="006B5BED">
      <w:r>
        <w:separator/>
      </w:r>
    </w:p>
  </w:endnote>
  <w:endnote w:type="continuationSeparator" w:id="0">
    <w:p w14:paraId="62DD39EC" w14:textId="77777777" w:rsidR="0052379A" w:rsidRDefault="0052379A" w:rsidP="006B5BED">
      <w:r>
        <w:continuationSeparator/>
      </w:r>
    </w:p>
  </w:endnote>
  <w:endnote w:type="continuationNotice" w:id="1">
    <w:p w14:paraId="1F0A6465" w14:textId="77777777" w:rsidR="0052379A" w:rsidRDefault="0052379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:rsidRPr="00093850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:rsidRPr="00093850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7C6DE55F" w:rsidR="00074E51" w:rsidRPr="00327074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</w:pPr>
                <w:r w:rsidRPr="00327074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  <w:t xml:space="preserve">Right Solutions </w:t>
                </w:r>
                <w:r w:rsidR="0006552B" w:rsidRPr="00327074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  <w:t>-</w:t>
                </w:r>
                <w:r w:rsidRPr="00327074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  </w:t>
                </w:r>
              </w:p>
            </w:tc>
          </w:tr>
        </w:tbl>
        <w:p w14:paraId="435E2AFD" w14:textId="39A08CEE" w:rsidR="00074E51" w:rsidRPr="00327074" w:rsidRDefault="00074E51" w:rsidP="00074E5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  <w:szCs w:val="18"/>
              <w:lang w:val="en-US"/>
            </w:rPr>
          </w:pPr>
          <w:r w:rsidRPr="009D1C96">
            <w:rPr>
              <w:sz w:val="18"/>
              <w:szCs w:val="18"/>
              <w:lang w:val="en-GB"/>
            </w:rPr>
            <w:t>P</w:t>
          </w:r>
          <w:r w:rsidR="00657F77" w:rsidRPr="009D1C96">
            <w:rPr>
              <w:sz w:val="18"/>
              <w:szCs w:val="18"/>
              <w:lang w:val="en-GB"/>
            </w:rPr>
            <w:t>ágina</w:t>
          </w:r>
          <w:r w:rsidRPr="009D1C96">
            <w:rPr>
              <w:sz w:val="18"/>
              <w:szCs w:val="18"/>
              <w:lang w:val="en-GB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327074">
            <w:rPr>
              <w:b/>
              <w:bCs/>
              <w:sz w:val="18"/>
              <w:szCs w:val="18"/>
              <w:lang w:val="en-US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Pr="00327074">
            <w:rPr>
              <w:b/>
              <w:bCs/>
              <w:sz w:val="18"/>
              <w:szCs w:val="18"/>
              <w:lang w:val="en-US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9D1C96">
            <w:rPr>
              <w:sz w:val="18"/>
              <w:szCs w:val="18"/>
              <w:lang w:val="en-GB"/>
            </w:rPr>
            <w:t xml:space="preserve"> </w:t>
          </w:r>
          <w:r w:rsidR="00657F77" w:rsidRPr="009D1C96">
            <w:rPr>
              <w:sz w:val="18"/>
              <w:szCs w:val="18"/>
              <w:lang w:val="en-GB"/>
            </w:rPr>
            <w:t>de</w:t>
          </w:r>
          <w:r w:rsidRPr="009D1C96">
            <w:rPr>
              <w:sz w:val="18"/>
              <w:szCs w:val="18"/>
              <w:lang w:val="en-GB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327074">
            <w:rPr>
              <w:b/>
              <w:bCs/>
              <w:sz w:val="18"/>
              <w:szCs w:val="18"/>
              <w:lang w:val="en-US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Pr="00327074">
            <w:rPr>
              <w:b/>
              <w:bCs/>
              <w:sz w:val="18"/>
              <w:szCs w:val="18"/>
              <w:lang w:val="en-US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327074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  <w:lang w:val="en-US"/>
            </w:rPr>
          </w:pPr>
          <w:r w:rsidRPr="00327074">
            <w:rPr>
              <w:rFonts w:ascii="Avenir Next" w:hAnsi="Avenir Next"/>
              <w:b w:val="0"/>
              <w:bCs w:val="0"/>
              <w:color w:val="024CAB"/>
              <w:sz w:val="16"/>
              <w:szCs w:val="16"/>
              <w:lang w:val="en-US"/>
            </w:rPr>
            <w:t xml:space="preserve"> </w:t>
          </w:r>
        </w:p>
      </w:tc>
    </w:tr>
  </w:tbl>
  <w:p w14:paraId="41133B9E" w14:textId="77777777" w:rsidR="005B0AFE" w:rsidRPr="00327074" w:rsidRDefault="005B0AFE" w:rsidP="006B5BED">
    <w:pPr>
      <w:pStyle w:val="Piedepgina"/>
      <w:rPr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1"/>
    </w:tblGrid>
    <w:tr w:rsidR="005B0AFE" w:rsidRPr="00093850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327074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  <w:lang w:val="en-US"/>
            </w:rPr>
          </w:pPr>
          <w:r w:rsidRPr="00327074">
            <w:rPr>
              <w:rFonts w:ascii="Avenir Next" w:hAnsi="Avenir Next"/>
              <w:b w:val="0"/>
              <w:bCs w:val="0"/>
              <w:color w:val="024CAB"/>
              <w:sz w:val="16"/>
              <w:szCs w:val="16"/>
              <w:lang w:val="en-US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327074">
            <w:rPr>
              <w:rFonts w:ascii="Avenir Next" w:hAnsi="Avenir Next"/>
              <w:b w:val="0"/>
              <w:bCs w:val="0"/>
              <w:color w:val="024CAB"/>
              <w:sz w:val="16"/>
              <w:szCs w:val="16"/>
              <w:lang w:val="en-US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35071" w14:textId="77777777" w:rsidR="0052379A" w:rsidRDefault="0052379A" w:rsidP="006B5BED">
      <w:r>
        <w:separator/>
      </w:r>
    </w:p>
  </w:footnote>
  <w:footnote w:type="continuationSeparator" w:id="0">
    <w:p w14:paraId="50B61F7E" w14:textId="77777777" w:rsidR="0052379A" w:rsidRDefault="0052379A" w:rsidP="006B5BED">
      <w:r>
        <w:continuationSeparator/>
      </w:r>
    </w:p>
  </w:footnote>
  <w:footnote w:type="continuationNotice" w:id="1">
    <w:p w14:paraId="20FDF6D2" w14:textId="77777777" w:rsidR="0052379A" w:rsidRDefault="0052379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7"/>
      <w:gridCol w:w="7869"/>
    </w:tblGrid>
    <w:tr w:rsidR="00F95182" w:rsidRPr="004E6377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231C8714">
                <wp:simplePos x="0" y="0"/>
                <wp:positionH relativeFrom="column">
                  <wp:posOffset>360045</wp:posOffset>
                </wp:positionH>
                <wp:positionV relativeFrom="paragraph">
                  <wp:posOffset>251460</wp:posOffset>
                </wp:positionV>
                <wp:extent cx="596900" cy="571500"/>
                <wp:effectExtent l="0" t="0" r="0" b="0"/>
                <wp:wrapTight wrapText="bothSides">
                  <wp:wrapPolygon edited="0">
                    <wp:start x="8272" y="0"/>
                    <wp:lineTo x="0" y="2160"/>
                    <wp:lineTo x="0" y="15840"/>
                    <wp:lineTo x="5515" y="20880"/>
                    <wp:lineTo x="15166" y="20880"/>
                    <wp:lineTo x="20681" y="15840"/>
                    <wp:lineTo x="20681" y="2160"/>
                    <wp:lineTo x="12409" y="0"/>
                    <wp:lineTo x="8272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5969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</w:rPr>
          </w:pPr>
        </w:p>
        <w:p w14:paraId="697DCF84" w14:textId="77777777" w:rsidR="00F95182" w:rsidRPr="001C78C3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6"/>
              <w:szCs w:val="16"/>
              <w:lang w:val="en-GB"/>
            </w:rPr>
          </w:pPr>
          <w:bookmarkStart w:id="4" w:name="OLE_LINK1"/>
          <w:r w:rsidRPr="001C78C3"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 xml:space="preserve">ALS Inspection Chile </w:t>
          </w:r>
          <w:r w:rsidRPr="001C78C3">
            <w:rPr>
              <w:rFonts w:cs="Times New Roman"/>
              <w:b/>
              <w:bCs/>
              <w:noProof/>
              <w:color w:val="004CAB"/>
              <w:w w:val="0"/>
              <w:sz w:val="16"/>
              <w:szCs w:val="16"/>
              <w:lang w:val="en-GB"/>
            </w:rPr>
            <w:t>SpA</w:t>
          </w:r>
          <w:r w:rsidRPr="001C78C3"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 xml:space="preserve"> </w:t>
          </w:r>
          <w:r w:rsidRPr="001C78C3">
            <w:rPr>
              <w:b/>
              <w:bCs/>
              <w:sz w:val="16"/>
              <w:szCs w:val="16"/>
              <w:lang w:val="en-GB"/>
            </w:rPr>
            <w:br/>
          </w:r>
          <w:proofErr w:type="spellStart"/>
          <w:r w:rsidRPr="001C78C3">
            <w:rPr>
              <w:sz w:val="16"/>
              <w:szCs w:val="16"/>
              <w:lang w:val="en-GB"/>
            </w:rPr>
            <w:t>Limache</w:t>
          </w:r>
          <w:proofErr w:type="spellEnd"/>
          <w:r w:rsidRPr="001C78C3">
            <w:rPr>
              <w:sz w:val="16"/>
              <w:szCs w:val="16"/>
              <w:lang w:val="en-GB"/>
            </w:rPr>
            <w:t xml:space="preserve"> 3405, Office 61</w:t>
          </w:r>
          <w:r w:rsidRPr="001C78C3">
            <w:rPr>
              <w:sz w:val="16"/>
              <w:szCs w:val="16"/>
              <w:lang w:val="en-GB"/>
            </w:rPr>
            <w:br/>
            <w:t>Viña del Mar, CHILE</w:t>
          </w:r>
        </w:p>
        <w:bookmarkEnd w:id="4"/>
        <w:p w14:paraId="2A6E88A7" w14:textId="77777777" w:rsidR="008424FB" w:rsidRDefault="008424FB" w:rsidP="001C78C3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n-GB"/>
            </w:rPr>
          </w:pPr>
        </w:p>
        <w:p w14:paraId="3800D8C8" w14:textId="00D4686D" w:rsidR="00F95182" w:rsidRPr="00417FA5" w:rsidRDefault="00693DAB" w:rsidP="008F25B1">
          <w:pPr>
            <w:pStyle w:val="Encabezado"/>
            <w:tabs>
              <w:tab w:val="left" w:pos="3435"/>
            </w:tabs>
            <w:spacing w:before="60"/>
            <w:jc w:val="right"/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</w:pPr>
          <w:r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>0</w:t>
          </w:r>
          <w:r w:rsidR="00093850"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>4</w:t>
          </w:r>
          <w:r w:rsidR="006E78BB" w:rsidRPr="006E78BB"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 xml:space="preserve"> de </w:t>
          </w:r>
          <w:r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>Marzo</w:t>
          </w:r>
          <w:r w:rsidR="006E78BB" w:rsidRPr="006E78BB"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 xml:space="preserve"> 202</w:t>
          </w:r>
          <w:r>
            <w:rPr>
              <w:rFonts w:cs="Times New Roman"/>
              <w:b/>
              <w:bCs/>
              <w:color w:val="004CAB"/>
              <w:w w:val="0"/>
              <w:sz w:val="16"/>
              <w:szCs w:val="16"/>
              <w:lang w:val="en-GB"/>
            </w:rPr>
            <w:t>6</w:t>
          </w:r>
          <w:r w:rsidR="00F95182" w:rsidRPr="009D1C96">
            <w:rPr>
              <w:sz w:val="18"/>
              <w:szCs w:val="18"/>
              <w:lang w:val="en-GB"/>
            </w:rPr>
            <w:t xml:space="preserve">         </w:t>
          </w:r>
        </w:p>
      </w:tc>
    </w:tr>
  </w:tbl>
  <w:p w14:paraId="22DD3724" w14:textId="77777777" w:rsidR="003428AF" w:rsidRPr="00327074" w:rsidRDefault="003428AF" w:rsidP="006B5BED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3700"/>
    <w:multiLevelType w:val="hybridMultilevel"/>
    <w:tmpl w:val="86BA1288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CC2"/>
    <w:multiLevelType w:val="hybridMultilevel"/>
    <w:tmpl w:val="F7A8772A"/>
    <w:lvl w:ilvl="0" w:tplc="FA449A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40A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92691"/>
    <w:multiLevelType w:val="hybridMultilevel"/>
    <w:tmpl w:val="676AE98C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914382"/>
    <w:multiLevelType w:val="hybridMultilevel"/>
    <w:tmpl w:val="E57099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E2FBD"/>
    <w:multiLevelType w:val="hybridMultilevel"/>
    <w:tmpl w:val="5EE852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E5379"/>
    <w:multiLevelType w:val="hybridMultilevel"/>
    <w:tmpl w:val="43A6A8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F0D78"/>
    <w:multiLevelType w:val="hybridMultilevel"/>
    <w:tmpl w:val="D58275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694838">
    <w:abstractNumId w:val="0"/>
  </w:num>
  <w:num w:numId="2" w16cid:durableId="1650983020">
    <w:abstractNumId w:val="5"/>
  </w:num>
  <w:num w:numId="3" w16cid:durableId="1981763159">
    <w:abstractNumId w:val="1"/>
  </w:num>
  <w:num w:numId="4" w16cid:durableId="1144278445">
    <w:abstractNumId w:val="3"/>
  </w:num>
  <w:num w:numId="5" w16cid:durableId="336156197">
    <w:abstractNumId w:val="4"/>
  </w:num>
  <w:num w:numId="6" w16cid:durableId="1129124563">
    <w:abstractNumId w:val="2"/>
  </w:num>
  <w:num w:numId="7" w16cid:durableId="379482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34B3"/>
    <w:rsid w:val="00004719"/>
    <w:rsid w:val="000047FF"/>
    <w:rsid w:val="000115F6"/>
    <w:rsid w:val="000163D5"/>
    <w:rsid w:val="00021046"/>
    <w:rsid w:val="00027FE8"/>
    <w:rsid w:val="0003040A"/>
    <w:rsid w:val="00032424"/>
    <w:rsid w:val="00036629"/>
    <w:rsid w:val="00036F6F"/>
    <w:rsid w:val="00037324"/>
    <w:rsid w:val="0004080B"/>
    <w:rsid w:val="00042245"/>
    <w:rsid w:val="00043A05"/>
    <w:rsid w:val="00043CE1"/>
    <w:rsid w:val="000465F4"/>
    <w:rsid w:val="00046E2B"/>
    <w:rsid w:val="0004720F"/>
    <w:rsid w:val="0005060A"/>
    <w:rsid w:val="00051F36"/>
    <w:rsid w:val="00052662"/>
    <w:rsid w:val="000543D9"/>
    <w:rsid w:val="00056B65"/>
    <w:rsid w:val="000607D5"/>
    <w:rsid w:val="000630CE"/>
    <w:rsid w:val="0006552B"/>
    <w:rsid w:val="00071BD3"/>
    <w:rsid w:val="00073D52"/>
    <w:rsid w:val="00074093"/>
    <w:rsid w:val="00074E51"/>
    <w:rsid w:val="00076505"/>
    <w:rsid w:val="00076F60"/>
    <w:rsid w:val="00077617"/>
    <w:rsid w:val="000816C4"/>
    <w:rsid w:val="00083283"/>
    <w:rsid w:val="00085CA7"/>
    <w:rsid w:val="0008670A"/>
    <w:rsid w:val="0008742C"/>
    <w:rsid w:val="00093850"/>
    <w:rsid w:val="00094EA2"/>
    <w:rsid w:val="00096162"/>
    <w:rsid w:val="0009752E"/>
    <w:rsid w:val="000A1B88"/>
    <w:rsid w:val="000A4959"/>
    <w:rsid w:val="000A53EF"/>
    <w:rsid w:val="000A54D0"/>
    <w:rsid w:val="000A6670"/>
    <w:rsid w:val="000A7847"/>
    <w:rsid w:val="000B0035"/>
    <w:rsid w:val="000B006F"/>
    <w:rsid w:val="000B6D94"/>
    <w:rsid w:val="000B7A3A"/>
    <w:rsid w:val="000B7AC1"/>
    <w:rsid w:val="000B7FB5"/>
    <w:rsid w:val="000C3B28"/>
    <w:rsid w:val="000C6170"/>
    <w:rsid w:val="000C620D"/>
    <w:rsid w:val="000C62D2"/>
    <w:rsid w:val="000C6401"/>
    <w:rsid w:val="000D3E83"/>
    <w:rsid w:val="000D513F"/>
    <w:rsid w:val="000D5361"/>
    <w:rsid w:val="000E1D3F"/>
    <w:rsid w:val="000E51B2"/>
    <w:rsid w:val="000E698C"/>
    <w:rsid w:val="000E6C7B"/>
    <w:rsid w:val="000F25C4"/>
    <w:rsid w:val="000F32FD"/>
    <w:rsid w:val="000F5A65"/>
    <w:rsid w:val="0010182B"/>
    <w:rsid w:val="00102107"/>
    <w:rsid w:val="00104241"/>
    <w:rsid w:val="0010428C"/>
    <w:rsid w:val="001045F1"/>
    <w:rsid w:val="00110411"/>
    <w:rsid w:val="00110B92"/>
    <w:rsid w:val="001129DA"/>
    <w:rsid w:val="00113343"/>
    <w:rsid w:val="001136DB"/>
    <w:rsid w:val="00114121"/>
    <w:rsid w:val="00114F7C"/>
    <w:rsid w:val="001150B9"/>
    <w:rsid w:val="001177AC"/>
    <w:rsid w:val="00117C81"/>
    <w:rsid w:val="00120586"/>
    <w:rsid w:val="00125618"/>
    <w:rsid w:val="00125C7B"/>
    <w:rsid w:val="0012643B"/>
    <w:rsid w:val="0012675A"/>
    <w:rsid w:val="00126E95"/>
    <w:rsid w:val="00127438"/>
    <w:rsid w:val="00133A0A"/>
    <w:rsid w:val="001361C4"/>
    <w:rsid w:val="00141D21"/>
    <w:rsid w:val="001431B1"/>
    <w:rsid w:val="0014325A"/>
    <w:rsid w:val="00146F3A"/>
    <w:rsid w:val="001471DC"/>
    <w:rsid w:val="001522BF"/>
    <w:rsid w:val="00154816"/>
    <w:rsid w:val="00157213"/>
    <w:rsid w:val="00162BF8"/>
    <w:rsid w:val="00163374"/>
    <w:rsid w:val="001646F3"/>
    <w:rsid w:val="00165EA7"/>
    <w:rsid w:val="0017489F"/>
    <w:rsid w:val="00174BBC"/>
    <w:rsid w:val="00175216"/>
    <w:rsid w:val="0017648A"/>
    <w:rsid w:val="001808AB"/>
    <w:rsid w:val="00180D8B"/>
    <w:rsid w:val="001810FF"/>
    <w:rsid w:val="00182BC1"/>
    <w:rsid w:val="0018350F"/>
    <w:rsid w:val="001836A4"/>
    <w:rsid w:val="00183941"/>
    <w:rsid w:val="00186FE4"/>
    <w:rsid w:val="001916AE"/>
    <w:rsid w:val="001925B3"/>
    <w:rsid w:val="00197D41"/>
    <w:rsid w:val="00197E95"/>
    <w:rsid w:val="001A1A2D"/>
    <w:rsid w:val="001A2343"/>
    <w:rsid w:val="001B0067"/>
    <w:rsid w:val="001B27AF"/>
    <w:rsid w:val="001B2E4C"/>
    <w:rsid w:val="001C2AAA"/>
    <w:rsid w:val="001C40A3"/>
    <w:rsid w:val="001C781E"/>
    <w:rsid w:val="001C78C3"/>
    <w:rsid w:val="001D12AE"/>
    <w:rsid w:val="001D25D1"/>
    <w:rsid w:val="001D44ED"/>
    <w:rsid w:val="001D5387"/>
    <w:rsid w:val="001D690A"/>
    <w:rsid w:val="001D6AEB"/>
    <w:rsid w:val="001E227B"/>
    <w:rsid w:val="001E24A9"/>
    <w:rsid w:val="001E6A70"/>
    <w:rsid w:val="001F410A"/>
    <w:rsid w:val="001F5A4D"/>
    <w:rsid w:val="001F6738"/>
    <w:rsid w:val="001F6956"/>
    <w:rsid w:val="001F7063"/>
    <w:rsid w:val="0020050F"/>
    <w:rsid w:val="002005D3"/>
    <w:rsid w:val="002008BF"/>
    <w:rsid w:val="002025A3"/>
    <w:rsid w:val="00202A02"/>
    <w:rsid w:val="00210115"/>
    <w:rsid w:val="00210307"/>
    <w:rsid w:val="00210F1D"/>
    <w:rsid w:val="00213B92"/>
    <w:rsid w:val="002152D9"/>
    <w:rsid w:val="002162C9"/>
    <w:rsid w:val="00217EA8"/>
    <w:rsid w:val="00221E17"/>
    <w:rsid w:val="002236C2"/>
    <w:rsid w:val="002264EE"/>
    <w:rsid w:val="00230C66"/>
    <w:rsid w:val="0024300E"/>
    <w:rsid w:val="00244826"/>
    <w:rsid w:val="00245582"/>
    <w:rsid w:val="00250FB2"/>
    <w:rsid w:val="0025121F"/>
    <w:rsid w:val="002512FC"/>
    <w:rsid w:val="002523DF"/>
    <w:rsid w:val="00252964"/>
    <w:rsid w:val="00256771"/>
    <w:rsid w:val="002574B3"/>
    <w:rsid w:val="0026164A"/>
    <w:rsid w:val="00262B9D"/>
    <w:rsid w:val="00263B84"/>
    <w:rsid w:val="00265E65"/>
    <w:rsid w:val="002665C8"/>
    <w:rsid w:val="0026769E"/>
    <w:rsid w:val="00267A18"/>
    <w:rsid w:val="00270250"/>
    <w:rsid w:val="00270871"/>
    <w:rsid w:val="002726C7"/>
    <w:rsid w:val="00273CDF"/>
    <w:rsid w:val="002803CE"/>
    <w:rsid w:val="00283014"/>
    <w:rsid w:val="00285A31"/>
    <w:rsid w:val="00285D2B"/>
    <w:rsid w:val="002864B0"/>
    <w:rsid w:val="00291598"/>
    <w:rsid w:val="00293C38"/>
    <w:rsid w:val="00296EA3"/>
    <w:rsid w:val="00297D6A"/>
    <w:rsid w:val="002A3DF4"/>
    <w:rsid w:val="002A4436"/>
    <w:rsid w:val="002A7E9E"/>
    <w:rsid w:val="002A7FC6"/>
    <w:rsid w:val="002B20B3"/>
    <w:rsid w:val="002B32D9"/>
    <w:rsid w:val="002B45BA"/>
    <w:rsid w:val="002C201C"/>
    <w:rsid w:val="002C4625"/>
    <w:rsid w:val="002C74C7"/>
    <w:rsid w:val="002C78CA"/>
    <w:rsid w:val="002D3A58"/>
    <w:rsid w:val="002D3B30"/>
    <w:rsid w:val="002D7EFA"/>
    <w:rsid w:val="002E0FBE"/>
    <w:rsid w:val="002E198B"/>
    <w:rsid w:val="002E3624"/>
    <w:rsid w:val="002E4B02"/>
    <w:rsid w:val="002F0883"/>
    <w:rsid w:val="002F0B20"/>
    <w:rsid w:val="002F1000"/>
    <w:rsid w:val="002F1F71"/>
    <w:rsid w:val="002F225B"/>
    <w:rsid w:val="002F2486"/>
    <w:rsid w:val="002F4E49"/>
    <w:rsid w:val="002F65E6"/>
    <w:rsid w:val="002F75C2"/>
    <w:rsid w:val="00301508"/>
    <w:rsid w:val="00304A61"/>
    <w:rsid w:val="0030640B"/>
    <w:rsid w:val="00307567"/>
    <w:rsid w:val="00307ABA"/>
    <w:rsid w:val="0031280C"/>
    <w:rsid w:val="0031350F"/>
    <w:rsid w:val="00313B9F"/>
    <w:rsid w:val="003201B1"/>
    <w:rsid w:val="003205E5"/>
    <w:rsid w:val="00322640"/>
    <w:rsid w:val="00327074"/>
    <w:rsid w:val="0033256D"/>
    <w:rsid w:val="00332751"/>
    <w:rsid w:val="00333252"/>
    <w:rsid w:val="00334930"/>
    <w:rsid w:val="003353F6"/>
    <w:rsid w:val="00340994"/>
    <w:rsid w:val="003412BD"/>
    <w:rsid w:val="00342005"/>
    <w:rsid w:val="003428AF"/>
    <w:rsid w:val="003441AB"/>
    <w:rsid w:val="0034480B"/>
    <w:rsid w:val="00344896"/>
    <w:rsid w:val="003537D5"/>
    <w:rsid w:val="00353A1B"/>
    <w:rsid w:val="00356AAE"/>
    <w:rsid w:val="00360E5E"/>
    <w:rsid w:val="00361716"/>
    <w:rsid w:val="00361D8E"/>
    <w:rsid w:val="00363DEE"/>
    <w:rsid w:val="00367718"/>
    <w:rsid w:val="00375B72"/>
    <w:rsid w:val="0037622C"/>
    <w:rsid w:val="003775BA"/>
    <w:rsid w:val="0038328F"/>
    <w:rsid w:val="0038499B"/>
    <w:rsid w:val="00384DA3"/>
    <w:rsid w:val="0038527B"/>
    <w:rsid w:val="00386150"/>
    <w:rsid w:val="00386C84"/>
    <w:rsid w:val="00387CA1"/>
    <w:rsid w:val="00390414"/>
    <w:rsid w:val="0039385A"/>
    <w:rsid w:val="0039396D"/>
    <w:rsid w:val="003944A3"/>
    <w:rsid w:val="00395CE2"/>
    <w:rsid w:val="00396294"/>
    <w:rsid w:val="003968EC"/>
    <w:rsid w:val="003A2C45"/>
    <w:rsid w:val="003A2DAE"/>
    <w:rsid w:val="003A4ADB"/>
    <w:rsid w:val="003A6D58"/>
    <w:rsid w:val="003A7965"/>
    <w:rsid w:val="003B0158"/>
    <w:rsid w:val="003B3582"/>
    <w:rsid w:val="003B4EE7"/>
    <w:rsid w:val="003C0B9D"/>
    <w:rsid w:val="003C4A2D"/>
    <w:rsid w:val="003C51DE"/>
    <w:rsid w:val="003C5850"/>
    <w:rsid w:val="003C6425"/>
    <w:rsid w:val="003C7DE0"/>
    <w:rsid w:val="003D00DB"/>
    <w:rsid w:val="003D0618"/>
    <w:rsid w:val="003D071F"/>
    <w:rsid w:val="003D1938"/>
    <w:rsid w:val="003D19CD"/>
    <w:rsid w:val="003D2057"/>
    <w:rsid w:val="003D2D4D"/>
    <w:rsid w:val="003D6FAB"/>
    <w:rsid w:val="003D7BEC"/>
    <w:rsid w:val="003E1F80"/>
    <w:rsid w:val="003E664D"/>
    <w:rsid w:val="003F29F0"/>
    <w:rsid w:val="003F648D"/>
    <w:rsid w:val="00402739"/>
    <w:rsid w:val="00402898"/>
    <w:rsid w:val="00403DC1"/>
    <w:rsid w:val="00403FCC"/>
    <w:rsid w:val="0040616D"/>
    <w:rsid w:val="00406D9D"/>
    <w:rsid w:val="00410C25"/>
    <w:rsid w:val="00417FA5"/>
    <w:rsid w:val="00421DE5"/>
    <w:rsid w:val="004229B6"/>
    <w:rsid w:val="00422EBD"/>
    <w:rsid w:val="00423EEE"/>
    <w:rsid w:val="004304A0"/>
    <w:rsid w:val="004353A9"/>
    <w:rsid w:val="00436C15"/>
    <w:rsid w:val="00437D4E"/>
    <w:rsid w:val="00441210"/>
    <w:rsid w:val="00444480"/>
    <w:rsid w:val="00447DA2"/>
    <w:rsid w:val="00451F44"/>
    <w:rsid w:val="004622F8"/>
    <w:rsid w:val="0046268D"/>
    <w:rsid w:val="00462B3D"/>
    <w:rsid w:val="00465BA1"/>
    <w:rsid w:val="00465BD4"/>
    <w:rsid w:val="00470A3B"/>
    <w:rsid w:val="00471FF7"/>
    <w:rsid w:val="004735A2"/>
    <w:rsid w:val="00475F0C"/>
    <w:rsid w:val="0047635B"/>
    <w:rsid w:val="00476F83"/>
    <w:rsid w:val="0047792C"/>
    <w:rsid w:val="0048044F"/>
    <w:rsid w:val="0048579E"/>
    <w:rsid w:val="0048649D"/>
    <w:rsid w:val="00486707"/>
    <w:rsid w:val="00490F84"/>
    <w:rsid w:val="004932A9"/>
    <w:rsid w:val="004932D6"/>
    <w:rsid w:val="00493D0A"/>
    <w:rsid w:val="00493FA9"/>
    <w:rsid w:val="00494526"/>
    <w:rsid w:val="00495D3C"/>
    <w:rsid w:val="0049660B"/>
    <w:rsid w:val="00496768"/>
    <w:rsid w:val="00496D4D"/>
    <w:rsid w:val="00496E7A"/>
    <w:rsid w:val="004A0400"/>
    <w:rsid w:val="004A305F"/>
    <w:rsid w:val="004B14A9"/>
    <w:rsid w:val="004B2112"/>
    <w:rsid w:val="004B5471"/>
    <w:rsid w:val="004B5F2C"/>
    <w:rsid w:val="004B6863"/>
    <w:rsid w:val="004C42C2"/>
    <w:rsid w:val="004C44AC"/>
    <w:rsid w:val="004C7A1C"/>
    <w:rsid w:val="004D09FB"/>
    <w:rsid w:val="004D167E"/>
    <w:rsid w:val="004D5DAA"/>
    <w:rsid w:val="004D6D77"/>
    <w:rsid w:val="004D7948"/>
    <w:rsid w:val="004E1B73"/>
    <w:rsid w:val="004E6377"/>
    <w:rsid w:val="004E68A4"/>
    <w:rsid w:val="004F0FDD"/>
    <w:rsid w:val="004F2318"/>
    <w:rsid w:val="004F2885"/>
    <w:rsid w:val="004F31E2"/>
    <w:rsid w:val="00500B22"/>
    <w:rsid w:val="00501A6F"/>
    <w:rsid w:val="00504BFA"/>
    <w:rsid w:val="005065D1"/>
    <w:rsid w:val="005068CF"/>
    <w:rsid w:val="00510A6B"/>
    <w:rsid w:val="00510CA0"/>
    <w:rsid w:val="0051195F"/>
    <w:rsid w:val="00511FA4"/>
    <w:rsid w:val="0051369A"/>
    <w:rsid w:val="0051508C"/>
    <w:rsid w:val="0052379A"/>
    <w:rsid w:val="00523F8D"/>
    <w:rsid w:val="005240BF"/>
    <w:rsid w:val="00524956"/>
    <w:rsid w:val="00524A01"/>
    <w:rsid w:val="00525967"/>
    <w:rsid w:val="00525ACE"/>
    <w:rsid w:val="0053593B"/>
    <w:rsid w:val="00535AF3"/>
    <w:rsid w:val="00540207"/>
    <w:rsid w:val="005468F5"/>
    <w:rsid w:val="00547D4C"/>
    <w:rsid w:val="00550DB2"/>
    <w:rsid w:val="00553C73"/>
    <w:rsid w:val="00556ABD"/>
    <w:rsid w:val="005572F9"/>
    <w:rsid w:val="00557592"/>
    <w:rsid w:val="00560C65"/>
    <w:rsid w:val="0056125D"/>
    <w:rsid w:val="00562335"/>
    <w:rsid w:val="005640DA"/>
    <w:rsid w:val="005663FA"/>
    <w:rsid w:val="00567822"/>
    <w:rsid w:val="00571C62"/>
    <w:rsid w:val="00573B34"/>
    <w:rsid w:val="005746D4"/>
    <w:rsid w:val="00580087"/>
    <w:rsid w:val="00580878"/>
    <w:rsid w:val="0058095B"/>
    <w:rsid w:val="00585E72"/>
    <w:rsid w:val="0058670C"/>
    <w:rsid w:val="005909F3"/>
    <w:rsid w:val="00591E3C"/>
    <w:rsid w:val="00592C3A"/>
    <w:rsid w:val="005936E9"/>
    <w:rsid w:val="0059391F"/>
    <w:rsid w:val="00594CDA"/>
    <w:rsid w:val="005953FF"/>
    <w:rsid w:val="005A14A7"/>
    <w:rsid w:val="005A2748"/>
    <w:rsid w:val="005A2801"/>
    <w:rsid w:val="005A4F16"/>
    <w:rsid w:val="005A7AFC"/>
    <w:rsid w:val="005B0566"/>
    <w:rsid w:val="005B070D"/>
    <w:rsid w:val="005B0AFE"/>
    <w:rsid w:val="005B1CBD"/>
    <w:rsid w:val="005B3ACE"/>
    <w:rsid w:val="005B4554"/>
    <w:rsid w:val="005B524B"/>
    <w:rsid w:val="005B7E29"/>
    <w:rsid w:val="005C0B46"/>
    <w:rsid w:val="005C14BF"/>
    <w:rsid w:val="005C443A"/>
    <w:rsid w:val="005C7C5B"/>
    <w:rsid w:val="005D3ACB"/>
    <w:rsid w:val="005D4A36"/>
    <w:rsid w:val="005D6720"/>
    <w:rsid w:val="005D7284"/>
    <w:rsid w:val="005D7B25"/>
    <w:rsid w:val="005E4052"/>
    <w:rsid w:val="005E5D6C"/>
    <w:rsid w:val="005E695B"/>
    <w:rsid w:val="005F0146"/>
    <w:rsid w:val="005F1110"/>
    <w:rsid w:val="005F284F"/>
    <w:rsid w:val="005F4D8F"/>
    <w:rsid w:val="00600703"/>
    <w:rsid w:val="00602BCB"/>
    <w:rsid w:val="0060319F"/>
    <w:rsid w:val="00611F23"/>
    <w:rsid w:val="00613B7C"/>
    <w:rsid w:val="006235CB"/>
    <w:rsid w:val="0062407D"/>
    <w:rsid w:val="006241D4"/>
    <w:rsid w:val="00627F74"/>
    <w:rsid w:val="006308C6"/>
    <w:rsid w:val="00640255"/>
    <w:rsid w:val="00640381"/>
    <w:rsid w:val="00641DE5"/>
    <w:rsid w:val="00642F6E"/>
    <w:rsid w:val="006504A2"/>
    <w:rsid w:val="006507BE"/>
    <w:rsid w:val="00651355"/>
    <w:rsid w:val="00653611"/>
    <w:rsid w:val="00657289"/>
    <w:rsid w:val="00657F77"/>
    <w:rsid w:val="00664B47"/>
    <w:rsid w:val="006654FA"/>
    <w:rsid w:val="006658DE"/>
    <w:rsid w:val="00665ECB"/>
    <w:rsid w:val="0067014A"/>
    <w:rsid w:val="00671977"/>
    <w:rsid w:val="0067238B"/>
    <w:rsid w:val="00672865"/>
    <w:rsid w:val="00672B1A"/>
    <w:rsid w:val="006746F8"/>
    <w:rsid w:val="006766B1"/>
    <w:rsid w:val="00676B98"/>
    <w:rsid w:val="00676F5B"/>
    <w:rsid w:val="0068018C"/>
    <w:rsid w:val="00680FF3"/>
    <w:rsid w:val="00685710"/>
    <w:rsid w:val="00687096"/>
    <w:rsid w:val="006901D6"/>
    <w:rsid w:val="0069128F"/>
    <w:rsid w:val="006929F7"/>
    <w:rsid w:val="00692CDF"/>
    <w:rsid w:val="00693DAB"/>
    <w:rsid w:val="006976F1"/>
    <w:rsid w:val="006A0382"/>
    <w:rsid w:val="006A136F"/>
    <w:rsid w:val="006A1AB3"/>
    <w:rsid w:val="006A4581"/>
    <w:rsid w:val="006A4593"/>
    <w:rsid w:val="006B21A8"/>
    <w:rsid w:val="006B30F7"/>
    <w:rsid w:val="006B326E"/>
    <w:rsid w:val="006B5092"/>
    <w:rsid w:val="006B5BED"/>
    <w:rsid w:val="006B619E"/>
    <w:rsid w:val="006B712D"/>
    <w:rsid w:val="006C2995"/>
    <w:rsid w:val="006C4992"/>
    <w:rsid w:val="006C4D59"/>
    <w:rsid w:val="006C5833"/>
    <w:rsid w:val="006C5DA0"/>
    <w:rsid w:val="006C633D"/>
    <w:rsid w:val="006D278F"/>
    <w:rsid w:val="006D2A9B"/>
    <w:rsid w:val="006D2AEB"/>
    <w:rsid w:val="006D3221"/>
    <w:rsid w:val="006D496E"/>
    <w:rsid w:val="006E00D7"/>
    <w:rsid w:val="006E48C8"/>
    <w:rsid w:val="006E6DB5"/>
    <w:rsid w:val="006E78BB"/>
    <w:rsid w:val="006F1A4A"/>
    <w:rsid w:val="006F306D"/>
    <w:rsid w:val="006F72A9"/>
    <w:rsid w:val="00704A64"/>
    <w:rsid w:val="00705F46"/>
    <w:rsid w:val="00707DC2"/>
    <w:rsid w:val="00712893"/>
    <w:rsid w:val="00714430"/>
    <w:rsid w:val="00720AFB"/>
    <w:rsid w:val="00721349"/>
    <w:rsid w:val="007233C6"/>
    <w:rsid w:val="00725C50"/>
    <w:rsid w:val="00727600"/>
    <w:rsid w:val="007318AC"/>
    <w:rsid w:val="00735D7A"/>
    <w:rsid w:val="00742580"/>
    <w:rsid w:val="00742C67"/>
    <w:rsid w:val="007505B2"/>
    <w:rsid w:val="00752AE4"/>
    <w:rsid w:val="00753363"/>
    <w:rsid w:val="00760178"/>
    <w:rsid w:val="00761423"/>
    <w:rsid w:val="0076442A"/>
    <w:rsid w:val="0077019C"/>
    <w:rsid w:val="00773947"/>
    <w:rsid w:val="00773993"/>
    <w:rsid w:val="007761CA"/>
    <w:rsid w:val="00777123"/>
    <w:rsid w:val="007773F3"/>
    <w:rsid w:val="007804F1"/>
    <w:rsid w:val="00797C95"/>
    <w:rsid w:val="007A1040"/>
    <w:rsid w:val="007A60EE"/>
    <w:rsid w:val="007A69F1"/>
    <w:rsid w:val="007B0087"/>
    <w:rsid w:val="007B28C8"/>
    <w:rsid w:val="007B5BF0"/>
    <w:rsid w:val="007B66A2"/>
    <w:rsid w:val="007C2F40"/>
    <w:rsid w:val="007C5229"/>
    <w:rsid w:val="007D0A6B"/>
    <w:rsid w:val="007D4187"/>
    <w:rsid w:val="007D51F9"/>
    <w:rsid w:val="007D716A"/>
    <w:rsid w:val="007E1A12"/>
    <w:rsid w:val="007E2E33"/>
    <w:rsid w:val="007E3700"/>
    <w:rsid w:val="007E572D"/>
    <w:rsid w:val="007E6A1C"/>
    <w:rsid w:val="007E6FB9"/>
    <w:rsid w:val="007E7A3A"/>
    <w:rsid w:val="007F7B24"/>
    <w:rsid w:val="007F7FB5"/>
    <w:rsid w:val="00801772"/>
    <w:rsid w:val="00806C6F"/>
    <w:rsid w:val="00814475"/>
    <w:rsid w:val="00816B52"/>
    <w:rsid w:val="00821F8D"/>
    <w:rsid w:val="0082206A"/>
    <w:rsid w:val="008232D9"/>
    <w:rsid w:val="00823EC3"/>
    <w:rsid w:val="00824C10"/>
    <w:rsid w:val="00825A70"/>
    <w:rsid w:val="00825EB3"/>
    <w:rsid w:val="008272BE"/>
    <w:rsid w:val="00830BD6"/>
    <w:rsid w:val="00836572"/>
    <w:rsid w:val="00841603"/>
    <w:rsid w:val="008424FB"/>
    <w:rsid w:val="0084257A"/>
    <w:rsid w:val="00844F36"/>
    <w:rsid w:val="00845EE0"/>
    <w:rsid w:val="0084779F"/>
    <w:rsid w:val="00847C07"/>
    <w:rsid w:val="0085195E"/>
    <w:rsid w:val="00852A00"/>
    <w:rsid w:val="00854CC6"/>
    <w:rsid w:val="008552B7"/>
    <w:rsid w:val="00855DF7"/>
    <w:rsid w:val="0085607A"/>
    <w:rsid w:val="00856768"/>
    <w:rsid w:val="00856D80"/>
    <w:rsid w:val="00860017"/>
    <w:rsid w:val="008648A9"/>
    <w:rsid w:val="00866AAA"/>
    <w:rsid w:val="00870709"/>
    <w:rsid w:val="00870F96"/>
    <w:rsid w:val="00872499"/>
    <w:rsid w:val="00872759"/>
    <w:rsid w:val="0087455F"/>
    <w:rsid w:val="00874765"/>
    <w:rsid w:val="0088044D"/>
    <w:rsid w:val="00881A63"/>
    <w:rsid w:val="0088222D"/>
    <w:rsid w:val="00884F48"/>
    <w:rsid w:val="00887C5C"/>
    <w:rsid w:val="00891F8A"/>
    <w:rsid w:val="0089422B"/>
    <w:rsid w:val="00895F8C"/>
    <w:rsid w:val="008A61A6"/>
    <w:rsid w:val="008A6B1D"/>
    <w:rsid w:val="008B5604"/>
    <w:rsid w:val="008B6422"/>
    <w:rsid w:val="008B69CF"/>
    <w:rsid w:val="008B6E34"/>
    <w:rsid w:val="008C0D28"/>
    <w:rsid w:val="008C2C1C"/>
    <w:rsid w:val="008C2CA2"/>
    <w:rsid w:val="008C2D51"/>
    <w:rsid w:val="008C3C51"/>
    <w:rsid w:val="008C489B"/>
    <w:rsid w:val="008C6BF8"/>
    <w:rsid w:val="008D5172"/>
    <w:rsid w:val="008D6F9B"/>
    <w:rsid w:val="008D77A2"/>
    <w:rsid w:val="008E374D"/>
    <w:rsid w:val="008E5FBE"/>
    <w:rsid w:val="008F1066"/>
    <w:rsid w:val="008F1830"/>
    <w:rsid w:val="008F2152"/>
    <w:rsid w:val="008F25B1"/>
    <w:rsid w:val="008F5127"/>
    <w:rsid w:val="00901AA4"/>
    <w:rsid w:val="00902FC8"/>
    <w:rsid w:val="00903835"/>
    <w:rsid w:val="00903AF5"/>
    <w:rsid w:val="0091066A"/>
    <w:rsid w:val="009114AA"/>
    <w:rsid w:val="00913DA4"/>
    <w:rsid w:val="00921FFD"/>
    <w:rsid w:val="00926C7C"/>
    <w:rsid w:val="00926F6C"/>
    <w:rsid w:val="00927D4E"/>
    <w:rsid w:val="0093009B"/>
    <w:rsid w:val="009311FF"/>
    <w:rsid w:val="00932C86"/>
    <w:rsid w:val="00934902"/>
    <w:rsid w:val="0093751D"/>
    <w:rsid w:val="009418D6"/>
    <w:rsid w:val="00941C11"/>
    <w:rsid w:val="00942BA8"/>
    <w:rsid w:val="00951A08"/>
    <w:rsid w:val="00953456"/>
    <w:rsid w:val="009540A1"/>
    <w:rsid w:val="00954AF0"/>
    <w:rsid w:val="00954EC1"/>
    <w:rsid w:val="00957B5E"/>
    <w:rsid w:val="00960400"/>
    <w:rsid w:val="00960A32"/>
    <w:rsid w:val="0096120F"/>
    <w:rsid w:val="00963F57"/>
    <w:rsid w:val="00964AE2"/>
    <w:rsid w:val="00970A48"/>
    <w:rsid w:val="00973199"/>
    <w:rsid w:val="00974DE0"/>
    <w:rsid w:val="0098073C"/>
    <w:rsid w:val="00982122"/>
    <w:rsid w:val="00982970"/>
    <w:rsid w:val="0098536A"/>
    <w:rsid w:val="00994150"/>
    <w:rsid w:val="00996FE5"/>
    <w:rsid w:val="009A4084"/>
    <w:rsid w:val="009A498D"/>
    <w:rsid w:val="009A52E1"/>
    <w:rsid w:val="009B0F5A"/>
    <w:rsid w:val="009B1852"/>
    <w:rsid w:val="009B31A2"/>
    <w:rsid w:val="009B4B51"/>
    <w:rsid w:val="009B4D77"/>
    <w:rsid w:val="009B72D4"/>
    <w:rsid w:val="009C0C85"/>
    <w:rsid w:val="009C13BB"/>
    <w:rsid w:val="009C2189"/>
    <w:rsid w:val="009C2217"/>
    <w:rsid w:val="009C5A98"/>
    <w:rsid w:val="009D1C96"/>
    <w:rsid w:val="009D29B6"/>
    <w:rsid w:val="009D6708"/>
    <w:rsid w:val="009E0923"/>
    <w:rsid w:val="009E4011"/>
    <w:rsid w:val="009E431C"/>
    <w:rsid w:val="009E4B32"/>
    <w:rsid w:val="009F1B95"/>
    <w:rsid w:val="009F2D59"/>
    <w:rsid w:val="009F42D3"/>
    <w:rsid w:val="00A015C1"/>
    <w:rsid w:val="00A01C71"/>
    <w:rsid w:val="00A047B6"/>
    <w:rsid w:val="00A05AC5"/>
    <w:rsid w:val="00A1258A"/>
    <w:rsid w:val="00A172D0"/>
    <w:rsid w:val="00A208D0"/>
    <w:rsid w:val="00A25AF5"/>
    <w:rsid w:val="00A25F7A"/>
    <w:rsid w:val="00A3345A"/>
    <w:rsid w:val="00A3411C"/>
    <w:rsid w:val="00A34601"/>
    <w:rsid w:val="00A348B9"/>
    <w:rsid w:val="00A35D24"/>
    <w:rsid w:val="00A50011"/>
    <w:rsid w:val="00A50419"/>
    <w:rsid w:val="00A5088F"/>
    <w:rsid w:val="00A513AB"/>
    <w:rsid w:val="00A52261"/>
    <w:rsid w:val="00A52345"/>
    <w:rsid w:val="00A5277E"/>
    <w:rsid w:val="00A542C8"/>
    <w:rsid w:val="00A5495C"/>
    <w:rsid w:val="00A562F2"/>
    <w:rsid w:val="00A56959"/>
    <w:rsid w:val="00A57FDF"/>
    <w:rsid w:val="00A601E3"/>
    <w:rsid w:val="00A60B0B"/>
    <w:rsid w:val="00A62138"/>
    <w:rsid w:val="00A64219"/>
    <w:rsid w:val="00A67AF1"/>
    <w:rsid w:val="00A83E07"/>
    <w:rsid w:val="00A86F5E"/>
    <w:rsid w:val="00A91D4C"/>
    <w:rsid w:val="00A93416"/>
    <w:rsid w:val="00A968CA"/>
    <w:rsid w:val="00A9785A"/>
    <w:rsid w:val="00AA11B6"/>
    <w:rsid w:val="00AA2882"/>
    <w:rsid w:val="00AA39D7"/>
    <w:rsid w:val="00AB0EAB"/>
    <w:rsid w:val="00AB11BB"/>
    <w:rsid w:val="00AB297A"/>
    <w:rsid w:val="00AB7249"/>
    <w:rsid w:val="00AB7599"/>
    <w:rsid w:val="00AC2839"/>
    <w:rsid w:val="00AC582B"/>
    <w:rsid w:val="00AC66FB"/>
    <w:rsid w:val="00AC75C1"/>
    <w:rsid w:val="00AC7EA8"/>
    <w:rsid w:val="00AD2394"/>
    <w:rsid w:val="00AD2F3C"/>
    <w:rsid w:val="00AD3932"/>
    <w:rsid w:val="00AD3F4C"/>
    <w:rsid w:val="00AD4150"/>
    <w:rsid w:val="00AD4661"/>
    <w:rsid w:val="00AD71AF"/>
    <w:rsid w:val="00AE222D"/>
    <w:rsid w:val="00AE2310"/>
    <w:rsid w:val="00AE7AC4"/>
    <w:rsid w:val="00AF0302"/>
    <w:rsid w:val="00AF22A9"/>
    <w:rsid w:val="00AF3E3B"/>
    <w:rsid w:val="00AF5742"/>
    <w:rsid w:val="00AF61F9"/>
    <w:rsid w:val="00B011B9"/>
    <w:rsid w:val="00B01653"/>
    <w:rsid w:val="00B027C1"/>
    <w:rsid w:val="00B028C8"/>
    <w:rsid w:val="00B02921"/>
    <w:rsid w:val="00B055F2"/>
    <w:rsid w:val="00B072A5"/>
    <w:rsid w:val="00B11364"/>
    <w:rsid w:val="00B1301C"/>
    <w:rsid w:val="00B1398E"/>
    <w:rsid w:val="00B14925"/>
    <w:rsid w:val="00B224FB"/>
    <w:rsid w:val="00B23AAC"/>
    <w:rsid w:val="00B2412D"/>
    <w:rsid w:val="00B325D0"/>
    <w:rsid w:val="00B34A8E"/>
    <w:rsid w:val="00B36D33"/>
    <w:rsid w:val="00B40824"/>
    <w:rsid w:val="00B41716"/>
    <w:rsid w:val="00B42E00"/>
    <w:rsid w:val="00B43183"/>
    <w:rsid w:val="00B461E9"/>
    <w:rsid w:val="00B475FA"/>
    <w:rsid w:val="00B47729"/>
    <w:rsid w:val="00B505D6"/>
    <w:rsid w:val="00B51442"/>
    <w:rsid w:val="00B51A41"/>
    <w:rsid w:val="00B51F7C"/>
    <w:rsid w:val="00B54766"/>
    <w:rsid w:val="00B6615D"/>
    <w:rsid w:val="00B71D3D"/>
    <w:rsid w:val="00B73018"/>
    <w:rsid w:val="00B7378C"/>
    <w:rsid w:val="00B73FB9"/>
    <w:rsid w:val="00B74369"/>
    <w:rsid w:val="00B81368"/>
    <w:rsid w:val="00B83DD9"/>
    <w:rsid w:val="00B93FF8"/>
    <w:rsid w:val="00B948E0"/>
    <w:rsid w:val="00B97480"/>
    <w:rsid w:val="00B976A2"/>
    <w:rsid w:val="00B97C38"/>
    <w:rsid w:val="00BB0654"/>
    <w:rsid w:val="00BB3A0A"/>
    <w:rsid w:val="00BB438E"/>
    <w:rsid w:val="00BB47AC"/>
    <w:rsid w:val="00BB48DF"/>
    <w:rsid w:val="00BB7429"/>
    <w:rsid w:val="00BC09C3"/>
    <w:rsid w:val="00BD0ED6"/>
    <w:rsid w:val="00BD11CC"/>
    <w:rsid w:val="00BD3EFB"/>
    <w:rsid w:val="00BD4664"/>
    <w:rsid w:val="00BF0791"/>
    <w:rsid w:val="00BF1503"/>
    <w:rsid w:val="00BF2A81"/>
    <w:rsid w:val="00BF3D6B"/>
    <w:rsid w:val="00BF48C6"/>
    <w:rsid w:val="00BF71AC"/>
    <w:rsid w:val="00C040AC"/>
    <w:rsid w:val="00C04504"/>
    <w:rsid w:val="00C12BC3"/>
    <w:rsid w:val="00C13AB4"/>
    <w:rsid w:val="00C15403"/>
    <w:rsid w:val="00C16C66"/>
    <w:rsid w:val="00C21D4C"/>
    <w:rsid w:val="00C27D5C"/>
    <w:rsid w:val="00C27DF4"/>
    <w:rsid w:val="00C304F1"/>
    <w:rsid w:val="00C32452"/>
    <w:rsid w:val="00C32589"/>
    <w:rsid w:val="00C32CF7"/>
    <w:rsid w:val="00C33EE5"/>
    <w:rsid w:val="00C40C09"/>
    <w:rsid w:val="00C41772"/>
    <w:rsid w:val="00C43BFA"/>
    <w:rsid w:val="00C50BAD"/>
    <w:rsid w:val="00C51622"/>
    <w:rsid w:val="00C52C26"/>
    <w:rsid w:val="00C562A6"/>
    <w:rsid w:val="00C5794B"/>
    <w:rsid w:val="00C60CEB"/>
    <w:rsid w:val="00C610C6"/>
    <w:rsid w:val="00C623F4"/>
    <w:rsid w:val="00C63405"/>
    <w:rsid w:val="00C661A1"/>
    <w:rsid w:val="00C77F8A"/>
    <w:rsid w:val="00C81B93"/>
    <w:rsid w:val="00C8254F"/>
    <w:rsid w:val="00C8258D"/>
    <w:rsid w:val="00C833EC"/>
    <w:rsid w:val="00C83E22"/>
    <w:rsid w:val="00C84B9B"/>
    <w:rsid w:val="00C9096B"/>
    <w:rsid w:val="00C92B6F"/>
    <w:rsid w:val="00C94D0A"/>
    <w:rsid w:val="00CB0D18"/>
    <w:rsid w:val="00CB1D7F"/>
    <w:rsid w:val="00CB30ED"/>
    <w:rsid w:val="00CB4411"/>
    <w:rsid w:val="00CB49E1"/>
    <w:rsid w:val="00CB51EE"/>
    <w:rsid w:val="00CB660B"/>
    <w:rsid w:val="00CC43E8"/>
    <w:rsid w:val="00CC484B"/>
    <w:rsid w:val="00CC58FC"/>
    <w:rsid w:val="00CC6B84"/>
    <w:rsid w:val="00CC6DCA"/>
    <w:rsid w:val="00CD1F15"/>
    <w:rsid w:val="00CD2013"/>
    <w:rsid w:val="00CD25E7"/>
    <w:rsid w:val="00CD2EDB"/>
    <w:rsid w:val="00CD4C25"/>
    <w:rsid w:val="00CD6B5A"/>
    <w:rsid w:val="00CE01EB"/>
    <w:rsid w:val="00CE0592"/>
    <w:rsid w:val="00CE0F1A"/>
    <w:rsid w:val="00CE3A25"/>
    <w:rsid w:val="00CE48C1"/>
    <w:rsid w:val="00CE510C"/>
    <w:rsid w:val="00CE6626"/>
    <w:rsid w:val="00CE6898"/>
    <w:rsid w:val="00CE6D04"/>
    <w:rsid w:val="00CE7A0B"/>
    <w:rsid w:val="00CF0498"/>
    <w:rsid w:val="00CF2988"/>
    <w:rsid w:val="00CF2BAE"/>
    <w:rsid w:val="00D013EA"/>
    <w:rsid w:val="00D02C24"/>
    <w:rsid w:val="00D051E1"/>
    <w:rsid w:val="00D05A5F"/>
    <w:rsid w:val="00D135A0"/>
    <w:rsid w:val="00D14AF4"/>
    <w:rsid w:val="00D16FF0"/>
    <w:rsid w:val="00D214FD"/>
    <w:rsid w:val="00D21EB5"/>
    <w:rsid w:val="00D22828"/>
    <w:rsid w:val="00D24BF4"/>
    <w:rsid w:val="00D253FA"/>
    <w:rsid w:val="00D26C10"/>
    <w:rsid w:val="00D27BD8"/>
    <w:rsid w:val="00D328AF"/>
    <w:rsid w:val="00D32A64"/>
    <w:rsid w:val="00D33505"/>
    <w:rsid w:val="00D33633"/>
    <w:rsid w:val="00D41403"/>
    <w:rsid w:val="00D43782"/>
    <w:rsid w:val="00D44FF6"/>
    <w:rsid w:val="00D4733C"/>
    <w:rsid w:val="00D502DF"/>
    <w:rsid w:val="00D51DA0"/>
    <w:rsid w:val="00D521E0"/>
    <w:rsid w:val="00D523C8"/>
    <w:rsid w:val="00D55377"/>
    <w:rsid w:val="00D60BA5"/>
    <w:rsid w:val="00D63F0E"/>
    <w:rsid w:val="00D65F70"/>
    <w:rsid w:val="00D675FD"/>
    <w:rsid w:val="00D75F7F"/>
    <w:rsid w:val="00D76F76"/>
    <w:rsid w:val="00D77465"/>
    <w:rsid w:val="00D858BA"/>
    <w:rsid w:val="00D87ACE"/>
    <w:rsid w:val="00D948F9"/>
    <w:rsid w:val="00D96836"/>
    <w:rsid w:val="00D96D1C"/>
    <w:rsid w:val="00DA1C91"/>
    <w:rsid w:val="00DA443B"/>
    <w:rsid w:val="00DA4A5A"/>
    <w:rsid w:val="00DA4E0E"/>
    <w:rsid w:val="00DA5D5A"/>
    <w:rsid w:val="00DA6669"/>
    <w:rsid w:val="00DA6853"/>
    <w:rsid w:val="00DB2110"/>
    <w:rsid w:val="00DB5795"/>
    <w:rsid w:val="00DB597B"/>
    <w:rsid w:val="00DB73AF"/>
    <w:rsid w:val="00DB73E0"/>
    <w:rsid w:val="00DC0892"/>
    <w:rsid w:val="00DC7029"/>
    <w:rsid w:val="00DD1CCD"/>
    <w:rsid w:val="00DD4109"/>
    <w:rsid w:val="00DD5E7D"/>
    <w:rsid w:val="00DD7A2A"/>
    <w:rsid w:val="00DE05DD"/>
    <w:rsid w:val="00DE26B2"/>
    <w:rsid w:val="00DE59D6"/>
    <w:rsid w:val="00DE5B1A"/>
    <w:rsid w:val="00DF5F25"/>
    <w:rsid w:val="00DF793C"/>
    <w:rsid w:val="00E0144B"/>
    <w:rsid w:val="00E06812"/>
    <w:rsid w:val="00E07103"/>
    <w:rsid w:val="00E10F8D"/>
    <w:rsid w:val="00E11780"/>
    <w:rsid w:val="00E16DA6"/>
    <w:rsid w:val="00E237E7"/>
    <w:rsid w:val="00E2384A"/>
    <w:rsid w:val="00E23A48"/>
    <w:rsid w:val="00E23D17"/>
    <w:rsid w:val="00E23FF9"/>
    <w:rsid w:val="00E30215"/>
    <w:rsid w:val="00E34B07"/>
    <w:rsid w:val="00E35217"/>
    <w:rsid w:val="00E404E9"/>
    <w:rsid w:val="00E41B60"/>
    <w:rsid w:val="00E41C20"/>
    <w:rsid w:val="00E42BA3"/>
    <w:rsid w:val="00E43221"/>
    <w:rsid w:val="00E46989"/>
    <w:rsid w:val="00E507C0"/>
    <w:rsid w:val="00E52ADB"/>
    <w:rsid w:val="00E55D7C"/>
    <w:rsid w:val="00E5616A"/>
    <w:rsid w:val="00E569E2"/>
    <w:rsid w:val="00E57371"/>
    <w:rsid w:val="00E57FB1"/>
    <w:rsid w:val="00E60813"/>
    <w:rsid w:val="00E60B61"/>
    <w:rsid w:val="00E60BD2"/>
    <w:rsid w:val="00E6687A"/>
    <w:rsid w:val="00E67493"/>
    <w:rsid w:val="00E732CC"/>
    <w:rsid w:val="00E740A8"/>
    <w:rsid w:val="00E83300"/>
    <w:rsid w:val="00E855B4"/>
    <w:rsid w:val="00E9204C"/>
    <w:rsid w:val="00E9665F"/>
    <w:rsid w:val="00E97910"/>
    <w:rsid w:val="00E97ED4"/>
    <w:rsid w:val="00EA1316"/>
    <w:rsid w:val="00EA1608"/>
    <w:rsid w:val="00EA2A6D"/>
    <w:rsid w:val="00EA6909"/>
    <w:rsid w:val="00EA6EC6"/>
    <w:rsid w:val="00EB0FE1"/>
    <w:rsid w:val="00EB4740"/>
    <w:rsid w:val="00EC476D"/>
    <w:rsid w:val="00EC5000"/>
    <w:rsid w:val="00EC7939"/>
    <w:rsid w:val="00EC7DEA"/>
    <w:rsid w:val="00ED639E"/>
    <w:rsid w:val="00EE1BDC"/>
    <w:rsid w:val="00EE1EC9"/>
    <w:rsid w:val="00EE4695"/>
    <w:rsid w:val="00EE5C80"/>
    <w:rsid w:val="00EF00F5"/>
    <w:rsid w:val="00EF03FB"/>
    <w:rsid w:val="00EF252F"/>
    <w:rsid w:val="00EF5C0E"/>
    <w:rsid w:val="00EF74F8"/>
    <w:rsid w:val="00EF792F"/>
    <w:rsid w:val="00F0110C"/>
    <w:rsid w:val="00F011AD"/>
    <w:rsid w:val="00F01FB8"/>
    <w:rsid w:val="00F0312B"/>
    <w:rsid w:val="00F0443E"/>
    <w:rsid w:val="00F0590D"/>
    <w:rsid w:val="00F05B2B"/>
    <w:rsid w:val="00F10981"/>
    <w:rsid w:val="00F146FF"/>
    <w:rsid w:val="00F21BC8"/>
    <w:rsid w:val="00F26C75"/>
    <w:rsid w:val="00F308F7"/>
    <w:rsid w:val="00F312A7"/>
    <w:rsid w:val="00F33B2C"/>
    <w:rsid w:val="00F356A3"/>
    <w:rsid w:val="00F3678A"/>
    <w:rsid w:val="00F427D8"/>
    <w:rsid w:val="00F42F37"/>
    <w:rsid w:val="00F437DD"/>
    <w:rsid w:val="00F43C34"/>
    <w:rsid w:val="00F47F34"/>
    <w:rsid w:val="00F516CD"/>
    <w:rsid w:val="00F52597"/>
    <w:rsid w:val="00F55834"/>
    <w:rsid w:val="00F55BC2"/>
    <w:rsid w:val="00F562DB"/>
    <w:rsid w:val="00F5673B"/>
    <w:rsid w:val="00F5794F"/>
    <w:rsid w:val="00F66FF6"/>
    <w:rsid w:val="00F70B97"/>
    <w:rsid w:val="00F71392"/>
    <w:rsid w:val="00F73571"/>
    <w:rsid w:val="00F764AF"/>
    <w:rsid w:val="00F76A45"/>
    <w:rsid w:val="00F80369"/>
    <w:rsid w:val="00F824CA"/>
    <w:rsid w:val="00F8419C"/>
    <w:rsid w:val="00F84707"/>
    <w:rsid w:val="00F848AF"/>
    <w:rsid w:val="00F84C48"/>
    <w:rsid w:val="00F84C63"/>
    <w:rsid w:val="00F8661F"/>
    <w:rsid w:val="00F873A8"/>
    <w:rsid w:val="00F915E6"/>
    <w:rsid w:val="00F92DE8"/>
    <w:rsid w:val="00F94681"/>
    <w:rsid w:val="00F95182"/>
    <w:rsid w:val="00F95B91"/>
    <w:rsid w:val="00F95DE5"/>
    <w:rsid w:val="00F96DF7"/>
    <w:rsid w:val="00FA5026"/>
    <w:rsid w:val="00FA60BF"/>
    <w:rsid w:val="00FB6621"/>
    <w:rsid w:val="00FB766B"/>
    <w:rsid w:val="00FC0AC0"/>
    <w:rsid w:val="00FC497E"/>
    <w:rsid w:val="00FC50BD"/>
    <w:rsid w:val="00FC53D1"/>
    <w:rsid w:val="00FD19F5"/>
    <w:rsid w:val="00FD2AFF"/>
    <w:rsid w:val="00FD2FDB"/>
    <w:rsid w:val="00FD3041"/>
    <w:rsid w:val="00FD3FC3"/>
    <w:rsid w:val="00FD7D56"/>
    <w:rsid w:val="00FE1109"/>
    <w:rsid w:val="00FE2D15"/>
    <w:rsid w:val="00FE5083"/>
    <w:rsid w:val="00FE5497"/>
    <w:rsid w:val="00FE62FC"/>
    <w:rsid w:val="00FE7B25"/>
    <w:rsid w:val="00FF3B42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6CD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Fuerte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paragraph" w:styleId="Continuarlista2">
    <w:name w:val="List Continue 2"/>
    <w:basedOn w:val="Normal"/>
    <w:uiPriority w:val="99"/>
    <w:unhideWhenUsed/>
    <w:rsid w:val="00141D21"/>
    <w:pPr>
      <w:overflowPunct w:val="0"/>
      <w:autoSpaceDE w:val="0"/>
      <w:autoSpaceDN w:val="0"/>
      <w:adjustRightInd w:val="0"/>
      <w:spacing w:after="120" w:line="240" w:lineRule="auto"/>
      <w:ind w:left="566"/>
      <w:contextualSpacing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GB" w:eastAsia="en-GB"/>
    </w:rPr>
  </w:style>
  <w:style w:type="paragraph" w:customStyle="1" w:styleId="Default">
    <w:name w:val="Default"/>
    <w:rsid w:val="00501A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367718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E55D7C"/>
    <w:pPr>
      <w:spacing w:after="0" w:line="240" w:lineRule="auto"/>
    </w:pPr>
    <w:rPr>
      <w:rFonts w:ascii="Calibri" w:hAnsi="Calibri" w:cs="Calibri"/>
      <w:color w:val="auto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3079C1-AF43-434B-AAB5-AFFD8216BD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1703</TotalTime>
  <Pages>8</Pages>
  <Words>811</Words>
  <Characters>4180</Characters>
  <Application>Microsoft Office Word</Application>
  <DocSecurity>0</DocSecurity>
  <Lines>278</Lines>
  <Paragraphs>184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Jessica Pineda</cp:lastModifiedBy>
  <cp:revision>71</cp:revision>
  <cp:lastPrinted>2025-12-15T19:33:00Z</cp:lastPrinted>
  <dcterms:created xsi:type="dcterms:W3CDTF">2025-01-15T21:04:00Z</dcterms:created>
  <dcterms:modified xsi:type="dcterms:W3CDTF">2026-04-07T08:07:00Z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