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23E9D9" w14:textId="77777777" w:rsidR="00B750E3" w:rsidRPr="007278D9" w:rsidRDefault="002739FA" w:rsidP="00A146EE">
      <w:pPr>
        <w:pStyle w:val="Textoindependiente"/>
        <w:spacing w:line="360" w:lineRule="auto"/>
        <w:rPr>
          <w:rFonts w:ascii="Avenir Next LT Pro" w:hAnsi="Avenir Next LT Pro"/>
          <w:b/>
          <w:color w:val="FF0000"/>
        </w:rPr>
      </w:pPr>
      <w:bookmarkStart w:id="0" w:name="OLE_LINK5"/>
      <w:bookmarkStart w:id="1" w:name="OLE_LINK6"/>
      <w:bookmarkStart w:id="2" w:name="OLE_LINK9"/>
      <w:bookmarkStart w:id="3" w:name="OLE_LINK10"/>
      <w:r w:rsidRPr="007278D9">
        <w:rPr>
          <w:rFonts w:ascii="Avenir Next LT Pro" w:hAnsi="Avenir Next LT Pro"/>
        </w:rPr>
        <w:tab/>
      </w:r>
      <w:bookmarkEnd w:id="0"/>
      <w:bookmarkEnd w:id="1"/>
      <w:bookmarkEnd w:id="2"/>
      <w:bookmarkEnd w:id="3"/>
    </w:p>
    <w:p w14:paraId="2ACEEB8C" w14:textId="77777777" w:rsidR="00531FB9" w:rsidRPr="007278D9" w:rsidRDefault="00531FB9" w:rsidP="003124EF">
      <w:pPr>
        <w:numPr>
          <w:ilvl w:val="0"/>
          <w:numId w:val="1"/>
        </w:numPr>
        <w:ind w:left="284" w:hanging="568"/>
        <w:rPr>
          <w:rFonts w:ascii="Avenir Next LT Pro" w:hAnsi="Avenir Next LT Pro"/>
          <w:b/>
          <w:color w:val="0047B0"/>
          <w:sz w:val="22"/>
          <w:u w:val="singl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7278D9">
        <w:rPr>
          <w:rFonts w:ascii="Avenir Next LT Pro" w:hAnsi="Avenir Next LT Pro"/>
          <w:b/>
          <w:color w:val="0047B0"/>
          <w:sz w:val="22"/>
          <w:u w:val="singl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VESSEL</w:t>
      </w:r>
    </w:p>
    <w:p w14:paraId="5F2F18CC" w14:textId="77777777" w:rsidR="00531FB9" w:rsidRPr="007278D9" w:rsidRDefault="00531FB9" w:rsidP="00531FB9">
      <w:pPr>
        <w:rPr>
          <w:rFonts w:ascii="Avenir Next LT Pro" w:hAnsi="Avenir Next LT Pro"/>
          <w:b/>
          <w:sz w:val="24"/>
          <w:u w:val="single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69"/>
      </w:tblGrid>
      <w:tr w:rsidR="002D76F0" w:rsidRPr="007278D9" w14:paraId="57DDCCAB" w14:textId="77777777" w:rsidTr="00CD4871">
        <w:trPr>
          <w:trHeight w:val="4300"/>
          <w:jc w:val="center"/>
        </w:trPr>
        <w:tc>
          <w:tcPr>
            <w:tcW w:w="5669" w:type="dxa"/>
          </w:tcPr>
          <w:p w14:paraId="2CD73A21" w14:textId="201745B8" w:rsidR="005F323D" w:rsidRPr="007278D9" w:rsidRDefault="000F7E1A" w:rsidP="005F323D">
            <w:pPr>
              <w:tabs>
                <w:tab w:val="left" w:pos="1290"/>
              </w:tabs>
              <w:ind w:left="-120" w:firstLine="5"/>
              <w:rPr>
                <w:rFonts w:ascii="Avenir Next LT Pro" w:hAnsi="Avenir Next LT Pro" w:cs="Arial"/>
                <w:lang w:val="en-US"/>
              </w:rPr>
            </w:pPr>
            <w:r>
              <w:rPr>
                <w:rFonts w:ascii="Avenir Next LT Pro" w:hAnsi="Avenir Next LT Pro" w:cs="Arial"/>
                <w:noProof/>
                <w:lang w:val="en-US"/>
              </w:rPr>
              <w:drawing>
                <wp:inline distT="0" distB="0" distL="0" distR="0" wp14:anchorId="37DA6508" wp14:editId="5A5C2962">
                  <wp:extent cx="3581400" cy="2724150"/>
                  <wp:effectExtent l="0" t="0" r="0" b="0"/>
                  <wp:docPr id="399386252" name="Imagen 1" descr="Un barco en el mar&#10;&#10;El contenido generado por IA puede ser incorrect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386252" name="Imagen 1" descr="Un barco en el mar&#10;&#10;El contenido generado por IA puede ser incorrecto."/>
                          <pic:cNvPicPr/>
                        </pic:nvPicPr>
                        <pic:blipFill>
                          <a:blip r:embed="rId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272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2EB9" w:rsidRPr="00474BAE" w14:paraId="1FFC835E" w14:textId="77777777" w:rsidTr="00E339B7">
        <w:trPr>
          <w:trHeight w:val="344"/>
          <w:jc w:val="center"/>
        </w:trPr>
        <w:tc>
          <w:tcPr>
            <w:tcW w:w="5669" w:type="dxa"/>
          </w:tcPr>
          <w:p w14:paraId="73019D4D" w14:textId="2CD7DA67" w:rsidR="00C02EB9" w:rsidRPr="00DC78C5" w:rsidRDefault="007A3AEC" w:rsidP="00276605">
            <w:pPr>
              <w:pStyle w:val="Prrafodelista"/>
              <w:numPr>
                <w:ilvl w:val="0"/>
                <w:numId w:val="29"/>
              </w:numPr>
              <w:tabs>
                <w:tab w:val="left" w:pos="-142"/>
              </w:tabs>
              <w:ind w:hanging="218"/>
              <w:jc w:val="center"/>
              <w:rPr>
                <w:rFonts w:ascii="Avenir Next LT Pro" w:hAnsi="Avenir Next LT Pro" w:cs="Arial"/>
                <w:noProof/>
                <w:lang w:val="en-US"/>
              </w:rPr>
            </w:pPr>
            <w:r w:rsidRPr="00F84332">
              <w:rPr>
                <w:rFonts w:ascii="Avenir Next LT Pro" w:hAnsi="Avenir Next LT Pro" w:cs="Arial"/>
                <w:sz w:val="22"/>
                <w:szCs w:val="22"/>
                <w:lang w:val="en-US"/>
              </w:rPr>
              <w:t>M</w:t>
            </w:r>
            <w:r w:rsidR="00F74A88" w:rsidRPr="00F84332">
              <w:rPr>
                <w:rFonts w:ascii="Avenir Next LT Pro" w:hAnsi="Avenir Next LT Pro" w:cs="Arial"/>
                <w:sz w:val="22"/>
                <w:szCs w:val="22"/>
                <w:lang w:val="en-US"/>
              </w:rPr>
              <w:t>/</w:t>
            </w:r>
            <w:r w:rsidR="001D41D5">
              <w:rPr>
                <w:rFonts w:ascii="Avenir Next LT Pro" w:hAnsi="Avenir Next LT Pro" w:cs="Arial"/>
                <w:sz w:val="22"/>
                <w:szCs w:val="22"/>
                <w:lang w:val="en-US"/>
              </w:rPr>
              <w:t>V</w:t>
            </w:r>
            <w:r w:rsidR="00447441" w:rsidRPr="00F84332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 </w:t>
            </w:r>
            <w:r w:rsidR="000F7E1A">
              <w:rPr>
                <w:rFonts w:ascii="Avenir Next LT Pro" w:hAnsi="Avenir Next LT Pro" w:cs="Arial"/>
                <w:sz w:val="22"/>
                <w:szCs w:val="22"/>
                <w:lang w:val="en-US"/>
              </w:rPr>
              <w:t>EASTERN GARDENIA</w:t>
            </w:r>
            <w:r w:rsidR="00F84332" w:rsidRPr="00F84332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 </w:t>
            </w:r>
            <w:r w:rsidR="00062434" w:rsidRPr="00F84332">
              <w:rPr>
                <w:rFonts w:ascii="Avenir Next LT Pro" w:hAnsi="Avenir Next LT Pro" w:cs="Arial"/>
                <w:noProof/>
                <w:sz w:val="22"/>
                <w:lang w:val="en-US"/>
              </w:rPr>
              <w:t xml:space="preserve">berthed at </w:t>
            </w:r>
            <w:r w:rsidR="009704E0" w:rsidRPr="00F84332">
              <w:rPr>
                <w:rFonts w:ascii="Avenir Next LT Pro" w:hAnsi="Avenir Next LT Pro" w:cs="Arial"/>
                <w:noProof/>
                <w:sz w:val="22"/>
                <w:lang w:val="en-US"/>
              </w:rPr>
              <w:t>P</w:t>
            </w:r>
            <w:r w:rsidR="00F84332" w:rsidRPr="00F84332">
              <w:rPr>
                <w:rFonts w:ascii="Avenir Next LT Pro" w:hAnsi="Avenir Next LT Pro" w:cs="Arial"/>
                <w:noProof/>
                <w:sz w:val="22"/>
                <w:lang w:val="en-US"/>
              </w:rPr>
              <w:t xml:space="preserve">unta </w:t>
            </w:r>
            <w:r w:rsidR="009704E0" w:rsidRPr="00F84332">
              <w:rPr>
                <w:rFonts w:ascii="Avenir Next LT Pro" w:hAnsi="Avenir Next LT Pro" w:cs="Arial"/>
                <w:noProof/>
                <w:sz w:val="22"/>
                <w:lang w:val="en-US"/>
              </w:rPr>
              <w:t xml:space="preserve">Chungo </w:t>
            </w:r>
            <w:r w:rsidR="001834D9">
              <w:rPr>
                <w:rFonts w:ascii="Avenir Next LT Pro" w:hAnsi="Avenir Next LT Pro" w:cs="Arial"/>
                <w:noProof/>
                <w:sz w:val="22"/>
                <w:lang w:val="en-US"/>
              </w:rPr>
              <w:t>p</w:t>
            </w:r>
            <w:r w:rsidR="009704E0" w:rsidRPr="00F84332">
              <w:rPr>
                <w:rFonts w:ascii="Avenir Next LT Pro" w:hAnsi="Avenir Next LT Pro" w:cs="Arial"/>
                <w:noProof/>
                <w:sz w:val="22"/>
                <w:lang w:val="en-US"/>
              </w:rPr>
              <w:t>ort</w:t>
            </w:r>
            <w:r w:rsidR="00624E34" w:rsidRPr="00F84332">
              <w:rPr>
                <w:rFonts w:ascii="Avenir Next LT Pro" w:hAnsi="Avenir Next LT Pro" w:cs="Arial"/>
                <w:noProof/>
                <w:sz w:val="22"/>
                <w:lang w:val="en-US"/>
              </w:rPr>
              <w:t>.</w:t>
            </w:r>
            <w:r w:rsidR="001C5693" w:rsidRPr="00F84332">
              <w:rPr>
                <w:rFonts w:ascii="Avenir Next LT Pro" w:hAnsi="Avenir Next LT Pro" w:cs="Arial"/>
                <w:noProof/>
                <w:sz w:val="22"/>
                <w:lang w:val="en-US"/>
              </w:rPr>
              <w:t xml:space="preserve"> </w:t>
            </w:r>
          </w:p>
        </w:tc>
      </w:tr>
    </w:tbl>
    <w:p w14:paraId="3548724F" w14:textId="77777777" w:rsidR="002D76F0" w:rsidRPr="00DC78C5" w:rsidRDefault="002D76F0" w:rsidP="002D76F0">
      <w:pPr>
        <w:rPr>
          <w:rFonts w:ascii="Avenir Next LT Pro" w:hAnsi="Avenir Next LT Pro"/>
          <w:b/>
          <w:sz w:val="24"/>
          <w:u w:val="single"/>
          <w:lang w:val="en-US"/>
        </w:rPr>
      </w:pPr>
    </w:p>
    <w:p w14:paraId="37560D47" w14:textId="77777777" w:rsidR="00A80267" w:rsidRPr="00DC78C5" w:rsidRDefault="00A80267" w:rsidP="002D76F0">
      <w:pPr>
        <w:rPr>
          <w:rFonts w:ascii="Avenir Next LT Pro" w:hAnsi="Avenir Next LT Pro"/>
          <w:b/>
          <w:sz w:val="24"/>
          <w:u w:val="single"/>
          <w:lang w:val="en-US"/>
        </w:rPr>
      </w:pPr>
    </w:p>
    <w:p w14:paraId="7B4828B1" w14:textId="77777777" w:rsidR="00B84D0B" w:rsidRPr="007278D9" w:rsidRDefault="00F07E30" w:rsidP="003124EF">
      <w:pPr>
        <w:numPr>
          <w:ilvl w:val="0"/>
          <w:numId w:val="1"/>
        </w:numPr>
        <w:ind w:left="284" w:hanging="284"/>
        <w:rPr>
          <w:rFonts w:ascii="Avenir Next LT Pro" w:hAnsi="Avenir Next LT Pro"/>
          <w:b/>
          <w:color w:val="0047B0"/>
          <w:sz w:val="22"/>
          <w:u w:val="single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7278D9">
        <w:rPr>
          <w:rFonts w:ascii="Avenir Next LT Pro" w:hAnsi="Avenir Next LT Pro"/>
          <w:b/>
          <w:color w:val="0047B0"/>
          <w:sz w:val="22"/>
          <w:u w:val="single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HOLD</w:t>
      </w:r>
      <w:r w:rsidR="00B84D0B" w:rsidRPr="007278D9">
        <w:rPr>
          <w:rFonts w:ascii="Avenir Next LT Pro" w:hAnsi="Avenir Next LT Pro"/>
          <w:b/>
          <w:color w:val="0047B0"/>
          <w:sz w:val="22"/>
          <w:u w:val="single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="00EE3C36" w:rsidRPr="007278D9">
        <w:rPr>
          <w:rFonts w:ascii="Avenir Next LT Pro" w:hAnsi="Avenir Next LT Pro"/>
          <w:b/>
          <w:color w:val="0047B0"/>
          <w:sz w:val="22"/>
          <w:u w:val="single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CONDITION</w:t>
      </w:r>
    </w:p>
    <w:p w14:paraId="1A4E0E95" w14:textId="77777777" w:rsidR="00D85C10" w:rsidRPr="007278D9" w:rsidRDefault="00D85C10" w:rsidP="00D85C10">
      <w:pPr>
        <w:rPr>
          <w:rFonts w:ascii="Avenir Next LT Pro" w:hAnsi="Avenir Next LT Pro"/>
          <w:b/>
          <w:color w:val="FF0000"/>
        </w:rPr>
      </w:pPr>
    </w:p>
    <w:p w14:paraId="3F921C68" w14:textId="77777777" w:rsidR="00AF7D88" w:rsidRPr="007278D9" w:rsidRDefault="00AF7D88">
      <w:pPr>
        <w:rPr>
          <w:rFonts w:ascii="Avenir Next LT Pro" w:hAnsi="Avenir Next LT Pro"/>
          <w:b/>
          <w:color w:val="FF0000"/>
        </w:rPr>
      </w:pPr>
    </w:p>
    <w:tbl>
      <w:tblPr>
        <w:tblW w:w="96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819"/>
      </w:tblGrid>
      <w:tr w:rsidR="00AF7D88" w:rsidRPr="007278D9" w14:paraId="3124E462" w14:textId="77777777" w:rsidTr="00131F4A">
        <w:trPr>
          <w:trHeight w:val="3572"/>
          <w:jc w:val="center"/>
        </w:trPr>
        <w:tc>
          <w:tcPr>
            <w:tcW w:w="4815" w:type="dxa"/>
          </w:tcPr>
          <w:p w14:paraId="6358970C" w14:textId="5419BB40" w:rsidR="00AF7D88" w:rsidRPr="007278D9" w:rsidRDefault="000F7E1A" w:rsidP="00522FE1">
            <w:pPr>
              <w:ind w:left="-114" w:right="-110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0F7E1A"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7A3172F8" wp14:editId="2E03A1FD">
                  <wp:extent cx="3057525" cy="2933065"/>
                  <wp:effectExtent l="0" t="0" r="9525" b="635"/>
                  <wp:docPr id="13" name="Imagen 12" descr="Imagen que contiene edificio, viejo, tabla, hecho de madera&#10;&#10;El contenido generado por IA puede ser incorrecto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E2CE061-C410-1481-453B-C1F201C087A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n 12" descr="Imagen que contiene edificio, viejo, tabla, hecho de madera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6E2CE061-C410-1481-453B-C1F201C087A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057525" cy="2933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58A79C52" w14:textId="15661860" w:rsidR="00AF7D88" w:rsidRPr="007278D9" w:rsidRDefault="000F7E1A" w:rsidP="001D41D5">
            <w:pPr>
              <w:ind w:left="-114" w:right="-152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0F7E1A"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08C1E030" wp14:editId="70B36A58">
                  <wp:extent cx="3057525" cy="2933065"/>
                  <wp:effectExtent l="0" t="0" r="9525" b="635"/>
                  <wp:docPr id="18" name="Imagen 17" descr="Imagen que contiene edificio, órgano, cuarto&#10;&#10;El contenido generado por IA puede ser incorrecto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1CA5BFA-B907-727C-D95A-9E82F69248E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n 17" descr="Imagen que contiene edificio, órgano, cuarto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11CA5BFA-B907-727C-D95A-9E82F69248E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057525" cy="2933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7D88" w:rsidRPr="007278D9" w14:paraId="4D60DA0F" w14:textId="77777777" w:rsidTr="00131F4A">
        <w:trPr>
          <w:jc w:val="center"/>
        </w:trPr>
        <w:tc>
          <w:tcPr>
            <w:tcW w:w="4815" w:type="dxa"/>
          </w:tcPr>
          <w:p w14:paraId="6F5A6156" w14:textId="6D3CA0D2" w:rsidR="00AF7D88" w:rsidRPr="007278D9" w:rsidRDefault="00AF7D88" w:rsidP="00B009E6">
            <w:pPr>
              <w:pStyle w:val="Prrafodelista"/>
              <w:numPr>
                <w:ilvl w:val="0"/>
                <w:numId w:val="29"/>
              </w:numPr>
              <w:ind w:left="313"/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Hold Nr. </w:t>
            </w:r>
            <w:r w:rsidR="000F7E1A">
              <w:rPr>
                <w:rFonts w:ascii="Avenir Next LT Pro" w:hAnsi="Avenir Next LT Pro"/>
                <w:sz w:val="22"/>
                <w:szCs w:val="22"/>
                <w:lang w:val="en-US"/>
              </w:rPr>
              <w:t>2</w:t>
            </w:r>
            <w:r w:rsidR="00490A1A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, general c</w:t>
            </w: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ondition</w:t>
            </w:r>
            <w:r w:rsidR="00BD2A1B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 of bulkhead/</w:t>
            </w:r>
            <w:r w:rsidR="006865B4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Fwd</w:t>
            </w:r>
            <w:r w:rsidR="00BD2A1B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.</w:t>
            </w:r>
          </w:p>
        </w:tc>
        <w:tc>
          <w:tcPr>
            <w:tcW w:w="4819" w:type="dxa"/>
          </w:tcPr>
          <w:p w14:paraId="795502FF" w14:textId="79809AB9" w:rsidR="00C02EB9" w:rsidRPr="007278D9" w:rsidRDefault="00AC5A31" w:rsidP="00B009E6">
            <w:pPr>
              <w:pStyle w:val="Prrafodelista"/>
              <w:numPr>
                <w:ilvl w:val="0"/>
                <w:numId w:val="29"/>
              </w:numPr>
              <w:ind w:left="313"/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Hold Nr. </w:t>
            </w:r>
            <w:r w:rsidR="000F7E1A">
              <w:rPr>
                <w:rFonts w:ascii="Avenir Next LT Pro" w:hAnsi="Avenir Next LT Pro"/>
                <w:sz w:val="22"/>
                <w:szCs w:val="22"/>
                <w:lang w:val="en-US"/>
              </w:rPr>
              <w:t>2</w:t>
            </w: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, general condition of bulkhead/</w:t>
            </w:r>
            <w:r w:rsidR="006865B4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Aft</w:t>
            </w: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.</w:t>
            </w:r>
          </w:p>
        </w:tc>
      </w:tr>
      <w:tr w:rsidR="00AF7D88" w:rsidRPr="007278D9" w14:paraId="2E16140D" w14:textId="77777777" w:rsidTr="00131F4A">
        <w:trPr>
          <w:trHeight w:val="3572"/>
          <w:jc w:val="center"/>
        </w:trPr>
        <w:tc>
          <w:tcPr>
            <w:tcW w:w="4815" w:type="dxa"/>
          </w:tcPr>
          <w:p w14:paraId="179A612C" w14:textId="454EC166" w:rsidR="00AF7D88" w:rsidRPr="007278D9" w:rsidRDefault="000F7E1A" w:rsidP="00CD4871">
            <w:pPr>
              <w:ind w:left="-255" w:firstLine="142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US"/>
              </w:rPr>
              <w:lastRenderedPageBreak/>
              <w:drawing>
                <wp:inline distT="0" distB="0" distL="0" distR="0" wp14:anchorId="795E2F2E" wp14:editId="728EF0A9">
                  <wp:extent cx="3057525" cy="2933065"/>
                  <wp:effectExtent l="0" t="0" r="9525" b="635"/>
                  <wp:docPr id="1670600016" name="Imagen 2" descr="Imagen que contiene ventana, tabla, grande, cuarto&#10;&#10;El contenido generado por IA puede ser incorrect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600016" name="Imagen 2" descr="Imagen que contiene ventana, tabla, grande, cuarto&#10;&#10;El contenido generado por IA puede ser incorrecto."/>
                          <pic:cNvPicPr/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057525" cy="2933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188E81CB" w14:textId="478ABE7A" w:rsidR="00AF7D88" w:rsidRPr="007278D9" w:rsidRDefault="000F7E1A" w:rsidP="00CD4871">
            <w:pPr>
              <w:ind w:left="-127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0F7E1A"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30BA2DEE" wp14:editId="344C6A18">
                  <wp:extent cx="3057525" cy="2933065"/>
                  <wp:effectExtent l="0" t="0" r="9525" b="635"/>
                  <wp:docPr id="1556121371" name="Imagen 19" descr="Imagen que contiene interior, silla, tabla, hecho de madera&#10;&#10;El contenido generado por IA puede ser incorrecto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DBA805-2EAF-9B0D-56AD-5A05DF6B1B6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n 19" descr="Imagen que contiene interior, silla, tabla, hecho de madera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00DBA805-2EAF-9B0D-56AD-5A05DF6B1B6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057525" cy="2933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7D88" w:rsidRPr="007278D9" w14:paraId="116E5132" w14:textId="77777777" w:rsidTr="00131F4A">
        <w:trPr>
          <w:jc w:val="center"/>
        </w:trPr>
        <w:tc>
          <w:tcPr>
            <w:tcW w:w="4815" w:type="dxa"/>
          </w:tcPr>
          <w:p w14:paraId="200BFF41" w14:textId="4193EEB2" w:rsidR="00C02EB9" w:rsidRPr="007278D9" w:rsidRDefault="000A3C29" w:rsidP="00385110">
            <w:pPr>
              <w:pStyle w:val="Prrafodelista"/>
              <w:numPr>
                <w:ilvl w:val="0"/>
                <w:numId w:val="29"/>
              </w:numPr>
              <w:ind w:left="0"/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Hold N</w:t>
            </w:r>
            <w:r w:rsidR="00F94B2B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r. </w:t>
            </w:r>
            <w:r w:rsidR="000F7E1A">
              <w:rPr>
                <w:rFonts w:ascii="Avenir Next LT Pro" w:hAnsi="Avenir Next LT Pro"/>
                <w:sz w:val="22"/>
                <w:szCs w:val="22"/>
                <w:lang w:val="en-US"/>
              </w:rPr>
              <w:t>2</w:t>
            </w:r>
            <w:r w:rsidR="007A5C07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/</w:t>
            </w:r>
            <w:r w:rsidR="00E200FB">
              <w:rPr>
                <w:rFonts w:ascii="Avenir Next LT Pro" w:hAnsi="Avenir Next LT Pro"/>
                <w:sz w:val="22"/>
                <w:szCs w:val="22"/>
                <w:lang w:val="en-US"/>
              </w:rPr>
              <w:t>Ps</w:t>
            </w:r>
            <w:r w:rsidR="00F94B2B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, s</w:t>
            </w: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hell </w:t>
            </w:r>
            <w:r w:rsidR="00490A1A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plating </w:t>
            </w: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condition</w:t>
            </w:r>
            <w:r w:rsidR="003213D6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.</w:t>
            </w:r>
          </w:p>
        </w:tc>
        <w:tc>
          <w:tcPr>
            <w:tcW w:w="4819" w:type="dxa"/>
          </w:tcPr>
          <w:p w14:paraId="074C33DD" w14:textId="4EC46965" w:rsidR="00AF7D88" w:rsidRPr="007278D9" w:rsidRDefault="00AF7D88" w:rsidP="00B009E6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 w:cs="Arial"/>
                <w:sz w:val="22"/>
                <w:szCs w:val="22"/>
              </w:rPr>
              <w:t>Hold N</w:t>
            </w:r>
            <w:r w:rsidR="00F94B2B" w:rsidRPr="007278D9">
              <w:rPr>
                <w:rFonts w:ascii="Avenir Next LT Pro" w:hAnsi="Avenir Next LT Pro" w:cs="Arial"/>
                <w:sz w:val="22"/>
                <w:szCs w:val="22"/>
              </w:rPr>
              <w:t xml:space="preserve">r. </w:t>
            </w:r>
            <w:r w:rsidR="000F7E1A">
              <w:rPr>
                <w:rFonts w:ascii="Avenir Next LT Pro" w:hAnsi="Avenir Next LT Pro" w:cs="Arial"/>
                <w:sz w:val="22"/>
                <w:szCs w:val="22"/>
              </w:rPr>
              <w:t>2</w:t>
            </w:r>
            <w:r w:rsidR="00AC5A31" w:rsidRPr="007278D9">
              <w:rPr>
                <w:rFonts w:ascii="Avenir Next LT Pro" w:hAnsi="Avenir Next LT Pro" w:cs="Arial"/>
                <w:sz w:val="22"/>
                <w:szCs w:val="22"/>
              </w:rPr>
              <w:t>/</w:t>
            </w:r>
            <w:r w:rsidR="00E200FB">
              <w:rPr>
                <w:rFonts w:ascii="Avenir Next LT Pro" w:hAnsi="Avenir Next LT Pro" w:cs="Arial"/>
                <w:sz w:val="22"/>
                <w:szCs w:val="22"/>
              </w:rPr>
              <w:t>S</w:t>
            </w:r>
            <w:r w:rsidR="00AC5A31" w:rsidRPr="007278D9">
              <w:rPr>
                <w:rFonts w:ascii="Avenir Next LT Pro" w:hAnsi="Avenir Next LT Pro" w:cs="Arial"/>
                <w:sz w:val="22"/>
                <w:szCs w:val="22"/>
              </w:rPr>
              <w:t>s</w:t>
            </w:r>
            <w:r w:rsidRPr="007278D9">
              <w:rPr>
                <w:rFonts w:ascii="Avenir Next LT Pro" w:hAnsi="Avenir Next LT Pro" w:cs="Arial"/>
                <w:sz w:val="22"/>
                <w:szCs w:val="22"/>
              </w:rPr>
              <w:t xml:space="preserve">, </w:t>
            </w:r>
            <w:r w:rsidR="00772114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shell plating condition.</w:t>
            </w:r>
          </w:p>
        </w:tc>
      </w:tr>
      <w:tr w:rsidR="006B3C2D" w:rsidRPr="007278D9" w14:paraId="624AAAED" w14:textId="77777777" w:rsidTr="00131F4A">
        <w:trPr>
          <w:trHeight w:val="3572"/>
          <w:jc w:val="center"/>
        </w:trPr>
        <w:tc>
          <w:tcPr>
            <w:tcW w:w="4815" w:type="dxa"/>
          </w:tcPr>
          <w:p w14:paraId="502DAF93" w14:textId="1F784736" w:rsidR="006B3C2D" w:rsidRPr="007278D9" w:rsidRDefault="000F7E1A" w:rsidP="00CD4871">
            <w:pPr>
              <w:ind w:left="-114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0F7E1A"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6450AD78" wp14:editId="7380EE8C">
                  <wp:extent cx="3057525" cy="2933065"/>
                  <wp:effectExtent l="0" t="0" r="9525" b="635"/>
                  <wp:docPr id="19" name="Imagen 18" descr="Imagen que contiene interior, hecho de madera, casco, tabla&#10;&#10;El contenido generado por IA puede ser incorrecto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8F3E37A-C2AA-4A34-C51A-1F4E455A9F6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agen 18" descr="Imagen que contiene interior, hecho de madera, casco, tabla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98F3E37A-C2AA-4A34-C51A-1F4E455A9F6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057525" cy="2933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03B56E07" w14:textId="2EC1721E" w:rsidR="006B3C2D" w:rsidRPr="007278D9" w:rsidRDefault="000F7E1A" w:rsidP="00CD4871">
            <w:pPr>
              <w:ind w:left="-127" w:right="-152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0F7E1A"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4E43C609" wp14:editId="458DFF1E">
                  <wp:extent cx="3057525" cy="2933065"/>
                  <wp:effectExtent l="0" t="0" r="9525" b="635"/>
                  <wp:docPr id="1788485713" name="Imagen 3" descr="Imagen que contiene edificio, viejo, ladrillo, fuego&#10;&#10;El contenido generado por IA puede ser incorrecto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6A5EA04-E3E1-7D49-E302-A8EEA26C630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n 3" descr="Imagen que contiene edificio, viejo, ladrillo, fuego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F6A5EA04-E3E1-7D49-E302-A8EEA26C630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057525" cy="2933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C2D" w:rsidRPr="007278D9" w14:paraId="79D753AF" w14:textId="77777777" w:rsidTr="00131F4A">
        <w:trPr>
          <w:trHeight w:val="311"/>
          <w:jc w:val="center"/>
        </w:trPr>
        <w:tc>
          <w:tcPr>
            <w:tcW w:w="4815" w:type="dxa"/>
          </w:tcPr>
          <w:p w14:paraId="658C42A0" w14:textId="3CEF2C2A" w:rsidR="006B3C2D" w:rsidRPr="007278D9" w:rsidRDefault="00AC5A31" w:rsidP="00B009E6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/>
                <w:sz w:val="22"/>
                <w:szCs w:val="22"/>
              </w:rPr>
            </w:pP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Hold Nr. </w:t>
            </w:r>
            <w:r w:rsidR="000F7E1A">
              <w:rPr>
                <w:rFonts w:ascii="Avenir Next LT Pro" w:hAnsi="Avenir Next LT Pro"/>
                <w:sz w:val="22"/>
                <w:szCs w:val="22"/>
                <w:lang w:val="en-US"/>
              </w:rPr>
              <w:t>2</w:t>
            </w: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, general condition of tank top plating.</w:t>
            </w:r>
          </w:p>
        </w:tc>
        <w:tc>
          <w:tcPr>
            <w:tcW w:w="4819" w:type="dxa"/>
          </w:tcPr>
          <w:p w14:paraId="50E4EFFB" w14:textId="601A65C2" w:rsidR="006B3C2D" w:rsidRPr="007278D9" w:rsidRDefault="00AC5A31" w:rsidP="00B009E6">
            <w:pPr>
              <w:pStyle w:val="Prrafodelista"/>
              <w:numPr>
                <w:ilvl w:val="0"/>
                <w:numId w:val="29"/>
              </w:numPr>
              <w:ind w:left="455"/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H</w:t>
            </w:r>
            <w:r w:rsidR="0077652F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old Nr. </w:t>
            </w:r>
            <w:r w:rsidR="000F7E1A">
              <w:rPr>
                <w:rFonts w:ascii="Avenir Next LT Pro" w:hAnsi="Avenir Next LT Pro"/>
                <w:sz w:val="22"/>
                <w:szCs w:val="22"/>
                <w:lang w:val="en-US"/>
              </w:rPr>
              <w:t>2</w:t>
            </w: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, </w:t>
            </w:r>
            <w:r w:rsidR="000525F8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bilge</w:t>
            </w:r>
            <w:r w:rsidRPr="007278D9">
              <w:rPr>
                <w:rFonts w:ascii="Avenir Next LT Pro" w:hAnsi="Avenir Next LT Pro" w:cs="Arial"/>
                <w:sz w:val="22"/>
                <w:szCs w:val="22"/>
              </w:rPr>
              <w:t>/</w:t>
            </w:r>
            <w:r w:rsidR="000F7E1A">
              <w:rPr>
                <w:rFonts w:ascii="Avenir Next LT Pro" w:hAnsi="Avenir Next LT Pro" w:cs="Arial"/>
                <w:sz w:val="22"/>
                <w:szCs w:val="22"/>
              </w:rPr>
              <w:t>P</w:t>
            </w:r>
            <w:r w:rsidRPr="007278D9">
              <w:rPr>
                <w:rFonts w:ascii="Avenir Next LT Pro" w:hAnsi="Avenir Next LT Pro" w:cs="Arial"/>
                <w:sz w:val="22"/>
                <w:szCs w:val="22"/>
              </w:rPr>
              <w:t>s clean and dry.</w:t>
            </w:r>
          </w:p>
        </w:tc>
      </w:tr>
      <w:tr w:rsidR="000A3C29" w:rsidRPr="007278D9" w14:paraId="5D9FA7BE" w14:textId="77777777" w:rsidTr="00131F4A">
        <w:trPr>
          <w:trHeight w:val="3685"/>
          <w:jc w:val="center"/>
        </w:trPr>
        <w:tc>
          <w:tcPr>
            <w:tcW w:w="4815" w:type="dxa"/>
          </w:tcPr>
          <w:p w14:paraId="54B2692B" w14:textId="358D8248" w:rsidR="000A3C29" w:rsidRPr="007278D9" w:rsidRDefault="00B6504A" w:rsidP="007A5C07">
            <w:pPr>
              <w:ind w:left="-114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/>
                <w:b/>
                <w:color w:val="FF0000"/>
                <w:lang w:val="en-US"/>
              </w:rPr>
              <w:lastRenderedPageBreak/>
              <w:br w:type="page"/>
            </w:r>
            <w:r w:rsidR="000F7E1A" w:rsidRPr="000F7E1A">
              <w:rPr>
                <w:rFonts w:ascii="Avenir Next LT Pro" w:hAnsi="Avenir Next LT Pro"/>
                <w:b/>
                <w:noProof/>
                <w:color w:val="FF0000"/>
              </w:rPr>
              <w:drawing>
                <wp:inline distT="0" distB="0" distL="0" distR="0" wp14:anchorId="10CBD7B4" wp14:editId="3F33E968">
                  <wp:extent cx="3057525" cy="2876550"/>
                  <wp:effectExtent l="0" t="0" r="9525" b="0"/>
                  <wp:docPr id="1930501593" name="Imagen 8" descr="Imagen que contiene edificio, viejo, ladrillo, hecho de madera&#10;&#10;El contenido generado por IA puede ser incorrecto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AD36253-B5EF-9A81-4806-BFAD4BE8330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n 8" descr="Imagen que contiene edificio, viejo, ladrillo, hecho de madera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3AD36253-B5EF-9A81-4806-BFAD4BE8330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057525" cy="287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5B79758E" w14:textId="75600546" w:rsidR="000A3C29" w:rsidRPr="007278D9" w:rsidRDefault="000F7E1A" w:rsidP="00543362">
            <w:pPr>
              <w:ind w:left="-114" w:right="-152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0F7E1A"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7FB74231" wp14:editId="10198C9C">
                  <wp:extent cx="3067050" cy="2876550"/>
                  <wp:effectExtent l="0" t="0" r="0" b="0"/>
                  <wp:docPr id="1867285858" name="Imagen 5" descr="Imagen que contiene edificio, viejo, ladrillo, foto&#10;&#10;El contenido generado por IA puede ser incorrecto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FA879F5-8EC7-B654-79FA-45D02694237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n 5" descr="Imagen que contiene edificio, viejo, ladrillo, foto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1FA879F5-8EC7-B654-79FA-45D02694237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067050" cy="287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C29" w:rsidRPr="007278D9" w14:paraId="4731CE20" w14:textId="77777777" w:rsidTr="00131F4A">
        <w:trPr>
          <w:jc w:val="center"/>
        </w:trPr>
        <w:tc>
          <w:tcPr>
            <w:tcW w:w="4815" w:type="dxa"/>
          </w:tcPr>
          <w:p w14:paraId="50F31816" w14:textId="537E0DBD" w:rsidR="000A3C29" w:rsidRPr="007278D9" w:rsidRDefault="00240B3E" w:rsidP="007278D9">
            <w:pPr>
              <w:pStyle w:val="Prrafodelista"/>
              <w:numPr>
                <w:ilvl w:val="0"/>
                <w:numId w:val="29"/>
              </w:numPr>
              <w:ind w:hanging="170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Hold Nr. </w:t>
            </w:r>
            <w:r w:rsidR="000F7E1A">
              <w:rPr>
                <w:rFonts w:ascii="Avenir Next LT Pro" w:hAnsi="Avenir Next LT Pro"/>
                <w:sz w:val="22"/>
                <w:szCs w:val="22"/>
                <w:lang w:val="en-US"/>
              </w:rPr>
              <w:t>2</w:t>
            </w:r>
            <w:r w:rsidR="00AC5A31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, </w:t>
            </w:r>
            <w:r w:rsidR="000525F8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bilge</w:t>
            </w:r>
            <w:r w:rsidR="00AC5A31" w:rsidRPr="007278D9">
              <w:rPr>
                <w:rFonts w:ascii="Avenir Next LT Pro" w:hAnsi="Avenir Next LT Pro" w:cs="Arial"/>
                <w:sz w:val="22"/>
                <w:szCs w:val="22"/>
              </w:rPr>
              <w:t>/</w:t>
            </w:r>
            <w:r w:rsidR="000F7E1A">
              <w:rPr>
                <w:rFonts w:ascii="Avenir Next LT Pro" w:hAnsi="Avenir Next LT Pro" w:cs="Arial"/>
                <w:sz w:val="22"/>
                <w:szCs w:val="22"/>
              </w:rPr>
              <w:t>P</w:t>
            </w:r>
            <w:r w:rsidR="00AC5A31" w:rsidRPr="007278D9">
              <w:rPr>
                <w:rFonts w:ascii="Avenir Next LT Pro" w:hAnsi="Avenir Next LT Pro" w:cs="Arial"/>
                <w:sz w:val="22"/>
                <w:szCs w:val="22"/>
              </w:rPr>
              <w:t>s covered with burlap and sealed with tape.</w:t>
            </w:r>
          </w:p>
        </w:tc>
        <w:tc>
          <w:tcPr>
            <w:tcW w:w="4819" w:type="dxa"/>
          </w:tcPr>
          <w:p w14:paraId="18EFEBB2" w14:textId="0A9F6606" w:rsidR="000A3C29" w:rsidRPr="007278D9" w:rsidRDefault="00EF2154" w:rsidP="006A1DD1">
            <w:pPr>
              <w:pStyle w:val="Prrafodelista"/>
              <w:numPr>
                <w:ilvl w:val="0"/>
                <w:numId w:val="29"/>
              </w:numPr>
              <w:ind w:left="30" w:right="321" w:firstLine="425"/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Hold Nr. </w:t>
            </w:r>
            <w:r w:rsidR="000F7E1A">
              <w:rPr>
                <w:rFonts w:ascii="Avenir Next LT Pro" w:hAnsi="Avenir Next LT Pro"/>
                <w:sz w:val="22"/>
                <w:szCs w:val="22"/>
                <w:lang w:val="en-US"/>
              </w:rPr>
              <w:t>2</w:t>
            </w:r>
            <w:r w:rsidR="00AC5A31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, </w:t>
            </w:r>
            <w:r w:rsidR="000525F8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bilge</w:t>
            </w:r>
            <w:r w:rsidR="00AC5A31" w:rsidRPr="007278D9">
              <w:rPr>
                <w:rFonts w:ascii="Avenir Next LT Pro" w:hAnsi="Avenir Next LT Pro" w:cs="Arial"/>
                <w:sz w:val="22"/>
                <w:szCs w:val="22"/>
              </w:rPr>
              <w:t>/</w:t>
            </w:r>
            <w:r w:rsidR="000F7E1A">
              <w:rPr>
                <w:rFonts w:ascii="Avenir Next LT Pro" w:hAnsi="Avenir Next LT Pro" w:cs="Arial"/>
                <w:sz w:val="22"/>
                <w:szCs w:val="22"/>
              </w:rPr>
              <w:t>S</w:t>
            </w:r>
            <w:r w:rsidR="00AC5A31" w:rsidRPr="007278D9">
              <w:rPr>
                <w:rFonts w:ascii="Avenir Next LT Pro" w:hAnsi="Avenir Next LT Pro" w:cs="Arial"/>
                <w:sz w:val="22"/>
                <w:szCs w:val="22"/>
              </w:rPr>
              <w:t>s clean and dry.</w:t>
            </w:r>
          </w:p>
        </w:tc>
      </w:tr>
      <w:tr w:rsidR="00176E87" w:rsidRPr="007278D9" w14:paraId="65C4BFDB" w14:textId="77777777" w:rsidTr="00131F4A">
        <w:trPr>
          <w:jc w:val="center"/>
        </w:trPr>
        <w:tc>
          <w:tcPr>
            <w:tcW w:w="4815" w:type="dxa"/>
          </w:tcPr>
          <w:p w14:paraId="5CBD7FE2" w14:textId="6DDE3410" w:rsidR="00176E87" w:rsidRPr="007278D9" w:rsidRDefault="000F7E1A" w:rsidP="00F91C58">
            <w:pPr>
              <w:ind w:left="-150" w:firstLine="36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0F7E1A"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00803BDC" wp14:editId="41DB2B51">
                  <wp:extent cx="3057525" cy="2933065"/>
                  <wp:effectExtent l="0" t="0" r="9525" b="635"/>
                  <wp:docPr id="471330944" name="Imagen 11" descr="Imagen que contiene edificio, ladrillo, banca, tabla&#10;&#10;El contenido generado por IA puede ser incorrecto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0C5D55E-CB19-EA57-64F0-8E3DB0317CC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n 11" descr="Imagen que contiene edificio, ladrillo, banca, tabla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E0C5D55E-CB19-EA57-64F0-8E3DB0317CC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057525" cy="2933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6CDFEE45" w14:textId="6E3FE945" w:rsidR="00176E87" w:rsidRPr="007278D9" w:rsidRDefault="000F7E1A" w:rsidP="00543362">
            <w:pPr>
              <w:ind w:right="-113" w:hanging="113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0F7E1A"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24E4EF62" wp14:editId="2DA22E69">
                  <wp:extent cx="3067050" cy="2933065"/>
                  <wp:effectExtent l="0" t="0" r="0" b="635"/>
                  <wp:docPr id="1927035863" name="Imagen 3" descr="Imagen que contiene tabla, silla, agua, maleta&#10;&#10;El contenido generado por IA puede ser incorrecto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0EB55BF-AA76-568F-362B-42CC1E30809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n 3" descr="Imagen que contiene tabla, silla, agua, maleta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50EB55BF-AA76-568F-362B-42CC1E30809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067050" cy="2933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6E87" w:rsidRPr="007278D9" w14:paraId="30E611A7" w14:textId="77777777" w:rsidTr="00131F4A">
        <w:trPr>
          <w:jc w:val="center"/>
        </w:trPr>
        <w:tc>
          <w:tcPr>
            <w:tcW w:w="4815" w:type="dxa"/>
          </w:tcPr>
          <w:p w14:paraId="480118E3" w14:textId="5705EE37" w:rsidR="00176E87" w:rsidRPr="007278D9" w:rsidRDefault="00FB3533" w:rsidP="00B009E6">
            <w:pPr>
              <w:pStyle w:val="Prrafodelista"/>
              <w:numPr>
                <w:ilvl w:val="0"/>
                <w:numId w:val="29"/>
              </w:numPr>
              <w:ind w:right="180"/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 w:cs="Arial"/>
                <w:noProof/>
                <w:sz w:val="22"/>
                <w:szCs w:val="22"/>
              </w:rPr>
              <w:t xml:space="preserve"> </w:t>
            </w:r>
            <w:r w:rsidR="00AC5A31" w:rsidRPr="007278D9">
              <w:rPr>
                <w:rFonts w:ascii="Avenir Next LT Pro" w:hAnsi="Avenir Next LT Pro" w:cs="Arial"/>
                <w:noProof/>
                <w:sz w:val="22"/>
                <w:szCs w:val="22"/>
              </w:rPr>
              <w:t>Hold Nr.</w:t>
            </w:r>
            <w:r w:rsidR="00600FD2" w:rsidRPr="007278D9">
              <w:rPr>
                <w:rFonts w:ascii="Avenir Next LT Pro" w:hAnsi="Avenir Next LT Pro" w:cs="Arial"/>
                <w:noProof/>
                <w:sz w:val="22"/>
                <w:szCs w:val="22"/>
              </w:rPr>
              <w:t xml:space="preserve"> </w:t>
            </w:r>
            <w:r w:rsidR="000F7E1A">
              <w:rPr>
                <w:rFonts w:ascii="Avenir Next LT Pro" w:hAnsi="Avenir Next LT Pro" w:cs="Arial"/>
                <w:noProof/>
                <w:sz w:val="22"/>
                <w:szCs w:val="22"/>
              </w:rPr>
              <w:t>2</w:t>
            </w:r>
            <w:r w:rsidR="00AC5A31" w:rsidRPr="007278D9">
              <w:rPr>
                <w:rFonts w:ascii="Avenir Next LT Pro" w:hAnsi="Avenir Next LT Pro" w:cs="Arial"/>
                <w:noProof/>
                <w:sz w:val="22"/>
                <w:szCs w:val="22"/>
              </w:rPr>
              <w:t xml:space="preserve">, </w:t>
            </w:r>
            <w:r w:rsidR="000525F8" w:rsidRPr="007278D9">
              <w:rPr>
                <w:rFonts w:ascii="Avenir Next LT Pro" w:hAnsi="Avenir Next LT Pro" w:cs="Arial"/>
                <w:noProof/>
                <w:sz w:val="22"/>
                <w:szCs w:val="22"/>
              </w:rPr>
              <w:t>bilge</w:t>
            </w:r>
            <w:r w:rsidR="00AC5A31" w:rsidRPr="007278D9">
              <w:rPr>
                <w:rFonts w:ascii="Avenir Next LT Pro" w:hAnsi="Avenir Next LT Pro" w:cs="Arial"/>
                <w:sz w:val="22"/>
                <w:szCs w:val="22"/>
              </w:rPr>
              <w:t>/</w:t>
            </w:r>
            <w:r w:rsidR="000F7E1A">
              <w:rPr>
                <w:rFonts w:ascii="Avenir Next LT Pro" w:hAnsi="Avenir Next LT Pro" w:cs="Arial"/>
                <w:sz w:val="22"/>
                <w:szCs w:val="22"/>
              </w:rPr>
              <w:t>S</w:t>
            </w:r>
            <w:r w:rsidR="00AC5A31" w:rsidRPr="007278D9">
              <w:rPr>
                <w:rFonts w:ascii="Avenir Next LT Pro" w:hAnsi="Avenir Next LT Pro" w:cs="Arial"/>
                <w:sz w:val="22"/>
                <w:szCs w:val="22"/>
              </w:rPr>
              <w:t>s covered with burlap and sealed with tape.</w:t>
            </w:r>
          </w:p>
        </w:tc>
        <w:tc>
          <w:tcPr>
            <w:tcW w:w="4819" w:type="dxa"/>
          </w:tcPr>
          <w:p w14:paraId="6D249E9E" w14:textId="5CC81E7D" w:rsidR="00176E87" w:rsidRPr="007278D9" w:rsidRDefault="00310E89" w:rsidP="00B009E6">
            <w:pPr>
              <w:pStyle w:val="Prrafodelista"/>
              <w:numPr>
                <w:ilvl w:val="0"/>
                <w:numId w:val="29"/>
              </w:numPr>
              <w:ind w:hanging="282"/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 </w:t>
            </w:r>
            <w:r w:rsidR="00EF2154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Hold Nr. </w:t>
            </w:r>
            <w:r w:rsidR="000F7E1A">
              <w:rPr>
                <w:rFonts w:ascii="Avenir Next LT Pro" w:hAnsi="Avenir Next LT Pro"/>
                <w:sz w:val="22"/>
                <w:szCs w:val="22"/>
                <w:lang w:val="en-US"/>
              </w:rPr>
              <w:t>2</w:t>
            </w:r>
            <w:r w:rsidR="00AD727D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, </w:t>
            </w:r>
            <w:r w:rsidR="005A34A7">
              <w:rPr>
                <w:rFonts w:ascii="Avenir Next LT Pro" w:hAnsi="Avenir Next LT Pro"/>
                <w:sz w:val="22"/>
                <w:szCs w:val="22"/>
                <w:lang w:val="en-US"/>
              </w:rPr>
              <w:t>s</w:t>
            </w:r>
            <w:r w:rsidR="00C65A17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tevedores</w:t>
            </w:r>
            <w:r w:rsidR="00883755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’ access with rubber packing in good conditions</w:t>
            </w:r>
            <w:r w:rsidR="00AD727D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.</w:t>
            </w:r>
          </w:p>
        </w:tc>
      </w:tr>
      <w:tr w:rsidR="00176E87" w:rsidRPr="007278D9" w14:paraId="0270323B" w14:textId="77777777" w:rsidTr="00131F4A">
        <w:trPr>
          <w:jc w:val="center"/>
        </w:trPr>
        <w:tc>
          <w:tcPr>
            <w:tcW w:w="4815" w:type="dxa"/>
          </w:tcPr>
          <w:p w14:paraId="0540100F" w14:textId="14728EB5" w:rsidR="00176E87" w:rsidRPr="007278D9" w:rsidRDefault="000F7E1A" w:rsidP="00F91C58">
            <w:pPr>
              <w:ind w:left="-150" w:firstLine="36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0F7E1A">
              <w:rPr>
                <w:rFonts w:ascii="Avenir Next LT Pro" w:hAnsi="Avenir Next LT Pro"/>
                <w:noProof/>
                <w:sz w:val="22"/>
                <w:szCs w:val="22"/>
              </w:rPr>
              <w:lastRenderedPageBreak/>
              <w:drawing>
                <wp:inline distT="0" distB="0" distL="0" distR="0" wp14:anchorId="09D97380" wp14:editId="72AB3877">
                  <wp:extent cx="3057525" cy="2933065"/>
                  <wp:effectExtent l="0" t="0" r="9525" b="635"/>
                  <wp:docPr id="671277814" name="Imagen 9" descr="Imagen que contiene interior, rosa, grande, parado&#10;&#10;El contenido generado por IA puede ser incorrecto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54DAA91-5759-915A-69B3-0CDD8C0F412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n 9" descr="Imagen que contiene interior, rosa, grande, parado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A54DAA91-5759-915A-69B3-0CDD8C0F412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057525" cy="2933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05B4C181" w14:textId="5084096C" w:rsidR="00176E87" w:rsidRPr="007278D9" w:rsidRDefault="000F7E1A" w:rsidP="00543362">
            <w:pPr>
              <w:ind w:right="-113" w:hanging="113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0F7E1A"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746A5FC1" wp14:editId="32BF5EF9">
                  <wp:extent cx="3072130" cy="2933065"/>
                  <wp:effectExtent l="0" t="0" r="0" b="635"/>
                  <wp:docPr id="654384881" name="Imagen 6" descr="Dibujo de la tierra&#10;&#10;El contenido generado por IA puede ser incorrecto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C7285DA-C99D-FBC2-9461-E65A74656D3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n 6" descr="Dibujo de la tierra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DC7285DA-C99D-FBC2-9461-E65A74656D3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072130" cy="2933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6E87" w:rsidRPr="007278D9" w14:paraId="1184E82E" w14:textId="77777777" w:rsidTr="00131F4A">
        <w:trPr>
          <w:jc w:val="center"/>
        </w:trPr>
        <w:tc>
          <w:tcPr>
            <w:tcW w:w="4815" w:type="dxa"/>
          </w:tcPr>
          <w:p w14:paraId="2543B609" w14:textId="634B04DE" w:rsidR="00176E87" w:rsidRPr="007278D9" w:rsidRDefault="00310E89" w:rsidP="00B009E6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 w:cs="Arial"/>
                <w:noProof/>
                <w:sz w:val="22"/>
                <w:szCs w:val="22"/>
              </w:rPr>
              <w:t xml:space="preserve"> </w:t>
            </w:r>
            <w:r w:rsidR="00AD727D" w:rsidRPr="007278D9">
              <w:rPr>
                <w:rFonts w:ascii="Avenir Next LT Pro" w:hAnsi="Avenir Next LT Pro" w:cs="Arial"/>
                <w:noProof/>
                <w:sz w:val="22"/>
                <w:szCs w:val="22"/>
              </w:rPr>
              <w:t xml:space="preserve">Hold Nr. </w:t>
            </w:r>
            <w:r w:rsidR="000F7E1A">
              <w:rPr>
                <w:rFonts w:ascii="Avenir Next LT Pro" w:hAnsi="Avenir Next LT Pro" w:cs="Arial"/>
                <w:noProof/>
                <w:sz w:val="22"/>
                <w:szCs w:val="22"/>
              </w:rPr>
              <w:t>2</w:t>
            </w:r>
            <w:r w:rsidR="00AD727D" w:rsidRPr="007278D9">
              <w:rPr>
                <w:rFonts w:ascii="Avenir Next LT Pro" w:hAnsi="Avenir Next LT Pro" w:cs="Arial"/>
                <w:noProof/>
                <w:sz w:val="22"/>
                <w:szCs w:val="22"/>
              </w:rPr>
              <w:t>, n</w:t>
            </w:r>
            <w:r w:rsidR="00AD727D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on-return valve.</w:t>
            </w:r>
          </w:p>
        </w:tc>
        <w:tc>
          <w:tcPr>
            <w:tcW w:w="4819" w:type="dxa"/>
          </w:tcPr>
          <w:p w14:paraId="31AB3E61" w14:textId="2BC9220F" w:rsidR="00176E87" w:rsidRPr="007278D9" w:rsidRDefault="00310E89" w:rsidP="00B009E6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 w:cs="Arial"/>
                <w:noProof/>
                <w:sz w:val="22"/>
                <w:szCs w:val="22"/>
              </w:rPr>
              <w:t xml:space="preserve"> </w:t>
            </w:r>
            <w:r w:rsidR="00AD727D" w:rsidRPr="007278D9">
              <w:rPr>
                <w:rFonts w:ascii="Avenir Next LT Pro" w:hAnsi="Avenir Next LT Pro" w:cs="Arial"/>
                <w:noProof/>
                <w:sz w:val="22"/>
                <w:szCs w:val="22"/>
              </w:rPr>
              <w:t>H</w:t>
            </w:r>
            <w:r w:rsidR="00D45406" w:rsidRPr="007278D9">
              <w:rPr>
                <w:rFonts w:ascii="Avenir Next LT Pro" w:hAnsi="Avenir Next LT Pro" w:cs="Arial"/>
                <w:noProof/>
                <w:sz w:val="22"/>
                <w:szCs w:val="22"/>
              </w:rPr>
              <w:t xml:space="preserve">old Nr. </w:t>
            </w:r>
            <w:r w:rsidR="000F7E1A">
              <w:rPr>
                <w:rFonts w:ascii="Avenir Next LT Pro" w:hAnsi="Avenir Next LT Pro" w:cs="Arial"/>
                <w:noProof/>
                <w:sz w:val="22"/>
                <w:szCs w:val="22"/>
              </w:rPr>
              <w:t>2</w:t>
            </w:r>
            <w:r w:rsidR="00AD727D" w:rsidRPr="007278D9">
              <w:rPr>
                <w:rFonts w:ascii="Avenir Next LT Pro" w:hAnsi="Avenir Next LT Pro" w:cs="Arial"/>
                <w:noProof/>
                <w:sz w:val="22"/>
                <w:szCs w:val="22"/>
              </w:rPr>
              <w:t xml:space="preserve">, </w:t>
            </w:r>
            <w:r w:rsidR="00A470E8" w:rsidRPr="007278D9">
              <w:rPr>
                <w:rFonts w:ascii="Avenir Next LT Pro" w:hAnsi="Avenir Next LT Pro" w:cs="Arial"/>
                <w:noProof/>
                <w:sz w:val="22"/>
                <w:szCs w:val="22"/>
              </w:rPr>
              <w:t>drain hole condition</w:t>
            </w:r>
            <w:r w:rsidR="00AD727D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.</w:t>
            </w:r>
          </w:p>
        </w:tc>
      </w:tr>
      <w:tr w:rsidR="00176E87" w:rsidRPr="007278D9" w14:paraId="67C5A68E" w14:textId="77777777" w:rsidTr="00131F4A">
        <w:trPr>
          <w:jc w:val="center"/>
        </w:trPr>
        <w:tc>
          <w:tcPr>
            <w:tcW w:w="4815" w:type="dxa"/>
          </w:tcPr>
          <w:p w14:paraId="32CBF77E" w14:textId="501F0433" w:rsidR="00176E87" w:rsidRPr="007278D9" w:rsidRDefault="000F7E1A" w:rsidP="00F91C58">
            <w:pPr>
              <w:ind w:left="-150" w:firstLine="36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0F7E1A"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50F0F6C9" wp14:editId="7B421F80">
                  <wp:extent cx="3057525" cy="2933065"/>
                  <wp:effectExtent l="0" t="0" r="9525" b="635"/>
                  <wp:docPr id="3" name="Imagen 2" descr="Imagen que contiene edificio, viejo, tren, calle&#10;&#10;El contenido generado por IA puede ser incorrecto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61054A5-BD64-DA12-EDFA-1820B6D04FC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n 2" descr="Imagen que contiene edificio, viejo, tren, calle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361054A5-BD64-DA12-EDFA-1820B6D04FC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057525" cy="2933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55E25AE3" w14:textId="3DFEAFF9" w:rsidR="00176E87" w:rsidRPr="007278D9" w:rsidRDefault="000F7E1A" w:rsidP="00543362">
            <w:pPr>
              <w:ind w:left="-127" w:right="-113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0F7E1A"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6EB1B247" wp14:editId="0A6FBA13">
                  <wp:extent cx="3072130" cy="2933065"/>
                  <wp:effectExtent l="0" t="0" r="0" b="635"/>
                  <wp:docPr id="37520635" name="Imagen 14" descr="Imagen que contiene rosa, café, pequeño, banca&#10;&#10;El contenido generado por IA puede ser incorrecto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1F9C57C-3EB1-13FA-AA4A-ED0653E0F87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agen 14" descr="Imagen que contiene rosa, café, pequeño, banca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D1F9C57C-3EB1-13FA-AA4A-ED0653E0F87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072130" cy="2933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6E87" w:rsidRPr="007278D9" w14:paraId="21990959" w14:textId="77777777" w:rsidTr="00131F4A">
        <w:trPr>
          <w:jc w:val="center"/>
        </w:trPr>
        <w:tc>
          <w:tcPr>
            <w:tcW w:w="4815" w:type="dxa"/>
          </w:tcPr>
          <w:p w14:paraId="24938B9A" w14:textId="2B34103A" w:rsidR="00176E87" w:rsidRPr="007278D9" w:rsidRDefault="005931BD" w:rsidP="00FB5A97">
            <w:pPr>
              <w:pStyle w:val="Prrafodelista"/>
              <w:numPr>
                <w:ilvl w:val="0"/>
                <w:numId w:val="29"/>
              </w:numPr>
              <w:ind w:left="29" w:right="174" w:firstLine="284"/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Hold Nr. </w:t>
            </w:r>
            <w:r w:rsidR="000F7E1A">
              <w:rPr>
                <w:rFonts w:ascii="Avenir Next LT Pro" w:hAnsi="Avenir Next LT Pro"/>
                <w:sz w:val="22"/>
                <w:szCs w:val="22"/>
                <w:lang w:val="en-US"/>
              </w:rPr>
              <w:t>2</w:t>
            </w:r>
            <w:r w:rsidR="003E62B1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, compression bar</w:t>
            </w:r>
            <w:r w:rsidR="002B2250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 in good condition</w:t>
            </w:r>
            <w:r w:rsidR="003E62B1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.</w:t>
            </w:r>
          </w:p>
        </w:tc>
        <w:tc>
          <w:tcPr>
            <w:tcW w:w="4819" w:type="dxa"/>
          </w:tcPr>
          <w:p w14:paraId="4B5F49A5" w14:textId="51C0B1B6" w:rsidR="00176E87" w:rsidRPr="007278D9" w:rsidRDefault="00310E89" w:rsidP="00B009E6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 </w:t>
            </w:r>
            <w:r w:rsidR="00A470E8" w:rsidRPr="007278D9">
              <w:rPr>
                <w:rFonts w:ascii="Avenir Next LT Pro" w:hAnsi="Avenir Next LT Pro" w:cs="Arial"/>
                <w:noProof/>
                <w:sz w:val="22"/>
                <w:szCs w:val="22"/>
              </w:rPr>
              <w:t xml:space="preserve">Hold Nr. </w:t>
            </w:r>
            <w:r w:rsidR="000F7E1A">
              <w:rPr>
                <w:rFonts w:ascii="Avenir Next LT Pro" w:hAnsi="Avenir Next LT Pro" w:cs="Arial"/>
                <w:noProof/>
                <w:sz w:val="22"/>
                <w:szCs w:val="22"/>
              </w:rPr>
              <w:t>2</w:t>
            </w:r>
            <w:r w:rsidR="00A470E8" w:rsidRPr="007278D9">
              <w:rPr>
                <w:rFonts w:ascii="Avenir Next LT Pro" w:hAnsi="Avenir Next LT Pro" w:cs="Arial"/>
                <w:noProof/>
                <w:sz w:val="22"/>
                <w:szCs w:val="22"/>
              </w:rPr>
              <w:t xml:space="preserve">, acting </w:t>
            </w:r>
            <w:r w:rsidR="00A470E8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cleat.</w:t>
            </w:r>
          </w:p>
        </w:tc>
      </w:tr>
      <w:tr w:rsidR="003E62B1" w:rsidRPr="007278D9" w14:paraId="3EF66DBD" w14:textId="77777777" w:rsidTr="00131F4A">
        <w:trPr>
          <w:jc w:val="center"/>
        </w:trPr>
        <w:tc>
          <w:tcPr>
            <w:tcW w:w="4815" w:type="dxa"/>
          </w:tcPr>
          <w:p w14:paraId="07085CF9" w14:textId="2CFAB263" w:rsidR="003E62B1" w:rsidRPr="007278D9" w:rsidRDefault="000F7E1A" w:rsidP="00F91C58">
            <w:pPr>
              <w:ind w:left="-113" w:right="463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0F7E1A">
              <w:rPr>
                <w:rFonts w:ascii="Avenir Next LT Pro" w:hAnsi="Avenir Next LT Pro"/>
                <w:noProof/>
                <w:sz w:val="22"/>
                <w:szCs w:val="22"/>
              </w:rPr>
              <w:lastRenderedPageBreak/>
              <w:drawing>
                <wp:inline distT="0" distB="0" distL="0" distR="0" wp14:anchorId="289A3C0F" wp14:editId="325F3B39">
                  <wp:extent cx="3057525" cy="2943225"/>
                  <wp:effectExtent l="0" t="0" r="9525" b="9525"/>
                  <wp:docPr id="1576321776" name="Imagen 12" descr="Imagen que contiene edificio, grande, calle, viejo&#10;&#10;El contenido generado por IA puede ser incorrecto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04D6C79-4832-BC1E-B09A-44B5D8DF0C4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n 12" descr="Imagen que contiene edificio, grande, calle, viejo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804D6C79-4832-BC1E-B09A-44B5D8DF0C4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057525" cy="294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14:paraId="66E3746D" w14:textId="243D87F2" w:rsidR="003E62B1" w:rsidRPr="007278D9" w:rsidRDefault="000F7E1A" w:rsidP="005A33D1">
            <w:pPr>
              <w:ind w:left="-112" w:right="-113"/>
              <w:rPr>
                <w:rFonts w:ascii="Avenir Next LT Pro" w:hAnsi="Avenir Next LT Pro" w:cs="Arial"/>
                <w:noProof/>
                <w:sz w:val="22"/>
                <w:szCs w:val="22"/>
              </w:rPr>
            </w:pPr>
            <w:r w:rsidRPr="000F7E1A">
              <w:rPr>
                <w:rFonts w:ascii="Avenir Next LT Pro" w:hAnsi="Avenir Next LT Pro" w:cs="Arial"/>
                <w:noProof/>
                <w:sz w:val="22"/>
                <w:szCs w:val="22"/>
              </w:rPr>
              <w:drawing>
                <wp:inline distT="0" distB="0" distL="0" distR="0" wp14:anchorId="6795054F" wp14:editId="6F087436">
                  <wp:extent cx="3048000" cy="2943225"/>
                  <wp:effectExtent l="0" t="0" r="0" b="9525"/>
                  <wp:docPr id="580966652" name="Imagen 9" descr="Imagen que contiene edificio, tren, hecho de madera, viejo&#10;&#10;El contenido generado por IA puede ser incorrecto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5F0D951-9010-E899-3707-F6C7AC963BB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n 9" descr="Imagen que contiene edificio, tren, hecho de madera, viejo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25F0D951-9010-E899-3707-F6C7AC963BB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048000" cy="294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62B1" w:rsidRPr="007278D9" w14:paraId="0D1E53F6" w14:textId="77777777" w:rsidTr="00131F4A">
        <w:trPr>
          <w:jc w:val="center"/>
        </w:trPr>
        <w:tc>
          <w:tcPr>
            <w:tcW w:w="4815" w:type="dxa"/>
          </w:tcPr>
          <w:p w14:paraId="0EDCB3F8" w14:textId="3D340494" w:rsidR="003E62B1" w:rsidRPr="007278D9" w:rsidRDefault="00A470E8" w:rsidP="00FB5A97">
            <w:pPr>
              <w:pStyle w:val="Prrafodelista"/>
              <w:numPr>
                <w:ilvl w:val="0"/>
                <w:numId w:val="29"/>
              </w:numPr>
              <w:ind w:left="-120" w:right="174" w:firstLine="284"/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Hatch cover hold Nr. </w:t>
            </w:r>
            <w:r w:rsidR="000F7E1A">
              <w:rPr>
                <w:rFonts w:ascii="Avenir Next LT Pro" w:hAnsi="Avenir Next LT Pro"/>
                <w:sz w:val="22"/>
                <w:szCs w:val="22"/>
                <w:lang w:val="en-US"/>
              </w:rPr>
              <w:t>2</w:t>
            </w: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, rubber packing condition.</w:t>
            </w:r>
          </w:p>
        </w:tc>
        <w:tc>
          <w:tcPr>
            <w:tcW w:w="4819" w:type="dxa"/>
          </w:tcPr>
          <w:p w14:paraId="43F0EF6F" w14:textId="43FAB543" w:rsidR="003E62B1" w:rsidRPr="007278D9" w:rsidRDefault="00310E89" w:rsidP="007771C9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 w:cs="Arial"/>
                <w:noProof/>
                <w:sz w:val="22"/>
                <w:szCs w:val="22"/>
              </w:rPr>
            </w:pPr>
            <w:r w:rsidRPr="007278D9">
              <w:rPr>
                <w:rFonts w:ascii="Avenir Next LT Pro" w:hAnsi="Avenir Next LT Pro" w:cs="Arial"/>
                <w:sz w:val="22"/>
                <w:szCs w:val="22"/>
              </w:rPr>
              <w:t xml:space="preserve"> </w:t>
            </w:r>
            <w:r w:rsidR="00A470E8" w:rsidRPr="007278D9">
              <w:rPr>
                <w:rFonts w:ascii="Avenir Next LT Pro" w:hAnsi="Avenir Next LT Pro" w:cs="Arial"/>
                <w:sz w:val="22"/>
                <w:szCs w:val="22"/>
              </w:rPr>
              <w:t xml:space="preserve">Hold Nr. </w:t>
            </w:r>
            <w:r w:rsidR="000F7E1A">
              <w:rPr>
                <w:rFonts w:ascii="Avenir Next LT Pro" w:hAnsi="Avenir Next LT Pro" w:cs="Arial"/>
                <w:sz w:val="22"/>
                <w:szCs w:val="22"/>
              </w:rPr>
              <w:t>2</w:t>
            </w:r>
            <w:r w:rsidR="00A470E8" w:rsidRPr="007278D9">
              <w:rPr>
                <w:rFonts w:ascii="Avenir Next LT Pro" w:hAnsi="Avenir Next LT Pro" w:cs="Arial"/>
                <w:sz w:val="22"/>
                <w:szCs w:val="22"/>
              </w:rPr>
              <w:t>, hydraulic system without leaking.</w:t>
            </w:r>
          </w:p>
        </w:tc>
      </w:tr>
    </w:tbl>
    <w:p w14:paraId="50D3F5CA" w14:textId="77777777" w:rsidR="008832BD" w:rsidRPr="007278D9" w:rsidRDefault="008832BD">
      <w:pPr>
        <w:rPr>
          <w:rFonts w:ascii="Avenir Next LT Pro" w:hAnsi="Avenir Next LT Pro" w:cs="Arial"/>
          <w:b/>
          <w:color w:val="0000FF"/>
          <w:sz w:val="22"/>
          <w:u w:val="single"/>
          <w:lang w:val="en-US"/>
        </w:rPr>
      </w:pPr>
    </w:p>
    <w:p w14:paraId="1C754A17" w14:textId="77777777" w:rsidR="00A80267" w:rsidRPr="007278D9" w:rsidRDefault="00A80267">
      <w:pPr>
        <w:rPr>
          <w:rFonts w:ascii="Avenir Next LT Pro" w:hAnsi="Avenir Next LT Pro" w:cs="Arial"/>
          <w:b/>
          <w:color w:val="0000FF"/>
          <w:sz w:val="22"/>
          <w:u w:val="single"/>
          <w:lang w:val="en-US"/>
        </w:rPr>
      </w:pPr>
    </w:p>
    <w:p w14:paraId="5AA81637" w14:textId="77777777" w:rsidR="00EB23C1" w:rsidRPr="007278D9" w:rsidRDefault="00D32433" w:rsidP="003124EF">
      <w:pPr>
        <w:numPr>
          <w:ilvl w:val="0"/>
          <w:numId w:val="1"/>
        </w:numPr>
        <w:rPr>
          <w:rFonts w:ascii="Avenir Next LT Pro" w:hAnsi="Avenir Next LT Pro" w:cs="Arial"/>
          <w:b/>
          <w:color w:val="0047B0"/>
          <w:sz w:val="22"/>
          <w:u w:val="single"/>
          <w:lang w:val="en-US"/>
        </w:rPr>
      </w:pPr>
      <w:r w:rsidRPr="007278D9">
        <w:rPr>
          <w:rFonts w:ascii="Avenir Next LT Pro" w:hAnsi="Avenir Next LT Pro" w:cs="Arial"/>
          <w:b/>
          <w:color w:val="0047B0"/>
          <w:sz w:val="22"/>
          <w:u w:val="single"/>
          <w:lang w:val="en-US"/>
        </w:rPr>
        <w:t>CONDITION OF CARGO</w:t>
      </w:r>
    </w:p>
    <w:p w14:paraId="7D692F37" w14:textId="77777777" w:rsidR="002B2250" w:rsidRPr="007278D9" w:rsidRDefault="002B2250" w:rsidP="002B2250">
      <w:pPr>
        <w:ind w:left="180"/>
        <w:rPr>
          <w:rFonts w:ascii="Avenir Next LT Pro" w:hAnsi="Avenir Next LT Pro" w:cs="Arial"/>
          <w:b/>
          <w:color w:val="0000FF"/>
          <w:sz w:val="22"/>
          <w:u w:val="single"/>
          <w:lang w:val="en-US"/>
        </w:rPr>
      </w:pPr>
    </w:p>
    <w:p w14:paraId="0C8D36CC" w14:textId="77777777" w:rsidR="00D71CE4" w:rsidRDefault="00D71CE4" w:rsidP="002B2250">
      <w:pPr>
        <w:ind w:left="180"/>
        <w:rPr>
          <w:rFonts w:ascii="Avenir Next LT Pro" w:hAnsi="Avenir Next LT Pro" w:cs="Arial"/>
          <w:b/>
          <w:color w:val="0000FF"/>
          <w:sz w:val="22"/>
          <w:u w:val="single"/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06"/>
        <w:gridCol w:w="4706"/>
      </w:tblGrid>
      <w:tr w:rsidR="00074A93" w:rsidRPr="007278D9" w14:paraId="146DCD50" w14:textId="77777777" w:rsidTr="007D5D16">
        <w:trPr>
          <w:trHeight w:val="3572"/>
          <w:jc w:val="center"/>
        </w:trPr>
        <w:tc>
          <w:tcPr>
            <w:tcW w:w="4706" w:type="dxa"/>
          </w:tcPr>
          <w:p w14:paraId="7D69B6A1" w14:textId="50E41EB9" w:rsidR="00074A93" w:rsidRPr="007278D9" w:rsidRDefault="000F7E1A" w:rsidP="00074A93">
            <w:pPr>
              <w:ind w:left="-142" w:right="-73" w:firstLine="22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0F7E1A"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5A7B7958" wp14:editId="7BA7CA4A">
                  <wp:extent cx="2990850" cy="2954020"/>
                  <wp:effectExtent l="0" t="0" r="0" b="0"/>
                  <wp:docPr id="999744251" name="Marcador de contenido 5" descr="Diagrama, Dibujo de ingeniería&#10;&#10;El contenido generado por IA puede ser incorrecto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4D3BE1C-6A6E-C0FD-C060-2C74CC225EEE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Marcador de contenido 5" descr="Diagrama, Dibujo de ingeniería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44D3BE1C-6A6E-C0FD-C060-2C74CC225EEE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990850" cy="2954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6" w:type="dxa"/>
          </w:tcPr>
          <w:p w14:paraId="4B5EF1C4" w14:textId="32CEAFB4" w:rsidR="00074A93" w:rsidRPr="007278D9" w:rsidRDefault="000F7E1A" w:rsidP="00074A93">
            <w:pPr>
              <w:ind w:left="-142" w:firstLine="29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0F7E1A"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3E3757FE" wp14:editId="3305AC17">
                  <wp:extent cx="2990850" cy="2954020"/>
                  <wp:effectExtent l="0" t="0" r="0" b="0"/>
                  <wp:docPr id="2068376485" name="Imagen 8" descr="Imagen que contiene montar a caballo, hombre, rampa, saltar&#10;&#10;El contenido generado por IA puede ser incorrecto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B1A56D7-56D4-D754-93F7-B37012CA48A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n 8" descr="Imagen que contiene montar a caballo, hombre, rampa, saltar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7B1A56D7-56D4-D754-93F7-B37012CA48A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850" cy="2954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4A93" w:rsidRPr="007278D9" w14:paraId="2D1E49E8" w14:textId="77777777" w:rsidTr="007D5D16">
        <w:trPr>
          <w:jc w:val="center"/>
        </w:trPr>
        <w:tc>
          <w:tcPr>
            <w:tcW w:w="4706" w:type="dxa"/>
          </w:tcPr>
          <w:p w14:paraId="477161AB" w14:textId="3FEF3630" w:rsidR="00074A93" w:rsidRPr="007278D9" w:rsidRDefault="00074A93" w:rsidP="00074A93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 View of stockpile</w:t>
            </w:r>
            <w:r w:rsidRPr="007278D9">
              <w:rPr>
                <w:rFonts w:ascii="Avenir Next LT Pro" w:hAnsi="Avenir Next LT Pro" w:cs="Arial"/>
                <w:sz w:val="22"/>
                <w:szCs w:val="22"/>
              </w:rPr>
              <w:t xml:space="preserve"> warehouse.</w:t>
            </w:r>
          </w:p>
        </w:tc>
        <w:tc>
          <w:tcPr>
            <w:tcW w:w="4706" w:type="dxa"/>
          </w:tcPr>
          <w:p w14:paraId="536A391F" w14:textId="57F04999" w:rsidR="00074A93" w:rsidRPr="007278D9" w:rsidRDefault="00074A93" w:rsidP="00074A93">
            <w:pPr>
              <w:pStyle w:val="Prrafodelista"/>
              <w:numPr>
                <w:ilvl w:val="0"/>
                <w:numId w:val="29"/>
              </w:numPr>
              <w:ind w:right="-40" w:hanging="306"/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 </w:t>
            </w:r>
            <w:r w:rsidRPr="009F0094">
              <w:rPr>
                <w:rFonts w:ascii="Avenir Next LT Pro" w:hAnsi="Avenir Next LT Pro"/>
                <w:sz w:val="22"/>
                <w:szCs w:val="22"/>
              </w:rPr>
              <w:t>Copper concentrate inside stockpile prior commencement of loading operation.</w:t>
            </w:r>
          </w:p>
        </w:tc>
      </w:tr>
    </w:tbl>
    <w:p w14:paraId="7E06157B" w14:textId="77777777" w:rsidR="00D62570" w:rsidRPr="007278D9" w:rsidRDefault="00D62570" w:rsidP="001D0561">
      <w:pPr>
        <w:rPr>
          <w:rFonts w:ascii="Avenir Next LT Pro" w:hAnsi="Avenir Next LT Pro" w:cs="Arial"/>
          <w:sz w:val="22"/>
          <w:szCs w:val="22"/>
          <w:lang w:val="en-US"/>
        </w:rPr>
      </w:pPr>
    </w:p>
    <w:p w14:paraId="4A730578" w14:textId="77777777" w:rsidR="00240B3E" w:rsidRPr="007278D9" w:rsidRDefault="00240B3E" w:rsidP="001D0561">
      <w:pPr>
        <w:rPr>
          <w:rFonts w:ascii="Avenir Next LT Pro" w:hAnsi="Avenir Next LT Pro" w:cs="Arial"/>
          <w:sz w:val="22"/>
          <w:szCs w:val="22"/>
          <w:lang w:val="en-US"/>
        </w:rPr>
      </w:pPr>
    </w:p>
    <w:p w14:paraId="39A5BB1D" w14:textId="77777777" w:rsidR="00240B3E" w:rsidRPr="007278D9" w:rsidRDefault="00240B3E" w:rsidP="001D0561">
      <w:pPr>
        <w:rPr>
          <w:rFonts w:ascii="Avenir Next LT Pro" w:hAnsi="Avenir Next LT Pro" w:cs="Arial"/>
          <w:sz w:val="22"/>
          <w:szCs w:val="22"/>
          <w:lang w:val="en-US"/>
        </w:rPr>
      </w:pPr>
    </w:p>
    <w:p w14:paraId="26081E4E" w14:textId="77777777" w:rsidR="00240B3E" w:rsidRDefault="00240B3E" w:rsidP="001D0561">
      <w:pPr>
        <w:rPr>
          <w:rFonts w:ascii="Avenir Next LT Pro" w:hAnsi="Avenir Next LT Pro" w:cs="Arial"/>
          <w:sz w:val="22"/>
          <w:szCs w:val="22"/>
          <w:lang w:val="en-US"/>
        </w:rPr>
      </w:pPr>
    </w:p>
    <w:p w14:paraId="4B7FE813" w14:textId="77777777" w:rsidR="00535A96" w:rsidRPr="007278D9" w:rsidRDefault="00535A96" w:rsidP="001D0561">
      <w:pPr>
        <w:rPr>
          <w:rFonts w:ascii="Avenir Next LT Pro" w:hAnsi="Avenir Next LT Pro" w:cs="Arial"/>
          <w:sz w:val="22"/>
          <w:szCs w:val="22"/>
          <w:lang w:val="en-US"/>
        </w:rPr>
      </w:pPr>
    </w:p>
    <w:p w14:paraId="08D00B18" w14:textId="77777777" w:rsidR="00C773BD" w:rsidRPr="007278D9" w:rsidRDefault="00C773BD" w:rsidP="003124EF">
      <w:pPr>
        <w:numPr>
          <w:ilvl w:val="0"/>
          <w:numId w:val="1"/>
        </w:numPr>
        <w:rPr>
          <w:rFonts w:ascii="Avenir Next LT Pro" w:hAnsi="Avenir Next LT Pro" w:cs="Arial"/>
          <w:b/>
          <w:color w:val="0047B0"/>
          <w:sz w:val="22"/>
          <w:u w:val="single"/>
          <w:lang w:val="en-US"/>
        </w:rPr>
      </w:pPr>
      <w:r w:rsidRPr="007278D9">
        <w:rPr>
          <w:rFonts w:ascii="Avenir Next LT Pro" w:hAnsi="Avenir Next LT Pro" w:cs="Arial"/>
          <w:b/>
          <w:color w:val="0047B0"/>
          <w:sz w:val="22"/>
          <w:u w:val="single"/>
          <w:lang w:val="en-US"/>
        </w:rPr>
        <w:t>LOADING OPERATION</w:t>
      </w:r>
    </w:p>
    <w:p w14:paraId="15DED665" w14:textId="77777777" w:rsidR="009951B4" w:rsidRDefault="009951B4" w:rsidP="00C773BD">
      <w:pPr>
        <w:ind w:left="180"/>
        <w:rPr>
          <w:rFonts w:ascii="Avenir Next LT Pro" w:hAnsi="Avenir Next LT Pro" w:cs="Arial"/>
          <w:b/>
          <w:color w:val="0000FF"/>
          <w:sz w:val="22"/>
          <w:u w:val="single"/>
          <w:lang w:val="en-US"/>
        </w:rPr>
      </w:pPr>
    </w:p>
    <w:p w14:paraId="408E5567" w14:textId="77777777" w:rsidR="00535A96" w:rsidRPr="007278D9" w:rsidRDefault="00535A96" w:rsidP="00C773BD">
      <w:pPr>
        <w:ind w:left="180"/>
        <w:rPr>
          <w:rFonts w:ascii="Avenir Next LT Pro" w:hAnsi="Avenir Next LT Pro" w:cs="Arial"/>
          <w:b/>
          <w:sz w:val="22"/>
          <w:u w:val="single"/>
          <w:lang w:val="en-US"/>
        </w:rPr>
      </w:pPr>
    </w:p>
    <w:tbl>
      <w:tblPr>
        <w:tblStyle w:val="Tablaconcuadrcula"/>
        <w:tblW w:w="9638" w:type="dxa"/>
        <w:tblLayout w:type="fixed"/>
        <w:tblLook w:val="04A0" w:firstRow="1" w:lastRow="0" w:firstColumn="1" w:lastColumn="0" w:noHBand="0" w:noVBand="1"/>
      </w:tblPr>
      <w:tblGrid>
        <w:gridCol w:w="4817"/>
        <w:gridCol w:w="4821"/>
      </w:tblGrid>
      <w:tr w:rsidR="00975AF8" w:rsidRPr="007278D9" w14:paraId="65F7D142" w14:textId="77777777" w:rsidTr="00F91C58">
        <w:trPr>
          <w:trHeight w:val="3515"/>
        </w:trPr>
        <w:tc>
          <w:tcPr>
            <w:tcW w:w="4817" w:type="dxa"/>
          </w:tcPr>
          <w:p w14:paraId="20D3AE78" w14:textId="75B9E306" w:rsidR="00975AF8" w:rsidRPr="00586847" w:rsidRDefault="0036074F" w:rsidP="00662827">
            <w:pPr>
              <w:pStyle w:val="NormalWeb"/>
              <w:ind w:left="-120"/>
            </w:pPr>
            <w:r>
              <w:rPr>
                <w:noProof/>
              </w:rPr>
              <w:drawing>
                <wp:inline distT="0" distB="0" distL="0" distR="0" wp14:anchorId="77475570" wp14:editId="772A7634">
                  <wp:extent cx="3067050" cy="2942590"/>
                  <wp:effectExtent l="0" t="0" r="0" b="0"/>
                  <wp:docPr id="1504343257" name="Imagen 3" descr="Un puente con nieve&#10;&#10;El contenido generado por IA puede ser incorrect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4343257" name="Imagen 3" descr="Un puente con nieve&#10;&#10;El contenido generado por IA puede ser incorrecto.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067050" cy="294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1" w:type="dxa"/>
          </w:tcPr>
          <w:p w14:paraId="73D8F9E6" w14:textId="383FE4B1" w:rsidR="00975AF8" w:rsidRPr="007278D9" w:rsidRDefault="0036074F" w:rsidP="00F91C58">
            <w:pPr>
              <w:ind w:left="-112"/>
              <w:rPr>
                <w:rFonts w:ascii="Avenir Next LT Pro" w:hAnsi="Avenir Next LT Pro" w:cs="Arial"/>
                <w:szCs w:val="22"/>
                <w:lang w:val="en-US"/>
              </w:rPr>
            </w:pPr>
            <w:r w:rsidRPr="0036074F">
              <w:rPr>
                <w:rFonts w:ascii="Avenir Next LT Pro" w:hAnsi="Avenir Next LT Pro" w:cs="Arial"/>
                <w:noProof/>
                <w:szCs w:val="22"/>
              </w:rPr>
              <w:drawing>
                <wp:inline distT="0" distB="0" distL="0" distR="0" wp14:anchorId="06353112" wp14:editId="7531161E">
                  <wp:extent cx="3061970" cy="2942590"/>
                  <wp:effectExtent l="0" t="0" r="5080" b="0"/>
                  <wp:docPr id="1552263840" name="Imagen 11" descr="Un tren en las vias de tren&#10;&#10;El contenido generado por IA puede ser incorrecto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49C249E-049D-4A6A-1C41-41DFA097D17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n 11" descr="Un tren en las vias de tren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749C249E-049D-4A6A-1C41-41DFA097D17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1970" cy="294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5AF8" w:rsidRPr="007278D9" w14:paraId="067B7121" w14:textId="77777777" w:rsidTr="004F2E15">
        <w:tc>
          <w:tcPr>
            <w:tcW w:w="4817" w:type="dxa"/>
          </w:tcPr>
          <w:p w14:paraId="6F23AF9C" w14:textId="6E2B6899" w:rsidR="00975AF8" w:rsidRPr="007C66C0" w:rsidRDefault="009A3444" w:rsidP="007B0135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 </w:t>
            </w:r>
            <w:r w:rsidR="00D64136" w:rsidRPr="00A15C93">
              <w:rPr>
                <w:rFonts w:ascii="Avenir Next LT Pro" w:hAnsi="Avenir Next LT Pro"/>
                <w:sz w:val="22"/>
                <w:szCs w:val="22"/>
                <w:lang w:val="en-US"/>
              </w:rPr>
              <w:t>Ship loader</w:t>
            </w:r>
            <w:r w:rsidR="00D62570" w:rsidRPr="00A15C93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 system</w:t>
            </w:r>
            <w:r w:rsidR="00202414" w:rsidRPr="00A15C93">
              <w:rPr>
                <w:rFonts w:ascii="Avenir Next LT Pro" w:hAnsi="Avenir Next LT Pro"/>
                <w:sz w:val="22"/>
                <w:szCs w:val="22"/>
                <w:lang w:val="en-US"/>
              </w:rPr>
              <w:t>.</w:t>
            </w:r>
          </w:p>
        </w:tc>
        <w:tc>
          <w:tcPr>
            <w:tcW w:w="4821" w:type="dxa"/>
          </w:tcPr>
          <w:p w14:paraId="4714DD52" w14:textId="77777777" w:rsidR="00975AF8" w:rsidRPr="007278D9" w:rsidRDefault="00270738" w:rsidP="00971A19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 </w:t>
            </w:r>
            <w:r w:rsidR="00D62570"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>Conveyor belt</w:t>
            </w:r>
            <w:r w:rsidR="00D62570" w:rsidRPr="007278D9">
              <w:rPr>
                <w:rFonts w:ascii="Avenir Next LT Pro" w:hAnsi="Avenir Next LT Pro" w:cs="Arial"/>
                <w:sz w:val="22"/>
                <w:lang w:val="en-US"/>
              </w:rPr>
              <w:t>.</w:t>
            </w:r>
          </w:p>
        </w:tc>
      </w:tr>
      <w:tr w:rsidR="001E53D1" w:rsidRPr="007278D9" w14:paraId="3E09EEE9" w14:textId="77777777" w:rsidTr="00F91C58">
        <w:trPr>
          <w:trHeight w:val="3515"/>
        </w:trPr>
        <w:tc>
          <w:tcPr>
            <w:tcW w:w="4817" w:type="dxa"/>
          </w:tcPr>
          <w:p w14:paraId="48AFA666" w14:textId="1FF02B83" w:rsidR="001E53D1" w:rsidRPr="007278D9" w:rsidRDefault="0036074F" w:rsidP="00F91C58">
            <w:pPr>
              <w:ind w:left="-114"/>
              <w:rPr>
                <w:rFonts w:ascii="Avenir Next LT Pro" w:hAnsi="Avenir Next LT Pro" w:cs="Arial"/>
                <w:bCs/>
                <w:sz w:val="22"/>
                <w:szCs w:val="22"/>
              </w:rPr>
            </w:pPr>
            <w:r w:rsidRPr="0036074F">
              <w:rPr>
                <w:rFonts w:ascii="Avenir Next LT Pro" w:hAnsi="Avenir Next LT Pro" w:cs="Arial"/>
                <w:bCs/>
                <w:noProof/>
                <w:sz w:val="22"/>
                <w:szCs w:val="22"/>
              </w:rPr>
              <w:drawing>
                <wp:inline distT="0" distB="0" distL="0" distR="0" wp14:anchorId="5BC20BAB" wp14:editId="35C8D8C7">
                  <wp:extent cx="3067050" cy="2930525"/>
                  <wp:effectExtent l="0" t="0" r="0" b="3175"/>
                  <wp:docPr id="5" name="Imagen 4" descr="Imagen que contiene interior, cuarto, tabla, mujer&#10;&#10;El contenido generado por IA puede ser incorrecto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5E35CB2-5092-E1FE-E9B2-06F2B689FDA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n 4" descr="Imagen que contiene interior, cuarto, tabla, mujer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65E35CB2-5092-E1FE-E9B2-06F2B689FDA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050" cy="293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1" w:type="dxa"/>
          </w:tcPr>
          <w:p w14:paraId="158F85BA" w14:textId="3CDB556E" w:rsidR="001E53D1" w:rsidRPr="007278D9" w:rsidRDefault="0036074F" w:rsidP="00F91C58">
            <w:pPr>
              <w:ind w:left="-113"/>
              <w:rPr>
                <w:rFonts w:ascii="Avenir Next LT Pro" w:hAnsi="Avenir Next LT Pro" w:cs="Arial"/>
                <w:bCs/>
                <w:sz w:val="22"/>
                <w:szCs w:val="22"/>
              </w:rPr>
            </w:pPr>
            <w:r>
              <w:rPr>
                <w:rFonts w:ascii="Avenir Next LT Pro" w:hAnsi="Avenir Next LT Pro" w:cs="Arial"/>
                <w:bCs/>
                <w:noProof/>
                <w:sz w:val="22"/>
                <w:szCs w:val="22"/>
              </w:rPr>
              <w:drawing>
                <wp:inline distT="0" distB="0" distL="0" distR="0" wp14:anchorId="2830C41F" wp14:editId="0B28C2E1">
                  <wp:extent cx="3061970" cy="2930525"/>
                  <wp:effectExtent l="0" t="0" r="5080" b="3175"/>
                  <wp:docPr id="1535715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1970" cy="2930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53D1" w:rsidRPr="007278D9" w14:paraId="2AA57D3D" w14:textId="77777777" w:rsidTr="004F2E15">
        <w:tc>
          <w:tcPr>
            <w:tcW w:w="4817" w:type="dxa"/>
          </w:tcPr>
          <w:p w14:paraId="1E1F3F48" w14:textId="0903FB1C" w:rsidR="001E53D1" w:rsidRPr="007C66C0" w:rsidRDefault="009951B4" w:rsidP="007B0135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 </w:t>
            </w:r>
            <w:r w:rsidR="007C66C0" w:rsidRPr="007C66C0">
              <w:rPr>
                <w:rFonts w:ascii="Avenir Next LT Pro" w:hAnsi="Avenir Next LT Pro" w:cs="Arial"/>
                <w:sz w:val="22"/>
                <w:szCs w:val="22"/>
                <w:lang w:val="en-US"/>
              </w:rPr>
              <w:t>L</w:t>
            </w:r>
            <w:r w:rsidR="007C66C0" w:rsidRPr="007C66C0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oading operation of copper concentrate in hold Nr. </w:t>
            </w:r>
            <w:r w:rsidR="0036074F">
              <w:rPr>
                <w:rFonts w:ascii="Avenir Next LT Pro" w:hAnsi="Avenir Next LT Pro"/>
                <w:sz w:val="22"/>
                <w:szCs w:val="22"/>
                <w:lang w:val="en-US"/>
              </w:rPr>
              <w:t>2</w:t>
            </w:r>
            <w:r w:rsidR="007C66C0" w:rsidRPr="007C66C0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 commenced.</w:t>
            </w:r>
          </w:p>
        </w:tc>
        <w:tc>
          <w:tcPr>
            <w:tcW w:w="4821" w:type="dxa"/>
          </w:tcPr>
          <w:p w14:paraId="2FCB7071" w14:textId="3AD5C011" w:rsidR="001E53D1" w:rsidRPr="007278D9" w:rsidRDefault="00AE2267" w:rsidP="007C66C0">
            <w:pPr>
              <w:pStyle w:val="Prrafodelista"/>
              <w:numPr>
                <w:ilvl w:val="0"/>
                <w:numId w:val="29"/>
              </w:numPr>
              <w:ind w:left="28" w:right="-98" w:hanging="142"/>
              <w:jc w:val="center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 </w:t>
            </w:r>
            <w:r w:rsidR="007C66C0" w:rsidRPr="009F0094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Loading operation in process in hold Nr. </w:t>
            </w:r>
            <w:r w:rsidR="0036074F">
              <w:rPr>
                <w:rFonts w:ascii="Avenir Next LT Pro" w:hAnsi="Avenir Next LT Pro" w:cs="Arial"/>
                <w:sz w:val="22"/>
                <w:szCs w:val="22"/>
                <w:lang w:val="en-US"/>
              </w:rPr>
              <w:t>2</w:t>
            </w:r>
            <w:r w:rsidR="007C66C0" w:rsidRPr="009F0094">
              <w:rPr>
                <w:rFonts w:ascii="Avenir Next LT Pro" w:hAnsi="Avenir Next LT Pro" w:cs="Arial"/>
                <w:sz w:val="22"/>
                <w:szCs w:val="22"/>
                <w:lang w:val="en-US"/>
              </w:rPr>
              <w:t>.</w:t>
            </w:r>
          </w:p>
        </w:tc>
      </w:tr>
      <w:tr w:rsidR="000818FD" w:rsidRPr="007278D9" w14:paraId="0510E3D1" w14:textId="77777777" w:rsidTr="00F91C58">
        <w:trPr>
          <w:trHeight w:val="3572"/>
        </w:trPr>
        <w:tc>
          <w:tcPr>
            <w:tcW w:w="4817" w:type="dxa"/>
          </w:tcPr>
          <w:p w14:paraId="29C24D00" w14:textId="03E5A7F8" w:rsidR="000818FD" w:rsidRPr="007278D9" w:rsidRDefault="0036074F" w:rsidP="00F91C58">
            <w:pPr>
              <w:ind w:left="-114"/>
              <w:rPr>
                <w:rFonts w:ascii="Avenir Next LT Pro" w:hAnsi="Avenir Next LT Pro" w:cs="Arial"/>
                <w:bCs/>
                <w:sz w:val="22"/>
                <w:szCs w:val="22"/>
              </w:rPr>
            </w:pPr>
            <w:r>
              <w:rPr>
                <w:rFonts w:ascii="Avenir Next LT Pro" w:hAnsi="Avenir Next LT Pro" w:cs="Arial"/>
                <w:bCs/>
                <w:noProof/>
                <w:sz w:val="22"/>
                <w:szCs w:val="22"/>
              </w:rPr>
              <w:lastRenderedPageBreak/>
              <w:drawing>
                <wp:inline distT="0" distB="0" distL="0" distR="0" wp14:anchorId="529FFA18" wp14:editId="4A752567">
                  <wp:extent cx="3057525" cy="2936240"/>
                  <wp:effectExtent l="0" t="0" r="9525" b="0"/>
                  <wp:docPr id="726448017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25" cy="2936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1" w:type="dxa"/>
          </w:tcPr>
          <w:p w14:paraId="1E10C98D" w14:textId="2A722610" w:rsidR="000818FD" w:rsidRPr="007278D9" w:rsidRDefault="0036074F" w:rsidP="00F91C58">
            <w:pPr>
              <w:ind w:left="-127" w:right="-152"/>
              <w:rPr>
                <w:rFonts w:ascii="Avenir Next LT Pro" w:hAnsi="Avenir Next LT Pro" w:cs="Arial"/>
                <w:bCs/>
                <w:sz w:val="22"/>
                <w:szCs w:val="22"/>
              </w:rPr>
            </w:pPr>
            <w:r>
              <w:rPr>
                <w:rFonts w:ascii="Avenir Next LT Pro" w:hAnsi="Avenir Next LT Pro" w:cs="Arial"/>
                <w:bCs/>
                <w:noProof/>
                <w:sz w:val="22"/>
                <w:szCs w:val="22"/>
              </w:rPr>
              <w:drawing>
                <wp:inline distT="0" distB="0" distL="0" distR="0" wp14:anchorId="082FBBC4" wp14:editId="464E71EB">
                  <wp:extent cx="3074035" cy="2936240"/>
                  <wp:effectExtent l="0" t="0" r="0" b="0"/>
                  <wp:docPr id="697675280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4035" cy="2936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18FD" w:rsidRPr="007278D9" w14:paraId="295C9F79" w14:textId="77777777" w:rsidTr="004F2E15">
        <w:tc>
          <w:tcPr>
            <w:tcW w:w="4817" w:type="dxa"/>
          </w:tcPr>
          <w:p w14:paraId="7400883D" w14:textId="16192716" w:rsidR="00114822" w:rsidRPr="007278D9" w:rsidRDefault="000818FD" w:rsidP="00A36F45">
            <w:pPr>
              <w:pStyle w:val="Prrafodelista"/>
              <w:numPr>
                <w:ilvl w:val="0"/>
                <w:numId w:val="29"/>
              </w:numPr>
              <w:ind w:left="22" w:right="-110" w:hanging="142"/>
              <w:jc w:val="center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 </w:t>
            </w:r>
            <w:r w:rsidR="00A36F45" w:rsidRPr="009F0094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Loading operation </w:t>
            </w:r>
            <w:r w:rsidR="00580BBA">
              <w:rPr>
                <w:rFonts w:ascii="Avenir Next LT Pro" w:hAnsi="Avenir Next LT Pro" w:cs="Arial"/>
                <w:sz w:val="22"/>
                <w:szCs w:val="22"/>
                <w:lang w:val="en-US"/>
              </w:rPr>
              <w:t>in process</w:t>
            </w:r>
            <w:r w:rsidR="00A36F45" w:rsidRPr="009F0094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 in hold Nr. </w:t>
            </w:r>
            <w:r w:rsidR="0036074F">
              <w:rPr>
                <w:rFonts w:ascii="Avenir Next LT Pro" w:hAnsi="Avenir Next LT Pro" w:cs="Arial"/>
                <w:sz w:val="22"/>
                <w:szCs w:val="22"/>
                <w:lang w:val="en-US"/>
              </w:rPr>
              <w:t>2</w:t>
            </w:r>
            <w:r w:rsidR="00A36F45" w:rsidRPr="009F0094">
              <w:rPr>
                <w:rFonts w:ascii="Avenir Next LT Pro" w:hAnsi="Avenir Next LT Pro" w:cs="Arial"/>
                <w:sz w:val="22"/>
                <w:szCs w:val="22"/>
                <w:lang w:val="en-US"/>
              </w:rPr>
              <w:t>.</w:t>
            </w:r>
          </w:p>
        </w:tc>
        <w:tc>
          <w:tcPr>
            <w:tcW w:w="4821" w:type="dxa"/>
          </w:tcPr>
          <w:p w14:paraId="537778A8" w14:textId="70E8F5B8" w:rsidR="000818FD" w:rsidRPr="007278D9" w:rsidRDefault="007F717A" w:rsidP="00A36F45">
            <w:pPr>
              <w:pStyle w:val="Prrafodelista"/>
              <w:numPr>
                <w:ilvl w:val="0"/>
                <w:numId w:val="29"/>
              </w:numPr>
              <w:ind w:left="28" w:right="-98" w:hanging="142"/>
              <w:jc w:val="center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 </w:t>
            </w:r>
            <w:r w:rsidR="00B0267E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Loading operation</w:t>
            </w:r>
            <w:r w:rsidR="00D473E9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 completed</w:t>
            </w:r>
            <w:r w:rsidR="002B7548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 in hold Nr. </w:t>
            </w:r>
            <w:r w:rsidR="0036074F">
              <w:rPr>
                <w:rFonts w:ascii="Avenir Next LT Pro" w:hAnsi="Avenir Next LT Pro"/>
                <w:sz w:val="22"/>
                <w:szCs w:val="22"/>
                <w:lang w:val="en-US"/>
              </w:rPr>
              <w:t>2</w:t>
            </w:r>
            <w:r w:rsidR="00B0267E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.</w:t>
            </w:r>
          </w:p>
        </w:tc>
      </w:tr>
    </w:tbl>
    <w:p w14:paraId="1418E0B8" w14:textId="77777777" w:rsidR="00662827" w:rsidRDefault="00662827" w:rsidP="00916D2E">
      <w:pPr>
        <w:rPr>
          <w:rFonts w:ascii="Avenir Next LT Pro" w:hAnsi="Avenir Next LT Pro" w:cs="Arial"/>
          <w:b/>
          <w:color w:val="0000FF"/>
          <w:sz w:val="22"/>
          <w:szCs w:val="22"/>
          <w:u w:val="single"/>
          <w:lang w:val="en-US"/>
        </w:rPr>
      </w:pPr>
    </w:p>
    <w:p w14:paraId="3118EB37" w14:textId="77777777" w:rsidR="00662827" w:rsidRPr="007278D9" w:rsidRDefault="00662827" w:rsidP="00916D2E">
      <w:pPr>
        <w:rPr>
          <w:rFonts w:ascii="Avenir Next LT Pro" w:hAnsi="Avenir Next LT Pro" w:cs="Arial"/>
          <w:b/>
          <w:color w:val="0000FF"/>
          <w:sz w:val="22"/>
          <w:szCs w:val="22"/>
          <w:u w:val="single"/>
          <w:lang w:val="en-US"/>
        </w:rPr>
      </w:pPr>
    </w:p>
    <w:p w14:paraId="7E784122" w14:textId="132139B8" w:rsidR="00916D2E" w:rsidRPr="007278D9" w:rsidRDefault="00916D2E" w:rsidP="00916D2E">
      <w:pPr>
        <w:numPr>
          <w:ilvl w:val="0"/>
          <w:numId w:val="1"/>
        </w:numPr>
        <w:rPr>
          <w:rFonts w:ascii="Avenir Next LT Pro" w:hAnsi="Avenir Next LT Pro" w:cs="Arial"/>
          <w:b/>
          <w:color w:val="0047B0"/>
          <w:sz w:val="22"/>
          <w:szCs w:val="22"/>
          <w:u w:val="single"/>
          <w:lang w:val="en-US"/>
        </w:rPr>
      </w:pPr>
      <w:r w:rsidRPr="007278D9">
        <w:rPr>
          <w:rFonts w:ascii="Avenir Next LT Pro" w:hAnsi="Avenir Next LT Pro" w:cs="Arial"/>
          <w:b/>
          <w:color w:val="0047B0"/>
          <w:sz w:val="22"/>
          <w:szCs w:val="22"/>
          <w:u w:val="single"/>
          <w:lang w:val="en-US"/>
        </w:rPr>
        <w:t>SEALING OF HOLD</w:t>
      </w:r>
      <w:r w:rsidR="00E84A06">
        <w:rPr>
          <w:rFonts w:ascii="Avenir Next LT Pro" w:hAnsi="Avenir Next LT Pro" w:cs="Arial"/>
          <w:b/>
          <w:color w:val="0047B0"/>
          <w:sz w:val="22"/>
          <w:szCs w:val="22"/>
          <w:u w:val="single"/>
          <w:lang w:val="en-US"/>
        </w:rPr>
        <w:t>S</w:t>
      </w:r>
      <w:r w:rsidRPr="007278D9">
        <w:rPr>
          <w:rFonts w:ascii="Avenir Next LT Pro" w:hAnsi="Avenir Next LT Pro" w:cs="Arial"/>
          <w:b/>
          <w:color w:val="0047B0"/>
          <w:sz w:val="22"/>
          <w:szCs w:val="22"/>
          <w:u w:val="single"/>
          <w:lang w:val="en-US"/>
        </w:rPr>
        <w:t xml:space="preserve"> AND STEVEDORES’ ACCESS</w:t>
      </w:r>
    </w:p>
    <w:p w14:paraId="6667B9AC" w14:textId="77777777" w:rsidR="00916D2E" w:rsidRPr="007278D9" w:rsidRDefault="00916D2E" w:rsidP="00916D2E">
      <w:pPr>
        <w:rPr>
          <w:rFonts w:ascii="Avenir Next LT Pro" w:hAnsi="Avenir Next LT Pro" w:cs="Arial"/>
          <w:b/>
          <w:color w:val="0000FF"/>
          <w:sz w:val="22"/>
          <w:szCs w:val="22"/>
          <w:u w:val="single"/>
          <w:lang w:val="en-US"/>
        </w:rPr>
      </w:pPr>
    </w:p>
    <w:p w14:paraId="344AF34C" w14:textId="77777777" w:rsidR="00916D2E" w:rsidRPr="007278D9" w:rsidRDefault="00916D2E" w:rsidP="00916D2E">
      <w:pPr>
        <w:rPr>
          <w:rFonts w:ascii="Avenir Next LT Pro" w:hAnsi="Avenir Next LT Pro" w:cs="Arial"/>
          <w:b/>
          <w:color w:val="0000FF"/>
          <w:sz w:val="22"/>
          <w:szCs w:val="22"/>
          <w:u w:val="single"/>
          <w:lang w:val="en-US"/>
        </w:rPr>
      </w:pPr>
    </w:p>
    <w:tbl>
      <w:tblPr>
        <w:tblStyle w:val="Tablaconcuadrcula"/>
        <w:tblW w:w="9638" w:type="dxa"/>
        <w:tblLayout w:type="fixed"/>
        <w:tblLook w:val="04A0" w:firstRow="1" w:lastRow="0" w:firstColumn="1" w:lastColumn="0" w:noHBand="0" w:noVBand="1"/>
      </w:tblPr>
      <w:tblGrid>
        <w:gridCol w:w="4817"/>
        <w:gridCol w:w="4821"/>
      </w:tblGrid>
      <w:tr w:rsidR="00916D2E" w:rsidRPr="007278D9" w14:paraId="30F28F54" w14:textId="77777777" w:rsidTr="009C117C">
        <w:trPr>
          <w:trHeight w:val="3515"/>
        </w:trPr>
        <w:tc>
          <w:tcPr>
            <w:tcW w:w="4817" w:type="dxa"/>
          </w:tcPr>
          <w:p w14:paraId="3A646F18" w14:textId="680ED379" w:rsidR="00916D2E" w:rsidRPr="007278D9" w:rsidRDefault="0036074F" w:rsidP="009C117C">
            <w:pPr>
              <w:ind w:left="-114"/>
              <w:rPr>
                <w:rFonts w:ascii="Avenir Next LT Pro" w:hAnsi="Avenir Next LT Pro" w:cs="Arial"/>
                <w:bCs/>
                <w:sz w:val="22"/>
                <w:szCs w:val="22"/>
              </w:rPr>
            </w:pPr>
            <w:r>
              <w:rPr>
                <w:rFonts w:ascii="Avenir Next LT Pro" w:hAnsi="Avenir Next LT Pro" w:cs="Arial"/>
                <w:bCs/>
                <w:noProof/>
                <w:sz w:val="22"/>
                <w:szCs w:val="22"/>
              </w:rPr>
              <w:drawing>
                <wp:inline distT="0" distB="0" distL="0" distR="0" wp14:anchorId="44ABDC6E" wp14:editId="28EDCFED">
                  <wp:extent cx="3057525" cy="2914650"/>
                  <wp:effectExtent l="0" t="0" r="9525" b="0"/>
                  <wp:docPr id="261176230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25" cy="2914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1" w:type="dxa"/>
          </w:tcPr>
          <w:p w14:paraId="3A06C64F" w14:textId="0A01839C" w:rsidR="00916D2E" w:rsidRPr="007278D9" w:rsidRDefault="0036074F" w:rsidP="009C117C">
            <w:pPr>
              <w:ind w:left="-113" w:right="-95"/>
              <w:rPr>
                <w:rFonts w:ascii="Avenir Next LT Pro" w:hAnsi="Avenir Next LT Pro" w:cs="Arial"/>
                <w:bCs/>
                <w:sz w:val="22"/>
                <w:szCs w:val="22"/>
              </w:rPr>
            </w:pPr>
            <w:r>
              <w:rPr>
                <w:rFonts w:ascii="Avenir Next LT Pro" w:hAnsi="Avenir Next LT Pro" w:cs="Arial"/>
                <w:bCs/>
                <w:noProof/>
                <w:sz w:val="22"/>
                <w:szCs w:val="22"/>
              </w:rPr>
              <w:drawing>
                <wp:inline distT="0" distB="0" distL="0" distR="0" wp14:anchorId="4BC71F69" wp14:editId="031A7457">
                  <wp:extent cx="3064510" cy="2914650"/>
                  <wp:effectExtent l="0" t="0" r="2540" b="0"/>
                  <wp:docPr id="1596253767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4510" cy="2914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6D2E" w:rsidRPr="007278D9" w14:paraId="3D1DE4A0" w14:textId="77777777" w:rsidTr="009C117C">
        <w:tc>
          <w:tcPr>
            <w:tcW w:w="4817" w:type="dxa"/>
          </w:tcPr>
          <w:p w14:paraId="6C7EF16B" w14:textId="78F4694C" w:rsidR="00916D2E" w:rsidRPr="007278D9" w:rsidRDefault="000368C6" w:rsidP="00A36F45">
            <w:pPr>
              <w:pStyle w:val="Prrafodelista"/>
              <w:numPr>
                <w:ilvl w:val="0"/>
                <w:numId w:val="29"/>
              </w:numPr>
              <w:ind w:left="22" w:right="-110" w:hanging="142"/>
              <w:jc w:val="center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Hold Nr. </w:t>
            </w:r>
            <w:r w:rsidR="0036074F">
              <w:rPr>
                <w:rFonts w:ascii="Avenir Next LT Pro" w:hAnsi="Avenir Next LT Pro" w:cs="Arial"/>
                <w:sz w:val="22"/>
                <w:szCs w:val="22"/>
                <w:lang w:val="en-US"/>
              </w:rPr>
              <w:t>2</w:t>
            </w: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, </w:t>
            </w:r>
            <w:r>
              <w:rPr>
                <w:rFonts w:ascii="Avenir Next LT Pro" w:hAnsi="Avenir Next LT Pro" w:cs="Arial"/>
                <w:sz w:val="22"/>
                <w:szCs w:val="22"/>
                <w:lang w:val="en-US"/>
              </w:rPr>
              <w:t>g</w:t>
            </w:r>
            <w:r w:rsidR="00A36F45" w:rsidRPr="009F0094">
              <w:rPr>
                <w:rFonts w:ascii="Avenir Next LT Pro" w:hAnsi="Avenir Next LT Pro" w:cs="Arial"/>
                <w:sz w:val="22"/>
                <w:szCs w:val="22"/>
                <w:lang w:val="en-US"/>
              </w:rPr>
              <w:t>eneral view of hatch covers sealed.</w:t>
            </w:r>
          </w:p>
        </w:tc>
        <w:tc>
          <w:tcPr>
            <w:tcW w:w="4821" w:type="dxa"/>
          </w:tcPr>
          <w:p w14:paraId="5D008B22" w14:textId="5351B51E" w:rsidR="00916D2E" w:rsidRPr="007278D9" w:rsidRDefault="00916D2E" w:rsidP="00916D2E">
            <w:pPr>
              <w:pStyle w:val="Prrafodelista"/>
              <w:numPr>
                <w:ilvl w:val="0"/>
                <w:numId w:val="29"/>
              </w:numPr>
              <w:ind w:right="30"/>
              <w:jc w:val="center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Hold Nr. </w:t>
            </w:r>
            <w:r w:rsidR="0036074F">
              <w:rPr>
                <w:rFonts w:ascii="Avenir Next LT Pro" w:hAnsi="Avenir Next LT Pro" w:cs="Arial"/>
                <w:sz w:val="22"/>
                <w:szCs w:val="22"/>
                <w:lang w:val="en-US"/>
              </w:rPr>
              <w:t>2</w:t>
            </w: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, hatch cover with seal </w:t>
            </w:r>
          </w:p>
          <w:p w14:paraId="78E67B87" w14:textId="438CDB2F" w:rsidR="00916D2E" w:rsidRPr="007278D9" w:rsidRDefault="00916D2E" w:rsidP="009C117C">
            <w:pPr>
              <w:ind w:left="-142"/>
              <w:jc w:val="center"/>
              <w:rPr>
                <w:rFonts w:ascii="Avenir Next LT Pro" w:hAnsi="Avenir Next LT Pro" w:cs="Arial"/>
                <w:sz w:val="22"/>
                <w:szCs w:val="22"/>
                <w:highlight w:val="yellow"/>
                <w:lang w:val="en-US"/>
              </w:rPr>
            </w:pP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Nr. </w:t>
            </w:r>
            <w:r w:rsidRPr="007278D9">
              <w:rPr>
                <w:rFonts w:ascii="Avenir Next LT Pro" w:hAnsi="Avenir Next LT Pro" w:cs="Arial"/>
                <w:b/>
                <w:bCs/>
                <w:color w:val="0047B0"/>
                <w:sz w:val="22"/>
                <w:szCs w:val="22"/>
                <w:lang w:val="en-US"/>
              </w:rPr>
              <w:t>ALS</w:t>
            </w:r>
            <w:r w:rsidR="008E6B6A">
              <w:rPr>
                <w:rFonts w:ascii="Avenir Next LT Pro" w:hAnsi="Avenir Next LT Pro" w:cs="Arial"/>
                <w:b/>
                <w:bCs/>
                <w:color w:val="0047B0"/>
                <w:sz w:val="22"/>
                <w:szCs w:val="22"/>
                <w:lang w:val="en-US"/>
              </w:rPr>
              <w:t xml:space="preserve"> </w:t>
            </w:r>
            <w:r w:rsidR="00A36F45">
              <w:rPr>
                <w:rFonts w:ascii="Avenir Next LT Pro" w:hAnsi="Avenir Next LT Pro" w:cs="Arial"/>
                <w:b/>
                <w:bCs/>
                <w:color w:val="0047B0"/>
                <w:sz w:val="22"/>
                <w:szCs w:val="22"/>
                <w:lang w:val="en-US"/>
              </w:rPr>
              <w:t>0</w:t>
            </w:r>
            <w:r w:rsidR="00CA38CC">
              <w:rPr>
                <w:rFonts w:ascii="Avenir Next LT Pro" w:hAnsi="Avenir Next LT Pro" w:cs="Arial"/>
                <w:b/>
                <w:bCs/>
                <w:color w:val="0047B0"/>
                <w:sz w:val="22"/>
                <w:szCs w:val="22"/>
                <w:lang w:val="en-US"/>
              </w:rPr>
              <w:t>0</w:t>
            </w:r>
            <w:r w:rsidR="008214AC">
              <w:rPr>
                <w:rFonts w:ascii="Avenir Next LT Pro" w:hAnsi="Avenir Next LT Pro" w:cs="Arial"/>
                <w:b/>
                <w:bCs/>
                <w:color w:val="0047B0"/>
                <w:sz w:val="22"/>
                <w:szCs w:val="22"/>
                <w:lang w:val="en-US"/>
              </w:rPr>
              <w:t>2</w:t>
            </w:r>
            <w:r w:rsidR="0036074F">
              <w:rPr>
                <w:rFonts w:ascii="Avenir Next LT Pro" w:hAnsi="Avenir Next LT Pro" w:cs="Arial"/>
                <w:b/>
                <w:bCs/>
                <w:color w:val="0047B0"/>
                <w:sz w:val="22"/>
                <w:szCs w:val="22"/>
                <w:lang w:val="en-US"/>
              </w:rPr>
              <w:t>94</w:t>
            </w:r>
            <w:r w:rsidR="0073272F" w:rsidRPr="0073272F">
              <w:rPr>
                <w:rFonts w:ascii="Avenir Next LT Pro" w:hAnsi="Avenir Next LT Pro" w:cs="Arial"/>
                <w:sz w:val="22"/>
                <w:szCs w:val="22"/>
                <w:lang w:val="en-US"/>
              </w:rPr>
              <w:t>.</w:t>
            </w:r>
          </w:p>
        </w:tc>
      </w:tr>
      <w:tr w:rsidR="00916D2E" w:rsidRPr="007278D9" w14:paraId="7555879F" w14:textId="77777777" w:rsidTr="009C117C">
        <w:tc>
          <w:tcPr>
            <w:tcW w:w="4817" w:type="dxa"/>
          </w:tcPr>
          <w:p w14:paraId="3ED8AE42" w14:textId="2855A911" w:rsidR="00916D2E" w:rsidRPr="007278D9" w:rsidRDefault="0036074F" w:rsidP="009C117C">
            <w:pPr>
              <w:pStyle w:val="Prrafodelista"/>
              <w:ind w:left="-120" w:right="-110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>
              <w:rPr>
                <w:rFonts w:ascii="Avenir Next LT Pro" w:hAnsi="Avenir Next LT Pro" w:cs="Arial"/>
                <w:noProof/>
                <w:sz w:val="22"/>
                <w:szCs w:val="22"/>
                <w:lang w:val="en-US"/>
              </w:rPr>
              <w:lastRenderedPageBreak/>
              <w:drawing>
                <wp:inline distT="0" distB="0" distL="0" distR="0" wp14:anchorId="42616F10" wp14:editId="4E5A8E85">
                  <wp:extent cx="3057525" cy="2933065"/>
                  <wp:effectExtent l="0" t="0" r="9525" b="635"/>
                  <wp:docPr id="1385882016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25" cy="2933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1" w:type="dxa"/>
          </w:tcPr>
          <w:p w14:paraId="19A1F58B" w14:textId="7CEBA8AE" w:rsidR="00916D2E" w:rsidRPr="007278D9" w:rsidRDefault="0036074F" w:rsidP="009C117C">
            <w:pPr>
              <w:pStyle w:val="Prrafodelista"/>
              <w:ind w:left="-114" w:right="-98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>
              <w:rPr>
                <w:rFonts w:ascii="Avenir Next LT Pro" w:hAnsi="Avenir Next LT Pro" w:cs="Arial"/>
                <w:noProof/>
                <w:sz w:val="22"/>
                <w:szCs w:val="22"/>
                <w:lang w:val="en-US"/>
              </w:rPr>
              <w:drawing>
                <wp:inline distT="0" distB="0" distL="0" distR="0" wp14:anchorId="21A9A577" wp14:editId="06A04A99">
                  <wp:extent cx="3069590" cy="2933065"/>
                  <wp:effectExtent l="0" t="0" r="0" b="635"/>
                  <wp:docPr id="1557822403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9590" cy="2933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6D2E" w:rsidRPr="007278D9" w14:paraId="49B8CCE3" w14:textId="77777777" w:rsidTr="009C117C">
        <w:tc>
          <w:tcPr>
            <w:tcW w:w="4817" w:type="dxa"/>
          </w:tcPr>
          <w:p w14:paraId="6D40CC74" w14:textId="50B0FFED" w:rsidR="00916D2E" w:rsidRPr="007278D9" w:rsidRDefault="008214AC" w:rsidP="007E151F">
            <w:pPr>
              <w:pStyle w:val="Prrafodelista"/>
              <w:numPr>
                <w:ilvl w:val="0"/>
                <w:numId w:val="29"/>
              </w:numPr>
              <w:ind w:right="172"/>
              <w:jc w:val="center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Hold Nr. </w:t>
            </w:r>
            <w:r w:rsidR="0036074F">
              <w:rPr>
                <w:rFonts w:ascii="Avenir Next LT Pro" w:hAnsi="Avenir Next LT Pro" w:cs="Arial"/>
                <w:sz w:val="22"/>
                <w:szCs w:val="22"/>
                <w:lang w:val="en-US"/>
              </w:rPr>
              <w:t>2</w:t>
            </w: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, </w:t>
            </w:r>
            <w:r>
              <w:rPr>
                <w:rFonts w:ascii="Avenir Next LT Pro" w:hAnsi="Avenir Next LT Pro" w:cs="Arial"/>
                <w:sz w:val="22"/>
                <w:szCs w:val="22"/>
                <w:lang w:val="en-US"/>
              </w:rPr>
              <w:t>g</w:t>
            </w:r>
            <w:r w:rsidR="0019529A"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>eneral view of stevedores’ access Fwd sealed.</w:t>
            </w:r>
          </w:p>
        </w:tc>
        <w:tc>
          <w:tcPr>
            <w:tcW w:w="4821" w:type="dxa"/>
          </w:tcPr>
          <w:p w14:paraId="69F07B58" w14:textId="11181A99" w:rsidR="00916D2E" w:rsidRPr="007278D9" w:rsidRDefault="0019529A" w:rsidP="002E7528">
            <w:pPr>
              <w:pStyle w:val="Prrafodelista"/>
              <w:numPr>
                <w:ilvl w:val="0"/>
                <w:numId w:val="29"/>
              </w:numPr>
              <w:ind w:hanging="170"/>
              <w:jc w:val="center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Hold Nr. </w:t>
            </w:r>
            <w:r w:rsidR="0036074F">
              <w:rPr>
                <w:rFonts w:ascii="Avenir Next LT Pro" w:hAnsi="Avenir Next LT Pro" w:cs="Arial"/>
                <w:sz w:val="22"/>
                <w:szCs w:val="22"/>
                <w:lang w:val="en-US"/>
              </w:rPr>
              <w:t>2</w:t>
            </w: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, stevedores’ access Fwd with seal Nr. </w:t>
            </w:r>
            <w:r w:rsidRPr="007278D9">
              <w:rPr>
                <w:rFonts w:ascii="Avenir Next LT Pro" w:hAnsi="Avenir Next LT Pro" w:cs="Arial"/>
                <w:b/>
                <w:bCs/>
                <w:color w:val="0047B0"/>
                <w:sz w:val="22"/>
                <w:szCs w:val="22"/>
                <w:lang w:val="en-US"/>
              </w:rPr>
              <w:t>ALS</w:t>
            </w:r>
            <w:r w:rsidR="008E6B6A">
              <w:rPr>
                <w:rFonts w:ascii="Avenir Next LT Pro" w:hAnsi="Avenir Next LT Pro" w:cs="Arial"/>
                <w:b/>
                <w:bCs/>
                <w:color w:val="0047B0"/>
                <w:sz w:val="22"/>
                <w:szCs w:val="22"/>
                <w:lang w:val="en-US"/>
              </w:rPr>
              <w:t xml:space="preserve"> </w:t>
            </w:r>
            <w:r w:rsidR="0036074F">
              <w:rPr>
                <w:rFonts w:ascii="Avenir Next LT Pro" w:hAnsi="Avenir Next LT Pro" w:cs="Arial"/>
                <w:b/>
                <w:bCs/>
                <w:color w:val="0047B0"/>
                <w:sz w:val="22"/>
                <w:szCs w:val="22"/>
                <w:lang w:val="en-US"/>
              </w:rPr>
              <w:t>2921401</w:t>
            </w: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>.</w:t>
            </w:r>
          </w:p>
        </w:tc>
      </w:tr>
      <w:tr w:rsidR="00916D2E" w:rsidRPr="007278D9" w14:paraId="11AB85FD" w14:textId="77777777" w:rsidTr="009C117C">
        <w:tc>
          <w:tcPr>
            <w:tcW w:w="4817" w:type="dxa"/>
          </w:tcPr>
          <w:p w14:paraId="51990C36" w14:textId="769EBBC7" w:rsidR="00916D2E" w:rsidRPr="007278D9" w:rsidRDefault="0036074F" w:rsidP="009C117C">
            <w:pPr>
              <w:ind w:left="-120" w:right="-110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 w:rsidRPr="0036074F">
              <w:rPr>
                <w:rFonts w:ascii="Avenir Next LT Pro" w:hAnsi="Avenir Next LT Pro" w:cs="Arial"/>
                <w:noProof/>
                <w:sz w:val="22"/>
                <w:szCs w:val="22"/>
              </w:rPr>
              <w:drawing>
                <wp:inline distT="0" distB="0" distL="0" distR="0" wp14:anchorId="4296C2FF" wp14:editId="65FF1A49">
                  <wp:extent cx="3057525" cy="2933065"/>
                  <wp:effectExtent l="0" t="0" r="9525" b="635"/>
                  <wp:docPr id="1898063894" name="Imagen 10" descr="Imagen que contiene tabla, viejo, hombre, fuego&#10;&#10;El contenido generado por IA puede ser incorrecto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067CE8B-CA90-85E5-A8F1-7D5D834B5CB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n 10" descr="Imagen que contiene tabla, viejo, hombre, fuego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4067CE8B-CA90-85E5-A8F1-7D5D834B5CB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057525" cy="2933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1" w:type="dxa"/>
          </w:tcPr>
          <w:p w14:paraId="77765519" w14:textId="13331148" w:rsidR="00916D2E" w:rsidRPr="007278D9" w:rsidRDefault="0036074F" w:rsidP="009C117C">
            <w:pPr>
              <w:ind w:left="-114" w:right="-98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>
              <w:rPr>
                <w:rFonts w:ascii="Avenir Next LT Pro" w:hAnsi="Avenir Next LT Pro" w:cs="Arial"/>
                <w:noProof/>
                <w:sz w:val="22"/>
                <w:szCs w:val="22"/>
                <w:lang w:val="en-US"/>
              </w:rPr>
              <w:drawing>
                <wp:inline distT="0" distB="0" distL="0" distR="0" wp14:anchorId="6643E141" wp14:editId="07A87E3A">
                  <wp:extent cx="3069590" cy="2933065"/>
                  <wp:effectExtent l="0" t="0" r="0" b="635"/>
                  <wp:docPr id="359311592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9590" cy="2933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6D2E" w:rsidRPr="007278D9" w14:paraId="46496E01" w14:textId="77777777" w:rsidTr="009C117C">
        <w:tc>
          <w:tcPr>
            <w:tcW w:w="4817" w:type="dxa"/>
          </w:tcPr>
          <w:p w14:paraId="7C3FEF95" w14:textId="6BC153AC" w:rsidR="00916D2E" w:rsidRPr="007278D9" w:rsidRDefault="008214AC" w:rsidP="007E151F">
            <w:pPr>
              <w:pStyle w:val="Prrafodelista"/>
              <w:numPr>
                <w:ilvl w:val="0"/>
                <w:numId w:val="29"/>
              </w:numPr>
              <w:ind w:right="172"/>
              <w:jc w:val="center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Hold Nr. </w:t>
            </w:r>
            <w:r w:rsidR="0036074F">
              <w:rPr>
                <w:rFonts w:ascii="Avenir Next LT Pro" w:hAnsi="Avenir Next LT Pro" w:cs="Arial"/>
                <w:sz w:val="22"/>
                <w:szCs w:val="22"/>
                <w:lang w:val="en-US"/>
              </w:rPr>
              <w:t>2</w:t>
            </w: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, </w:t>
            </w:r>
            <w:r>
              <w:rPr>
                <w:rFonts w:ascii="Avenir Next LT Pro" w:hAnsi="Avenir Next LT Pro" w:cs="Arial"/>
                <w:sz w:val="22"/>
                <w:szCs w:val="22"/>
                <w:lang w:val="en-US"/>
              </w:rPr>
              <w:t>g</w:t>
            </w:r>
            <w:r w:rsidR="0019529A"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>eneral view of stevedores’ access Aft sealed.</w:t>
            </w:r>
          </w:p>
        </w:tc>
        <w:tc>
          <w:tcPr>
            <w:tcW w:w="4821" w:type="dxa"/>
          </w:tcPr>
          <w:p w14:paraId="3BD71B91" w14:textId="5F979B39" w:rsidR="00916D2E" w:rsidRPr="007278D9" w:rsidRDefault="0019529A" w:rsidP="007E151F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Hold Nr. </w:t>
            </w:r>
            <w:r w:rsidR="0036074F">
              <w:rPr>
                <w:rFonts w:ascii="Avenir Next LT Pro" w:hAnsi="Avenir Next LT Pro" w:cs="Arial"/>
                <w:sz w:val="22"/>
                <w:szCs w:val="22"/>
                <w:lang w:val="en-US"/>
              </w:rPr>
              <w:t>2</w:t>
            </w:r>
            <w:r w:rsidR="00521430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, </w:t>
            </w: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stevedores’ access Aft with seal Nr. </w:t>
            </w:r>
            <w:r w:rsidRPr="007278D9">
              <w:rPr>
                <w:rFonts w:ascii="Avenir Next LT Pro" w:hAnsi="Avenir Next LT Pro" w:cs="Arial"/>
                <w:b/>
                <w:bCs/>
                <w:color w:val="0047B0"/>
                <w:sz w:val="22"/>
                <w:szCs w:val="22"/>
                <w:lang w:val="en-US"/>
              </w:rPr>
              <w:t>ALS</w:t>
            </w:r>
            <w:r w:rsidR="008E6B6A">
              <w:rPr>
                <w:rFonts w:ascii="Avenir Next LT Pro" w:hAnsi="Avenir Next LT Pro" w:cs="Arial"/>
                <w:b/>
                <w:bCs/>
                <w:color w:val="0047B0"/>
                <w:sz w:val="22"/>
                <w:szCs w:val="22"/>
                <w:lang w:val="en-US"/>
              </w:rPr>
              <w:t xml:space="preserve"> </w:t>
            </w:r>
            <w:r w:rsidR="0036074F">
              <w:rPr>
                <w:rFonts w:ascii="Avenir Next LT Pro" w:hAnsi="Avenir Next LT Pro" w:cs="Arial"/>
                <w:b/>
                <w:bCs/>
                <w:color w:val="0047B0"/>
                <w:sz w:val="22"/>
                <w:szCs w:val="22"/>
                <w:lang w:val="en-US"/>
              </w:rPr>
              <w:t>2921402</w:t>
            </w:r>
            <w:r w:rsidRPr="007278D9">
              <w:rPr>
                <w:rFonts w:ascii="Avenir Next LT Pro" w:hAnsi="Avenir Next LT Pro" w:cs="Arial"/>
                <w:color w:val="0047B0"/>
                <w:sz w:val="22"/>
                <w:szCs w:val="22"/>
                <w:lang w:val="en-US"/>
              </w:rPr>
              <w:t>.</w:t>
            </w:r>
          </w:p>
        </w:tc>
      </w:tr>
    </w:tbl>
    <w:p w14:paraId="55EA0C35" w14:textId="77777777" w:rsidR="00916D2E" w:rsidRPr="007278D9" w:rsidRDefault="00916D2E" w:rsidP="00916D2E">
      <w:pPr>
        <w:rPr>
          <w:rFonts w:ascii="Avenir Next LT Pro" w:hAnsi="Avenir Next LT Pro" w:cs="Arial"/>
          <w:b/>
          <w:color w:val="0000FF"/>
          <w:sz w:val="22"/>
          <w:szCs w:val="22"/>
          <w:u w:val="single"/>
          <w:lang w:val="en-US"/>
        </w:rPr>
      </w:pPr>
    </w:p>
    <w:p w14:paraId="7A37386D" w14:textId="75344436" w:rsidR="00916D2E" w:rsidRPr="007278D9" w:rsidRDefault="00916D2E" w:rsidP="000B4050">
      <w:pPr>
        <w:rPr>
          <w:rFonts w:ascii="Avenir Next LT Pro" w:hAnsi="Avenir Next LT Pro" w:cs="Arial"/>
          <w:b/>
          <w:color w:val="0000FF"/>
          <w:sz w:val="22"/>
          <w:u w:val="single"/>
          <w:lang w:val="en-US"/>
        </w:rPr>
      </w:pPr>
    </w:p>
    <w:p w14:paraId="74F5B4A2" w14:textId="77777777" w:rsidR="007458D0" w:rsidRDefault="007458D0" w:rsidP="000B4050">
      <w:pPr>
        <w:rPr>
          <w:rFonts w:ascii="Avenir Next LT Pro" w:hAnsi="Avenir Next LT Pro" w:cs="Arial"/>
          <w:b/>
          <w:color w:val="0000FF"/>
          <w:sz w:val="22"/>
          <w:u w:val="single"/>
          <w:lang w:val="en-US"/>
        </w:rPr>
      </w:pPr>
    </w:p>
    <w:p w14:paraId="25BF8FF1" w14:textId="77777777" w:rsidR="0036074F" w:rsidRDefault="0036074F" w:rsidP="000B4050">
      <w:pPr>
        <w:rPr>
          <w:rFonts w:ascii="Avenir Next LT Pro" w:hAnsi="Avenir Next LT Pro" w:cs="Arial"/>
          <w:b/>
          <w:color w:val="0000FF"/>
          <w:sz w:val="22"/>
          <w:u w:val="single"/>
          <w:lang w:val="en-US"/>
        </w:rPr>
      </w:pPr>
    </w:p>
    <w:p w14:paraId="7FE06323" w14:textId="77777777" w:rsidR="0036074F" w:rsidRDefault="0036074F" w:rsidP="000B4050">
      <w:pPr>
        <w:rPr>
          <w:rFonts w:ascii="Avenir Next LT Pro" w:hAnsi="Avenir Next LT Pro" w:cs="Arial"/>
          <w:b/>
          <w:color w:val="0000FF"/>
          <w:sz w:val="22"/>
          <w:u w:val="single"/>
          <w:lang w:val="en-US"/>
        </w:rPr>
      </w:pPr>
    </w:p>
    <w:p w14:paraId="12A2919F" w14:textId="77777777" w:rsidR="0036074F" w:rsidRDefault="0036074F" w:rsidP="000B4050">
      <w:pPr>
        <w:rPr>
          <w:rFonts w:ascii="Avenir Next LT Pro" w:hAnsi="Avenir Next LT Pro" w:cs="Arial"/>
          <w:b/>
          <w:color w:val="0000FF"/>
          <w:sz w:val="22"/>
          <w:u w:val="single"/>
          <w:lang w:val="en-US"/>
        </w:rPr>
      </w:pPr>
    </w:p>
    <w:p w14:paraId="3B631F52" w14:textId="77777777" w:rsidR="0036074F" w:rsidRDefault="0036074F" w:rsidP="000B4050">
      <w:pPr>
        <w:rPr>
          <w:rFonts w:ascii="Avenir Next LT Pro" w:hAnsi="Avenir Next LT Pro" w:cs="Arial"/>
          <w:b/>
          <w:color w:val="0000FF"/>
          <w:sz w:val="22"/>
          <w:u w:val="single"/>
          <w:lang w:val="en-US"/>
        </w:rPr>
      </w:pPr>
    </w:p>
    <w:p w14:paraId="1DFE395D" w14:textId="77777777" w:rsidR="0036074F" w:rsidRDefault="0036074F" w:rsidP="000B4050">
      <w:pPr>
        <w:rPr>
          <w:rFonts w:ascii="Avenir Next LT Pro" w:hAnsi="Avenir Next LT Pro" w:cs="Arial"/>
          <w:b/>
          <w:color w:val="0000FF"/>
          <w:sz w:val="22"/>
          <w:u w:val="single"/>
          <w:lang w:val="en-US"/>
        </w:rPr>
      </w:pPr>
    </w:p>
    <w:p w14:paraId="062BBE39" w14:textId="77777777" w:rsidR="007458D0" w:rsidRDefault="007458D0" w:rsidP="000B4050">
      <w:pPr>
        <w:rPr>
          <w:rFonts w:ascii="Avenir Next LT Pro" w:hAnsi="Avenir Next LT Pro" w:cs="Arial"/>
          <w:b/>
          <w:color w:val="0000FF"/>
          <w:sz w:val="22"/>
          <w:u w:val="single"/>
          <w:lang w:val="en-US"/>
        </w:rPr>
      </w:pPr>
    </w:p>
    <w:p w14:paraId="59A1CA87" w14:textId="77777777" w:rsidR="00441282" w:rsidRPr="000A257A" w:rsidRDefault="00441282" w:rsidP="00EF0275">
      <w:pPr>
        <w:numPr>
          <w:ilvl w:val="0"/>
          <w:numId w:val="1"/>
        </w:numPr>
        <w:rPr>
          <w:rFonts w:ascii="Avenir Next LT Pro" w:hAnsi="Avenir Next LT Pro" w:cs="Arial"/>
          <w:b/>
          <w:color w:val="0047B0"/>
          <w:sz w:val="22"/>
          <w:u w:val="single"/>
          <w:lang w:val="en-US"/>
        </w:rPr>
      </w:pPr>
      <w:bookmarkStart w:id="4" w:name="_Hlk112621949"/>
      <w:r w:rsidRPr="000A257A">
        <w:rPr>
          <w:rFonts w:ascii="Avenir Next LT Pro" w:hAnsi="Avenir Next LT Pro" w:cs="Arial"/>
          <w:b/>
          <w:color w:val="0047B0"/>
          <w:sz w:val="22"/>
          <w:u w:val="single"/>
          <w:lang w:val="en-US"/>
        </w:rPr>
        <w:lastRenderedPageBreak/>
        <w:t>SHORE SCALE</w:t>
      </w:r>
    </w:p>
    <w:bookmarkEnd w:id="4"/>
    <w:p w14:paraId="2EE37C6E" w14:textId="77777777" w:rsidR="00441282" w:rsidRDefault="00441282">
      <w:pPr>
        <w:rPr>
          <w:rFonts w:ascii="Avenir Next LT Pro" w:hAnsi="Avenir Next LT Pro" w:cs="Arial"/>
          <w:b/>
          <w:color w:val="FF0000"/>
          <w:sz w:val="22"/>
          <w:lang w:val="en-US"/>
        </w:rPr>
      </w:pP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815"/>
        <w:gridCol w:w="4678"/>
      </w:tblGrid>
      <w:tr w:rsidR="001F0D31" w:rsidRPr="009F0094" w14:paraId="18BDC469" w14:textId="77777777" w:rsidTr="000A257A">
        <w:trPr>
          <w:trHeight w:val="123"/>
        </w:trPr>
        <w:tc>
          <w:tcPr>
            <w:tcW w:w="4815" w:type="dxa"/>
          </w:tcPr>
          <w:p w14:paraId="4BCA59F3" w14:textId="1D362F41" w:rsidR="001F0D31" w:rsidRPr="009F0094" w:rsidRDefault="0036074F" w:rsidP="00851CEA">
            <w:pPr>
              <w:shd w:val="clear" w:color="auto" w:fill="FFFFFF" w:themeFill="background1"/>
              <w:suppressAutoHyphens/>
              <w:ind w:left="-108" w:hanging="5"/>
              <w:rPr>
                <w:rFonts w:ascii="Avenir Next LT Pro" w:hAnsi="Avenir Next LT Pro" w:cs="Arial"/>
                <w:sz w:val="22"/>
                <w:szCs w:val="22"/>
              </w:rPr>
            </w:pPr>
            <w:bookmarkStart w:id="5" w:name="_Hlk221031515"/>
            <w:r>
              <w:rPr>
                <w:rFonts w:ascii="Avenir Next LT Pro" w:hAnsi="Avenir Next LT Pro" w:cs="Arial"/>
                <w:noProof/>
                <w:sz w:val="22"/>
                <w:szCs w:val="22"/>
              </w:rPr>
              <w:drawing>
                <wp:inline distT="0" distB="0" distL="0" distR="0" wp14:anchorId="152DC01E" wp14:editId="384D46F9">
                  <wp:extent cx="3067050" cy="2943860"/>
                  <wp:effectExtent l="0" t="0" r="0" b="8890"/>
                  <wp:docPr id="129082634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2943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14:paraId="2CE999CB" w14:textId="060A0CF6" w:rsidR="001F0D31" w:rsidRPr="000A257A" w:rsidRDefault="0036074F" w:rsidP="008777E8">
            <w:pPr>
              <w:shd w:val="clear" w:color="auto" w:fill="FFFFFF" w:themeFill="background1"/>
              <w:tabs>
                <w:tab w:val="left" w:pos="4734"/>
              </w:tabs>
              <w:suppressAutoHyphens/>
              <w:ind w:left="-108" w:right="-107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>
              <w:rPr>
                <w:rFonts w:ascii="Avenir Next LT Pro" w:hAnsi="Avenir Next LT Pro" w:cs="Arial"/>
                <w:noProof/>
                <w:sz w:val="22"/>
                <w:szCs w:val="22"/>
                <w:lang w:val="en-US"/>
              </w:rPr>
              <w:drawing>
                <wp:inline distT="0" distB="0" distL="0" distR="0" wp14:anchorId="33DF7984" wp14:editId="7344FA8F">
                  <wp:extent cx="2933700" cy="2943860"/>
                  <wp:effectExtent l="0" t="0" r="0" b="8890"/>
                  <wp:docPr id="1233683452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2943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31" w:rsidRPr="009F0094" w14:paraId="060CF484" w14:textId="77777777" w:rsidTr="000A257A">
        <w:tblPrEx>
          <w:tblCellMar>
            <w:left w:w="70" w:type="dxa"/>
            <w:right w:w="70" w:type="dxa"/>
          </w:tblCellMar>
        </w:tblPrEx>
        <w:trPr>
          <w:trHeight w:val="123"/>
        </w:trPr>
        <w:tc>
          <w:tcPr>
            <w:tcW w:w="4815" w:type="dxa"/>
          </w:tcPr>
          <w:p w14:paraId="4324A472" w14:textId="77777777" w:rsidR="001F0D31" w:rsidRPr="009F0094" w:rsidRDefault="001F0D31" w:rsidP="001F0D31">
            <w:pPr>
              <w:pStyle w:val="Prrafodelista"/>
              <w:numPr>
                <w:ilvl w:val="0"/>
                <w:numId w:val="29"/>
              </w:numPr>
              <w:ind w:left="209" w:hanging="360"/>
              <w:jc w:val="center"/>
              <w:rPr>
                <w:rFonts w:ascii="Avenir Next LT Pro" w:hAnsi="Avenir Next LT Pro" w:cs="Arial"/>
                <w:sz w:val="22"/>
                <w:szCs w:val="22"/>
              </w:rPr>
            </w:pPr>
            <w:r w:rsidRPr="009F0094">
              <w:rPr>
                <w:rFonts w:ascii="Avenir Next LT Pro" w:hAnsi="Avenir Next LT Pro" w:cs="Arial"/>
                <w:sz w:val="22"/>
                <w:szCs w:val="22"/>
              </w:rPr>
              <w:t xml:space="preserve"> Shore scale in zero check (prior to start loading operation).</w:t>
            </w:r>
          </w:p>
        </w:tc>
        <w:tc>
          <w:tcPr>
            <w:tcW w:w="4678" w:type="dxa"/>
          </w:tcPr>
          <w:p w14:paraId="5031CFA5" w14:textId="2107C163" w:rsidR="000A648A" w:rsidRDefault="001F0D31" w:rsidP="008E6B6A">
            <w:pPr>
              <w:pStyle w:val="Prrafodelista"/>
              <w:numPr>
                <w:ilvl w:val="0"/>
                <w:numId w:val="29"/>
              </w:numPr>
              <w:ind w:left="209" w:hanging="278"/>
              <w:jc w:val="center"/>
              <w:rPr>
                <w:rFonts w:ascii="Avenir Next LT Pro" w:hAnsi="Avenir Next LT Pro" w:cs="Arial"/>
                <w:sz w:val="22"/>
                <w:szCs w:val="22"/>
              </w:rPr>
            </w:pPr>
            <w:r w:rsidRPr="009F0094">
              <w:rPr>
                <w:rFonts w:ascii="Avenir Next LT Pro" w:hAnsi="Avenir Next LT Pro" w:cs="Arial"/>
                <w:sz w:val="22"/>
                <w:szCs w:val="22"/>
              </w:rPr>
              <w:t xml:space="preserve"> </w:t>
            </w:r>
            <w:r w:rsidR="007D5131" w:rsidRPr="009F0094">
              <w:rPr>
                <w:rFonts w:ascii="Avenir Next LT Pro" w:hAnsi="Avenir Next LT Pro" w:cs="Arial"/>
                <w:sz w:val="22"/>
                <w:szCs w:val="22"/>
              </w:rPr>
              <w:t xml:space="preserve">Weighing scale </w:t>
            </w:r>
            <w:r w:rsidR="0036074F">
              <w:rPr>
                <w:rFonts w:ascii="Avenir Next LT Pro" w:hAnsi="Avenir Next LT Pro" w:cs="Arial"/>
                <w:sz w:val="22"/>
                <w:szCs w:val="22"/>
              </w:rPr>
              <w:t xml:space="preserve">before </w:t>
            </w:r>
            <w:r w:rsidR="000A648A">
              <w:rPr>
                <w:rFonts w:ascii="Avenir Next LT Pro" w:hAnsi="Avenir Next LT Pro" w:cs="Arial"/>
                <w:sz w:val="22"/>
                <w:szCs w:val="22"/>
              </w:rPr>
              <w:t xml:space="preserve">of </w:t>
            </w:r>
            <w:r w:rsidR="007D5131" w:rsidRPr="009F0094">
              <w:rPr>
                <w:rFonts w:ascii="Avenir Next LT Pro" w:hAnsi="Avenir Next LT Pro" w:cs="Arial"/>
                <w:sz w:val="22"/>
                <w:szCs w:val="22"/>
              </w:rPr>
              <w:t xml:space="preserve">loading operation in hold Nr. </w:t>
            </w:r>
            <w:r w:rsidR="0036074F">
              <w:rPr>
                <w:rFonts w:ascii="Avenir Next LT Pro" w:hAnsi="Avenir Next LT Pro" w:cs="Arial"/>
                <w:sz w:val="22"/>
                <w:szCs w:val="22"/>
              </w:rPr>
              <w:t>2</w:t>
            </w:r>
          </w:p>
          <w:p w14:paraId="6FC57B02" w14:textId="72916DE5" w:rsidR="001F0D31" w:rsidRPr="009F0094" w:rsidRDefault="006A728C" w:rsidP="000A648A">
            <w:pPr>
              <w:pStyle w:val="Prrafodelista"/>
              <w:ind w:left="209"/>
              <w:jc w:val="center"/>
              <w:rPr>
                <w:rFonts w:ascii="Avenir Next LT Pro" w:hAnsi="Avenir Next LT Pro" w:cs="Arial"/>
                <w:sz w:val="22"/>
                <w:szCs w:val="22"/>
              </w:rPr>
            </w:pPr>
            <w:r>
              <w:rPr>
                <w:rFonts w:ascii="Avenir Next LT Pro" w:hAnsi="Avenir Next LT Pro" w:cs="Arial"/>
                <w:sz w:val="22"/>
                <w:szCs w:val="22"/>
              </w:rPr>
              <w:t>(first part)</w:t>
            </w:r>
            <w:r w:rsidR="007D5131">
              <w:rPr>
                <w:rFonts w:ascii="Avenir Next LT Pro" w:hAnsi="Avenir Next LT Pro" w:cs="Arial"/>
                <w:sz w:val="22"/>
                <w:szCs w:val="22"/>
              </w:rPr>
              <w:t>.</w:t>
            </w:r>
          </w:p>
        </w:tc>
      </w:tr>
      <w:tr w:rsidR="006A728C" w:rsidRPr="009F0094" w14:paraId="78DFFE60" w14:textId="77777777" w:rsidTr="000A257A">
        <w:trPr>
          <w:trHeight w:val="123"/>
        </w:trPr>
        <w:tc>
          <w:tcPr>
            <w:tcW w:w="4815" w:type="dxa"/>
          </w:tcPr>
          <w:p w14:paraId="354FDA8E" w14:textId="681FD3A0" w:rsidR="006A728C" w:rsidRPr="009F0094" w:rsidRDefault="0036074F" w:rsidP="000C3602">
            <w:pPr>
              <w:shd w:val="clear" w:color="auto" w:fill="FFFFFF" w:themeFill="background1"/>
              <w:suppressAutoHyphens/>
              <w:ind w:left="-108" w:hanging="5"/>
              <w:rPr>
                <w:rFonts w:ascii="Avenir Next LT Pro" w:hAnsi="Avenir Next LT Pro" w:cs="Arial"/>
                <w:sz w:val="22"/>
                <w:szCs w:val="22"/>
              </w:rPr>
            </w:pPr>
            <w:bookmarkStart w:id="6" w:name="_Hlk221031625"/>
            <w:bookmarkEnd w:id="5"/>
            <w:r>
              <w:rPr>
                <w:rFonts w:ascii="Avenir Next LT Pro" w:hAnsi="Avenir Next LT Pro" w:cs="Arial"/>
                <w:noProof/>
                <w:sz w:val="22"/>
                <w:szCs w:val="22"/>
              </w:rPr>
              <w:drawing>
                <wp:inline distT="0" distB="0" distL="0" distR="0" wp14:anchorId="7B02D01B" wp14:editId="185440C1">
                  <wp:extent cx="3067050" cy="2943860"/>
                  <wp:effectExtent l="0" t="0" r="0" b="8890"/>
                  <wp:docPr id="1629749148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2943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14:paraId="5380378D" w14:textId="60940C82" w:rsidR="006A728C" w:rsidRPr="009F0094" w:rsidRDefault="0036074F" w:rsidP="000C3602">
            <w:pPr>
              <w:shd w:val="clear" w:color="auto" w:fill="FFFFFF" w:themeFill="background1"/>
              <w:tabs>
                <w:tab w:val="left" w:pos="4734"/>
              </w:tabs>
              <w:suppressAutoHyphens/>
              <w:ind w:left="-108" w:right="-107"/>
              <w:rPr>
                <w:rFonts w:ascii="Avenir Next LT Pro" w:hAnsi="Avenir Next LT Pro" w:cs="Arial"/>
                <w:sz w:val="22"/>
                <w:szCs w:val="22"/>
              </w:rPr>
            </w:pPr>
            <w:r>
              <w:rPr>
                <w:rFonts w:ascii="Avenir Next LT Pro" w:hAnsi="Avenir Next LT Pro" w:cs="Arial"/>
                <w:noProof/>
                <w:sz w:val="22"/>
                <w:szCs w:val="22"/>
              </w:rPr>
              <w:drawing>
                <wp:inline distT="0" distB="0" distL="0" distR="0" wp14:anchorId="7A2984E7" wp14:editId="72CC07CD">
                  <wp:extent cx="2933700" cy="2943860"/>
                  <wp:effectExtent l="0" t="0" r="0" b="8890"/>
                  <wp:docPr id="1639563642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2943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28C" w:rsidRPr="009F0094" w14:paraId="2813304B" w14:textId="77777777" w:rsidTr="000A257A">
        <w:tblPrEx>
          <w:tblCellMar>
            <w:left w:w="70" w:type="dxa"/>
            <w:right w:w="70" w:type="dxa"/>
          </w:tblCellMar>
        </w:tblPrEx>
        <w:trPr>
          <w:trHeight w:val="123"/>
        </w:trPr>
        <w:tc>
          <w:tcPr>
            <w:tcW w:w="4815" w:type="dxa"/>
          </w:tcPr>
          <w:p w14:paraId="442EA721" w14:textId="358BB952" w:rsidR="006A728C" w:rsidRPr="009F0094" w:rsidRDefault="006A728C" w:rsidP="000C3602">
            <w:pPr>
              <w:pStyle w:val="Prrafodelista"/>
              <w:numPr>
                <w:ilvl w:val="0"/>
                <w:numId w:val="29"/>
              </w:numPr>
              <w:ind w:left="209" w:hanging="360"/>
              <w:jc w:val="center"/>
              <w:rPr>
                <w:rFonts w:ascii="Avenir Next LT Pro" w:hAnsi="Avenir Next LT Pro" w:cs="Arial"/>
                <w:sz w:val="22"/>
                <w:szCs w:val="22"/>
              </w:rPr>
            </w:pPr>
            <w:r w:rsidRPr="009F0094">
              <w:rPr>
                <w:rFonts w:ascii="Avenir Next LT Pro" w:hAnsi="Avenir Next LT Pro" w:cs="Arial"/>
                <w:sz w:val="22"/>
                <w:szCs w:val="22"/>
              </w:rPr>
              <w:t xml:space="preserve"> Weighing scale after finishing loading operation in hold Nr. </w:t>
            </w:r>
            <w:r w:rsidR="0036074F">
              <w:rPr>
                <w:rFonts w:ascii="Avenir Next LT Pro" w:hAnsi="Avenir Next LT Pro" w:cs="Arial"/>
                <w:sz w:val="22"/>
                <w:szCs w:val="22"/>
              </w:rPr>
              <w:t>2</w:t>
            </w:r>
            <w:r>
              <w:rPr>
                <w:rFonts w:ascii="Avenir Next LT Pro" w:hAnsi="Avenir Next LT Pro" w:cs="Arial"/>
                <w:sz w:val="22"/>
                <w:szCs w:val="22"/>
              </w:rPr>
              <w:t xml:space="preserve"> (first part).</w:t>
            </w:r>
          </w:p>
        </w:tc>
        <w:tc>
          <w:tcPr>
            <w:tcW w:w="4678" w:type="dxa"/>
          </w:tcPr>
          <w:p w14:paraId="7BADEFF6" w14:textId="5FD8982F" w:rsidR="000A648A" w:rsidRDefault="006A728C" w:rsidP="000C3602">
            <w:pPr>
              <w:pStyle w:val="Prrafodelista"/>
              <w:numPr>
                <w:ilvl w:val="0"/>
                <w:numId w:val="29"/>
              </w:numPr>
              <w:ind w:left="209" w:hanging="278"/>
              <w:jc w:val="center"/>
              <w:rPr>
                <w:rFonts w:ascii="Avenir Next LT Pro" w:hAnsi="Avenir Next LT Pro" w:cs="Arial"/>
                <w:sz w:val="22"/>
                <w:szCs w:val="22"/>
              </w:rPr>
            </w:pPr>
            <w:r w:rsidRPr="009F0094">
              <w:rPr>
                <w:rFonts w:ascii="Avenir Next LT Pro" w:hAnsi="Avenir Next LT Pro" w:cs="Arial"/>
                <w:sz w:val="22"/>
                <w:szCs w:val="22"/>
              </w:rPr>
              <w:t xml:space="preserve"> Weighing scale </w:t>
            </w:r>
            <w:r>
              <w:rPr>
                <w:rFonts w:ascii="Avenir Next LT Pro" w:hAnsi="Avenir Next LT Pro" w:cs="Arial"/>
                <w:sz w:val="22"/>
                <w:szCs w:val="22"/>
              </w:rPr>
              <w:t xml:space="preserve">before </w:t>
            </w:r>
            <w:r w:rsidR="00D501D3">
              <w:rPr>
                <w:rFonts w:ascii="Avenir Next LT Pro" w:hAnsi="Avenir Next LT Pro" w:cs="Arial"/>
                <w:sz w:val="22"/>
                <w:szCs w:val="22"/>
              </w:rPr>
              <w:t>resume</w:t>
            </w:r>
            <w:r w:rsidRPr="009F0094">
              <w:rPr>
                <w:rFonts w:ascii="Avenir Next LT Pro" w:hAnsi="Avenir Next LT Pro" w:cs="Arial"/>
                <w:sz w:val="22"/>
                <w:szCs w:val="22"/>
              </w:rPr>
              <w:t xml:space="preserve"> loading operation in hold Nr. </w:t>
            </w:r>
            <w:r w:rsidR="0036074F">
              <w:rPr>
                <w:rFonts w:ascii="Avenir Next LT Pro" w:hAnsi="Avenir Next LT Pro" w:cs="Arial"/>
                <w:sz w:val="22"/>
                <w:szCs w:val="22"/>
              </w:rPr>
              <w:t>2</w:t>
            </w:r>
            <w:r>
              <w:rPr>
                <w:rFonts w:ascii="Avenir Next LT Pro" w:hAnsi="Avenir Next LT Pro" w:cs="Arial"/>
                <w:sz w:val="22"/>
                <w:szCs w:val="22"/>
              </w:rPr>
              <w:t xml:space="preserve"> </w:t>
            </w:r>
          </w:p>
          <w:p w14:paraId="4CCE7960" w14:textId="65CC27E7" w:rsidR="006A728C" w:rsidRPr="009F0094" w:rsidRDefault="006A728C" w:rsidP="000A648A">
            <w:pPr>
              <w:pStyle w:val="Prrafodelista"/>
              <w:ind w:left="209"/>
              <w:jc w:val="center"/>
              <w:rPr>
                <w:rFonts w:ascii="Avenir Next LT Pro" w:hAnsi="Avenir Next LT Pro" w:cs="Arial"/>
                <w:sz w:val="22"/>
                <w:szCs w:val="22"/>
              </w:rPr>
            </w:pPr>
            <w:r>
              <w:rPr>
                <w:rFonts w:ascii="Avenir Next LT Pro" w:hAnsi="Avenir Next LT Pro" w:cs="Arial"/>
                <w:sz w:val="22"/>
                <w:szCs w:val="22"/>
              </w:rPr>
              <w:t>(</w:t>
            </w:r>
            <w:r w:rsidR="00D501D3">
              <w:rPr>
                <w:rFonts w:ascii="Avenir Next LT Pro" w:hAnsi="Avenir Next LT Pro" w:cs="Arial"/>
                <w:sz w:val="22"/>
                <w:szCs w:val="22"/>
              </w:rPr>
              <w:t xml:space="preserve">second </w:t>
            </w:r>
            <w:r>
              <w:rPr>
                <w:rFonts w:ascii="Avenir Next LT Pro" w:hAnsi="Avenir Next LT Pro" w:cs="Arial"/>
                <w:sz w:val="22"/>
                <w:szCs w:val="22"/>
              </w:rPr>
              <w:t>part)</w:t>
            </w:r>
          </w:p>
        </w:tc>
      </w:tr>
      <w:tr w:rsidR="00BA2FAC" w:rsidRPr="009F0094" w14:paraId="49E66E10" w14:textId="77777777" w:rsidTr="000A257A">
        <w:tblPrEx>
          <w:tblCellMar>
            <w:left w:w="70" w:type="dxa"/>
            <w:right w:w="70" w:type="dxa"/>
          </w:tblCellMar>
        </w:tblPrEx>
        <w:trPr>
          <w:gridAfter w:val="1"/>
          <w:wAfter w:w="4678" w:type="dxa"/>
          <w:trHeight w:val="123"/>
        </w:trPr>
        <w:tc>
          <w:tcPr>
            <w:tcW w:w="4815" w:type="dxa"/>
          </w:tcPr>
          <w:p w14:paraId="75C1DA20" w14:textId="5C3F56B4" w:rsidR="00BA2FAC" w:rsidRPr="000A257A" w:rsidRDefault="00BA2FAC" w:rsidP="000A257A">
            <w:pPr>
              <w:ind w:left="-75"/>
              <w:rPr>
                <w:rFonts w:ascii="Avenir Next LT Pro" w:hAnsi="Avenir Next LT Pro" w:cs="Arial"/>
                <w:sz w:val="22"/>
                <w:szCs w:val="22"/>
              </w:rPr>
            </w:pPr>
            <w:r w:rsidRPr="00902D2C">
              <w:rPr>
                <w:rFonts w:ascii="Avenir Next LT Pro" w:hAnsi="Avenir Next LT Pro"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04EE0E16" wp14:editId="1D3419BC">
                  <wp:extent cx="3067050" cy="2943860"/>
                  <wp:effectExtent l="0" t="0" r="0" b="8890"/>
                  <wp:docPr id="922080396" name="Imagen 17" descr="Una pantalla de computador&#10;&#10;El contenido generado por IA puede ser incorrecto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9F62551-322A-B6E4-63A6-AB6BC211BEE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n 17" descr="Una pantalla de computador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C9F62551-322A-B6E4-63A6-AB6BC211BEE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050" cy="294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FAC" w:rsidRPr="009F0094" w14:paraId="773076A5" w14:textId="77777777" w:rsidTr="000A257A">
        <w:tblPrEx>
          <w:tblCellMar>
            <w:left w:w="70" w:type="dxa"/>
            <w:right w:w="70" w:type="dxa"/>
          </w:tblCellMar>
        </w:tblPrEx>
        <w:trPr>
          <w:gridAfter w:val="1"/>
          <w:wAfter w:w="4678" w:type="dxa"/>
          <w:trHeight w:val="123"/>
        </w:trPr>
        <w:tc>
          <w:tcPr>
            <w:tcW w:w="4815" w:type="dxa"/>
          </w:tcPr>
          <w:p w14:paraId="11D65437" w14:textId="7520C57B" w:rsidR="00BA2FAC" w:rsidRPr="009F0094" w:rsidRDefault="00BA2FAC" w:rsidP="000C3602">
            <w:pPr>
              <w:pStyle w:val="Prrafodelista"/>
              <w:numPr>
                <w:ilvl w:val="0"/>
                <w:numId w:val="29"/>
              </w:numPr>
              <w:ind w:left="209" w:hanging="360"/>
              <w:jc w:val="center"/>
              <w:rPr>
                <w:rFonts w:ascii="Avenir Next LT Pro" w:hAnsi="Avenir Next LT Pro" w:cs="Arial"/>
                <w:sz w:val="22"/>
                <w:szCs w:val="22"/>
              </w:rPr>
            </w:pPr>
            <w:r w:rsidRPr="009F0094">
              <w:rPr>
                <w:rFonts w:ascii="Avenir Next LT Pro" w:hAnsi="Avenir Next LT Pro" w:cs="Arial"/>
                <w:sz w:val="22"/>
                <w:szCs w:val="22"/>
              </w:rPr>
              <w:t xml:space="preserve">Weighing scale after finishing loading operation in hold Nr. </w:t>
            </w:r>
            <w:r>
              <w:rPr>
                <w:rFonts w:ascii="Avenir Next LT Pro" w:hAnsi="Avenir Next LT Pro" w:cs="Arial"/>
                <w:sz w:val="22"/>
                <w:szCs w:val="22"/>
              </w:rPr>
              <w:t>2 (second part).</w:t>
            </w:r>
          </w:p>
        </w:tc>
      </w:tr>
      <w:bookmarkEnd w:id="6"/>
    </w:tbl>
    <w:p w14:paraId="485AA0DF" w14:textId="77777777" w:rsidR="0082568E" w:rsidRDefault="0082568E">
      <w:pPr>
        <w:rPr>
          <w:rFonts w:ascii="Avenir Next LT Pro" w:hAnsi="Avenir Next LT Pro" w:cs="Arial"/>
          <w:b/>
          <w:color w:val="0000FF"/>
          <w:sz w:val="22"/>
          <w:u w:val="single"/>
        </w:rPr>
      </w:pPr>
    </w:p>
    <w:p w14:paraId="133253E0" w14:textId="77777777" w:rsidR="000A257A" w:rsidRDefault="000A257A">
      <w:pPr>
        <w:rPr>
          <w:rFonts w:ascii="Avenir Next LT Pro" w:hAnsi="Avenir Next LT Pro" w:cs="Arial"/>
          <w:b/>
          <w:color w:val="0000FF"/>
          <w:sz w:val="22"/>
          <w:u w:val="single"/>
        </w:rPr>
      </w:pPr>
    </w:p>
    <w:p w14:paraId="6182B96D" w14:textId="77777777" w:rsidR="0082568E" w:rsidRDefault="0082568E">
      <w:pPr>
        <w:rPr>
          <w:rFonts w:ascii="Avenir Next LT Pro" w:hAnsi="Avenir Next LT Pro" w:cs="Arial"/>
          <w:b/>
          <w:color w:val="0000FF"/>
          <w:sz w:val="22"/>
          <w:u w:val="single"/>
          <w:lang w:val="en-US"/>
        </w:rPr>
      </w:pPr>
    </w:p>
    <w:p w14:paraId="5115C026" w14:textId="77777777" w:rsidR="00535A96" w:rsidRPr="007278D9" w:rsidRDefault="00535A96">
      <w:pPr>
        <w:rPr>
          <w:rFonts w:ascii="Avenir Next LT Pro" w:hAnsi="Avenir Next LT Pro" w:cs="Arial"/>
          <w:b/>
          <w:color w:val="0000FF"/>
          <w:sz w:val="22"/>
          <w:u w:val="single"/>
          <w:lang w:val="en-US"/>
        </w:rPr>
      </w:pPr>
    </w:p>
    <w:p w14:paraId="5F13B1BF" w14:textId="77777777" w:rsidR="000B4050" w:rsidRPr="007278D9" w:rsidRDefault="000B4050" w:rsidP="00EF0275">
      <w:pPr>
        <w:numPr>
          <w:ilvl w:val="0"/>
          <w:numId w:val="1"/>
        </w:numPr>
        <w:rPr>
          <w:rFonts w:ascii="Avenir Next LT Pro" w:hAnsi="Avenir Next LT Pro" w:cs="Arial"/>
          <w:b/>
          <w:color w:val="0047B0"/>
          <w:sz w:val="22"/>
          <w:u w:val="single"/>
          <w:lang w:val="en-US"/>
        </w:rPr>
      </w:pPr>
      <w:r w:rsidRPr="007278D9">
        <w:rPr>
          <w:rFonts w:ascii="Avenir Next LT Pro" w:hAnsi="Avenir Next LT Pro" w:cs="Arial"/>
          <w:b/>
          <w:color w:val="0047B0"/>
          <w:sz w:val="22"/>
          <w:u w:val="single"/>
          <w:lang w:val="en-US"/>
        </w:rPr>
        <w:t>SAMPLING OPERATION</w:t>
      </w:r>
    </w:p>
    <w:p w14:paraId="62AF34AD" w14:textId="77777777" w:rsidR="009A3444" w:rsidRPr="007278D9" w:rsidRDefault="009A3444" w:rsidP="000B4050">
      <w:pPr>
        <w:rPr>
          <w:rFonts w:ascii="Avenir Next LT Pro" w:hAnsi="Avenir Next LT Pro" w:cs="Arial"/>
          <w:b/>
          <w:color w:val="0000FF"/>
          <w:sz w:val="22"/>
          <w:u w:val="singl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tbl>
      <w:tblPr>
        <w:tblW w:w="96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9"/>
        <w:gridCol w:w="4820"/>
      </w:tblGrid>
      <w:tr w:rsidR="000B4050" w:rsidRPr="007278D9" w14:paraId="18C40933" w14:textId="77777777" w:rsidTr="00F91C58">
        <w:trPr>
          <w:trHeight w:val="3572"/>
          <w:jc w:val="center"/>
        </w:trPr>
        <w:tc>
          <w:tcPr>
            <w:tcW w:w="4819" w:type="dxa"/>
          </w:tcPr>
          <w:p w14:paraId="7684C4AF" w14:textId="1BDF5FB1" w:rsidR="000B4050" w:rsidRPr="007278D9" w:rsidRDefault="00902D2C" w:rsidP="00F91C58">
            <w:pPr>
              <w:ind w:left="-114"/>
              <w:rPr>
                <w:rFonts w:ascii="Avenir Next LT Pro" w:hAnsi="Avenir Next LT Pro" w:cs="Arial"/>
                <w:b/>
                <w:color w:val="FF0000"/>
                <w:szCs w:val="22"/>
                <w:lang w:val="en-US"/>
              </w:rPr>
            </w:pPr>
            <w:r>
              <w:rPr>
                <w:rFonts w:ascii="Avenir Next LT Pro" w:hAnsi="Avenir Next LT Pro" w:cs="Arial"/>
                <w:b/>
                <w:noProof/>
                <w:color w:val="FF0000"/>
                <w:szCs w:val="22"/>
                <w:lang w:val="en-US"/>
              </w:rPr>
              <w:drawing>
                <wp:inline distT="0" distB="0" distL="0" distR="0" wp14:anchorId="6366BD60" wp14:editId="61949C11">
                  <wp:extent cx="3057525" cy="2934970"/>
                  <wp:effectExtent l="0" t="0" r="9525" b="0"/>
                  <wp:docPr id="947213450" name="Imagen 17" descr="Imagen que contiene puesto, bolsa, pequeño, par&#10;&#10;El contenido generado por IA puede ser incorrect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213450" name="Imagen 17" descr="Imagen que contiene puesto, bolsa, pequeño, par&#10;&#10;El contenido generado por IA puede ser incorrecto."/>
                          <pic:cNvPicPr/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525" cy="2934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5E7A66BB" w14:textId="22D70D88" w:rsidR="000B4050" w:rsidRPr="007278D9" w:rsidRDefault="00902D2C" w:rsidP="00F91C58">
            <w:pPr>
              <w:ind w:left="-127" w:right="-152"/>
              <w:rPr>
                <w:rFonts w:ascii="Avenir Next LT Pro" w:hAnsi="Avenir Next LT Pro" w:cs="Arial"/>
                <w:b/>
                <w:color w:val="FF0000"/>
                <w:szCs w:val="22"/>
                <w:lang w:val="en-US"/>
              </w:rPr>
            </w:pPr>
            <w:r>
              <w:rPr>
                <w:rFonts w:ascii="Avenir Next LT Pro" w:hAnsi="Avenir Next LT Pro" w:cs="Arial"/>
                <w:b/>
                <w:noProof/>
                <w:color w:val="FF0000"/>
                <w:szCs w:val="22"/>
                <w:lang w:val="en-US"/>
              </w:rPr>
              <w:drawing>
                <wp:inline distT="0" distB="0" distL="0" distR="0" wp14:anchorId="2F2EEAF5" wp14:editId="544E7969">
                  <wp:extent cx="3057525" cy="2934970"/>
                  <wp:effectExtent l="0" t="0" r="9525" b="0"/>
                  <wp:docPr id="1141897324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25" cy="2934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050" w:rsidRPr="007278D9" w14:paraId="5D103AAE" w14:textId="77777777" w:rsidTr="003213D6">
        <w:trPr>
          <w:jc w:val="center"/>
        </w:trPr>
        <w:tc>
          <w:tcPr>
            <w:tcW w:w="4819" w:type="dxa"/>
          </w:tcPr>
          <w:p w14:paraId="33A1A745" w14:textId="79B32A9C" w:rsidR="000B4050" w:rsidRPr="007278D9" w:rsidRDefault="00D44042" w:rsidP="008A01B8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/>
                <w:lang w:val="en-US"/>
              </w:rPr>
            </w:pP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>S</w:t>
            </w: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ample</w:t>
            </w:r>
            <w:r w:rsidR="001E0191"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 in plastic bag</w:t>
            </w:r>
            <w:r w:rsidR="00A8211A">
              <w:rPr>
                <w:rFonts w:ascii="Avenir Next LT Pro" w:hAnsi="Avenir Next LT Pro"/>
                <w:sz w:val="22"/>
                <w:szCs w:val="22"/>
                <w:lang w:val="en-US"/>
              </w:rPr>
              <w:t>s</w:t>
            </w:r>
            <w:r w:rsidR="00EB6690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 duly sealed by AHK personnel</w:t>
            </w: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>.</w:t>
            </w:r>
          </w:p>
        </w:tc>
        <w:tc>
          <w:tcPr>
            <w:tcW w:w="4820" w:type="dxa"/>
          </w:tcPr>
          <w:p w14:paraId="5B9ACF51" w14:textId="5186F1F1" w:rsidR="000B4050" w:rsidRPr="007278D9" w:rsidRDefault="00EB6690" w:rsidP="008A01B8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9F0094">
              <w:rPr>
                <w:rFonts w:ascii="Avenir Next LT Pro" w:hAnsi="Avenir Next LT Pro" w:cs="Arial"/>
                <w:sz w:val="22"/>
                <w:szCs w:val="22"/>
              </w:rPr>
              <w:t xml:space="preserve">Sample </w:t>
            </w:r>
            <w:r w:rsidR="006857C2" w:rsidRPr="009F0094">
              <w:rPr>
                <w:rFonts w:ascii="Avenir Next LT Pro" w:hAnsi="Avenir Next LT Pro" w:cs="Arial"/>
                <w:sz w:val="22"/>
                <w:szCs w:val="22"/>
              </w:rPr>
              <w:t xml:space="preserve">in laboratory </w:t>
            </w:r>
            <w:r w:rsidRPr="009F0094">
              <w:rPr>
                <w:rFonts w:ascii="Avenir Next LT Pro" w:hAnsi="Avenir Next LT Pro" w:cs="Arial"/>
                <w:sz w:val="22"/>
                <w:szCs w:val="22"/>
              </w:rPr>
              <w:t>being poured into a tray of 52 x 60cm.</w:t>
            </w:r>
          </w:p>
        </w:tc>
      </w:tr>
      <w:tr w:rsidR="000B4050" w:rsidRPr="007278D9" w14:paraId="0FAED91E" w14:textId="77777777" w:rsidTr="00F91C58">
        <w:trPr>
          <w:jc w:val="center"/>
        </w:trPr>
        <w:tc>
          <w:tcPr>
            <w:tcW w:w="4819" w:type="dxa"/>
          </w:tcPr>
          <w:p w14:paraId="52A80066" w14:textId="3E7C6736" w:rsidR="000B4050" w:rsidRPr="006857C2" w:rsidRDefault="00902D2C" w:rsidP="00274E59">
            <w:pPr>
              <w:ind w:left="-10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lastRenderedPageBreak/>
              <w:drawing>
                <wp:inline distT="0" distB="0" distL="0" distR="0" wp14:anchorId="1443CD26" wp14:editId="5216EB52">
                  <wp:extent cx="3067050" cy="2933700"/>
                  <wp:effectExtent l="0" t="0" r="0" b="0"/>
                  <wp:docPr id="211829807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2933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12242512" w14:textId="5C4C9104" w:rsidR="000B4050" w:rsidRPr="007278D9" w:rsidRDefault="00902D2C" w:rsidP="00F91C58">
            <w:pPr>
              <w:ind w:left="-99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>
              <w:rPr>
                <w:rFonts w:ascii="Avenir Next LT Pro" w:hAnsi="Avenir Next LT Pro" w:cs="Arial"/>
                <w:noProof/>
                <w:sz w:val="22"/>
                <w:szCs w:val="22"/>
                <w:lang w:val="en-US"/>
              </w:rPr>
              <w:drawing>
                <wp:inline distT="0" distB="0" distL="0" distR="0" wp14:anchorId="5063D473" wp14:editId="2F89BCA6">
                  <wp:extent cx="3056890" cy="2933700"/>
                  <wp:effectExtent l="0" t="0" r="0" b="0"/>
                  <wp:docPr id="308901491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6890" cy="2933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050" w:rsidRPr="007278D9" w14:paraId="0137545C" w14:textId="77777777" w:rsidTr="002440F9">
        <w:trPr>
          <w:jc w:val="center"/>
        </w:trPr>
        <w:tc>
          <w:tcPr>
            <w:tcW w:w="4819" w:type="dxa"/>
          </w:tcPr>
          <w:p w14:paraId="41CC0281" w14:textId="0997E588" w:rsidR="000B4050" w:rsidRPr="007278D9" w:rsidRDefault="000B4050" w:rsidP="008A01B8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 </w:t>
            </w:r>
            <w:r w:rsidR="00274E59"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>Sample being divided</w:t>
            </w:r>
            <w:r w:rsidR="001D3371"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 by </w:t>
            </w:r>
            <w:r w:rsidR="00F84332">
              <w:rPr>
                <w:rFonts w:ascii="Avenir Next LT Pro" w:hAnsi="Avenir Next LT Pro" w:cs="Arial"/>
                <w:sz w:val="22"/>
                <w:szCs w:val="22"/>
                <w:lang w:val="en-US"/>
              </w:rPr>
              <w:t>AHK</w:t>
            </w:r>
            <w:r w:rsidR="00426BBC"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 </w:t>
            </w:r>
            <w:r w:rsidR="002E7528"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Lab </w:t>
            </w:r>
            <w:r w:rsidR="00426BBC"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>personne</w:t>
            </w:r>
            <w:r w:rsidR="000F0F85"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>l</w:t>
            </w:r>
            <w:r w:rsidR="00274E59"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>.</w:t>
            </w:r>
          </w:p>
        </w:tc>
        <w:tc>
          <w:tcPr>
            <w:tcW w:w="4820" w:type="dxa"/>
          </w:tcPr>
          <w:p w14:paraId="4A88E7F4" w14:textId="77777777" w:rsidR="000B4050" w:rsidRPr="007278D9" w:rsidRDefault="000B4050" w:rsidP="008A01B8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 </w:t>
            </w:r>
            <w:r w:rsidR="00274E59" w:rsidRPr="007278D9">
              <w:rPr>
                <w:rFonts w:ascii="Avenir Next LT Pro" w:hAnsi="Avenir Next LT Pro" w:cs="Arial"/>
                <w:sz w:val="22"/>
                <w:szCs w:val="22"/>
              </w:rPr>
              <w:t xml:space="preserve">Sample divided </w:t>
            </w:r>
            <w:r w:rsidR="001E6663" w:rsidRPr="007278D9">
              <w:rPr>
                <w:rFonts w:ascii="Avenir Next LT Pro" w:hAnsi="Avenir Next LT Pro" w:cs="Arial"/>
                <w:sz w:val="22"/>
                <w:szCs w:val="22"/>
              </w:rPr>
              <w:t xml:space="preserve">in 20 square portions </w:t>
            </w:r>
            <w:r w:rsidR="00AD727D" w:rsidRPr="007278D9">
              <w:rPr>
                <w:rFonts w:ascii="Avenir Next LT Pro" w:hAnsi="Avenir Next LT Pro" w:cs="Arial"/>
                <w:sz w:val="22"/>
                <w:szCs w:val="22"/>
              </w:rPr>
              <w:t>for filling the tray.</w:t>
            </w:r>
            <w:r w:rsidR="001E6663" w:rsidRPr="007278D9">
              <w:rPr>
                <w:rFonts w:ascii="Avenir Next LT Pro" w:hAnsi="Avenir Next LT Pro" w:cs="Arial"/>
                <w:sz w:val="22"/>
                <w:szCs w:val="22"/>
              </w:rPr>
              <w:t xml:space="preserve"> </w:t>
            </w:r>
          </w:p>
        </w:tc>
      </w:tr>
      <w:tr w:rsidR="000B4050" w:rsidRPr="007278D9" w14:paraId="1DF2576D" w14:textId="77777777" w:rsidTr="00F91C58">
        <w:trPr>
          <w:jc w:val="center"/>
        </w:trPr>
        <w:tc>
          <w:tcPr>
            <w:tcW w:w="4819" w:type="dxa"/>
          </w:tcPr>
          <w:p w14:paraId="42AC034C" w14:textId="388DB07E" w:rsidR="000B4050" w:rsidRPr="007278D9" w:rsidRDefault="00902D2C" w:rsidP="00F91C58">
            <w:pPr>
              <w:ind w:left="142" w:hanging="242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US"/>
              </w:rPr>
              <w:drawing>
                <wp:inline distT="0" distB="0" distL="0" distR="0" wp14:anchorId="1022A8AC" wp14:editId="2C756AAA">
                  <wp:extent cx="3067050" cy="2933700"/>
                  <wp:effectExtent l="0" t="0" r="0" b="0"/>
                  <wp:docPr id="1840731895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2933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5C074516" w14:textId="66AD775E" w:rsidR="000B4050" w:rsidRPr="007278D9" w:rsidRDefault="00902D2C" w:rsidP="003517C6">
            <w:pPr>
              <w:ind w:hanging="85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>
              <w:rPr>
                <w:rFonts w:ascii="Avenir Next LT Pro" w:hAnsi="Avenir Next LT Pro" w:cs="Arial"/>
                <w:noProof/>
                <w:sz w:val="22"/>
                <w:szCs w:val="22"/>
                <w:lang w:val="en-US"/>
              </w:rPr>
              <w:drawing>
                <wp:inline distT="0" distB="0" distL="0" distR="0" wp14:anchorId="426BA967" wp14:editId="5BD8EFD3">
                  <wp:extent cx="3056890" cy="2933700"/>
                  <wp:effectExtent l="0" t="0" r="0" b="0"/>
                  <wp:docPr id="1577168526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6890" cy="2933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050" w:rsidRPr="007278D9" w14:paraId="6EF9FDF6" w14:textId="77777777" w:rsidTr="002440F9">
        <w:trPr>
          <w:jc w:val="center"/>
        </w:trPr>
        <w:tc>
          <w:tcPr>
            <w:tcW w:w="4819" w:type="dxa"/>
          </w:tcPr>
          <w:p w14:paraId="7510C2CB" w14:textId="05CE2CCD" w:rsidR="000B4050" w:rsidRPr="007278D9" w:rsidRDefault="000B4050" w:rsidP="008A01B8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 </w:t>
            </w:r>
            <w:r w:rsidR="006857C2" w:rsidRPr="007278D9">
              <w:rPr>
                <w:rFonts w:ascii="Avenir Next LT Pro" w:hAnsi="Avenir Next LT Pro" w:cs="Arial"/>
                <w:sz w:val="22"/>
                <w:szCs w:val="22"/>
              </w:rPr>
              <w:t xml:space="preserve">Sample being </w:t>
            </w:r>
            <w:r w:rsidR="00E71A9A">
              <w:rPr>
                <w:rFonts w:ascii="Avenir Next LT Pro" w:hAnsi="Avenir Next LT Pro" w:cs="Arial"/>
                <w:sz w:val="22"/>
                <w:szCs w:val="22"/>
              </w:rPr>
              <w:t>placed</w:t>
            </w:r>
            <w:r w:rsidR="006857C2" w:rsidRPr="007278D9">
              <w:rPr>
                <w:rFonts w:ascii="Avenir Next LT Pro" w:hAnsi="Avenir Next LT Pro" w:cs="Arial"/>
                <w:sz w:val="22"/>
                <w:szCs w:val="22"/>
              </w:rPr>
              <w:t xml:space="preserve"> into tray.</w:t>
            </w:r>
          </w:p>
        </w:tc>
        <w:tc>
          <w:tcPr>
            <w:tcW w:w="4820" w:type="dxa"/>
          </w:tcPr>
          <w:p w14:paraId="1F0DC98E" w14:textId="57E966AB" w:rsidR="000B4050" w:rsidRPr="007278D9" w:rsidRDefault="000B4050" w:rsidP="008A01B8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 w:cs="Arial"/>
                <w:sz w:val="22"/>
                <w:szCs w:val="22"/>
              </w:rPr>
            </w:pPr>
            <w:r w:rsidRPr="007278D9">
              <w:rPr>
                <w:rFonts w:ascii="Avenir Next LT Pro" w:hAnsi="Avenir Next LT Pro" w:cs="Arial"/>
                <w:sz w:val="22"/>
                <w:szCs w:val="22"/>
              </w:rPr>
              <w:t xml:space="preserve"> </w:t>
            </w:r>
            <w:r w:rsidR="006857C2" w:rsidRPr="007278D9">
              <w:rPr>
                <w:rFonts w:ascii="Avenir Next LT Pro" w:hAnsi="Avenir Next LT Pro" w:cs="Arial"/>
                <w:sz w:val="22"/>
                <w:szCs w:val="22"/>
              </w:rPr>
              <w:t xml:space="preserve">Weighing tray with </w:t>
            </w:r>
            <w:r w:rsidR="00E71A9A">
              <w:rPr>
                <w:rFonts w:ascii="Avenir Next LT Pro" w:hAnsi="Avenir Next LT Pro" w:cs="Arial"/>
                <w:sz w:val="22"/>
                <w:szCs w:val="22"/>
              </w:rPr>
              <w:t xml:space="preserve">the </w:t>
            </w:r>
            <w:r w:rsidR="006857C2" w:rsidRPr="007278D9">
              <w:rPr>
                <w:rFonts w:ascii="Avenir Next LT Pro" w:hAnsi="Avenir Next LT Pro" w:cs="Arial"/>
                <w:sz w:val="22"/>
                <w:szCs w:val="22"/>
              </w:rPr>
              <w:t>sample.</w:t>
            </w:r>
          </w:p>
        </w:tc>
      </w:tr>
      <w:tr w:rsidR="000B4050" w:rsidRPr="007278D9" w14:paraId="41F8B5FA" w14:textId="77777777" w:rsidTr="00F91C58">
        <w:trPr>
          <w:trHeight w:val="3572"/>
          <w:jc w:val="center"/>
        </w:trPr>
        <w:tc>
          <w:tcPr>
            <w:tcW w:w="4819" w:type="dxa"/>
          </w:tcPr>
          <w:p w14:paraId="0790BB1C" w14:textId="591AAD9B" w:rsidR="000B4050" w:rsidRPr="007278D9" w:rsidRDefault="00902D2C" w:rsidP="006857C2">
            <w:pPr>
              <w:ind w:left="-100" w:right="-110"/>
              <w:rPr>
                <w:rFonts w:ascii="Avenir Next LT Pro" w:hAnsi="Avenir Next LT Pro" w:cs="Arial"/>
                <w:b/>
                <w:color w:val="FF0000"/>
                <w:szCs w:val="22"/>
                <w:lang w:val="en-US"/>
              </w:rPr>
            </w:pPr>
            <w:r>
              <w:rPr>
                <w:rFonts w:ascii="Avenir Next LT Pro" w:hAnsi="Avenir Next LT Pro" w:cs="Arial"/>
                <w:b/>
                <w:noProof/>
                <w:color w:val="FF0000"/>
                <w:szCs w:val="22"/>
                <w:lang w:val="en-US"/>
              </w:rPr>
              <w:lastRenderedPageBreak/>
              <w:drawing>
                <wp:inline distT="0" distB="0" distL="0" distR="0" wp14:anchorId="19EFEA7C" wp14:editId="55CAB043">
                  <wp:extent cx="3067050" cy="2926715"/>
                  <wp:effectExtent l="0" t="0" r="0" b="6985"/>
                  <wp:docPr id="97895108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29267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5666D4A6" w14:textId="1BF99F6D" w:rsidR="000B4050" w:rsidRPr="007278D9" w:rsidRDefault="00902D2C" w:rsidP="00F91C58">
            <w:pPr>
              <w:ind w:left="-99"/>
              <w:rPr>
                <w:rFonts w:ascii="Avenir Next LT Pro" w:hAnsi="Avenir Next LT Pro" w:cs="Arial"/>
                <w:b/>
                <w:color w:val="FF0000"/>
                <w:szCs w:val="22"/>
                <w:lang w:val="en-US"/>
              </w:rPr>
            </w:pPr>
            <w:r>
              <w:rPr>
                <w:rFonts w:ascii="Avenir Next LT Pro" w:hAnsi="Avenir Next LT Pro" w:cs="Arial"/>
                <w:b/>
                <w:noProof/>
                <w:color w:val="FF0000"/>
                <w:szCs w:val="22"/>
                <w:lang w:val="en-US"/>
              </w:rPr>
              <w:drawing>
                <wp:inline distT="0" distB="0" distL="0" distR="0" wp14:anchorId="4A53B749" wp14:editId="3B054F94">
                  <wp:extent cx="3048000" cy="2926715"/>
                  <wp:effectExtent l="0" t="0" r="0" b="6985"/>
                  <wp:docPr id="1854720951" name="Imagen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9267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050" w:rsidRPr="007278D9" w14:paraId="0196B43A" w14:textId="77777777" w:rsidTr="002440F9">
        <w:trPr>
          <w:jc w:val="center"/>
        </w:trPr>
        <w:tc>
          <w:tcPr>
            <w:tcW w:w="4819" w:type="dxa"/>
          </w:tcPr>
          <w:p w14:paraId="7D6A1135" w14:textId="40D28B3B" w:rsidR="000B4050" w:rsidRPr="007278D9" w:rsidRDefault="000B4050" w:rsidP="008A01B8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/>
                <w:color w:val="FF0000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 </w:t>
            </w:r>
            <w:r w:rsidR="006857C2" w:rsidRPr="009F0094">
              <w:rPr>
                <w:rFonts w:ascii="Avenir Next LT Pro" w:hAnsi="Avenir Next LT Pro" w:cs="Arial"/>
                <w:sz w:val="22"/>
                <w:szCs w:val="22"/>
              </w:rPr>
              <w:t>Trays being placed into the oven for 5 hours plus 1 hour.</w:t>
            </w:r>
          </w:p>
        </w:tc>
        <w:tc>
          <w:tcPr>
            <w:tcW w:w="4820" w:type="dxa"/>
          </w:tcPr>
          <w:p w14:paraId="692312D7" w14:textId="194E973D" w:rsidR="000B4050" w:rsidRPr="007278D9" w:rsidRDefault="000B4050" w:rsidP="008A01B8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 </w:t>
            </w:r>
            <w:r w:rsidR="007D5131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View of trays with samples into the oven. </w:t>
            </w:r>
          </w:p>
        </w:tc>
      </w:tr>
      <w:tr w:rsidR="000B4050" w:rsidRPr="007278D9" w14:paraId="14FEE487" w14:textId="77777777" w:rsidTr="00F91C58">
        <w:trPr>
          <w:trHeight w:val="3572"/>
          <w:jc w:val="center"/>
        </w:trPr>
        <w:tc>
          <w:tcPr>
            <w:tcW w:w="4819" w:type="dxa"/>
          </w:tcPr>
          <w:p w14:paraId="0D8CBAB0" w14:textId="004354B4" w:rsidR="000B4050" w:rsidRPr="007278D9" w:rsidRDefault="00902D2C" w:rsidP="004D2DE5">
            <w:pPr>
              <w:ind w:left="-113" w:right="-180"/>
              <w:rPr>
                <w:rFonts w:ascii="Avenir Next LT Pro" w:hAnsi="Avenir Next LT Pro" w:cs="Arial"/>
                <w:b/>
                <w:color w:val="FF0000"/>
                <w:szCs w:val="22"/>
                <w:lang w:val="en-US"/>
              </w:rPr>
            </w:pPr>
            <w:r>
              <w:rPr>
                <w:rFonts w:ascii="Avenir Next LT Pro" w:hAnsi="Avenir Next LT Pro" w:cs="Arial"/>
                <w:b/>
                <w:noProof/>
                <w:color w:val="FF0000"/>
                <w:szCs w:val="22"/>
                <w:lang w:val="en-US"/>
              </w:rPr>
              <w:drawing>
                <wp:inline distT="0" distB="0" distL="0" distR="0" wp14:anchorId="36B3B952" wp14:editId="5CC98BCE">
                  <wp:extent cx="3067050" cy="2937510"/>
                  <wp:effectExtent l="0" t="0" r="0" b="0"/>
                  <wp:docPr id="3884570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2937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6AE2AC75" w14:textId="270D0F67" w:rsidR="000B4050" w:rsidRPr="007278D9" w:rsidRDefault="00902D2C" w:rsidP="00F91C58">
            <w:pPr>
              <w:ind w:left="-113"/>
              <w:rPr>
                <w:rFonts w:ascii="Avenir Next LT Pro" w:hAnsi="Avenir Next LT Pro" w:cs="Arial"/>
                <w:b/>
                <w:color w:val="FF0000"/>
                <w:szCs w:val="22"/>
                <w:lang w:val="en-US"/>
              </w:rPr>
            </w:pPr>
            <w:r>
              <w:rPr>
                <w:rFonts w:ascii="Avenir Next LT Pro" w:hAnsi="Avenir Next LT Pro" w:cs="Arial"/>
                <w:b/>
                <w:noProof/>
                <w:color w:val="FF0000"/>
                <w:szCs w:val="22"/>
                <w:lang w:val="en-US"/>
              </w:rPr>
              <w:drawing>
                <wp:inline distT="0" distB="0" distL="0" distR="0" wp14:anchorId="5F609C7A" wp14:editId="186E5BEF">
                  <wp:extent cx="3057525" cy="2937510"/>
                  <wp:effectExtent l="0" t="0" r="9525" b="0"/>
                  <wp:docPr id="554514481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25" cy="2937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050" w:rsidRPr="007278D9" w14:paraId="469F60FE" w14:textId="77777777" w:rsidTr="00E55E40">
        <w:trPr>
          <w:jc w:val="center"/>
        </w:trPr>
        <w:tc>
          <w:tcPr>
            <w:tcW w:w="4819" w:type="dxa"/>
          </w:tcPr>
          <w:p w14:paraId="1191CD03" w14:textId="64310636" w:rsidR="000B4050" w:rsidRPr="007278D9" w:rsidRDefault="00CA65D1" w:rsidP="008A01B8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>
              <w:rPr>
                <w:rFonts w:ascii="Avenir Next LT Pro" w:hAnsi="Avenir Next LT Pro"/>
                <w:sz w:val="22"/>
                <w:szCs w:val="22"/>
                <w:lang w:val="en-US"/>
              </w:rPr>
              <w:t>Oven closed by AHK lab personnel.</w:t>
            </w:r>
          </w:p>
        </w:tc>
        <w:tc>
          <w:tcPr>
            <w:tcW w:w="4820" w:type="dxa"/>
          </w:tcPr>
          <w:p w14:paraId="2172A7E3" w14:textId="7FA58F69" w:rsidR="000B4050" w:rsidRPr="007278D9" w:rsidRDefault="004B2BE0" w:rsidP="008A01B8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 </w:t>
            </w:r>
            <w:r w:rsidR="00CA65D1"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>Oven temperature of 10</w:t>
            </w:r>
            <w:r w:rsidR="008545CB">
              <w:rPr>
                <w:rFonts w:ascii="Avenir Next LT Pro" w:hAnsi="Avenir Next LT Pro" w:cs="Arial"/>
                <w:sz w:val="22"/>
                <w:szCs w:val="22"/>
                <w:lang w:val="en-US"/>
              </w:rPr>
              <w:t>5</w:t>
            </w:r>
            <w:r w:rsidR="00CA65D1">
              <w:rPr>
                <w:rFonts w:ascii="Avenir Next LT Pro" w:hAnsi="Avenir Next LT Pro" w:cs="Arial"/>
                <w:sz w:val="22"/>
                <w:szCs w:val="22"/>
                <w:lang w:val="en-US"/>
              </w:rPr>
              <w:t>.0</w:t>
            </w:r>
            <w:r w:rsidR="00CA65D1"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 ºC.</w:t>
            </w:r>
          </w:p>
        </w:tc>
      </w:tr>
      <w:tr w:rsidR="00564C90" w:rsidRPr="007278D9" w14:paraId="3F794D1C" w14:textId="77777777" w:rsidTr="00F91C58">
        <w:trPr>
          <w:jc w:val="center"/>
        </w:trPr>
        <w:tc>
          <w:tcPr>
            <w:tcW w:w="4819" w:type="dxa"/>
          </w:tcPr>
          <w:p w14:paraId="6B58CC95" w14:textId="62BC6D00" w:rsidR="00564C90" w:rsidRPr="007278D9" w:rsidRDefault="00902D2C" w:rsidP="00F91C58">
            <w:pPr>
              <w:ind w:left="-113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US"/>
              </w:rPr>
              <w:lastRenderedPageBreak/>
              <w:drawing>
                <wp:inline distT="0" distB="0" distL="0" distR="0" wp14:anchorId="211FE73B" wp14:editId="6CFBF18B">
                  <wp:extent cx="3067050" cy="2932430"/>
                  <wp:effectExtent l="0" t="0" r="0" b="1270"/>
                  <wp:docPr id="1518220840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2932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48AD67F0" w14:textId="359C71E8" w:rsidR="00564C90" w:rsidRPr="007278D9" w:rsidRDefault="00902D2C" w:rsidP="00F91C58">
            <w:pPr>
              <w:ind w:left="-72" w:hanging="40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 w:rsidRPr="00902D2C">
              <w:rPr>
                <w:rFonts w:ascii="Avenir Next LT Pro" w:hAnsi="Avenir Next LT Pro" w:cs="Arial"/>
                <w:noProof/>
                <w:sz w:val="22"/>
                <w:szCs w:val="22"/>
              </w:rPr>
              <w:drawing>
                <wp:inline distT="0" distB="0" distL="0" distR="0" wp14:anchorId="4DCA9AC9" wp14:editId="3B9C0F18">
                  <wp:extent cx="3067050" cy="2932430"/>
                  <wp:effectExtent l="0" t="0" r="0" b="1270"/>
                  <wp:docPr id="14" name="Imagen 13" descr="Imagen que contiene persona, interior, hombre, cocina&#10;&#10;El contenido generado por IA puede ser incorrecto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3497481-3AC3-CE18-24B6-88706CD241E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n 13" descr="Imagen que contiene persona, interior, hombre, cocina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63497481-3AC3-CE18-24B6-88706CD241E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050" cy="2932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4C90" w:rsidRPr="007278D9" w14:paraId="082D4DF9" w14:textId="77777777" w:rsidTr="00E55E40">
        <w:trPr>
          <w:jc w:val="center"/>
        </w:trPr>
        <w:tc>
          <w:tcPr>
            <w:tcW w:w="4819" w:type="dxa"/>
          </w:tcPr>
          <w:p w14:paraId="2B900CBB" w14:textId="378D7540" w:rsidR="00564C90" w:rsidRPr="007278D9" w:rsidRDefault="00564C90" w:rsidP="008A01B8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 </w:t>
            </w:r>
            <w:r w:rsidR="00CA65D1" w:rsidRPr="008A1316">
              <w:rPr>
                <w:rFonts w:ascii="Avenir Next LT Pro" w:hAnsi="Avenir Next LT Pro" w:cs="Arial"/>
                <w:sz w:val="22"/>
                <w:szCs w:val="22"/>
              </w:rPr>
              <w:t>Sieve in process.</w:t>
            </w:r>
          </w:p>
        </w:tc>
        <w:tc>
          <w:tcPr>
            <w:tcW w:w="4820" w:type="dxa"/>
          </w:tcPr>
          <w:p w14:paraId="50452871" w14:textId="5A37E29B" w:rsidR="00564C90" w:rsidRPr="007278D9" w:rsidRDefault="00564C90" w:rsidP="00A8211A">
            <w:pPr>
              <w:pStyle w:val="Prrafodelista"/>
              <w:numPr>
                <w:ilvl w:val="0"/>
                <w:numId w:val="29"/>
              </w:numPr>
              <w:ind w:hanging="170"/>
              <w:jc w:val="center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 </w:t>
            </w:r>
            <w:r w:rsidR="00CA65D1" w:rsidRPr="008A1316">
              <w:rPr>
                <w:rFonts w:ascii="Avenir Next LT Pro" w:hAnsi="Avenir Next LT Pro" w:cs="Arial"/>
                <w:sz w:val="22"/>
                <w:szCs w:val="22"/>
              </w:rPr>
              <w:t>Sample being homogenized onto a carpet by AHK lab personnel.</w:t>
            </w:r>
          </w:p>
        </w:tc>
      </w:tr>
      <w:tr w:rsidR="000B4050" w:rsidRPr="007278D9" w14:paraId="418DB825" w14:textId="77777777" w:rsidTr="00F91C58">
        <w:trPr>
          <w:jc w:val="center"/>
        </w:trPr>
        <w:tc>
          <w:tcPr>
            <w:tcW w:w="4819" w:type="dxa"/>
          </w:tcPr>
          <w:p w14:paraId="4D14F18B" w14:textId="470D51C5" w:rsidR="000B4050" w:rsidRPr="007278D9" w:rsidRDefault="00902D2C" w:rsidP="00F91C58">
            <w:pPr>
              <w:tabs>
                <w:tab w:val="center" w:pos="2170"/>
              </w:tabs>
              <w:ind w:left="-114" w:right="-180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US"/>
              </w:rPr>
              <w:drawing>
                <wp:inline distT="0" distB="0" distL="0" distR="0" wp14:anchorId="4928BBE1" wp14:editId="1E3A3F53">
                  <wp:extent cx="3076575" cy="2912745"/>
                  <wp:effectExtent l="0" t="0" r="9525" b="1905"/>
                  <wp:docPr id="645962544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2912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37834228" w14:textId="1D34C729" w:rsidR="000B4050" w:rsidRPr="007278D9" w:rsidRDefault="00902D2C" w:rsidP="00753039">
            <w:pPr>
              <w:ind w:hanging="99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>
              <w:rPr>
                <w:rFonts w:ascii="Avenir Next LT Pro" w:hAnsi="Avenir Next LT Pro" w:cs="Arial"/>
                <w:noProof/>
                <w:sz w:val="22"/>
                <w:szCs w:val="22"/>
                <w:lang w:val="en-US"/>
              </w:rPr>
              <w:drawing>
                <wp:inline distT="0" distB="0" distL="0" distR="0" wp14:anchorId="228A1AC2" wp14:editId="4B873CF4">
                  <wp:extent cx="3030220" cy="2912745"/>
                  <wp:effectExtent l="0" t="0" r="0" b="1905"/>
                  <wp:docPr id="396899876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220" cy="2912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050" w:rsidRPr="007278D9" w14:paraId="4043E890" w14:textId="77777777" w:rsidTr="00E55E40">
        <w:trPr>
          <w:jc w:val="center"/>
        </w:trPr>
        <w:tc>
          <w:tcPr>
            <w:tcW w:w="4819" w:type="dxa"/>
          </w:tcPr>
          <w:p w14:paraId="74DE4572" w14:textId="7530D6C3" w:rsidR="000B4050" w:rsidRPr="007278D9" w:rsidRDefault="000B4050" w:rsidP="003C5506">
            <w:pPr>
              <w:pStyle w:val="Prrafodelista"/>
              <w:numPr>
                <w:ilvl w:val="0"/>
                <w:numId w:val="29"/>
              </w:numPr>
              <w:ind w:hanging="283"/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 </w:t>
            </w:r>
            <w:r w:rsidR="00CA65D1" w:rsidRPr="00C57D55">
              <w:rPr>
                <w:rFonts w:ascii="Avenir Next LT Pro" w:hAnsi="Avenir Next LT Pro" w:cs="Arial"/>
                <w:sz w:val="22"/>
                <w:szCs w:val="22"/>
              </w:rPr>
              <w:t>Dried sample being divided into automatic divider.</w:t>
            </w:r>
          </w:p>
        </w:tc>
        <w:tc>
          <w:tcPr>
            <w:tcW w:w="4820" w:type="dxa"/>
          </w:tcPr>
          <w:p w14:paraId="0E1B16BC" w14:textId="0B73F316" w:rsidR="000B4050" w:rsidRPr="007278D9" w:rsidRDefault="000B4050" w:rsidP="008A01B8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 </w:t>
            </w:r>
            <w:r w:rsidR="00CA65D1" w:rsidRPr="00C57D55">
              <w:rPr>
                <w:rFonts w:ascii="Avenir Next LT Pro" w:hAnsi="Avenir Next LT Pro" w:cs="Arial"/>
                <w:sz w:val="22"/>
                <w:szCs w:val="22"/>
              </w:rPr>
              <w:t>Sample being put into aluminium bag.</w:t>
            </w:r>
          </w:p>
        </w:tc>
      </w:tr>
      <w:tr w:rsidR="000B4050" w:rsidRPr="007278D9" w14:paraId="09E25DAB" w14:textId="77777777" w:rsidTr="00F91C58">
        <w:trPr>
          <w:trHeight w:val="3572"/>
          <w:jc w:val="center"/>
        </w:trPr>
        <w:tc>
          <w:tcPr>
            <w:tcW w:w="4819" w:type="dxa"/>
          </w:tcPr>
          <w:p w14:paraId="083DB3FB" w14:textId="11BF5AB9" w:rsidR="000B4050" w:rsidRPr="007278D9" w:rsidRDefault="00902D2C" w:rsidP="00F91C58">
            <w:pPr>
              <w:ind w:left="-100"/>
              <w:rPr>
                <w:rFonts w:ascii="Avenir Next LT Pro" w:hAnsi="Avenir Next LT Pro" w:cs="Arial"/>
                <w:b/>
                <w:color w:val="FF0000"/>
                <w:szCs w:val="22"/>
                <w:lang w:val="en-US"/>
              </w:rPr>
            </w:pPr>
            <w:bookmarkStart w:id="7" w:name="_Hlk221035547"/>
            <w:r w:rsidRPr="00902D2C">
              <w:rPr>
                <w:rFonts w:ascii="Avenir Next LT Pro" w:hAnsi="Avenir Next LT Pro" w:cs="Arial"/>
                <w:b/>
                <w:noProof/>
                <w:color w:val="FF0000"/>
                <w:szCs w:val="22"/>
              </w:rPr>
              <w:lastRenderedPageBreak/>
              <w:drawing>
                <wp:inline distT="0" distB="0" distL="0" distR="0" wp14:anchorId="75082978" wp14:editId="3E5E87A9">
                  <wp:extent cx="3057525" cy="2933700"/>
                  <wp:effectExtent l="0" t="0" r="9525" b="0"/>
                  <wp:docPr id="11" name="Imagen 10" descr="Imagen que contiene persona, interior, hombre, azul&#10;&#10;El contenido generado por IA puede ser incorrecto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44BA324-5766-1DD4-F99E-47292A5ABC5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n 10" descr="Imagen que contiene persona, interior, hombre, azul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344BA324-5766-1DD4-F99E-47292A5ABC5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525" cy="293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422E6B97" w14:textId="3B72B9EE" w:rsidR="000B4050" w:rsidRPr="007278D9" w:rsidRDefault="00902D2C" w:rsidP="00F91C58">
            <w:pPr>
              <w:ind w:left="-99"/>
              <w:rPr>
                <w:rFonts w:ascii="Avenir Next LT Pro" w:hAnsi="Avenir Next LT Pro" w:cs="Arial"/>
                <w:bCs/>
                <w:sz w:val="22"/>
                <w:szCs w:val="22"/>
              </w:rPr>
            </w:pPr>
            <w:r>
              <w:rPr>
                <w:rFonts w:ascii="Avenir Next LT Pro" w:hAnsi="Avenir Next LT Pro" w:cs="Arial"/>
                <w:bCs/>
                <w:noProof/>
                <w:sz w:val="22"/>
                <w:szCs w:val="22"/>
              </w:rPr>
              <w:drawing>
                <wp:inline distT="0" distB="0" distL="0" distR="0" wp14:anchorId="1DD513F8" wp14:editId="4BF9848A">
                  <wp:extent cx="3030220" cy="2933700"/>
                  <wp:effectExtent l="0" t="0" r="0" b="0"/>
                  <wp:docPr id="1569520466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220" cy="2933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050" w:rsidRPr="007278D9" w14:paraId="522EA6D3" w14:textId="77777777" w:rsidTr="00E55E40">
        <w:trPr>
          <w:jc w:val="center"/>
        </w:trPr>
        <w:tc>
          <w:tcPr>
            <w:tcW w:w="4819" w:type="dxa"/>
          </w:tcPr>
          <w:p w14:paraId="4C302C7B" w14:textId="38323E9D" w:rsidR="000B4050" w:rsidRPr="007278D9" w:rsidRDefault="000B4050" w:rsidP="008A01B8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 </w:t>
            </w:r>
            <w:r w:rsidR="00CA65D1" w:rsidRPr="00C57D55">
              <w:rPr>
                <w:rFonts w:ascii="Avenir Next LT Pro" w:hAnsi="Avenir Next LT Pro" w:cs="Arial"/>
                <w:sz w:val="22"/>
                <w:szCs w:val="22"/>
              </w:rPr>
              <w:t>Sample being sealed by AHK personnel.</w:t>
            </w:r>
          </w:p>
        </w:tc>
        <w:tc>
          <w:tcPr>
            <w:tcW w:w="4820" w:type="dxa"/>
          </w:tcPr>
          <w:p w14:paraId="6F274FD6" w14:textId="6F7CCDE0" w:rsidR="000B4050" w:rsidRPr="007278D9" w:rsidRDefault="000B4050" w:rsidP="008A01B8">
            <w:pPr>
              <w:pStyle w:val="Prrafodelista"/>
              <w:numPr>
                <w:ilvl w:val="0"/>
                <w:numId w:val="29"/>
              </w:numPr>
              <w:ind w:hanging="141"/>
              <w:jc w:val="center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 w:rsidRPr="007278D9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 </w:t>
            </w:r>
            <w:r w:rsidR="00902D2C">
              <w:rPr>
                <w:rFonts w:ascii="Avenir Next LT Pro" w:hAnsi="Avenir Next LT Pro" w:cs="Arial"/>
                <w:sz w:val="22"/>
                <w:szCs w:val="22"/>
                <w:lang w:val="en-US"/>
              </w:rPr>
              <w:t>Sample bag duly sealed by AHK lab personnel.</w:t>
            </w:r>
          </w:p>
        </w:tc>
      </w:tr>
      <w:tr w:rsidR="00343964" w:rsidRPr="007278D9" w14:paraId="00063C58" w14:textId="77777777" w:rsidTr="00E55E40">
        <w:trPr>
          <w:jc w:val="center"/>
        </w:trPr>
        <w:tc>
          <w:tcPr>
            <w:tcW w:w="4819" w:type="dxa"/>
          </w:tcPr>
          <w:p w14:paraId="1A3685A1" w14:textId="3B1AFE4F" w:rsidR="00343964" w:rsidRPr="007278D9" w:rsidRDefault="00902D2C" w:rsidP="008651AE">
            <w:pPr>
              <w:ind w:left="-120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>
              <w:rPr>
                <w:rFonts w:ascii="Avenir Next LT Pro" w:hAnsi="Avenir Next LT Pro" w:cs="Arial"/>
                <w:noProof/>
                <w:sz w:val="22"/>
                <w:szCs w:val="22"/>
                <w:lang w:val="en-US"/>
              </w:rPr>
              <w:drawing>
                <wp:inline distT="0" distB="0" distL="0" distR="0" wp14:anchorId="159AEA67" wp14:editId="18994BB1">
                  <wp:extent cx="3076575" cy="2933700"/>
                  <wp:effectExtent l="0" t="0" r="9525" b="0"/>
                  <wp:docPr id="1554103579" name="Imagen 30" descr="Un texto con letras negras&#10;&#10;El contenido generado por IA puede ser incorrect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103579" name="Imagen 30" descr="Un texto con letras negras&#10;&#10;El contenido generado por IA puede ser incorrecto."/>
                          <pic:cNvPicPr/>
                        </pic:nvPicPr>
                        <pic:blipFill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293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38B12C88" w14:textId="05A0C7B6" w:rsidR="00343964" w:rsidRPr="007278D9" w:rsidRDefault="00BA2FAC" w:rsidP="008651AE">
            <w:pPr>
              <w:ind w:left="-114" w:right="-98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>
              <w:rPr>
                <w:rFonts w:ascii="Avenir Next LT Pro" w:hAnsi="Avenir Next LT Pro" w:cs="Arial"/>
                <w:noProof/>
                <w:sz w:val="22"/>
                <w:szCs w:val="22"/>
                <w:lang w:val="en-US"/>
              </w:rPr>
              <w:drawing>
                <wp:inline distT="0" distB="0" distL="0" distR="0" wp14:anchorId="041A4E0A" wp14:editId="59FEA1FD">
                  <wp:extent cx="3039745" cy="2933700"/>
                  <wp:effectExtent l="0" t="0" r="8255" b="0"/>
                  <wp:docPr id="524360709" name="Imagen 31" descr="Mano sosteniendo una caja de cartón&#10;&#10;El contenido generado por IA puede ser incorrect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360709" name="Imagen 31" descr="Mano sosteniendo una caja de cartón&#10;&#10;El contenido generado por IA puede ser incorrecto."/>
                          <pic:cNvPicPr/>
                        </pic:nvPicPr>
                        <pic:blipFill>
                          <a:blip r:embed="rId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9745" cy="293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3964" w:rsidRPr="007278D9" w14:paraId="69F0EF4B" w14:textId="77777777" w:rsidTr="00E55E40">
        <w:trPr>
          <w:jc w:val="center"/>
        </w:trPr>
        <w:tc>
          <w:tcPr>
            <w:tcW w:w="4819" w:type="dxa"/>
          </w:tcPr>
          <w:p w14:paraId="61BAB0A4" w14:textId="5C0B5704" w:rsidR="00343964" w:rsidRPr="007278D9" w:rsidRDefault="00902D2C" w:rsidP="008A01B8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 w:rsidRPr="006331C2">
              <w:rPr>
                <w:rFonts w:ascii="Avenir Next LT Pro" w:hAnsi="Avenir Next LT Pro" w:cs="Arial"/>
                <w:sz w:val="22"/>
                <w:szCs w:val="22"/>
              </w:rPr>
              <w:t>Close up view of bag duly sealed/labeled by AHK personnel.</w:t>
            </w:r>
          </w:p>
        </w:tc>
        <w:tc>
          <w:tcPr>
            <w:tcW w:w="4820" w:type="dxa"/>
          </w:tcPr>
          <w:p w14:paraId="52177BB0" w14:textId="4A269F0B" w:rsidR="00343964" w:rsidRPr="007278D9" w:rsidRDefault="00902D2C" w:rsidP="008A01B8">
            <w:pPr>
              <w:pStyle w:val="Prrafodelista"/>
              <w:numPr>
                <w:ilvl w:val="0"/>
                <w:numId w:val="29"/>
              </w:numPr>
              <w:ind w:hanging="141"/>
              <w:jc w:val="center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 w:rsidRPr="0059160E">
              <w:rPr>
                <w:rFonts w:ascii="Avenir Next LT Pro" w:hAnsi="Avenir Next LT Pro" w:cs="Arial"/>
                <w:sz w:val="22"/>
                <w:szCs w:val="22"/>
                <w:lang w:val="en-US"/>
              </w:rPr>
              <w:t xml:space="preserve">Sample </w:t>
            </w:r>
            <w:r w:rsidRPr="0059160E">
              <w:rPr>
                <w:rFonts w:ascii="Avenir Next LT Pro" w:hAnsi="Avenir Next LT Pro" w:cs="Arial"/>
                <w:sz w:val="22"/>
                <w:szCs w:val="22"/>
              </w:rPr>
              <w:t>bags being sealed with ALS tape by ALS Surveyor.</w:t>
            </w:r>
          </w:p>
        </w:tc>
      </w:tr>
      <w:bookmarkEnd w:id="7"/>
      <w:tr w:rsidR="00515293" w:rsidRPr="007278D9" w14:paraId="6654477B" w14:textId="77777777" w:rsidTr="00E55E40">
        <w:trPr>
          <w:jc w:val="center"/>
        </w:trPr>
        <w:tc>
          <w:tcPr>
            <w:tcW w:w="4819" w:type="dxa"/>
          </w:tcPr>
          <w:p w14:paraId="76DC04A9" w14:textId="34EC5428" w:rsidR="00515293" w:rsidRPr="00515293" w:rsidRDefault="00BA2FAC" w:rsidP="00515293">
            <w:pPr>
              <w:ind w:left="-120"/>
              <w:rPr>
                <w:rFonts w:ascii="Avenir Next LT Pro" w:hAnsi="Avenir Next LT Pro" w:cs="Arial"/>
                <w:sz w:val="22"/>
                <w:szCs w:val="22"/>
              </w:rPr>
            </w:pPr>
            <w:r>
              <w:rPr>
                <w:rFonts w:ascii="Avenir Next LT Pro" w:hAnsi="Avenir Next LT Pro"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696550C1" wp14:editId="395A586A">
                  <wp:extent cx="3067050" cy="2924175"/>
                  <wp:effectExtent l="0" t="0" r="0" b="9525"/>
                  <wp:docPr id="1396655965" name="Imagen 32" descr="Imagen que contiene interior, tabla, edificio, mostrador&#10;&#10;El contenido generado por IA puede ser incorrect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655965" name="Imagen 32" descr="Imagen que contiene interior, tabla, edificio, mostrador&#10;&#10;El contenido generado por IA puede ser incorrecto."/>
                          <pic:cNvPicPr/>
                        </pic:nvPicPr>
                        <pic:blipFill>
                          <a:blip r:embed="rId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050" cy="292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71ABC93E" w14:textId="675566BB" w:rsidR="00515293" w:rsidRPr="00515293" w:rsidRDefault="006F435B" w:rsidP="00515293">
            <w:pPr>
              <w:ind w:left="-114" w:right="-98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8AED035" wp14:editId="344F1EC5">
                  <wp:extent cx="2923540" cy="3061970"/>
                  <wp:effectExtent l="6985" t="0" r="0" b="0"/>
                  <wp:docPr id="314797973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23904" cy="3062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5293" w:rsidRPr="007278D9" w14:paraId="184E3B89" w14:textId="77777777" w:rsidTr="00E55E40">
        <w:trPr>
          <w:jc w:val="center"/>
        </w:trPr>
        <w:tc>
          <w:tcPr>
            <w:tcW w:w="4819" w:type="dxa"/>
          </w:tcPr>
          <w:p w14:paraId="24831F77" w14:textId="194B0EDE" w:rsidR="00515293" w:rsidRPr="0073272F" w:rsidRDefault="00902D2C" w:rsidP="008A01B8">
            <w:pPr>
              <w:pStyle w:val="Prrafodelista"/>
              <w:numPr>
                <w:ilvl w:val="0"/>
                <w:numId w:val="29"/>
              </w:numPr>
              <w:jc w:val="center"/>
              <w:rPr>
                <w:rFonts w:ascii="Avenir Next LT Pro" w:hAnsi="Avenir Next LT Pro" w:cs="Arial"/>
                <w:sz w:val="22"/>
                <w:szCs w:val="22"/>
              </w:rPr>
            </w:pPr>
            <w:r w:rsidRPr="0059160E">
              <w:rPr>
                <w:rFonts w:ascii="Avenir Next LT Pro" w:hAnsi="Avenir Next LT Pro" w:cs="Arial"/>
                <w:sz w:val="22"/>
                <w:szCs w:val="22"/>
              </w:rPr>
              <w:t>General view of samples with ALS tape.</w:t>
            </w:r>
          </w:p>
        </w:tc>
        <w:tc>
          <w:tcPr>
            <w:tcW w:w="4820" w:type="dxa"/>
          </w:tcPr>
          <w:p w14:paraId="555AD29A" w14:textId="0D2A2333" w:rsidR="00515293" w:rsidRPr="0073272F" w:rsidRDefault="00902D2C" w:rsidP="008A01B8">
            <w:pPr>
              <w:pStyle w:val="Prrafodelista"/>
              <w:numPr>
                <w:ilvl w:val="0"/>
                <w:numId w:val="29"/>
              </w:numPr>
              <w:ind w:hanging="141"/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6F435B">
              <w:rPr>
                <w:rFonts w:ascii="Avenir Next LT Pro" w:hAnsi="Avenir Next LT Pro"/>
                <w:sz w:val="22"/>
                <w:szCs w:val="22"/>
                <w:lang w:val="en-US"/>
              </w:rPr>
              <w:t>Close up view of</w:t>
            </w:r>
            <w:r w:rsidRPr="0059160E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 bag duly sealed with ALS tape.</w:t>
            </w:r>
          </w:p>
        </w:tc>
      </w:tr>
    </w:tbl>
    <w:p w14:paraId="4968E11B" w14:textId="77777777" w:rsidR="00F84332" w:rsidRDefault="00F84332"/>
    <w:p w14:paraId="2ED746DC" w14:textId="77777777" w:rsidR="00013F6E" w:rsidRPr="0073272F" w:rsidRDefault="00013F6E"/>
    <w:p w14:paraId="6C5FDAF7" w14:textId="77777777" w:rsidR="001033C6" w:rsidRPr="0073272F" w:rsidRDefault="001033C6">
      <w:pPr>
        <w:rPr>
          <w:lang w:val="en-US"/>
        </w:rPr>
      </w:pPr>
    </w:p>
    <w:p w14:paraId="6BA304BE" w14:textId="77777777" w:rsidR="00535A96" w:rsidRPr="0059160E" w:rsidRDefault="00535A96" w:rsidP="0059160E">
      <w:pPr>
        <w:rPr>
          <w:rFonts w:ascii="Avenir Next LT Pro" w:hAnsi="Avenir Next LT Pro" w:cs="Arial"/>
          <w:b/>
          <w:color w:val="0047B0"/>
          <w:sz w:val="22"/>
          <w:u w:val="single"/>
          <w:lang w:val="en-US"/>
        </w:rPr>
      </w:pPr>
    </w:p>
    <w:p w14:paraId="6C8A46C0" w14:textId="73DE2836" w:rsidR="0059160E" w:rsidRPr="00660F77" w:rsidRDefault="0059160E" w:rsidP="00013F6E">
      <w:pPr>
        <w:pStyle w:val="Prrafodelista"/>
        <w:numPr>
          <w:ilvl w:val="0"/>
          <w:numId w:val="1"/>
        </w:numPr>
        <w:rPr>
          <w:rFonts w:ascii="Avenir Next LT Pro" w:hAnsi="Avenir Next LT Pro" w:cs="Arial"/>
          <w:b/>
          <w:color w:val="0047B0"/>
          <w:sz w:val="22"/>
          <w:u w:val="single"/>
          <w:lang w:val="en-US"/>
        </w:rPr>
      </w:pPr>
      <w:r>
        <w:rPr>
          <w:rFonts w:ascii="Avenir Next LT Pro" w:hAnsi="Avenir Next LT Pro" w:cs="Arial"/>
          <w:b/>
          <w:color w:val="0047B0"/>
          <w:sz w:val="22"/>
          <w:u w:val="single"/>
          <w:lang w:val="en-US"/>
        </w:rPr>
        <w:t>DISPATCHING OF SAMPLES</w:t>
      </w:r>
    </w:p>
    <w:p w14:paraId="45BF01C0" w14:textId="77777777" w:rsidR="00013F6E" w:rsidRDefault="00013F6E" w:rsidP="00013F6E">
      <w:pPr>
        <w:rPr>
          <w:rFonts w:ascii="Avenir Next LT Pro" w:hAnsi="Avenir Next LT Pro" w:cs="Arial"/>
          <w:b/>
          <w:color w:val="FF0000"/>
          <w:sz w:val="22"/>
          <w:lang w:val="en-US"/>
        </w:rPr>
      </w:pPr>
    </w:p>
    <w:p w14:paraId="5AA95FC4" w14:textId="77777777" w:rsidR="001033C6" w:rsidRDefault="001033C6" w:rsidP="00013F6E">
      <w:pPr>
        <w:rPr>
          <w:rFonts w:ascii="Avenir Next LT Pro" w:hAnsi="Avenir Next LT Pro" w:cs="Arial"/>
          <w:b/>
          <w:color w:val="FF0000"/>
          <w:sz w:val="22"/>
          <w:lang w:val="en-US"/>
        </w:rPr>
      </w:pPr>
    </w:p>
    <w:tbl>
      <w:tblPr>
        <w:tblW w:w="96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9"/>
        <w:gridCol w:w="4820"/>
      </w:tblGrid>
      <w:tr w:rsidR="00013F6E" w:rsidRPr="007278D9" w14:paraId="4F7B5943" w14:textId="77777777" w:rsidTr="00CB06B9">
        <w:trPr>
          <w:jc w:val="center"/>
        </w:trPr>
        <w:tc>
          <w:tcPr>
            <w:tcW w:w="4819" w:type="dxa"/>
          </w:tcPr>
          <w:p w14:paraId="4BB2FEC3" w14:textId="0C3D8CD9" w:rsidR="00013F6E" w:rsidRPr="007278D9" w:rsidRDefault="006F435B" w:rsidP="00CB06B9">
            <w:pPr>
              <w:ind w:left="-114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bookmarkStart w:id="8" w:name="_Hlk215492617"/>
            <w:bookmarkStart w:id="9" w:name="_Hlk215492952"/>
            <w:r>
              <w:rPr>
                <w:noProof/>
              </w:rPr>
              <w:drawing>
                <wp:inline distT="0" distB="0" distL="0" distR="0" wp14:anchorId="5AF3782D" wp14:editId="3AB10665">
                  <wp:extent cx="3067050" cy="2933065"/>
                  <wp:effectExtent l="0" t="0" r="0" b="635"/>
                  <wp:docPr id="2015319024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293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2CE45AC7" w14:textId="219C82B5" w:rsidR="00013F6E" w:rsidRPr="007278D9" w:rsidRDefault="006F435B" w:rsidP="00CB06B9">
            <w:pPr>
              <w:ind w:left="-85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>
              <w:rPr>
                <w:noProof/>
              </w:rPr>
              <w:drawing>
                <wp:inline distT="0" distB="0" distL="0" distR="0" wp14:anchorId="0B7DDF08" wp14:editId="1D860D18">
                  <wp:extent cx="3038475" cy="2933065"/>
                  <wp:effectExtent l="0" t="0" r="9525" b="635"/>
                  <wp:docPr id="811276977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293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3F6E" w:rsidRPr="007278D9" w14:paraId="1CC64516" w14:textId="77777777" w:rsidTr="00C86EF9">
        <w:trPr>
          <w:jc w:val="center"/>
        </w:trPr>
        <w:tc>
          <w:tcPr>
            <w:tcW w:w="4819" w:type="dxa"/>
          </w:tcPr>
          <w:p w14:paraId="4A1C386E" w14:textId="0106F5DB" w:rsidR="00013F6E" w:rsidRPr="00057966" w:rsidRDefault="00013F6E" w:rsidP="00535A96">
            <w:pPr>
              <w:pStyle w:val="Prrafodelista"/>
              <w:numPr>
                <w:ilvl w:val="0"/>
                <w:numId w:val="55"/>
              </w:numPr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6F435B">
              <w:rPr>
                <w:rFonts w:ascii="Avenir Next LT Pro" w:hAnsi="Avenir Next LT Pro"/>
                <w:sz w:val="22"/>
                <w:szCs w:val="22"/>
                <w:lang w:val="en-US"/>
              </w:rPr>
              <w:t xml:space="preserve">Sample bags being prepared to be placed inside carton box for </w:t>
            </w:r>
            <w:r w:rsidR="006331C2" w:rsidRPr="006F435B">
              <w:rPr>
                <w:rFonts w:ascii="Avenir Next LT Pro" w:hAnsi="Avenir Next LT Pro"/>
                <w:sz w:val="22"/>
                <w:szCs w:val="22"/>
                <w:lang w:val="en-US"/>
              </w:rPr>
              <w:t>ALS Inspection UK Ltd.</w:t>
            </w:r>
          </w:p>
        </w:tc>
        <w:tc>
          <w:tcPr>
            <w:tcW w:w="4820" w:type="dxa"/>
          </w:tcPr>
          <w:p w14:paraId="37ADACAD" w14:textId="1A6BC4BA" w:rsidR="00013F6E" w:rsidRPr="007278D9" w:rsidRDefault="00013F6E" w:rsidP="00535A96">
            <w:pPr>
              <w:pStyle w:val="Prrafodelista"/>
              <w:numPr>
                <w:ilvl w:val="0"/>
                <w:numId w:val="55"/>
              </w:numPr>
              <w:jc w:val="center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 w:rsidRPr="006F435B">
              <w:rPr>
                <w:rFonts w:ascii="Avenir Next LT Pro" w:hAnsi="Avenir Next LT Pro" w:cs="Arial"/>
                <w:sz w:val="22"/>
                <w:szCs w:val="22"/>
              </w:rPr>
              <w:t xml:space="preserve">Sample bags packaged inside carton box </w:t>
            </w:r>
            <w:r w:rsidR="006F435B">
              <w:rPr>
                <w:rFonts w:ascii="Avenir Next LT Pro" w:hAnsi="Avenir Next LT Pro" w:cs="Arial"/>
                <w:sz w:val="22"/>
                <w:szCs w:val="22"/>
              </w:rPr>
              <w:t xml:space="preserve">and </w:t>
            </w:r>
            <w:r w:rsidR="006F435B" w:rsidRPr="006F435B">
              <w:rPr>
                <w:rFonts w:ascii="Avenir Next LT Pro" w:hAnsi="Avenir Next LT Pro" w:cs="Arial"/>
                <w:sz w:val="22"/>
                <w:szCs w:val="22"/>
              </w:rPr>
              <w:t>Label with detail inside box to be dispatched to ALS Inspection UK Ltd.</w:t>
            </w:r>
          </w:p>
        </w:tc>
      </w:tr>
      <w:tr w:rsidR="00013F6E" w:rsidRPr="00A437BB" w14:paraId="6AC00F99" w14:textId="77777777" w:rsidTr="00CB06B9">
        <w:trPr>
          <w:jc w:val="center"/>
        </w:trPr>
        <w:tc>
          <w:tcPr>
            <w:tcW w:w="4819" w:type="dxa"/>
          </w:tcPr>
          <w:p w14:paraId="7D552778" w14:textId="14B03FFA" w:rsidR="00013F6E" w:rsidRPr="00A437BB" w:rsidRDefault="006F435B" w:rsidP="00CB06B9">
            <w:pPr>
              <w:ind w:left="-120" w:right="-110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80581B6" wp14:editId="75F6F0F0">
                  <wp:extent cx="3067050" cy="2933065"/>
                  <wp:effectExtent l="0" t="0" r="0" b="635"/>
                  <wp:docPr id="1569198772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293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46D81590" w14:textId="5718604C" w:rsidR="00013F6E" w:rsidRPr="00A437BB" w:rsidRDefault="0070495C" w:rsidP="00CB06B9">
            <w:pPr>
              <w:ind w:left="-114" w:right="-240"/>
              <w:rPr>
                <w:rFonts w:ascii="Avenir Next LT Pro" w:hAnsi="Avenir Next LT Pro" w:cs="Arial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1D137A2" wp14:editId="162DCBFA">
                  <wp:extent cx="3067050" cy="2933065"/>
                  <wp:effectExtent l="0" t="0" r="0" b="635"/>
                  <wp:docPr id="408222166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067050" cy="293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3F6E" w:rsidRPr="007278D9" w14:paraId="5CB2E094" w14:textId="77777777" w:rsidTr="00CB06B9">
        <w:trPr>
          <w:jc w:val="center"/>
        </w:trPr>
        <w:tc>
          <w:tcPr>
            <w:tcW w:w="4819" w:type="dxa"/>
          </w:tcPr>
          <w:p w14:paraId="65235C10" w14:textId="10659261" w:rsidR="00013F6E" w:rsidRPr="00057966" w:rsidRDefault="006F435B" w:rsidP="00535A96">
            <w:pPr>
              <w:pStyle w:val="Prrafodelista"/>
              <w:numPr>
                <w:ilvl w:val="0"/>
                <w:numId w:val="55"/>
              </w:numPr>
              <w:ind w:hanging="141"/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6F435B">
              <w:rPr>
                <w:rFonts w:ascii="Avenir Next LT Pro" w:hAnsi="Avenir Next LT Pro" w:cs="Arial"/>
                <w:sz w:val="22"/>
                <w:szCs w:val="22"/>
              </w:rPr>
              <w:t>Carton box duly labeled &amp; closed to be dispatched to ALS Inspection UK Ltd.</w:t>
            </w:r>
          </w:p>
        </w:tc>
        <w:tc>
          <w:tcPr>
            <w:tcW w:w="4820" w:type="dxa"/>
          </w:tcPr>
          <w:p w14:paraId="188FB8D7" w14:textId="3B12BE32" w:rsidR="00013F6E" w:rsidRPr="007278D9" w:rsidRDefault="0070495C" w:rsidP="00535A96">
            <w:pPr>
              <w:pStyle w:val="Prrafodelista"/>
              <w:numPr>
                <w:ilvl w:val="0"/>
                <w:numId w:val="55"/>
              </w:numPr>
              <w:jc w:val="center"/>
              <w:rPr>
                <w:rFonts w:ascii="Avenir Next LT Pro" w:hAnsi="Avenir Next LT Pro" w:cs="Arial"/>
                <w:sz w:val="22"/>
                <w:szCs w:val="22"/>
              </w:rPr>
            </w:pPr>
            <w:r w:rsidRPr="0070495C">
              <w:rPr>
                <w:rFonts w:ascii="Avenir Next LT Pro" w:hAnsi="Avenir Next LT Pro"/>
                <w:sz w:val="22"/>
                <w:szCs w:val="22"/>
                <w:lang w:val="en-US"/>
              </w:rPr>
              <w:t>Sample bags being prepared to be placed inside carton box for Yanggu Xiangguang Copper Co. Ltd.</w:t>
            </w:r>
          </w:p>
        </w:tc>
      </w:tr>
      <w:bookmarkEnd w:id="8"/>
      <w:tr w:rsidR="006A448A" w:rsidRPr="007278D9" w14:paraId="2E9A7996" w14:textId="77777777" w:rsidTr="00EE1DE8">
        <w:trPr>
          <w:jc w:val="center"/>
        </w:trPr>
        <w:tc>
          <w:tcPr>
            <w:tcW w:w="4819" w:type="dxa"/>
          </w:tcPr>
          <w:p w14:paraId="14C0B0DE" w14:textId="2A48721C" w:rsidR="006A448A" w:rsidRPr="007278D9" w:rsidRDefault="0070495C" w:rsidP="00EE1DE8">
            <w:pPr>
              <w:ind w:left="-114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1A903BB" wp14:editId="1902A983">
                  <wp:extent cx="3076575" cy="2933065"/>
                  <wp:effectExtent l="0" t="0" r="9525" b="635"/>
                  <wp:docPr id="599115835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293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3F4E0173" w14:textId="22B02488" w:rsidR="006A448A" w:rsidRPr="007278D9" w:rsidRDefault="0070495C" w:rsidP="00EE1DE8">
            <w:pPr>
              <w:ind w:left="-85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>
              <w:rPr>
                <w:noProof/>
              </w:rPr>
              <w:drawing>
                <wp:inline distT="0" distB="0" distL="0" distR="0" wp14:anchorId="5734B668" wp14:editId="03D4E285">
                  <wp:extent cx="3057525" cy="2933065"/>
                  <wp:effectExtent l="0" t="0" r="9525" b="635"/>
                  <wp:docPr id="3953755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25" cy="293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448A" w:rsidRPr="007278D9" w14:paraId="7BB00BB1" w14:textId="77777777" w:rsidTr="00EE1DE8">
        <w:trPr>
          <w:jc w:val="center"/>
        </w:trPr>
        <w:tc>
          <w:tcPr>
            <w:tcW w:w="4819" w:type="dxa"/>
          </w:tcPr>
          <w:p w14:paraId="77373D0A" w14:textId="4712D4BB" w:rsidR="006A448A" w:rsidRPr="00057966" w:rsidRDefault="0070495C" w:rsidP="00535A96">
            <w:pPr>
              <w:pStyle w:val="Prrafodelista"/>
              <w:numPr>
                <w:ilvl w:val="0"/>
                <w:numId w:val="55"/>
              </w:numPr>
              <w:jc w:val="center"/>
              <w:rPr>
                <w:rFonts w:ascii="Avenir Next LT Pro" w:hAnsi="Avenir Next LT Pro"/>
                <w:sz w:val="22"/>
                <w:szCs w:val="22"/>
                <w:lang w:val="en-US"/>
              </w:rPr>
            </w:pPr>
            <w:r w:rsidRPr="0070495C">
              <w:rPr>
                <w:rFonts w:ascii="Avenir Next LT Pro" w:hAnsi="Avenir Next LT Pro" w:cs="Arial"/>
                <w:sz w:val="22"/>
                <w:szCs w:val="22"/>
              </w:rPr>
              <w:t>Sample bags packaged inside carton box and Label with detail inside box to be dispatched to Yanggu Xiangguang Copper Co. Ltd.</w:t>
            </w:r>
          </w:p>
        </w:tc>
        <w:tc>
          <w:tcPr>
            <w:tcW w:w="4820" w:type="dxa"/>
          </w:tcPr>
          <w:p w14:paraId="1D2DA8C3" w14:textId="23431E87" w:rsidR="006A448A" w:rsidRPr="007278D9" w:rsidRDefault="0070495C" w:rsidP="00535A96">
            <w:pPr>
              <w:pStyle w:val="Prrafodelista"/>
              <w:numPr>
                <w:ilvl w:val="0"/>
                <w:numId w:val="55"/>
              </w:numPr>
              <w:jc w:val="center"/>
              <w:rPr>
                <w:rFonts w:ascii="Avenir Next LT Pro" w:hAnsi="Avenir Next LT Pro" w:cs="Arial"/>
                <w:sz w:val="22"/>
                <w:szCs w:val="22"/>
                <w:lang w:val="en-US"/>
              </w:rPr>
            </w:pPr>
            <w:r w:rsidRPr="0070495C">
              <w:rPr>
                <w:rFonts w:ascii="Avenir Next LT Pro" w:hAnsi="Avenir Next LT Pro" w:cs="Arial"/>
                <w:sz w:val="22"/>
                <w:szCs w:val="22"/>
              </w:rPr>
              <w:t>Carton box duly labeled &amp; closed to be dispatched to Yanggu Xiangguang Copper Co. Ltd.</w:t>
            </w:r>
          </w:p>
        </w:tc>
      </w:tr>
      <w:bookmarkEnd w:id="9"/>
    </w:tbl>
    <w:p w14:paraId="7BAD7B87" w14:textId="77777777" w:rsidR="00F84332" w:rsidRDefault="00F84332"/>
    <w:sectPr w:rsidR="00F84332" w:rsidSect="00310E89">
      <w:headerReference w:type="default" r:id="rId70"/>
      <w:footerReference w:type="default" r:id="rId71"/>
      <w:pgSz w:w="12240" w:h="15840" w:code="1"/>
      <w:pgMar w:top="1174" w:right="1043" w:bottom="312" w:left="1701" w:header="170" w:footer="113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07CE48" w14:textId="77777777" w:rsidR="00104421" w:rsidRDefault="00104421">
      <w:r>
        <w:separator/>
      </w:r>
    </w:p>
  </w:endnote>
  <w:endnote w:type="continuationSeparator" w:id="0">
    <w:p w14:paraId="10605243" w14:textId="77777777" w:rsidR="00104421" w:rsidRDefault="001044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venir Next LT Pro">
    <w:altName w:val="Avenir Next LT Pro"/>
    <w:charset w:val="00"/>
    <w:family w:val="swiss"/>
    <w:pitch w:val="variable"/>
    <w:sig w:usb0="800000EF" w:usb1="5000204A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Sans">
    <w:panose1 w:val="020B0602030504020204"/>
    <w:charset w:val="00"/>
    <w:family w:val="swiss"/>
    <w:pitch w:val="variable"/>
    <w:sig w:usb0="01002A87" w:usb1="00000000" w:usb2="00000000" w:usb3="00000000" w:csb0="000100FF" w:csb1="00000000"/>
  </w:font>
  <w:font w:name="Avenir Next">
    <w:altName w:val="Calibri"/>
    <w:charset w:val="00"/>
    <w:family w:val="swiss"/>
    <w:pitch w:val="variable"/>
    <w:sig w:usb0="8000002F" w:usb1="5000204A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laconcuadrcula"/>
      <w:tblW w:w="10191" w:type="dxa"/>
      <w:tblInd w:w="-142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10191"/>
    </w:tblGrid>
    <w:tr w:rsidR="00FC15F9" w14:paraId="15045B23" w14:textId="77777777" w:rsidTr="00FC15F9">
      <w:trPr>
        <w:trHeight w:val="227"/>
      </w:trPr>
      <w:tc>
        <w:tcPr>
          <w:tcW w:w="5000" w:type="pct"/>
          <w:tcMar>
            <w:top w:w="57" w:type="dxa"/>
          </w:tcMar>
        </w:tcPr>
        <w:p w14:paraId="564631A1" w14:textId="38F57FAF" w:rsidR="00FC15F9" w:rsidRDefault="00FC15F9" w:rsidP="00FC15F9">
          <w:pPr>
            <w:pStyle w:val="Website-Right"/>
            <w:ind w:right="416"/>
            <w:jc w:val="left"/>
            <w:rPr>
              <w:rFonts w:ascii="Avenir Next" w:hAnsi="Avenir Next"/>
              <w:b w:val="0"/>
              <w:bCs w:val="0"/>
              <w:color w:val="024CAB"/>
              <w:sz w:val="16"/>
              <w:szCs w:val="16"/>
            </w:rPr>
          </w:pPr>
          <w:bookmarkStart w:id="10" w:name="_Hlk100745906"/>
          <w:r>
            <w:rPr>
              <w:rFonts w:ascii="Avenir Next" w:hAnsi="Avenir Next"/>
              <w:b w:val="0"/>
              <w:bCs w:val="0"/>
              <w:color w:val="024CAB"/>
              <w:sz w:val="16"/>
              <w:szCs w:val="16"/>
            </w:rPr>
            <w:t xml:space="preserve">Right Solutions - Right Partner                                                                                                                                                                                               </w:t>
          </w:r>
          <w:r w:rsidRPr="00197E95">
            <w:rPr>
              <w:rFonts w:ascii="Avenir Next" w:hAnsi="Avenir Next"/>
              <w:b w:val="0"/>
              <w:bCs w:val="0"/>
              <w:color w:val="024CAB"/>
              <w:sz w:val="16"/>
              <w:szCs w:val="16"/>
            </w:rPr>
            <w:t>alsglobal.com</w:t>
          </w:r>
        </w:p>
        <w:p w14:paraId="5DEAD543" w14:textId="77777777" w:rsidR="00FC15F9" w:rsidRPr="00FC15F9" w:rsidRDefault="00FC15F9" w:rsidP="00FC15F9">
          <w:pPr>
            <w:pStyle w:val="Piedepgina"/>
            <w:tabs>
              <w:tab w:val="left" w:pos="3765"/>
            </w:tabs>
            <w:ind w:right="416"/>
            <w:jc w:val="right"/>
            <w:rPr>
              <w:rFonts w:ascii="Avenir Next" w:hAnsi="Avenir Next"/>
              <w:sz w:val="18"/>
              <w:szCs w:val="18"/>
            </w:rPr>
          </w:pPr>
          <w:r w:rsidRPr="001D41D5">
            <w:rPr>
              <w:rFonts w:ascii="Avenir Next" w:hAnsi="Avenir Next"/>
              <w:sz w:val="18"/>
              <w:szCs w:val="18"/>
              <w:lang w:val="pt-PT"/>
            </w:rPr>
            <w:t xml:space="preserve">Page </w:t>
          </w:r>
          <w:r w:rsidRPr="00FC15F9">
            <w:rPr>
              <w:rFonts w:ascii="Avenir Next" w:hAnsi="Avenir Next"/>
              <w:b/>
              <w:bCs/>
              <w:sz w:val="18"/>
              <w:szCs w:val="18"/>
            </w:rPr>
            <w:fldChar w:fldCharType="begin"/>
          </w:r>
          <w:r w:rsidRPr="00FC15F9">
            <w:rPr>
              <w:rFonts w:ascii="Avenir Next" w:hAnsi="Avenir Next"/>
              <w:b/>
              <w:bCs/>
              <w:sz w:val="18"/>
              <w:szCs w:val="18"/>
            </w:rPr>
            <w:instrText>PAGE  \* Arabic  \* MERGEFORMAT</w:instrText>
          </w:r>
          <w:r w:rsidRPr="00FC15F9">
            <w:rPr>
              <w:rFonts w:ascii="Avenir Next" w:hAnsi="Avenir Next"/>
              <w:b/>
              <w:bCs/>
              <w:sz w:val="18"/>
              <w:szCs w:val="18"/>
            </w:rPr>
            <w:fldChar w:fldCharType="separate"/>
          </w:r>
          <w:r w:rsidRPr="00FC15F9">
            <w:rPr>
              <w:rFonts w:ascii="Avenir Next" w:hAnsi="Avenir Next"/>
              <w:b/>
              <w:bCs/>
              <w:sz w:val="18"/>
              <w:szCs w:val="18"/>
            </w:rPr>
            <w:t>1</w:t>
          </w:r>
          <w:r w:rsidRPr="00FC15F9">
            <w:rPr>
              <w:rFonts w:ascii="Avenir Next" w:hAnsi="Avenir Next"/>
              <w:b/>
              <w:bCs/>
              <w:sz w:val="18"/>
              <w:szCs w:val="18"/>
            </w:rPr>
            <w:fldChar w:fldCharType="end"/>
          </w:r>
          <w:r w:rsidRPr="001D41D5">
            <w:rPr>
              <w:rFonts w:ascii="Avenir Next" w:hAnsi="Avenir Next"/>
              <w:sz w:val="18"/>
              <w:szCs w:val="18"/>
              <w:lang w:val="pt-PT"/>
            </w:rPr>
            <w:t xml:space="preserve"> </w:t>
          </w:r>
          <w:r w:rsidRPr="00FC15F9">
            <w:rPr>
              <w:rFonts w:ascii="Avenir Next" w:hAnsi="Avenir Next"/>
              <w:noProof/>
              <w:sz w:val="18"/>
              <w:szCs w:val="18"/>
            </w:rPr>
            <w:t>of</w:t>
          </w:r>
          <w:r w:rsidRPr="001D41D5">
            <w:rPr>
              <w:rFonts w:ascii="Avenir Next" w:hAnsi="Avenir Next"/>
              <w:sz w:val="18"/>
              <w:szCs w:val="18"/>
              <w:lang w:val="pt-PT"/>
            </w:rPr>
            <w:t xml:space="preserve"> </w:t>
          </w:r>
          <w:r w:rsidRPr="00FC15F9">
            <w:rPr>
              <w:rFonts w:ascii="Avenir Next" w:hAnsi="Avenir Next"/>
              <w:b/>
              <w:bCs/>
              <w:sz w:val="18"/>
              <w:szCs w:val="18"/>
            </w:rPr>
            <w:fldChar w:fldCharType="begin"/>
          </w:r>
          <w:r w:rsidRPr="00FC15F9">
            <w:rPr>
              <w:rFonts w:ascii="Avenir Next" w:hAnsi="Avenir Next"/>
              <w:b/>
              <w:bCs/>
              <w:sz w:val="18"/>
              <w:szCs w:val="18"/>
            </w:rPr>
            <w:instrText>NUMPAGES  \* Arabic  \* MERGEFORMAT</w:instrText>
          </w:r>
          <w:r w:rsidRPr="00FC15F9">
            <w:rPr>
              <w:rFonts w:ascii="Avenir Next" w:hAnsi="Avenir Next"/>
              <w:b/>
              <w:bCs/>
              <w:sz w:val="18"/>
              <w:szCs w:val="18"/>
            </w:rPr>
            <w:fldChar w:fldCharType="separate"/>
          </w:r>
          <w:r w:rsidRPr="00FC15F9">
            <w:rPr>
              <w:rFonts w:ascii="Avenir Next" w:hAnsi="Avenir Next"/>
              <w:b/>
              <w:bCs/>
              <w:sz w:val="18"/>
              <w:szCs w:val="18"/>
            </w:rPr>
            <w:t>1</w:t>
          </w:r>
          <w:r w:rsidRPr="00FC15F9">
            <w:rPr>
              <w:rFonts w:ascii="Avenir Next" w:hAnsi="Avenir Next"/>
              <w:b/>
              <w:bCs/>
              <w:sz w:val="18"/>
              <w:szCs w:val="18"/>
            </w:rPr>
            <w:fldChar w:fldCharType="end"/>
          </w:r>
        </w:p>
      </w:tc>
    </w:tr>
    <w:bookmarkEnd w:id="10"/>
  </w:tbl>
  <w:p w14:paraId="2EB6F258" w14:textId="77777777" w:rsidR="00AE16B2" w:rsidRPr="009A1849" w:rsidRDefault="00AE16B2" w:rsidP="00813911">
    <w:pPr>
      <w:pStyle w:val="Textoindependiente2"/>
      <w:jc w:val="center"/>
      <w:rPr>
        <w:rFonts w:ascii="Arial" w:hAnsi="Arial" w:cs="Arial"/>
        <w:noProof/>
        <w:sz w:val="16"/>
        <w:szCs w:val="16"/>
        <w:lang w:val="en-GB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0436AA" w14:textId="77777777" w:rsidR="00104421" w:rsidRDefault="00104421">
      <w:r>
        <w:separator/>
      </w:r>
    </w:p>
  </w:footnote>
  <w:footnote w:type="continuationSeparator" w:id="0">
    <w:p w14:paraId="065CEBED" w14:textId="77777777" w:rsidR="00104421" w:rsidRDefault="0010442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FD5052" w14:textId="77777777" w:rsidR="00AE16B2" w:rsidRDefault="00AE16B2">
    <w:pPr>
      <w:pStyle w:val="Encabezado"/>
    </w:pPr>
  </w:p>
  <w:tbl>
    <w:tblPr>
      <w:tblStyle w:val="Tablaconcuadrcula"/>
      <w:tblW w:w="5000" w:type="pct"/>
      <w:tblBorders>
        <w:top w:val="none" w:sz="0" w:space="0" w:color="auto"/>
        <w:left w:val="none" w:sz="0" w:space="0" w:color="auto"/>
        <w:bottom w:val="single" w:sz="12" w:space="0" w:color="BFBFBF" w:themeColor="background1" w:themeShade="BF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6237"/>
      <w:gridCol w:w="3259"/>
    </w:tblGrid>
    <w:tr w:rsidR="009A1849" w:rsidRPr="00194A27" w14:paraId="2B99091B" w14:textId="77777777" w:rsidTr="001B5A47">
      <w:trPr>
        <w:trHeight w:val="1129"/>
      </w:trPr>
      <w:tc>
        <w:tcPr>
          <w:tcW w:w="3284" w:type="pct"/>
          <w:tcBorders>
            <w:bottom w:val="nil"/>
            <w:right w:val="nil"/>
          </w:tcBorders>
          <w:tcMar>
            <w:right w:w="567" w:type="dxa"/>
          </w:tcMar>
        </w:tcPr>
        <w:p w14:paraId="7DFF4CF3" w14:textId="202D88A3" w:rsidR="009A1849" w:rsidRPr="00194A27" w:rsidRDefault="009A1849" w:rsidP="009A1849">
          <w:pPr>
            <w:pStyle w:val="Encabezado"/>
            <w:tabs>
              <w:tab w:val="left" w:pos="5220"/>
            </w:tabs>
          </w:pPr>
          <w:r>
            <w:t xml:space="preserve">  </w:t>
          </w:r>
          <w:r w:rsidRPr="00194A27">
            <w:t xml:space="preserve"> </w:t>
          </w:r>
          <w:r w:rsidR="00FC15F9">
            <w:rPr>
              <w:noProof/>
            </w:rPr>
            <w:drawing>
              <wp:inline distT="0" distB="0" distL="0" distR="0" wp14:anchorId="707098D5" wp14:editId="68786AA9">
                <wp:extent cx="898497" cy="905089"/>
                <wp:effectExtent l="0" t="0" r="0" b="0"/>
                <wp:docPr id="1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00157" cy="9067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716" w:type="pct"/>
          <w:tcBorders>
            <w:top w:val="nil"/>
            <w:left w:val="nil"/>
            <w:bottom w:val="nil"/>
            <w:right w:val="nil"/>
          </w:tcBorders>
          <w:tcMar>
            <w:top w:w="57" w:type="dxa"/>
            <w:right w:w="113" w:type="dxa"/>
          </w:tcMar>
          <w:vAlign w:val="center"/>
        </w:tcPr>
        <w:p w14:paraId="46380D73" w14:textId="77777777" w:rsidR="00836F44" w:rsidRDefault="00836F44" w:rsidP="009A1849">
          <w:pPr>
            <w:jc w:val="right"/>
            <w:rPr>
              <w:rFonts w:ascii="Lucida Sans" w:hAnsi="Lucida Sans"/>
              <w:sz w:val="16"/>
              <w:szCs w:val="16"/>
            </w:rPr>
          </w:pPr>
        </w:p>
        <w:p w14:paraId="6F68C253" w14:textId="77777777" w:rsidR="007F6FEE" w:rsidRDefault="007F6FEE" w:rsidP="009A1849">
          <w:pPr>
            <w:jc w:val="right"/>
            <w:rPr>
              <w:rFonts w:ascii="Lucida Sans" w:hAnsi="Lucida Sans"/>
              <w:sz w:val="16"/>
              <w:szCs w:val="16"/>
            </w:rPr>
          </w:pPr>
        </w:p>
        <w:p w14:paraId="20F3EA48" w14:textId="77777777" w:rsidR="007F6FEE" w:rsidRDefault="007F6FEE" w:rsidP="009A1849">
          <w:pPr>
            <w:jc w:val="right"/>
            <w:rPr>
              <w:rFonts w:ascii="Lucida Sans" w:hAnsi="Lucida Sans"/>
              <w:sz w:val="16"/>
              <w:szCs w:val="16"/>
            </w:rPr>
          </w:pPr>
        </w:p>
        <w:p w14:paraId="486F9702" w14:textId="77777777" w:rsidR="007F6FEE" w:rsidRPr="00593473" w:rsidRDefault="007F6FEE" w:rsidP="009A1849">
          <w:pPr>
            <w:jc w:val="right"/>
            <w:rPr>
              <w:rFonts w:ascii="Lucida Sans" w:hAnsi="Lucida Sans"/>
              <w:sz w:val="16"/>
              <w:szCs w:val="16"/>
            </w:rPr>
          </w:pPr>
        </w:p>
        <w:p w14:paraId="7C01132C" w14:textId="77777777" w:rsidR="009A1849" w:rsidRPr="00836F44" w:rsidRDefault="009A1849" w:rsidP="009A1849">
          <w:pPr>
            <w:jc w:val="right"/>
            <w:rPr>
              <w:rFonts w:ascii="Lucida Sans" w:hAnsi="Lucida Sans"/>
              <w:color w:val="404040"/>
              <w:sz w:val="16"/>
              <w:szCs w:val="16"/>
            </w:rPr>
          </w:pPr>
        </w:p>
        <w:p w14:paraId="50496AF5" w14:textId="77777777" w:rsidR="009A1849" w:rsidRPr="00194A27" w:rsidRDefault="009A1849" w:rsidP="009A1849">
          <w:pPr>
            <w:jc w:val="right"/>
            <w:rPr>
              <w:rFonts w:ascii="Lucida Sans" w:hAnsi="Lucida Sans"/>
              <w:sz w:val="16"/>
              <w:szCs w:val="16"/>
            </w:rPr>
          </w:pPr>
        </w:p>
      </w:tc>
    </w:tr>
  </w:tbl>
  <w:p w14:paraId="28FF0AF4" w14:textId="77777777" w:rsidR="00AE16B2" w:rsidRPr="00A146EE" w:rsidRDefault="00AE16B2">
    <w:pPr>
      <w:pStyle w:val="Encabezado"/>
      <w:rPr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0" type="#_x0000_t75" style="width:14.25pt;height:14.25pt" o:bullet="t">
        <v:imagedata r:id="rId1" o:title="BD14753_"/>
      </v:shape>
    </w:pict>
  </w:numPicBullet>
  <w:abstractNum w:abstractNumId="0" w15:restartNumberingAfterBreak="0">
    <w:nsid w:val="007C33DB"/>
    <w:multiLevelType w:val="hybridMultilevel"/>
    <w:tmpl w:val="11C6353C"/>
    <w:lvl w:ilvl="0" w:tplc="D8142554">
      <w:start w:val="56"/>
      <w:numFmt w:val="decimal"/>
      <w:suff w:val="space"/>
      <w:lvlText w:val="%1."/>
      <w:lvlJc w:val="left"/>
      <w:pPr>
        <w:ind w:left="312" w:hanging="312"/>
      </w:pPr>
      <w:rPr>
        <w:rFonts w:ascii="Avenir Next LT Pro" w:hAnsi="Avenir Next LT Pro" w:hint="default"/>
        <w:b w:val="0"/>
        <w:i w:val="0"/>
        <w:iCs w:val="0"/>
        <w:color w:val="auto"/>
        <w:sz w:val="22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0D652ED"/>
    <w:multiLevelType w:val="hybridMultilevel"/>
    <w:tmpl w:val="3C1C72E4"/>
    <w:lvl w:ilvl="0" w:tplc="67326AB2">
      <w:start w:val="2"/>
      <w:numFmt w:val="decimal"/>
      <w:lvlText w:val="%1."/>
      <w:lvlJc w:val="left"/>
      <w:pPr>
        <w:ind w:left="360" w:hanging="360"/>
      </w:pPr>
      <w:rPr>
        <w:rFonts w:ascii="Arial" w:eastAsia="Times New Roman" w:hAnsi="Arial" w:cs="Times New Roman"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0E90A49"/>
    <w:multiLevelType w:val="hybridMultilevel"/>
    <w:tmpl w:val="E6B8B1AA"/>
    <w:lvl w:ilvl="0" w:tplc="38B60E74">
      <w:start w:val="28"/>
      <w:numFmt w:val="decimal"/>
      <w:suff w:val="space"/>
      <w:lvlText w:val="%1."/>
      <w:lvlJc w:val="left"/>
      <w:pPr>
        <w:ind w:left="218" w:hanging="360"/>
      </w:pPr>
      <w:rPr>
        <w:rFonts w:hint="default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938" w:hanging="360"/>
      </w:pPr>
    </w:lvl>
    <w:lvl w:ilvl="2" w:tplc="340A001B" w:tentative="1">
      <w:start w:val="1"/>
      <w:numFmt w:val="lowerRoman"/>
      <w:lvlText w:val="%3."/>
      <w:lvlJc w:val="right"/>
      <w:pPr>
        <w:ind w:left="1658" w:hanging="180"/>
      </w:pPr>
    </w:lvl>
    <w:lvl w:ilvl="3" w:tplc="340A000F" w:tentative="1">
      <w:start w:val="1"/>
      <w:numFmt w:val="decimal"/>
      <w:lvlText w:val="%4."/>
      <w:lvlJc w:val="left"/>
      <w:pPr>
        <w:ind w:left="2378" w:hanging="360"/>
      </w:pPr>
    </w:lvl>
    <w:lvl w:ilvl="4" w:tplc="340A0019" w:tentative="1">
      <w:start w:val="1"/>
      <w:numFmt w:val="lowerLetter"/>
      <w:lvlText w:val="%5."/>
      <w:lvlJc w:val="left"/>
      <w:pPr>
        <w:ind w:left="3098" w:hanging="360"/>
      </w:pPr>
    </w:lvl>
    <w:lvl w:ilvl="5" w:tplc="340A001B" w:tentative="1">
      <w:start w:val="1"/>
      <w:numFmt w:val="lowerRoman"/>
      <w:lvlText w:val="%6."/>
      <w:lvlJc w:val="right"/>
      <w:pPr>
        <w:ind w:left="3818" w:hanging="180"/>
      </w:pPr>
    </w:lvl>
    <w:lvl w:ilvl="6" w:tplc="340A000F" w:tentative="1">
      <w:start w:val="1"/>
      <w:numFmt w:val="decimal"/>
      <w:lvlText w:val="%7."/>
      <w:lvlJc w:val="left"/>
      <w:pPr>
        <w:ind w:left="4538" w:hanging="360"/>
      </w:pPr>
    </w:lvl>
    <w:lvl w:ilvl="7" w:tplc="340A0019" w:tentative="1">
      <w:start w:val="1"/>
      <w:numFmt w:val="lowerLetter"/>
      <w:lvlText w:val="%8."/>
      <w:lvlJc w:val="left"/>
      <w:pPr>
        <w:ind w:left="5258" w:hanging="360"/>
      </w:pPr>
    </w:lvl>
    <w:lvl w:ilvl="8" w:tplc="340A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3" w15:restartNumberingAfterBreak="0">
    <w:nsid w:val="01E13E06"/>
    <w:multiLevelType w:val="hybridMultilevel"/>
    <w:tmpl w:val="77EE8BD2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681DE6"/>
    <w:multiLevelType w:val="hybridMultilevel"/>
    <w:tmpl w:val="A1A859C2"/>
    <w:lvl w:ilvl="0" w:tplc="23804090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Times New Roman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9D55E5A"/>
    <w:multiLevelType w:val="hybridMultilevel"/>
    <w:tmpl w:val="C8A876F6"/>
    <w:lvl w:ilvl="0" w:tplc="67326AB2">
      <w:start w:val="2"/>
      <w:numFmt w:val="decimal"/>
      <w:lvlText w:val="%1."/>
      <w:lvlJc w:val="left"/>
      <w:pPr>
        <w:ind w:left="210" w:hanging="360"/>
      </w:pPr>
      <w:rPr>
        <w:rFonts w:ascii="Arial" w:eastAsia="Times New Roman" w:hAnsi="Arial" w:cs="Times New Roman" w:hint="default"/>
      </w:rPr>
    </w:lvl>
    <w:lvl w:ilvl="1" w:tplc="340A0019" w:tentative="1">
      <w:start w:val="1"/>
      <w:numFmt w:val="lowerLetter"/>
      <w:lvlText w:val="%2."/>
      <w:lvlJc w:val="left"/>
      <w:pPr>
        <w:ind w:left="1290" w:hanging="360"/>
      </w:pPr>
    </w:lvl>
    <w:lvl w:ilvl="2" w:tplc="340A001B" w:tentative="1">
      <w:start w:val="1"/>
      <w:numFmt w:val="lowerRoman"/>
      <w:lvlText w:val="%3."/>
      <w:lvlJc w:val="right"/>
      <w:pPr>
        <w:ind w:left="2010" w:hanging="180"/>
      </w:pPr>
    </w:lvl>
    <w:lvl w:ilvl="3" w:tplc="340A000F" w:tentative="1">
      <w:start w:val="1"/>
      <w:numFmt w:val="decimal"/>
      <w:lvlText w:val="%4."/>
      <w:lvlJc w:val="left"/>
      <w:pPr>
        <w:ind w:left="2730" w:hanging="360"/>
      </w:pPr>
    </w:lvl>
    <w:lvl w:ilvl="4" w:tplc="340A0019" w:tentative="1">
      <w:start w:val="1"/>
      <w:numFmt w:val="lowerLetter"/>
      <w:lvlText w:val="%5."/>
      <w:lvlJc w:val="left"/>
      <w:pPr>
        <w:ind w:left="3450" w:hanging="360"/>
      </w:pPr>
    </w:lvl>
    <w:lvl w:ilvl="5" w:tplc="340A001B" w:tentative="1">
      <w:start w:val="1"/>
      <w:numFmt w:val="lowerRoman"/>
      <w:lvlText w:val="%6."/>
      <w:lvlJc w:val="right"/>
      <w:pPr>
        <w:ind w:left="4170" w:hanging="180"/>
      </w:pPr>
    </w:lvl>
    <w:lvl w:ilvl="6" w:tplc="340A000F" w:tentative="1">
      <w:start w:val="1"/>
      <w:numFmt w:val="decimal"/>
      <w:lvlText w:val="%7."/>
      <w:lvlJc w:val="left"/>
      <w:pPr>
        <w:ind w:left="4890" w:hanging="360"/>
      </w:pPr>
    </w:lvl>
    <w:lvl w:ilvl="7" w:tplc="340A0019" w:tentative="1">
      <w:start w:val="1"/>
      <w:numFmt w:val="lowerLetter"/>
      <w:lvlText w:val="%8."/>
      <w:lvlJc w:val="left"/>
      <w:pPr>
        <w:ind w:left="5610" w:hanging="360"/>
      </w:pPr>
    </w:lvl>
    <w:lvl w:ilvl="8" w:tplc="340A001B" w:tentative="1">
      <w:start w:val="1"/>
      <w:numFmt w:val="lowerRoman"/>
      <w:lvlText w:val="%9."/>
      <w:lvlJc w:val="right"/>
      <w:pPr>
        <w:ind w:left="6330" w:hanging="180"/>
      </w:pPr>
    </w:lvl>
  </w:abstractNum>
  <w:abstractNum w:abstractNumId="6" w15:restartNumberingAfterBreak="0">
    <w:nsid w:val="0B590A6D"/>
    <w:multiLevelType w:val="hybridMultilevel"/>
    <w:tmpl w:val="7F3ED15C"/>
    <w:lvl w:ilvl="0" w:tplc="C0A62E4C">
      <w:numFmt w:val="bullet"/>
      <w:lvlText w:val="-"/>
      <w:lvlJc w:val="left"/>
      <w:pPr>
        <w:tabs>
          <w:tab w:val="num" w:pos="786"/>
        </w:tabs>
        <w:ind w:left="786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506"/>
        </w:tabs>
        <w:ind w:left="150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226"/>
        </w:tabs>
        <w:ind w:left="222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946"/>
        </w:tabs>
        <w:ind w:left="294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66"/>
        </w:tabs>
        <w:ind w:left="366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86"/>
        </w:tabs>
        <w:ind w:left="438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106"/>
        </w:tabs>
        <w:ind w:left="510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826"/>
        </w:tabs>
        <w:ind w:left="582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546"/>
        </w:tabs>
        <w:ind w:left="6546" w:hanging="360"/>
      </w:pPr>
      <w:rPr>
        <w:rFonts w:ascii="Wingdings" w:hAnsi="Wingdings" w:hint="default"/>
      </w:rPr>
    </w:lvl>
  </w:abstractNum>
  <w:abstractNum w:abstractNumId="7" w15:restartNumberingAfterBreak="0">
    <w:nsid w:val="0B5B5522"/>
    <w:multiLevelType w:val="hybridMultilevel"/>
    <w:tmpl w:val="5B3EBCB0"/>
    <w:lvl w:ilvl="0" w:tplc="340A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C043746"/>
    <w:multiLevelType w:val="hybridMultilevel"/>
    <w:tmpl w:val="56B828CE"/>
    <w:lvl w:ilvl="0" w:tplc="D3FC2398">
      <w:start w:val="1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E174BAD"/>
    <w:multiLevelType w:val="hybridMultilevel"/>
    <w:tmpl w:val="DC342F76"/>
    <w:lvl w:ilvl="0" w:tplc="23804090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Times New Roman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F4F78A9"/>
    <w:multiLevelType w:val="hybridMultilevel"/>
    <w:tmpl w:val="A1A859C2"/>
    <w:lvl w:ilvl="0" w:tplc="23804090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Times New Roman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4540733"/>
    <w:multiLevelType w:val="hybridMultilevel"/>
    <w:tmpl w:val="D4F8ED24"/>
    <w:lvl w:ilvl="0" w:tplc="7DA6DD48">
      <w:start w:val="48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38" w:hanging="360"/>
      </w:pPr>
    </w:lvl>
    <w:lvl w:ilvl="2" w:tplc="0409001B" w:tentative="1">
      <w:start w:val="1"/>
      <w:numFmt w:val="lowerRoman"/>
      <w:lvlText w:val="%3."/>
      <w:lvlJc w:val="right"/>
      <w:pPr>
        <w:ind w:left="1658" w:hanging="180"/>
      </w:pPr>
    </w:lvl>
    <w:lvl w:ilvl="3" w:tplc="0409000F" w:tentative="1">
      <w:start w:val="1"/>
      <w:numFmt w:val="decimal"/>
      <w:lvlText w:val="%4."/>
      <w:lvlJc w:val="left"/>
      <w:pPr>
        <w:ind w:left="2378" w:hanging="360"/>
      </w:pPr>
    </w:lvl>
    <w:lvl w:ilvl="4" w:tplc="04090019" w:tentative="1">
      <w:start w:val="1"/>
      <w:numFmt w:val="lowerLetter"/>
      <w:lvlText w:val="%5."/>
      <w:lvlJc w:val="left"/>
      <w:pPr>
        <w:ind w:left="3098" w:hanging="360"/>
      </w:pPr>
    </w:lvl>
    <w:lvl w:ilvl="5" w:tplc="0409001B" w:tentative="1">
      <w:start w:val="1"/>
      <w:numFmt w:val="lowerRoman"/>
      <w:lvlText w:val="%6."/>
      <w:lvlJc w:val="right"/>
      <w:pPr>
        <w:ind w:left="3818" w:hanging="180"/>
      </w:pPr>
    </w:lvl>
    <w:lvl w:ilvl="6" w:tplc="0409000F" w:tentative="1">
      <w:start w:val="1"/>
      <w:numFmt w:val="decimal"/>
      <w:lvlText w:val="%7."/>
      <w:lvlJc w:val="left"/>
      <w:pPr>
        <w:ind w:left="4538" w:hanging="360"/>
      </w:pPr>
    </w:lvl>
    <w:lvl w:ilvl="7" w:tplc="04090019" w:tentative="1">
      <w:start w:val="1"/>
      <w:numFmt w:val="lowerLetter"/>
      <w:lvlText w:val="%8."/>
      <w:lvlJc w:val="left"/>
      <w:pPr>
        <w:ind w:left="5258" w:hanging="360"/>
      </w:pPr>
    </w:lvl>
    <w:lvl w:ilvl="8" w:tplc="040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12" w15:restartNumberingAfterBreak="0">
    <w:nsid w:val="155F0620"/>
    <w:multiLevelType w:val="hybridMultilevel"/>
    <w:tmpl w:val="5E9E56E4"/>
    <w:lvl w:ilvl="0" w:tplc="814A8718">
      <w:start w:val="65"/>
      <w:numFmt w:val="decimal"/>
      <w:suff w:val="space"/>
      <w:lvlText w:val="%1."/>
      <w:lvlJc w:val="left"/>
      <w:pPr>
        <w:ind w:left="312" w:hanging="312"/>
      </w:pPr>
      <w:rPr>
        <w:rFonts w:ascii="Avenir Next LT Pro" w:hAnsi="Avenir Next LT Pro" w:hint="default"/>
        <w:b w:val="0"/>
        <w:i w:val="0"/>
        <w:iCs w:val="0"/>
        <w:color w:val="auto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8512398"/>
    <w:multiLevelType w:val="hybridMultilevel"/>
    <w:tmpl w:val="5C9C468A"/>
    <w:lvl w:ilvl="0" w:tplc="D688DE9A">
      <w:start w:val="54"/>
      <w:numFmt w:val="decimal"/>
      <w:lvlText w:val="%1."/>
      <w:lvlJc w:val="left"/>
      <w:pPr>
        <w:ind w:left="312" w:hanging="312"/>
      </w:pPr>
      <w:rPr>
        <w:rFonts w:ascii="Avenir Next LT Pro" w:hAnsi="Avenir Next LT Pro" w:hint="default"/>
        <w:b w:val="0"/>
        <w:i w:val="0"/>
        <w:iCs w:val="0"/>
        <w:color w:val="auto"/>
        <w:sz w:val="22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CA221F3"/>
    <w:multiLevelType w:val="hybridMultilevel"/>
    <w:tmpl w:val="A1A859C2"/>
    <w:lvl w:ilvl="0" w:tplc="23804090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Times New Roman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2DF0C66"/>
    <w:multiLevelType w:val="hybridMultilevel"/>
    <w:tmpl w:val="3DFA0786"/>
    <w:lvl w:ilvl="0" w:tplc="DC1231A4">
      <w:start w:val="7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3CB4BCB"/>
    <w:multiLevelType w:val="hybridMultilevel"/>
    <w:tmpl w:val="3DFA0786"/>
    <w:lvl w:ilvl="0" w:tplc="DC1231A4">
      <w:start w:val="7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50E53E3"/>
    <w:multiLevelType w:val="hybridMultilevel"/>
    <w:tmpl w:val="E2AEC080"/>
    <w:lvl w:ilvl="0" w:tplc="91D8703A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Times New Roman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98D4993"/>
    <w:multiLevelType w:val="hybridMultilevel"/>
    <w:tmpl w:val="02420710"/>
    <w:lvl w:ilvl="0" w:tplc="D37CFCEE">
      <w:start w:val="1"/>
      <w:numFmt w:val="decimal"/>
      <w:lvlText w:val="%1."/>
      <w:lvlJc w:val="left"/>
      <w:pPr>
        <w:ind w:left="170" w:hanging="312"/>
      </w:pPr>
      <w:rPr>
        <w:rFonts w:hint="default"/>
        <w:sz w:val="22"/>
      </w:rPr>
    </w:lvl>
    <w:lvl w:ilvl="1" w:tplc="340A0019" w:tentative="1">
      <w:start w:val="1"/>
      <w:numFmt w:val="lowerLetter"/>
      <w:lvlText w:val="%2."/>
      <w:lvlJc w:val="left"/>
      <w:pPr>
        <w:ind w:left="938" w:hanging="360"/>
      </w:pPr>
    </w:lvl>
    <w:lvl w:ilvl="2" w:tplc="340A001B" w:tentative="1">
      <w:start w:val="1"/>
      <w:numFmt w:val="lowerRoman"/>
      <w:lvlText w:val="%3."/>
      <w:lvlJc w:val="right"/>
      <w:pPr>
        <w:ind w:left="1658" w:hanging="180"/>
      </w:pPr>
    </w:lvl>
    <w:lvl w:ilvl="3" w:tplc="340A000F" w:tentative="1">
      <w:start w:val="1"/>
      <w:numFmt w:val="decimal"/>
      <w:lvlText w:val="%4."/>
      <w:lvlJc w:val="left"/>
      <w:pPr>
        <w:ind w:left="2378" w:hanging="360"/>
      </w:pPr>
    </w:lvl>
    <w:lvl w:ilvl="4" w:tplc="340A0019" w:tentative="1">
      <w:start w:val="1"/>
      <w:numFmt w:val="lowerLetter"/>
      <w:lvlText w:val="%5."/>
      <w:lvlJc w:val="left"/>
      <w:pPr>
        <w:ind w:left="3098" w:hanging="360"/>
      </w:pPr>
    </w:lvl>
    <w:lvl w:ilvl="5" w:tplc="340A001B" w:tentative="1">
      <w:start w:val="1"/>
      <w:numFmt w:val="lowerRoman"/>
      <w:lvlText w:val="%6."/>
      <w:lvlJc w:val="right"/>
      <w:pPr>
        <w:ind w:left="3818" w:hanging="180"/>
      </w:pPr>
    </w:lvl>
    <w:lvl w:ilvl="6" w:tplc="340A000F" w:tentative="1">
      <w:start w:val="1"/>
      <w:numFmt w:val="decimal"/>
      <w:lvlText w:val="%7."/>
      <w:lvlJc w:val="left"/>
      <w:pPr>
        <w:ind w:left="4538" w:hanging="360"/>
      </w:pPr>
    </w:lvl>
    <w:lvl w:ilvl="7" w:tplc="340A0019" w:tentative="1">
      <w:start w:val="1"/>
      <w:numFmt w:val="lowerLetter"/>
      <w:lvlText w:val="%8."/>
      <w:lvlJc w:val="left"/>
      <w:pPr>
        <w:ind w:left="5258" w:hanging="360"/>
      </w:pPr>
    </w:lvl>
    <w:lvl w:ilvl="8" w:tplc="340A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19" w15:restartNumberingAfterBreak="0">
    <w:nsid w:val="2A122EBC"/>
    <w:multiLevelType w:val="hybridMultilevel"/>
    <w:tmpl w:val="A1A859C2"/>
    <w:lvl w:ilvl="0" w:tplc="23804090">
      <w:start w:val="1"/>
      <w:numFmt w:val="decimal"/>
      <w:lvlText w:val="%1."/>
      <w:lvlJc w:val="left"/>
      <w:pPr>
        <w:ind w:left="1353" w:hanging="360"/>
      </w:pPr>
      <w:rPr>
        <w:rFonts w:ascii="Arial" w:eastAsia="Times New Roman" w:hAnsi="Arial" w:cs="Times New Roman"/>
      </w:rPr>
    </w:lvl>
    <w:lvl w:ilvl="1" w:tplc="340A0019" w:tentative="1">
      <w:start w:val="1"/>
      <w:numFmt w:val="lowerLetter"/>
      <w:lvlText w:val="%2."/>
      <w:lvlJc w:val="left"/>
      <w:pPr>
        <w:ind w:left="2073" w:hanging="360"/>
      </w:pPr>
    </w:lvl>
    <w:lvl w:ilvl="2" w:tplc="340A001B" w:tentative="1">
      <w:start w:val="1"/>
      <w:numFmt w:val="lowerRoman"/>
      <w:lvlText w:val="%3."/>
      <w:lvlJc w:val="right"/>
      <w:pPr>
        <w:ind w:left="2793" w:hanging="180"/>
      </w:pPr>
    </w:lvl>
    <w:lvl w:ilvl="3" w:tplc="340A000F" w:tentative="1">
      <w:start w:val="1"/>
      <w:numFmt w:val="decimal"/>
      <w:lvlText w:val="%4."/>
      <w:lvlJc w:val="left"/>
      <w:pPr>
        <w:ind w:left="3513" w:hanging="360"/>
      </w:pPr>
    </w:lvl>
    <w:lvl w:ilvl="4" w:tplc="340A0019" w:tentative="1">
      <w:start w:val="1"/>
      <w:numFmt w:val="lowerLetter"/>
      <w:lvlText w:val="%5."/>
      <w:lvlJc w:val="left"/>
      <w:pPr>
        <w:ind w:left="4233" w:hanging="360"/>
      </w:pPr>
    </w:lvl>
    <w:lvl w:ilvl="5" w:tplc="340A001B" w:tentative="1">
      <w:start w:val="1"/>
      <w:numFmt w:val="lowerRoman"/>
      <w:lvlText w:val="%6."/>
      <w:lvlJc w:val="right"/>
      <w:pPr>
        <w:ind w:left="4953" w:hanging="180"/>
      </w:pPr>
    </w:lvl>
    <w:lvl w:ilvl="6" w:tplc="340A000F" w:tentative="1">
      <w:start w:val="1"/>
      <w:numFmt w:val="decimal"/>
      <w:lvlText w:val="%7."/>
      <w:lvlJc w:val="left"/>
      <w:pPr>
        <w:ind w:left="5673" w:hanging="360"/>
      </w:pPr>
    </w:lvl>
    <w:lvl w:ilvl="7" w:tplc="340A0019" w:tentative="1">
      <w:start w:val="1"/>
      <w:numFmt w:val="lowerLetter"/>
      <w:lvlText w:val="%8."/>
      <w:lvlJc w:val="left"/>
      <w:pPr>
        <w:ind w:left="6393" w:hanging="360"/>
      </w:pPr>
    </w:lvl>
    <w:lvl w:ilvl="8" w:tplc="340A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0" w15:restartNumberingAfterBreak="0">
    <w:nsid w:val="2F626C1F"/>
    <w:multiLevelType w:val="hybridMultilevel"/>
    <w:tmpl w:val="A1A859C2"/>
    <w:lvl w:ilvl="0" w:tplc="23804090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Times New Roman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0476272"/>
    <w:multiLevelType w:val="hybridMultilevel"/>
    <w:tmpl w:val="A1A859C2"/>
    <w:lvl w:ilvl="0" w:tplc="23804090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Times New Roman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2A94332"/>
    <w:multiLevelType w:val="hybridMultilevel"/>
    <w:tmpl w:val="78B2BD0E"/>
    <w:lvl w:ilvl="0" w:tplc="E7566F80">
      <w:start w:val="54"/>
      <w:numFmt w:val="decimal"/>
      <w:suff w:val="space"/>
      <w:lvlText w:val="%1."/>
      <w:lvlJc w:val="left"/>
      <w:pPr>
        <w:ind w:left="312" w:hanging="312"/>
      </w:pPr>
      <w:rPr>
        <w:rFonts w:ascii="Avenir Next LT Pro" w:hAnsi="Avenir Next LT Pro" w:hint="default"/>
        <w:b w:val="0"/>
        <w:i w:val="0"/>
        <w:iCs w:val="0"/>
        <w:color w:val="auto"/>
        <w:sz w:val="22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3341706"/>
    <w:multiLevelType w:val="hybridMultilevel"/>
    <w:tmpl w:val="5EF42E6A"/>
    <w:lvl w:ilvl="0" w:tplc="340A000F">
      <w:start w:val="6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4A974AD"/>
    <w:multiLevelType w:val="hybridMultilevel"/>
    <w:tmpl w:val="B922E666"/>
    <w:lvl w:ilvl="0" w:tplc="FFFFFFFF">
      <w:start w:val="1"/>
      <w:numFmt w:val="decimal"/>
      <w:suff w:val="space"/>
      <w:lvlText w:val="%1."/>
      <w:lvlJc w:val="left"/>
      <w:pPr>
        <w:ind w:left="170" w:hanging="312"/>
      </w:pPr>
      <w:rPr>
        <w:rFonts w:ascii="Arial" w:hAnsi="Arial" w:hint="default"/>
        <w:b w:val="0"/>
        <w:i w:val="0"/>
        <w:iCs w:val="0"/>
        <w:color w:val="auto"/>
        <w:sz w:val="22"/>
      </w:rPr>
    </w:lvl>
    <w:lvl w:ilvl="1" w:tplc="FFFFFFFF" w:tentative="1">
      <w:start w:val="1"/>
      <w:numFmt w:val="lowerLetter"/>
      <w:lvlText w:val="%2."/>
      <w:lvlJc w:val="left"/>
      <w:pPr>
        <w:ind w:left="938" w:hanging="360"/>
      </w:pPr>
    </w:lvl>
    <w:lvl w:ilvl="2" w:tplc="FFFFFFFF" w:tentative="1">
      <w:start w:val="1"/>
      <w:numFmt w:val="lowerRoman"/>
      <w:lvlText w:val="%3."/>
      <w:lvlJc w:val="right"/>
      <w:pPr>
        <w:ind w:left="1658" w:hanging="180"/>
      </w:pPr>
    </w:lvl>
    <w:lvl w:ilvl="3" w:tplc="FFFFFFFF" w:tentative="1">
      <w:start w:val="1"/>
      <w:numFmt w:val="decimal"/>
      <w:lvlText w:val="%4."/>
      <w:lvlJc w:val="left"/>
      <w:pPr>
        <w:ind w:left="2378" w:hanging="360"/>
      </w:pPr>
    </w:lvl>
    <w:lvl w:ilvl="4" w:tplc="FFFFFFFF" w:tentative="1">
      <w:start w:val="1"/>
      <w:numFmt w:val="lowerLetter"/>
      <w:lvlText w:val="%5."/>
      <w:lvlJc w:val="left"/>
      <w:pPr>
        <w:ind w:left="3098" w:hanging="360"/>
      </w:pPr>
    </w:lvl>
    <w:lvl w:ilvl="5" w:tplc="FFFFFFFF" w:tentative="1">
      <w:start w:val="1"/>
      <w:numFmt w:val="lowerRoman"/>
      <w:lvlText w:val="%6."/>
      <w:lvlJc w:val="right"/>
      <w:pPr>
        <w:ind w:left="3818" w:hanging="180"/>
      </w:pPr>
    </w:lvl>
    <w:lvl w:ilvl="6" w:tplc="FFFFFFFF" w:tentative="1">
      <w:start w:val="1"/>
      <w:numFmt w:val="decimal"/>
      <w:lvlText w:val="%7."/>
      <w:lvlJc w:val="left"/>
      <w:pPr>
        <w:ind w:left="4538" w:hanging="360"/>
      </w:pPr>
    </w:lvl>
    <w:lvl w:ilvl="7" w:tplc="FFFFFFFF" w:tentative="1">
      <w:start w:val="1"/>
      <w:numFmt w:val="lowerLetter"/>
      <w:lvlText w:val="%8."/>
      <w:lvlJc w:val="left"/>
      <w:pPr>
        <w:ind w:left="5258" w:hanging="360"/>
      </w:pPr>
    </w:lvl>
    <w:lvl w:ilvl="8" w:tplc="FFFFFFFF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25" w15:restartNumberingAfterBreak="0">
    <w:nsid w:val="36656CFA"/>
    <w:multiLevelType w:val="hybridMultilevel"/>
    <w:tmpl w:val="75B8AC98"/>
    <w:lvl w:ilvl="0" w:tplc="13BEAD3C">
      <w:start w:val="62"/>
      <w:numFmt w:val="decimal"/>
      <w:suff w:val="space"/>
      <w:lvlText w:val="%1."/>
      <w:lvlJc w:val="left"/>
      <w:pPr>
        <w:ind w:left="312" w:hanging="312"/>
      </w:pPr>
      <w:rPr>
        <w:rFonts w:ascii="Avenir Next LT Pro" w:hAnsi="Avenir Next LT Pro" w:hint="default"/>
        <w:b w:val="0"/>
        <w:i w:val="0"/>
        <w:iCs w:val="0"/>
        <w:color w:val="auto"/>
        <w:sz w:val="22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9634D0A"/>
    <w:multiLevelType w:val="hybridMultilevel"/>
    <w:tmpl w:val="A1A859C2"/>
    <w:lvl w:ilvl="0" w:tplc="23804090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Times New Roman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A620E64"/>
    <w:multiLevelType w:val="hybridMultilevel"/>
    <w:tmpl w:val="74BE240E"/>
    <w:lvl w:ilvl="0" w:tplc="665C564E">
      <w:start w:val="57"/>
      <w:numFmt w:val="decimal"/>
      <w:suff w:val="space"/>
      <w:lvlText w:val="%1."/>
      <w:lvlJc w:val="left"/>
      <w:pPr>
        <w:ind w:left="312" w:hanging="312"/>
      </w:pPr>
      <w:rPr>
        <w:rFonts w:ascii="Avenir Next LT Pro" w:hAnsi="Avenir Next LT Pro" w:hint="default"/>
        <w:b w:val="0"/>
        <w:i w:val="0"/>
        <w:iCs w:val="0"/>
        <w:color w:val="auto"/>
        <w:sz w:val="22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E377D7E"/>
    <w:multiLevelType w:val="hybridMultilevel"/>
    <w:tmpl w:val="6260826C"/>
    <w:lvl w:ilvl="0" w:tplc="67326AB2">
      <w:start w:val="2"/>
      <w:numFmt w:val="decimal"/>
      <w:lvlText w:val="%1."/>
      <w:lvlJc w:val="left"/>
      <w:pPr>
        <w:ind w:left="210" w:hanging="360"/>
      </w:pPr>
      <w:rPr>
        <w:rFonts w:ascii="Arial" w:eastAsia="Times New Roman" w:hAnsi="Arial" w:cs="Times New Roman" w:hint="default"/>
      </w:rPr>
    </w:lvl>
    <w:lvl w:ilvl="1" w:tplc="340A0019" w:tentative="1">
      <w:start w:val="1"/>
      <w:numFmt w:val="lowerLetter"/>
      <w:lvlText w:val="%2."/>
      <w:lvlJc w:val="left"/>
      <w:pPr>
        <w:ind w:left="1290" w:hanging="360"/>
      </w:pPr>
    </w:lvl>
    <w:lvl w:ilvl="2" w:tplc="340A001B" w:tentative="1">
      <w:start w:val="1"/>
      <w:numFmt w:val="lowerRoman"/>
      <w:lvlText w:val="%3."/>
      <w:lvlJc w:val="right"/>
      <w:pPr>
        <w:ind w:left="2010" w:hanging="180"/>
      </w:pPr>
    </w:lvl>
    <w:lvl w:ilvl="3" w:tplc="340A000F" w:tentative="1">
      <w:start w:val="1"/>
      <w:numFmt w:val="decimal"/>
      <w:lvlText w:val="%4."/>
      <w:lvlJc w:val="left"/>
      <w:pPr>
        <w:ind w:left="2730" w:hanging="360"/>
      </w:pPr>
    </w:lvl>
    <w:lvl w:ilvl="4" w:tplc="340A0019" w:tentative="1">
      <w:start w:val="1"/>
      <w:numFmt w:val="lowerLetter"/>
      <w:lvlText w:val="%5."/>
      <w:lvlJc w:val="left"/>
      <w:pPr>
        <w:ind w:left="3450" w:hanging="360"/>
      </w:pPr>
    </w:lvl>
    <w:lvl w:ilvl="5" w:tplc="340A001B" w:tentative="1">
      <w:start w:val="1"/>
      <w:numFmt w:val="lowerRoman"/>
      <w:lvlText w:val="%6."/>
      <w:lvlJc w:val="right"/>
      <w:pPr>
        <w:ind w:left="4170" w:hanging="180"/>
      </w:pPr>
    </w:lvl>
    <w:lvl w:ilvl="6" w:tplc="340A000F" w:tentative="1">
      <w:start w:val="1"/>
      <w:numFmt w:val="decimal"/>
      <w:lvlText w:val="%7."/>
      <w:lvlJc w:val="left"/>
      <w:pPr>
        <w:ind w:left="4890" w:hanging="360"/>
      </w:pPr>
    </w:lvl>
    <w:lvl w:ilvl="7" w:tplc="340A0019" w:tentative="1">
      <w:start w:val="1"/>
      <w:numFmt w:val="lowerLetter"/>
      <w:lvlText w:val="%8."/>
      <w:lvlJc w:val="left"/>
      <w:pPr>
        <w:ind w:left="5610" w:hanging="360"/>
      </w:pPr>
    </w:lvl>
    <w:lvl w:ilvl="8" w:tplc="340A001B" w:tentative="1">
      <w:start w:val="1"/>
      <w:numFmt w:val="lowerRoman"/>
      <w:lvlText w:val="%9."/>
      <w:lvlJc w:val="right"/>
      <w:pPr>
        <w:ind w:left="6330" w:hanging="180"/>
      </w:pPr>
    </w:lvl>
  </w:abstractNum>
  <w:abstractNum w:abstractNumId="29" w15:restartNumberingAfterBreak="0">
    <w:nsid w:val="40153425"/>
    <w:multiLevelType w:val="hybridMultilevel"/>
    <w:tmpl w:val="37E6FC34"/>
    <w:lvl w:ilvl="0" w:tplc="67326AB2">
      <w:start w:val="2"/>
      <w:numFmt w:val="decimal"/>
      <w:lvlText w:val="%1."/>
      <w:lvlJc w:val="left"/>
      <w:pPr>
        <w:ind w:left="210" w:hanging="360"/>
      </w:pPr>
      <w:rPr>
        <w:rFonts w:ascii="Arial" w:eastAsia="Times New Roman" w:hAnsi="Arial" w:cs="Times New Roman" w:hint="default"/>
      </w:rPr>
    </w:lvl>
    <w:lvl w:ilvl="1" w:tplc="340A0019" w:tentative="1">
      <w:start w:val="1"/>
      <w:numFmt w:val="lowerLetter"/>
      <w:lvlText w:val="%2."/>
      <w:lvlJc w:val="left"/>
      <w:pPr>
        <w:ind w:left="1290" w:hanging="360"/>
      </w:pPr>
    </w:lvl>
    <w:lvl w:ilvl="2" w:tplc="340A001B" w:tentative="1">
      <w:start w:val="1"/>
      <w:numFmt w:val="lowerRoman"/>
      <w:lvlText w:val="%3."/>
      <w:lvlJc w:val="right"/>
      <w:pPr>
        <w:ind w:left="2010" w:hanging="180"/>
      </w:pPr>
    </w:lvl>
    <w:lvl w:ilvl="3" w:tplc="340A000F" w:tentative="1">
      <w:start w:val="1"/>
      <w:numFmt w:val="decimal"/>
      <w:lvlText w:val="%4."/>
      <w:lvlJc w:val="left"/>
      <w:pPr>
        <w:ind w:left="2730" w:hanging="360"/>
      </w:pPr>
    </w:lvl>
    <w:lvl w:ilvl="4" w:tplc="340A0019" w:tentative="1">
      <w:start w:val="1"/>
      <w:numFmt w:val="lowerLetter"/>
      <w:lvlText w:val="%5."/>
      <w:lvlJc w:val="left"/>
      <w:pPr>
        <w:ind w:left="3450" w:hanging="360"/>
      </w:pPr>
    </w:lvl>
    <w:lvl w:ilvl="5" w:tplc="340A001B" w:tentative="1">
      <w:start w:val="1"/>
      <w:numFmt w:val="lowerRoman"/>
      <w:lvlText w:val="%6."/>
      <w:lvlJc w:val="right"/>
      <w:pPr>
        <w:ind w:left="4170" w:hanging="180"/>
      </w:pPr>
    </w:lvl>
    <w:lvl w:ilvl="6" w:tplc="340A000F" w:tentative="1">
      <w:start w:val="1"/>
      <w:numFmt w:val="decimal"/>
      <w:lvlText w:val="%7."/>
      <w:lvlJc w:val="left"/>
      <w:pPr>
        <w:ind w:left="4890" w:hanging="360"/>
      </w:pPr>
    </w:lvl>
    <w:lvl w:ilvl="7" w:tplc="340A0019" w:tentative="1">
      <w:start w:val="1"/>
      <w:numFmt w:val="lowerLetter"/>
      <w:lvlText w:val="%8."/>
      <w:lvlJc w:val="left"/>
      <w:pPr>
        <w:ind w:left="5610" w:hanging="360"/>
      </w:pPr>
    </w:lvl>
    <w:lvl w:ilvl="8" w:tplc="340A001B" w:tentative="1">
      <w:start w:val="1"/>
      <w:numFmt w:val="lowerRoman"/>
      <w:lvlText w:val="%9."/>
      <w:lvlJc w:val="right"/>
      <w:pPr>
        <w:ind w:left="6330" w:hanging="180"/>
      </w:pPr>
    </w:lvl>
  </w:abstractNum>
  <w:abstractNum w:abstractNumId="30" w15:restartNumberingAfterBreak="0">
    <w:nsid w:val="406F16D3"/>
    <w:multiLevelType w:val="hybridMultilevel"/>
    <w:tmpl w:val="C37C010A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40770F4"/>
    <w:multiLevelType w:val="hybridMultilevel"/>
    <w:tmpl w:val="A1A859C2"/>
    <w:lvl w:ilvl="0" w:tplc="23804090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Times New Roman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9EC2514"/>
    <w:multiLevelType w:val="hybridMultilevel"/>
    <w:tmpl w:val="6F78D586"/>
    <w:lvl w:ilvl="0" w:tplc="1D2C728A">
      <w:start w:val="2"/>
      <w:numFmt w:val="decimal"/>
      <w:lvlText w:val="%1."/>
      <w:lvlJc w:val="left"/>
      <w:pPr>
        <w:ind w:left="360" w:hanging="360"/>
      </w:pPr>
      <w:rPr>
        <w:rFonts w:ascii="Arial" w:eastAsia="Times New Roman" w:hAnsi="Arial" w:cs="Times New Roman"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CEE1B54"/>
    <w:multiLevelType w:val="hybridMultilevel"/>
    <w:tmpl w:val="4C060F12"/>
    <w:lvl w:ilvl="0" w:tplc="8470316A">
      <w:start w:val="1"/>
      <w:numFmt w:val="upperRoman"/>
      <w:lvlText w:val="%1."/>
      <w:lvlJc w:val="right"/>
      <w:pPr>
        <w:tabs>
          <w:tab w:val="num" w:pos="180"/>
        </w:tabs>
        <w:ind w:left="180" w:hanging="180"/>
      </w:pPr>
    </w:lvl>
    <w:lvl w:ilvl="1" w:tplc="283E281C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496DCB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4C68B0D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F98F58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5E043C7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90F2123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8CCB19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3D8BF9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535A6B18"/>
    <w:multiLevelType w:val="hybridMultilevel"/>
    <w:tmpl w:val="6112815C"/>
    <w:lvl w:ilvl="0" w:tplc="57409CC2">
      <w:start w:val="52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38" w:hanging="360"/>
      </w:pPr>
    </w:lvl>
    <w:lvl w:ilvl="2" w:tplc="0409001B" w:tentative="1">
      <w:start w:val="1"/>
      <w:numFmt w:val="lowerRoman"/>
      <w:lvlText w:val="%3."/>
      <w:lvlJc w:val="right"/>
      <w:pPr>
        <w:ind w:left="1658" w:hanging="180"/>
      </w:pPr>
    </w:lvl>
    <w:lvl w:ilvl="3" w:tplc="0409000F" w:tentative="1">
      <w:start w:val="1"/>
      <w:numFmt w:val="decimal"/>
      <w:lvlText w:val="%4."/>
      <w:lvlJc w:val="left"/>
      <w:pPr>
        <w:ind w:left="2378" w:hanging="360"/>
      </w:pPr>
    </w:lvl>
    <w:lvl w:ilvl="4" w:tplc="04090019" w:tentative="1">
      <w:start w:val="1"/>
      <w:numFmt w:val="lowerLetter"/>
      <w:lvlText w:val="%5."/>
      <w:lvlJc w:val="left"/>
      <w:pPr>
        <w:ind w:left="3098" w:hanging="360"/>
      </w:pPr>
    </w:lvl>
    <w:lvl w:ilvl="5" w:tplc="0409001B" w:tentative="1">
      <w:start w:val="1"/>
      <w:numFmt w:val="lowerRoman"/>
      <w:lvlText w:val="%6."/>
      <w:lvlJc w:val="right"/>
      <w:pPr>
        <w:ind w:left="3818" w:hanging="180"/>
      </w:pPr>
    </w:lvl>
    <w:lvl w:ilvl="6" w:tplc="0409000F" w:tentative="1">
      <w:start w:val="1"/>
      <w:numFmt w:val="decimal"/>
      <w:lvlText w:val="%7."/>
      <w:lvlJc w:val="left"/>
      <w:pPr>
        <w:ind w:left="4538" w:hanging="360"/>
      </w:pPr>
    </w:lvl>
    <w:lvl w:ilvl="7" w:tplc="04090019" w:tentative="1">
      <w:start w:val="1"/>
      <w:numFmt w:val="lowerLetter"/>
      <w:lvlText w:val="%8."/>
      <w:lvlJc w:val="left"/>
      <w:pPr>
        <w:ind w:left="5258" w:hanging="360"/>
      </w:pPr>
    </w:lvl>
    <w:lvl w:ilvl="8" w:tplc="040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35" w15:restartNumberingAfterBreak="0">
    <w:nsid w:val="54AC0301"/>
    <w:multiLevelType w:val="hybridMultilevel"/>
    <w:tmpl w:val="A1A859C2"/>
    <w:lvl w:ilvl="0" w:tplc="23804090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Times New Roman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CEE7009"/>
    <w:multiLevelType w:val="hybridMultilevel"/>
    <w:tmpl w:val="ED1038CA"/>
    <w:lvl w:ilvl="0" w:tplc="E55EE966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333399"/>
      </w:rPr>
    </w:lvl>
    <w:lvl w:ilvl="1" w:tplc="04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E3E3A39"/>
    <w:multiLevelType w:val="hybridMultilevel"/>
    <w:tmpl w:val="A1A859C2"/>
    <w:lvl w:ilvl="0" w:tplc="23804090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Times New Roman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EB760F1"/>
    <w:multiLevelType w:val="hybridMultilevel"/>
    <w:tmpl w:val="751AC906"/>
    <w:lvl w:ilvl="0" w:tplc="3C7240FA">
      <w:start w:val="1"/>
      <w:numFmt w:val="decimal"/>
      <w:suff w:val="space"/>
      <w:lvlText w:val="%1."/>
      <w:lvlJc w:val="left"/>
      <w:pPr>
        <w:ind w:left="170" w:hanging="312"/>
      </w:pPr>
      <w:rPr>
        <w:rFonts w:ascii="Avenir Next LT Pro" w:hAnsi="Avenir Next LT Pro" w:hint="default"/>
        <w:b w:val="0"/>
        <w:i w:val="0"/>
        <w:iCs w:val="0"/>
        <w:color w:val="auto"/>
        <w:sz w:val="22"/>
        <w:lang w:val="en-US"/>
      </w:rPr>
    </w:lvl>
    <w:lvl w:ilvl="1" w:tplc="340A0019" w:tentative="1">
      <w:start w:val="1"/>
      <w:numFmt w:val="lowerLetter"/>
      <w:lvlText w:val="%2."/>
      <w:lvlJc w:val="left"/>
      <w:pPr>
        <w:ind w:left="938" w:hanging="360"/>
      </w:pPr>
    </w:lvl>
    <w:lvl w:ilvl="2" w:tplc="340A001B" w:tentative="1">
      <w:start w:val="1"/>
      <w:numFmt w:val="lowerRoman"/>
      <w:lvlText w:val="%3."/>
      <w:lvlJc w:val="right"/>
      <w:pPr>
        <w:ind w:left="1658" w:hanging="180"/>
      </w:pPr>
    </w:lvl>
    <w:lvl w:ilvl="3" w:tplc="340A000F" w:tentative="1">
      <w:start w:val="1"/>
      <w:numFmt w:val="decimal"/>
      <w:lvlText w:val="%4."/>
      <w:lvlJc w:val="left"/>
      <w:pPr>
        <w:ind w:left="2378" w:hanging="360"/>
      </w:pPr>
    </w:lvl>
    <w:lvl w:ilvl="4" w:tplc="340A0019" w:tentative="1">
      <w:start w:val="1"/>
      <w:numFmt w:val="lowerLetter"/>
      <w:lvlText w:val="%5."/>
      <w:lvlJc w:val="left"/>
      <w:pPr>
        <w:ind w:left="3098" w:hanging="360"/>
      </w:pPr>
    </w:lvl>
    <w:lvl w:ilvl="5" w:tplc="340A001B" w:tentative="1">
      <w:start w:val="1"/>
      <w:numFmt w:val="lowerRoman"/>
      <w:lvlText w:val="%6."/>
      <w:lvlJc w:val="right"/>
      <w:pPr>
        <w:ind w:left="3818" w:hanging="180"/>
      </w:pPr>
    </w:lvl>
    <w:lvl w:ilvl="6" w:tplc="340A000F" w:tentative="1">
      <w:start w:val="1"/>
      <w:numFmt w:val="decimal"/>
      <w:lvlText w:val="%7."/>
      <w:lvlJc w:val="left"/>
      <w:pPr>
        <w:ind w:left="4538" w:hanging="360"/>
      </w:pPr>
    </w:lvl>
    <w:lvl w:ilvl="7" w:tplc="340A0019" w:tentative="1">
      <w:start w:val="1"/>
      <w:numFmt w:val="lowerLetter"/>
      <w:lvlText w:val="%8."/>
      <w:lvlJc w:val="left"/>
      <w:pPr>
        <w:ind w:left="5258" w:hanging="360"/>
      </w:pPr>
    </w:lvl>
    <w:lvl w:ilvl="8" w:tplc="340A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39" w15:restartNumberingAfterBreak="0">
    <w:nsid w:val="61780839"/>
    <w:multiLevelType w:val="hybridMultilevel"/>
    <w:tmpl w:val="4C060F12"/>
    <w:lvl w:ilvl="0" w:tplc="8470316A">
      <w:start w:val="1"/>
      <w:numFmt w:val="upperRoman"/>
      <w:lvlText w:val="%1."/>
      <w:lvlJc w:val="right"/>
      <w:pPr>
        <w:tabs>
          <w:tab w:val="num" w:pos="180"/>
        </w:tabs>
        <w:ind w:left="180" w:hanging="180"/>
      </w:pPr>
    </w:lvl>
    <w:lvl w:ilvl="1" w:tplc="283E281C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496DCB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4C68B0D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F98F58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5E043C7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90F2123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8CCB19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3D8BF9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 w15:restartNumberingAfterBreak="0">
    <w:nsid w:val="66FD34F4"/>
    <w:multiLevelType w:val="hybridMultilevel"/>
    <w:tmpl w:val="73C48260"/>
    <w:lvl w:ilvl="0" w:tplc="340A000F">
      <w:start w:val="1"/>
      <w:numFmt w:val="decimal"/>
      <w:lvlText w:val="%1."/>
      <w:lvlJc w:val="left"/>
      <w:pPr>
        <w:ind w:left="36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95A665F"/>
    <w:multiLevelType w:val="hybridMultilevel"/>
    <w:tmpl w:val="3DFA0786"/>
    <w:lvl w:ilvl="0" w:tplc="DC1231A4">
      <w:start w:val="7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9F225CD"/>
    <w:multiLevelType w:val="hybridMultilevel"/>
    <w:tmpl w:val="C10ECE7E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C12335E"/>
    <w:multiLevelType w:val="hybridMultilevel"/>
    <w:tmpl w:val="951AAEBA"/>
    <w:lvl w:ilvl="0" w:tplc="C164B06E">
      <w:start w:val="1"/>
      <w:numFmt w:val="decimal"/>
      <w:lvlText w:val="%1."/>
      <w:lvlJc w:val="left"/>
      <w:pPr>
        <w:ind w:left="569" w:hanging="360"/>
      </w:pPr>
      <w:rPr>
        <w:rFonts w:hint="default"/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6CC640C2"/>
    <w:multiLevelType w:val="hybridMultilevel"/>
    <w:tmpl w:val="3DFA0786"/>
    <w:lvl w:ilvl="0" w:tplc="DC1231A4">
      <w:start w:val="7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6D52391E"/>
    <w:multiLevelType w:val="hybridMultilevel"/>
    <w:tmpl w:val="A1A859C2"/>
    <w:lvl w:ilvl="0" w:tplc="23804090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Times New Roman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6FB24CED"/>
    <w:multiLevelType w:val="hybridMultilevel"/>
    <w:tmpl w:val="C464AC6E"/>
    <w:lvl w:ilvl="0" w:tplc="67326AB2">
      <w:start w:val="2"/>
      <w:numFmt w:val="decimal"/>
      <w:lvlText w:val="%1."/>
      <w:lvlJc w:val="left"/>
      <w:pPr>
        <w:ind w:left="414" w:hanging="360"/>
      </w:pPr>
      <w:rPr>
        <w:rFonts w:ascii="Arial" w:eastAsia="Times New Roman" w:hAnsi="Arial" w:cs="Times New Roman" w:hint="default"/>
      </w:rPr>
    </w:lvl>
    <w:lvl w:ilvl="1" w:tplc="340A0019" w:tentative="1">
      <w:start w:val="1"/>
      <w:numFmt w:val="lowerLetter"/>
      <w:lvlText w:val="%2."/>
      <w:lvlJc w:val="left"/>
      <w:pPr>
        <w:ind w:left="1494" w:hanging="360"/>
      </w:pPr>
    </w:lvl>
    <w:lvl w:ilvl="2" w:tplc="340A001B" w:tentative="1">
      <w:start w:val="1"/>
      <w:numFmt w:val="lowerRoman"/>
      <w:lvlText w:val="%3."/>
      <w:lvlJc w:val="right"/>
      <w:pPr>
        <w:ind w:left="2214" w:hanging="180"/>
      </w:pPr>
    </w:lvl>
    <w:lvl w:ilvl="3" w:tplc="340A000F" w:tentative="1">
      <w:start w:val="1"/>
      <w:numFmt w:val="decimal"/>
      <w:lvlText w:val="%4."/>
      <w:lvlJc w:val="left"/>
      <w:pPr>
        <w:ind w:left="2934" w:hanging="360"/>
      </w:pPr>
    </w:lvl>
    <w:lvl w:ilvl="4" w:tplc="340A0019" w:tentative="1">
      <w:start w:val="1"/>
      <w:numFmt w:val="lowerLetter"/>
      <w:lvlText w:val="%5."/>
      <w:lvlJc w:val="left"/>
      <w:pPr>
        <w:ind w:left="3654" w:hanging="360"/>
      </w:pPr>
    </w:lvl>
    <w:lvl w:ilvl="5" w:tplc="340A001B" w:tentative="1">
      <w:start w:val="1"/>
      <w:numFmt w:val="lowerRoman"/>
      <w:lvlText w:val="%6."/>
      <w:lvlJc w:val="right"/>
      <w:pPr>
        <w:ind w:left="4374" w:hanging="180"/>
      </w:pPr>
    </w:lvl>
    <w:lvl w:ilvl="6" w:tplc="340A000F" w:tentative="1">
      <w:start w:val="1"/>
      <w:numFmt w:val="decimal"/>
      <w:lvlText w:val="%7."/>
      <w:lvlJc w:val="left"/>
      <w:pPr>
        <w:ind w:left="5094" w:hanging="360"/>
      </w:pPr>
    </w:lvl>
    <w:lvl w:ilvl="7" w:tplc="340A0019" w:tentative="1">
      <w:start w:val="1"/>
      <w:numFmt w:val="lowerLetter"/>
      <w:lvlText w:val="%8."/>
      <w:lvlJc w:val="left"/>
      <w:pPr>
        <w:ind w:left="5814" w:hanging="360"/>
      </w:pPr>
    </w:lvl>
    <w:lvl w:ilvl="8" w:tplc="340A001B" w:tentative="1">
      <w:start w:val="1"/>
      <w:numFmt w:val="lowerRoman"/>
      <w:lvlText w:val="%9."/>
      <w:lvlJc w:val="right"/>
      <w:pPr>
        <w:ind w:left="6534" w:hanging="180"/>
      </w:pPr>
    </w:lvl>
  </w:abstractNum>
  <w:abstractNum w:abstractNumId="47" w15:restartNumberingAfterBreak="0">
    <w:nsid w:val="757D1B5F"/>
    <w:multiLevelType w:val="hybridMultilevel"/>
    <w:tmpl w:val="A1A859C2"/>
    <w:lvl w:ilvl="0" w:tplc="23804090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Times New Roman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6FE3AD7"/>
    <w:multiLevelType w:val="hybridMultilevel"/>
    <w:tmpl w:val="C80E4EA8"/>
    <w:lvl w:ilvl="0" w:tplc="E84EB924">
      <w:start w:val="1"/>
      <w:numFmt w:val="upperRoman"/>
      <w:lvlText w:val="%1."/>
      <w:lvlJc w:val="right"/>
      <w:pPr>
        <w:tabs>
          <w:tab w:val="num" w:pos="180"/>
        </w:tabs>
        <w:ind w:left="180" w:hanging="180"/>
      </w:pPr>
      <w:rPr>
        <w:color w:val="0047B0"/>
      </w:rPr>
    </w:lvl>
    <w:lvl w:ilvl="1" w:tplc="283E281C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496DCB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4C68B0D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F98F58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5E043C7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90F2123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8CCB19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3D8BF9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9" w15:restartNumberingAfterBreak="0">
    <w:nsid w:val="7D381BB2"/>
    <w:multiLevelType w:val="hybridMultilevel"/>
    <w:tmpl w:val="22047342"/>
    <w:lvl w:ilvl="0" w:tplc="636222DE">
      <w:start w:val="1"/>
      <w:numFmt w:val="decimal"/>
      <w:suff w:val="space"/>
      <w:lvlText w:val="%1."/>
      <w:lvlJc w:val="left"/>
      <w:pPr>
        <w:ind w:left="170" w:hanging="312"/>
      </w:pPr>
      <w:rPr>
        <w:rFonts w:hint="default"/>
        <w:b w:val="0"/>
        <w:color w:val="auto"/>
        <w:sz w:val="22"/>
      </w:rPr>
    </w:lvl>
    <w:lvl w:ilvl="1" w:tplc="340A0019" w:tentative="1">
      <w:start w:val="1"/>
      <w:numFmt w:val="lowerLetter"/>
      <w:lvlText w:val="%2."/>
      <w:lvlJc w:val="left"/>
      <w:pPr>
        <w:ind w:left="938" w:hanging="360"/>
      </w:pPr>
    </w:lvl>
    <w:lvl w:ilvl="2" w:tplc="340A001B" w:tentative="1">
      <w:start w:val="1"/>
      <w:numFmt w:val="lowerRoman"/>
      <w:lvlText w:val="%3."/>
      <w:lvlJc w:val="right"/>
      <w:pPr>
        <w:ind w:left="1658" w:hanging="180"/>
      </w:pPr>
    </w:lvl>
    <w:lvl w:ilvl="3" w:tplc="340A000F" w:tentative="1">
      <w:start w:val="1"/>
      <w:numFmt w:val="decimal"/>
      <w:lvlText w:val="%4."/>
      <w:lvlJc w:val="left"/>
      <w:pPr>
        <w:ind w:left="2378" w:hanging="360"/>
      </w:pPr>
    </w:lvl>
    <w:lvl w:ilvl="4" w:tplc="340A0019" w:tentative="1">
      <w:start w:val="1"/>
      <w:numFmt w:val="lowerLetter"/>
      <w:lvlText w:val="%5."/>
      <w:lvlJc w:val="left"/>
      <w:pPr>
        <w:ind w:left="3098" w:hanging="360"/>
      </w:pPr>
    </w:lvl>
    <w:lvl w:ilvl="5" w:tplc="340A001B" w:tentative="1">
      <w:start w:val="1"/>
      <w:numFmt w:val="lowerRoman"/>
      <w:lvlText w:val="%6."/>
      <w:lvlJc w:val="right"/>
      <w:pPr>
        <w:ind w:left="3818" w:hanging="180"/>
      </w:pPr>
    </w:lvl>
    <w:lvl w:ilvl="6" w:tplc="340A000F" w:tentative="1">
      <w:start w:val="1"/>
      <w:numFmt w:val="decimal"/>
      <w:lvlText w:val="%7."/>
      <w:lvlJc w:val="left"/>
      <w:pPr>
        <w:ind w:left="4538" w:hanging="360"/>
      </w:pPr>
    </w:lvl>
    <w:lvl w:ilvl="7" w:tplc="340A0019" w:tentative="1">
      <w:start w:val="1"/>
      <w:numFmt w:val="lowerLetter"/>
      <w:lvlText w:val="%8."/>
      <w:lvlJc w:val="left"/>
      <w:pPr>
        <w:ind w:left="5258" w:hanging="360"/>
      </w:pPr>
    </w:lvl>
    <w:lvl w:ilvl="8" w:tplc="340A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50" w15:restartNumberingAfterBreak="0">
    <w:nsid w:val="7DC545AB"/>
    <w:multiLevelType w:val="hybridMultilevel"/>
    <w:tmpl w:val="A1A859C2"/>
    <w:lvl w:ilvl="0" w:tplc="23804090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Times New Roman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7E5275C5"/>
    <w:multiLevelType w:val="hybridMultilevel"/>
    <w:tmpl w:val="69C88096"/>
    <w:lvl w:ilvl="0" w:tplc="8CE00ACA">
      <w:start w:val="17"/>
      <w:numFmt w:val="decimal"/>
      <w:lvlText w:val="%1"/>
      <w:lvlJc w:val="left"/>
      <w:pPr>
        <w:ind w:left="862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582" w:hanging="360"/>
      </w:pPr>
    </w:lvl>
    <w:lvl w:ilvl="2" w:tplc="340A001B" w:tentative="1">
      <w:start w:val="1"/>
      <w:numFmt w:val="lowerRoman"/>
      <w:lvlText w:val="%3."/>
      <w:lvlJc w:val="right"/>
      <w:pPr>
        <w:ind w:left="2302" w:hanging="180"/>
      </w:pPr>
    </w:lvl>
    <w:lvl w:ilvl="3" w:tplc="340A000F" w:tentative="1">
      <w:start w:val="1"/>
      <w:numFmt w:val="decimal"/>
      <w:lvlText w:val="%4."/>
      <w:lvlJc w:val="left"/>
      <w:pPr>
        <w:ind w:left="3022" w:hanging="360"/>
      </w:pPr>
    </w:lvl>
    <w:lvl w:ilvl="4" w:tplc="340A0019" w:tentative="1">
      <w:start w:val="1"/>
      <w:numFmt w:val="lowerLetter"/>
      <w:lvlText w:val="%5."/>
      <w:lvlJc w:val="left"/>
      <w:pPr>
        <w:ind w:left="3742" w:hanging="360"/>
      </w:pPr>
    </w:lvl>
    <w:lvl w:ilvl="5" w:tplc="340A001B" w:tentative="1">
      <w:start w:val="1"/>
      <w:numFmt w:val="lowerRoman"/>
      <w:lvlText w:val="%6."/>
      <w:lvlJc w:val="right"/>
      <w:pPr>
        <w:ind w:left="4462" w:hanging="180"/>
      </w:pPr>
    </w:lvl>
    <w:lvl w:ilvl="6" w:tplc="340A000F" w:tentative="1">
      <w:start w:val="1"/>
      <w:numFmt w:val="decimal"/>
      <w:lvlText w:val="%7."/>
      <w:lvlJc w:val="left"/>
      <w:pPr>
        <w:ind w:left="5182" w:hanging="360"/>
      </w:pPr>
    </w:lvl>
    <w:lvl w:ilvl="7" w:tplc="340A0019" w:tentative="1">
      <w:start w:val="1"/>
      <w:numFmt w:val="lowerLetter"/>
      <w:lvlText w:val="%8."/>
      <w:lvlJc w:val="left"/>
      <w:pPr>
        <w:ind w:left="5902" w:hanging="360"/>
      </w:pPr>
    </w:lvl>
    <w:lvl w:ilvl="8" w:tplc="340A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52" w15:restartNumberingAfterBreak="0">
    <w:nsid w:val="7E75100F"/>
    <w:multiLevelType w:val="hybridMultilevel"/>
    <w:tmpl w:val="948C3BBA"/>
    <w:lvl w:ilvl="0" w:tplc="3B860778">
      <w:start w:val="55"/>
      <w:numFmt w:val="decimal"/>
      <w:suff w:val="space"/>
      <w:lvlText w:val="%1."/>
      <w:lvlJc w:val="left"/>
      <w:pPr>
        <w:ind w:left="312" w:hanging="312"/>
      </w:pPr>
      <w:rPr>
        <w:rFonts w:ascii="Avenir Next LT Pro" w:hAnsi="Avenir Next LT Pro" w:hint="default"/>
        <w:b w:val="0"/>
        <w:i w:val="0"/>
        <w:iCs w:val="0"/>
        <w:color w:val="auto"/>
        <w:sz w:val="22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7F2C1AD7"/>
    <w:multiLevelType w:val="hybridMultilevel"/>
    <w:tmpl w:val="B0BA71A0"/>
    <w:lvl w:ilvl="0" w:tplc="E28CD888">
      <w:start w:val="63"/>
      <w:numFmt w:val="decimal"/>
      <w:suff w:val="space"/>
      <w:lvlText w:val="%1."/>
      <w:lvlJc w:val="left"/>
      <w:pPr>
        <w:ind w:left="312" w:hanging="312"/>
      </w:pPr>
      <w:rPr>
        <w:rFonts w:ascii="Avenir Next LT Pro" w:hAnsi="Avenir Next LT Pro" w:hint="default"/>
        <w:b w:val="0"/>
        <w:i w:val="0"/>
        <w:iCs w:val="0"/>
        <w:color w:val="auto"/>
        <w:sz w:val="22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24928304">
    <w:abstractNumId w:val="48"/>
  </w:num>
  <w:num w:numId="2" w16cid:durableId="66731866">
    <w:abstractNumId w:val="36"/>
  </w:num>
  <w:num w:numId="3" w16cid:durableId="592474643">
    <w:abstractNumId w:val="6"/>
  </w:num>
  <w:num w:numId="4" w16cid:durableId="495418212">
    <w:abstractNumId w:val="26"/>
  </w:num>
  <w:num w:numId="5" w16cid:durableId="986322866">
    <w:abstractNumId w:val="8"/>
  </w:num>
  <w:num w:numId="6" w16cid:durableId="1715349003">
    <w:abstractNumId w:val="44"/>
  </w:num>
  <w:num w:numId="7" w16cid:durableId="112944813">
    <w:abstractNumId w:val="9"/>
  </w:num>
  <w:num w:numId="8" w16cid:durableId="641891877">
    <w:abstractNumId w:val="42"/>
  </w:num>
  <w:num w:numId="9" w16cid:durableId="1968925810">
    <w:abstractNumId w:val="3"/>
  </w:num>
  <w:num w:numId="10" w16cid:durableId="105539074">
    <w:abstractNumId w:val="30"/>
  </w:num>
  <w:num w:numId="11" w16cid:durableId="1827895017">
    <w:abstractNumId w:val="16"/>
  </w:num>
  <w:num w:numId="12" w16cid:durableId="372510590">
    <w:abstractNumId w:val="51"/>
  </w:num>
  <w:num w:numId="13" w16cid:durableId="1203596772">
    <w:abstractNumId w:val="50"/>
  </w:num>
  <w:num w:numId="14" w16cid:durableId="1741177611">
    <w:abstractNumId w:val="35"/>
  </w:num>
  <w:num w:numId="15" w16cid:durableId="1213149968">
    <w:abstractNumId w:val="47"/>
  </w:num>
  <w:num w:numId="16" w16cid:durableId="1138457990">
    <w:abstractNumId w:val="20"/>
  </w:num>
  <w:num w:numId="17" w16cid:durableId="98187519">
    <w:abstractNumId w:val="15"/>
  </w:num>
  <w:num w:numId="18" w16cid:durableId="533344715">
    <w:abstractNumId w:val="41"/>
  </w:num>
  <w:num w:numId="19" w16cid:durableId="6947636">
    <w:abstractNumId w:val="14"/>
  </w:num>
  <w:num w:numId="20" w16cid:durableId="1129787095">
    <w:abstractNumId w:val="31"/>
  </w:num>
  <w:num w:numId="21" w16cid:durableId="1738283290">
    <w:abstractNumId w:val="10"/>
  </w:num>
  <w:num w:numId="22" w16cid:durableId="134374822">
    <w:abstractNumId w:val="7"/>
  </w:num>
  <w:num w:numId="23" w16cid:durableId="530724445">
    <w:abstractNumId w:val="37"/>
  </w:num>
  <w:num w:numId="24" w16cid:durableId="1447651502">
    <w:abstractNumId w:val="21"/>
  </w:num>
  <w:num w:numId="25" w16cid:durableId="249585051">
    <w:abstractNumId w:val="17"/>
  </w:num>
  <w:num w:numId="26" w16cid:durableId="130639879">
    <w:abstractNumId w:val="19"/>
  </w:num>
  <w:num w:numId="27" w16cid:durableId="30544784">
    <w:abstractNumId w:val="45"/>
  </w:num>
  <w:num w:numId="28" w16cid:durableId="410078317">
    <w:abstractNumId w:val="4"/>
  </w:num>
  <w:num w:numId="29" w16cid:durableId="81265865">
    <w:abstractNumId w:val="38"/>
  </w:num>
  <w:num w:numId="30" w16cid:durableId="2071077976">
    <w:abstractNumId w:val="40"/>
  </w:num>
  <w:num w:numId="31" w16cid:durableId="564098897">
    <w:abstractNumId w:val="5"/>
  </w:num>
  <w:num w:numId="32" w16cid:durableId="372275000">
    <w:abstractNumId w:val="28"/>
  </w:num>
  <w:num w:numId="33" w16cid:durableId="410812198">
    <w:abstractNumId w:val="1"/>
  </w:num>
  <w:num w:numId="34" w16cid:durableId="2143957934">
    <w:abstractNumId w:val="29"/>
  </w:num>
  <w:num w:numId="35" w16cid:durableId="342510312">
    <w:abstractNumId w:val="46"/>
  </w:num>
  <w:num w:numId="36" w16cid:durableId="2012831707">
    <w:abstractNumId w:val="32"/>
  </w:num>
  <w:num w:numId="37" w16cid:durableId="1335377791">
    <w:abstractNumId w:val="33"/>
  </w:num>
  <w:num w:numId="38" w16cid:durableId="982806797">
    <w:abstractNumId w:val="18"/>
  </w:num>
  <w:num w:numId="39" w16cid:durableId="341203763">
    <w:abstractNumId w:val="39"/>
  </w:num>
  <w:num w:numId="40" w16cid:durableId="1209416264">
    <w:abstractNumId w:val="49"/>
  </w:num>
  <w:num w:numId="41" w16cid:durableId="268898080">
    <w:abstractNumId w:val="38"/>
  </w:num>
  <w:num w:numId="42" w16cid:durableId="572393870">
    <w:abstractNumId w:val="11"/>
  </w:num>
  <w:num w:numId="43" w16cid:durableId="1360080454">
    <w:abstractNumId w:val="24"/>
  </w:num>
  <w:num w:numId="44" w16cid:durableId="214858964">
    <w:abstractNumId w:val="34"/>
  </w:num>
  <w:num w:numId="45" w16cid:durableId="353188033">
    <w:abstractNumId w:val="2"/>
  </w:num>
  <w:num w:numId="46" w16cid:durableId="1356887075">
    <w:abstractNumId w:val="23"/>
  </w:num>
  <w:num w:numId="47" w16cid:durableId="1636643989">
    <w:abstractNumId w:val="52"/>
  </w:num>
  <w:num w:numId="48" w16cid:durableId="1098477051">
    <w:abstractNumId w:val="0"/>
  </w:num>
  <w:num w:numId="49" w16cid:durableId="567232998">
    <w:abstractNumId w:val="27"/>
  </w:num>
  <w:num w:numId="50" w16cid:durableId="1049304523">
    <w:abstractNumId w:val="22"/>
  </w:num>
  <w:num w:numId="51" w16cid:durableId="934554655">
    <w:abstractNumId w:val="13"/>
  </w:num>
  <w:num w:numId="52" w16cid:durableId="250240430">
    <w:abstractNumId w:val="25"/>
  </w:num>
  <w:num w:numId="53" w16cid:durableId="1220168461">
    <w:abstractNumId w:val="53"/>
  </w:num>
  <w:num w:numId="54" w16cid:durableId="1452624342">
    <w:abstractNumId w:val="43"/>
  </w:num>
  <w:num w:numId="55" w16cid:durableId="415445348">
    <w:abstractNumId w:val="12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370B5"/>
    <w:rsid w:val="00000641"/>
    <w:rsid w:val="00003321"/>
    <w:rsid w:val="000037F1"/>
    <w:rsid w:val="00003D7F"/>
    <w:rsid w:val="000051BD"/>
    <w:rsid w:val="000051C8"/>
    <w:rsid w:val="0000749B"/>
    <w:rsid w:val="00007813"/>
    <w:rsid w:val="00007BD0"/>
    <w:rsid w:val="00010DF7"/>
    <w:rsid w:val="00012030"/>
    <w:rsid w:val="0001313A"/>
    <w:rsid w:val="00013505"/>
    <w:rsid w:val="0001389C"/>
    <w:rsid w:val="00013F6E"/>
    <w:rsid w:val="000158C3"/>
    <w:rsid w:val="00015EA1"/>
    <w:rsid w:val="00016156"/>
    <w:rsid w:val="00023B7E"/>
    <w:rsid w:val="00024A69"/>
    <w:rsid w:val="00025AD3"/>
    <w:rsid w:val="000279D9"/>
    <w:rsid w:val="000321D4"/>
    <w:rsid w:val="00033239"/>
    <w:rsid w:val="0003382F"/>
    <w:rsid w:val="000339E9"/>
    <w:rsid w:val="00034070"/>
    <w:rsid w:val="00034536"/>
    <w:rsid w:val="00034941"/>
    <w:rsid w:val="00034EC5"/>
    <w:rsid w:val="00035A55"/>
    <w:rsid w:val="000366BB"/>
    <w:rsid w:val="000368C6"/>
    <w:rsid w:val="000370B5"/>
    <w:rsid w:val="000372AA"/>
    <w:rsid w:val="00041FB2"/>
    <w:rsid w:val="0004776A"/>
    <w:rsid w:val="00047BF3"/>
    <w:rsid w:val="000519F8"/>
    <w:rsid w:val="00052219"/>
    <w:rsid w:val="000525F8"/>
    <w:rsid w:val="00052930"/>
    <w:rsid w:val="00053602"/>
    <w:rsid w:val="00053ACB"/>
    <w:rsid w:val="00054076"/>
    <w:rsid w:val="00054965"/>
    <w:rsid w:val="00054AEA"/>
    <w:rsid w:val="00055CC4"/>
    <w:rsid w:val="00056CAC"/>
    <w:rsid w:val="00056ED2"/>
    <w:rsid w:val="00057966"/>
    <w:rsid w:val="00061D46"/>
    <w:rsid w:val="00061ED7"/>
    <w:rsid w:val="00062434"/>
    <w:rsid w:val="00063364"/>
    <w:rsid w:val="0006358C"/>
    <w:rsid w:val="00063A63"/>
    <w:rsid w:val="00064AAB"/>
    <w:rsid w:val="00065402"/>
    <w:rsid w:val="00067106"/>
    <w:rsid w:val="000702E1"/>
    <w:rsid w:val="000706CF"/>
    <w:rsid w:val="00074A93"/>
    <w:rsid w:val="00075FCD"/>
    <w:rsid w:val="00077910"/>
    <w:rsid w:val="00077979"/>
    <w:rsid w:val="00077E48"/>
    <w:rsid w:val="000801F6"/>
    <w:rsid w:val="000818FD"/>
    <w:rsid w:val="00084143"/>
    <w:rsid w:val="000844D5"/>
    <w:rsid w:val="00090808"/>
    <w:rsid w:val="000908CF"/>
    <w:rsid w:val="00091449"/>
    <w:rsid w:val="00094029"/>
    <w:rsid w:val="00095695"/>
    <w:rsid w:val="00096FF7"/>
    <w:rsid w:val="0009739A"/>
    <w:rsid w:val="000A0B43"/>
    <w:rsid w:val="000A11A1"/>
    <w:rsid w:val="000A24EE"/>
    <w:rsid w:val="000A257A"/>
    <w:rsid w:val="000A25DC"/>
    <w:rsid w:val="000A2AC2"/>
    <w:rsid w:val="000A2B39"/>
    <w:rsid w:val="000A3C29"/>
    <w:rsid w:val="000A648A"/>
    <w:rsid w:val="000A7621"/>
    <w:rsid w:val="000A7F1A"/>
    <w:rsid w:val="000B072E"/>
    <w:rsid w:val="000B07C3"/>
    <w:rsid w:val="000B21BD"/>
    <w:rsid w:val="000B2D88"/>
    <w:rsid w:val="000B4050"/>
    <w:rsid w:val="000B4B2F"/>
    <w:rsid w:val="000B64CF"/>
    <w:rsid w:val="000B7267"/>
    <w:rsid w:val="000B7614"/>
    <w:rsid w:val="000B7B18"/>
    <w:rsid w:val="000C0D3E"/>
    <w:rsid w:val="000C1D81"/>
    <w:rsid w:val="000C2734"/>
    <w:rsid w:val="000C3CBC"/>
    <w:rsid w:val="000C442B"/>
    <w:rsid w:val="000C5188"/>
    <w:rsid w:val="000C6244"/>
    <w:rsid w:val="000C68B9"/>
    <w:rsid w:val="000C6DA0"/>
    <w:rsid w:val="000D0538"/>
    <w:rsid w:val="000D0F33"/>
    <w:rsid w:val="000D1523"/>
    <w:rsid w:val="000D1AED"/>
    <w:rsid w:val="000D33FE"/>
    <w:rsid w:val="000D464B"/>
    <w:rsid w:val="000D48CF"/>
    <w:rsid w:val="000D54CC"/>
    <w:rsid w:val="000D6F6B"/>
    <w:rsid w:val="000D79AB"/>
    <w:rsid w:val="000E0088"/>
    <w:rsid w:val="000E0A0A"/>
    <w:rsid w:val="000E462E"/>
    <w:rsid w:val="000E5420"/>
    <w:rsid w:val="000E5833"/>
    <w:rsid w:val="000E5F3F"/>
    <w:rsid w:val="000E5FD4"/>
    <w:rsid w:val="000F0F85"/>
    <w:rsid w:val="000F197E"/>
    <w:rsid w:val="000F6A3B"/>
    <w:rsid w:val="000F733F"/>
    <w:rsid w:val="000F7E1A"/>
    <w:rsid w:val="00102118"/>
    <w:rsid w:val="0010264E"/>
    <w:rsid w:val="001033C6"/>
    <w:rsid w:val="00103ADB"/>
    <w:rsid w:val="00104421"/>
    <w:rsid w:val="001050AA"/>
    <w:rsid w:val="00105A70"/>
    <w:rsid w:val="00110718"/>
    <w:rsid w:val="00111399"/>
    <w:rsid w:val="00112364"/>
    <w:rsid w:val="0011236B"/>
    <w:rsid w:val="001136FF"/>
    <w:rsid w:val="00114822"/>
    <w:rsid w:val="0011712A"/>
    <w:rsid w:val="0011752A"/>
    <w:rsid w:val="00120781"/>
    <w:rsid w:val="00120F70"/>
    <w:rsid w:val="00123F85"/>
    <w:rsid w:val="0013048F"/>
    <w:rsid w:val="0013092A"/>
    <w:rsid w:val="00131F4A"/>
    <w:rsid w:val="00134B50"/>
    <w:rsid w:val="00134EB0"/>
    <w:rsid w:val="001350F7"/>
    <w:rsid w:val="001351D8"/>
    <w:rsid w:val="001356E3"/>
    <w:rsid w:val="00135E48"/>
    <w:rsid w:val="00136F32"/>
    <w:rsid w:val="00140E76"/>
    <w:rsid w:val="00143821"/>
    <w:rsid w:val="00144045"/>
    <w:rsid w:val="00144C07"/>
    <w:rsid w:val="00145FCE"/>
    <w:rsid w:val="00146BBE"/>
    <w:rsid w:val="00146F31"/>
    <w:rsid w:val="001472E4"/>
    <w:rsid w:val="0015114F"/>
    <w:rsid w:val="0015122A"/>
    <w:rsid w:val="0015474C"/>
    <w:rsid w:val="00154DF4"/>
    <w:rsid w:val="0015742C"/>
    <w:rsid w:val="00157DE6"/>
    <w:rsid w:val="00161191"/>
    <w:rsid w:val="001612E9"/>
    <w:rsid w:val="00163F92"/>
    <w:rsid w:val="00164431"/>
    <w:rsid w:val="00166BF7"/>
    <w:rsid w:val="00166CFA"/>
    <w:rsid w:val="00167649"/>
    <w:rsid w:val="00173D71"/>
    <w:rsid w:val="00176E87"/>
    <w:rsid w:val="00176E98"/>
    <w:rsid w:val="00181A4E"/>
    <w:rsid w:val="00181DFC"/>
    <w:rsid w:val="001833BC"/>
    <w:rsid w:val="001834D9"/>
    <w:rsid w:val="0018386C"/>
    <w:rsid w:val="0018444D"/>
    <w:rsid w:val="001844B8"/>
    <w:rsid w:val="001850B5"/>
    <w:rsid w:val="001868CB"/>
    <w:rsid w:val="00192C17"/>
    <w:rsid w:val="0019379D"/>
    <w:rsid w:val="0019529A"/>
    <w:rsid w:val="001A000C"/>
    <w:rsid w:val="001A00F6"/>
    <w:rsid w:val="001A035C"/>
    <w:rsid w:val="001A1BEE"/>
    <w:rsid w:val="001A1EE6"/>
    <w:rsid w:val="001A2E83"/>
    <w:rsid w:val="001A4202"/>
    <w:rsid w:val="001A5CFD"/>
    <w:rsid w:val="001A6526"/>
    <w:rsid w:val="001A6ACA"/>
    <w:rsid w:val="001A712C"/>
    <w:rsid w:val="001B3D7C"/>
    <w:rsid w:val="001B5A47"/>
    <w:rsid w:val="001B6B10"/>
    <w:rsid w:val="001B7578"/>
    <w:rsid w:val="001C0035"/>
    <w:rsid w:val="001C05D1"/>
    <w:rsid w:val="001C0B9D"/>
    <w:rsid w:val="001C247E"/>
    <w:rsid w:val="001C377B"/>
    <w:rsid w:val="001C37BF"/>
    <w:rsid w:val="001C44D0"/>
    <w:rsid w:val="001C44D2"/>
    <w:rsid w:val="001C52CB"/>
    <w:rsid w:val="001C536F"/>
    <w:rsid w:val="001C5693"/>
    <w:rsid w:val="001C59F4"/>
    <w:rsid w:val="001C5A8C"/>
    <w:rsid w:val="001C696A"/>
    <w:rsid w:val="001D0561"/>
    <w:rsid w:val="001D1A39"/>
    <w:rsid w:val="001D22EF"/>
    <w:rsid w:val="001D32CD"/>
    <w:rsid w:val="001D3371"/>
    <w:rsid w:val="001D41D5"/>
    <w:rsid w:val="001D70B4"/>
    <w:rsid w:val="001E0191"/>
    <w:rsid w:val="001E3B7C"/>
    <w:rsid w:val="001E4446"/>
    <w:rsid w:val="001E4A14"/>
    <w:rsid w:val="001E53D1"/>
    <w:rsid w:val="001E6156"/>
    <w:rsid w:val="001E6663"/>
    <w:rsid w:val="001E6E3F"/>
    <w:rsid w:val="001F0D31"/>
    <w:rsid w:val="001F1B2E"/>
    <w:rsid w:val="001F358E"/>
    <w:rsid w:val="001F3EF6"/>
    <w:rsid w:val="001F5856"/>
    <w:rsid w:val="00200C64"/>
    <w:rsid w:val="00202414"/>
    <w:rsid w:val="002029E0"/>
    <w:rsid w:val="00203CA8"/>
    <w:rsid w:val="00205F19"/>
    <w:rsid w:val="002074A2"/>
    <w:rsid w:val="00210098"/>
    <w:rsid w:val="002104D7"/>
    <w:rsid w:val="00211E8E"/>
    <w:rsid w:val="00212165"/>
    <w:rsid w:val="00212DD7"/>
    <w:rsid w:val="002137D6"/>
    <w:rsid w:val="00214095"/>
    <w:rsid w:val="0021450D"/>
    <w:rsid w:val="002145EC"/>
    <w:rsid w:val="0021702B"/>
    <w:rsid w:val="002203EE"/>
    <w:rsid w:val="0022281C"/>
    <w:rsid w:val="00222CB6"/>
    <w:rsid w:val="00223481"/>
    <w:rsid w:val="00223617"/>
    <w:rsid w:val="00223C57"/>
    <w:rsid w:val="00223DC5"/>
    <w:rsid w:val="002257EB"/>
    <w:rsid w:val="00225C00"/>
    <w:rsid w:val="00225C1B"/>
    <w:rsid w:val="00225C85"/>
    <w:rsid w:val="00226AE7"/>
    <w:rsid w:val="00226BC7"/>
    <w:rsid w:val="00227B71"/>
    <w:rsid w:val="002316B4"/>
    <w:rsid w:val="002323D0"/>
    <w:rsid w:val="00232DCD"/>
    <w:rsid w:val="002344F7"/>
    <w:rsid w:val="00234897"/>
    <w:rsid w:val="0023507D"/>
    <w:rsid w:val="002356FB"/>
    <w:rsid w:val="0023653F"/>
    <w:rsid w:val="00236ED7"/>
    <w:rsid w:val="00237C4E"/>
    <w:rsid w:val="00240750"/>
    <w:rsid w:val="00240793"/>
    <w:rsid w:val="0024083D"/>
    <w:rsid w:val="00240AAC"/>
    <w:rsid w:val="00240B3E"/>
    <w:rsid w:val="00242645"/>
    <w:rsid w:val="0024343E"/>
    <w:rsid w:val="002435AA"/>
    <w:rsid w:val="002440CF"/>
    <w:rsid w:val="002440F9"/>
    <w:rsid w:val="00244F33"/>
    <w:rsid w:val="002457E5"/>
    <w:rsid w:val="00247317"/>
    <w:rsid w:val="00247622"/>
    <w:rsid w:val="00250EFA"/>
    <w:rsid w:val="00251DFA"/>
    <w:rsid w:val="00252130"/>
    <w:rsid w:val="00253A6D"/>
    <w:rsid w:val="0025425E"/>
    <w:rsid w:val="002544B1"/>
    <w:rsid w:val="00260070"/>
    <w:rsid w:val="0026178C"/>
    <w:rsid w:val="002619B3"/>
    <w:rsid w:val="002622DC"/>
    <w:rsid w:val="002638C0"/>
    <w:rsid w:val="00263C47"/>
    <w:rsid w:val="002640E3"/>
    <w:rsid w:val="0026428C"/>
    <w:rsid w:val="00264550"/>
    <w:rsid w:val="00264A40"/>
    <w:rsid w:val="00264AD2"/>
    <w:rsid w:val="002658A0"/>
    <w:rsid w:val="00265D5F"/>
    <w:rsid w:val="00266677"/>
    <w:rsid w:val="002668AA"/>
    <w:rsid w:val="00267856"/>
    <w:rsid w:val="00267885"/>
    <w:rsid w:val="002706E5"/>
    <w:rsid w:val="00270738"/>
    <w:rsid w:val="00272439"/>
    <w:rsid w:val="002739FA"/>
    <w:rsid w:val="002745D2"/>
    <w:rsid w:val="00274E59"/>
    <w:rsid w:val="00275904"/>
    <w:rsid w:val="00276605"/>
    <w:rsid w:val="00280E21"/>
    <w:rsid w:val="002812BC"/>
    <w:rsid w:val="0028133B"/>
    <w:rsid w:val="00281E96"/>
    <w:rsid w:val="00283020"/>
    <w:rsid w:val="002833CA"/>
    <w:rsid w:val="00284142"/>
    <w:rsid w:val="00284580"/>
    <w:rsid w:val="00285427"/>
    <w:rsid w:val="0029268E"/>
    <w:rsid w:val="0029275B"/>
    <w:rsid w:val="0029294E"/>
    <w:rsid w:val="00294140"/>
    <w:rsid w:val="00294312"/>
    <w:rsid w:val="00294654"/>
    <w:rsid w:val="002976A0"/>
    <w:rsid w:val="00297AA9"/>
    <w:rsid w:val="00297B84"/>
    <w:rsid w:val="002A2646"/>
    <w:rsid w:val="002A2AB2"/>
    <w:rsid w:val="002A4E0B"/>
    <w:rsid w:val="002A5F45"/>
    <w:rsid w:val="002A61B0"/>
    <w:rsid w:val="002A7F74"/>
    <w:rsid w:val="002B13D9"/>
    <w:rsid w:val="002B148B"/>
    <w:rsid w:val="002B180C"/>
    <w:rsid w:val="002B2250"/>
    <w:rsid w:val="002B2C1E"/>
    <w:rsid w:val="002B2D17"/>
    <w:rsid w:val="002B2EDA"/>
    <w:rsid w:val="002B6429"/>
    <w:rsid w:val="002B7548"/>
    <w:rsid w:val="002B79FE"/>
    <w:rsid w:val="002C13AF"/>
    <w:rsid w:val="002C2924"/>
    <w:rsid w:val="002C3BF7"/>
    <w:rsid w:val="002C42DD"/>
    <w:rsid w:val="002C56B2"/>
    <w:rsid w:val="002C5B37"/>
    <w:rsid w:val="002C5B9E"/>
    <w:rsid w:val="002C5C9F"/>
    <w:rsid w:val="002D0631"/>
    <w:rsid w:val="002D124B"/>
    <w:rsid w:val="002D240D"/>
    <w:rsid w:val="002D31E5"/>
    <w:rsid w:val="002D364D"/>
    <w:rsid w:val="002D4B71"/>
    <w:rsid w:val="002D56E3"/>
    <w:rsid w:val="002D76F0"/>
    <w:rsid w:val="002E1454"/>
    <w:rsid w:val="002E20E5"/>
    <w:rsid w:val="002E2EEB"/>
    <w:rsid w:val="002E31EC"/>
    <w:rsid w:val="002E713C"/>
    <w:rsid w:val="002E7528"/>
    <w:rsid w:val="002F1ED7"/>
    <w:rsid w:val="002F2275"/>
    <w:rsid w:val="002F3296"/>
    <w:rsid w:val="002F3DDE"/>
    <w:rsid w:val="002F4BEA"/>
    <w:rsid w:val="002F5828"/>
    <w:rsid w:val="002F5AE3"/>
    <w:rsid w:val="00300533"/>
    <w:rsid w:val="003007DE"/>
    <w:rsid w:val="00300BEA"/>
    <w:rsid w:val="0030120D"/>
    <w:rsid w:val="003012DC"/>
    <w:rsid w:val="00302A9C"/>
    <w:rsid w:val="0030385E"/>
    <w:rsid w:val="003044CE"/>
    <w:rsid w:val="003046A3"/>
    <w:rsid w:val="003053ED"/>
    <w:rsid w:val="00305CAE"/>
    <w:rsid w:val="00305CEA"/>
    <w:rsid w:val="00306144"/>
    <w:rsid w:val="00307FD2"/>
    <w:rsid w:val="00310D5B"/>
    <w:rsid w:val="00310E89"/>
    <w:rsid w:val="003124EF"/>
    <w:rsid w:val="00314457"/>
    <w:rsid w:val="00320B21"/>
    <w:rsid w:val="003213D6"/>
    <w:rsid w:val="0032215E"/>
    <w:rsid w:val="00324E11"/>
    <w:rsid w:val="00325F26"/>
    <w:rsid w:val="00326108"/>
    <w:rsid w:val="003300E4"/>
    <w:rsid w:val="00331104"/>
    <w:rsid w:val="0033169F"/>
    <w:rsid w:val="003316FE"/>
    <w:rsid w:val="0033332B"/>
    <w:rsid w:val="003348FA"/>
    <w:rsid w:val="00334C22"/>
    <w:rsid w:val="003431F7"/>
    <w:rsid w:val="00343964"/>
    <w:rsid w:val="0034469E"/>
    <w:rsid w:val="00344899"/>
    <w:rsid w:val="00346976"/>
    <w:rsid w:val="003479E4"/>
    <w:rsid w:val="0035007E"/>
    <w:rsid w:val="003508DB"/>
    <w:rsid w:val="003517C6"/>
    <w:rsid w:val="0035280B"/>
    <w:rsid w:val="00353F08"/>
    <w:rsid w:val="00356976"/>
    <w:rsid w:val="003573C7"/>
    <w:rsid w:val="0036074F"/>
    <w:rsid w:val="00362DAE"/>
    <w:rsid w:val="003632AF"/>
    <w:rsid w:val="003678AA"/>
    <w:rsid w:val="00370610"/>
    <w:rsid w:val="00372939"/>
    <w:rsid w:val="00372EAE"/>
    <w:rsid w:val="00373E78"/>
    <w:rsid w:val="00374F6A"/>
    <w:rsid w:val="00375A20"/>
    <w:rsid w:val="00376A02"/>
    <w:rsid w:val="00377222"/>
    <w:rsid w:val="00381442"/>
    <w:rsid w:val="0038155C"/>
    <w:rsid w:val="003816D7"/>
    <w:rsid w:val="00381EA4"/>
    <w:rsid w:val="0038215B"/>
    <w:rsid w:val="00382D47"/>
    <w:rsid w:val="00383120"/>
    <w:rsid w:val="003847BE"/>
    <w:rsid w:val="00384EBF"/>
    <w:rsid w:val="00385110"/>
    <w:rsid w:val="00385E86"/>
    <w:rsid w:val="00390ECE"/>
    <w:rsid w:val="00391B2B"/>
    <w:rsid w:val="00392B2F"/>
    <w:rsid w:val="0039310B"/>
    <w:rsid w:val="00393ABC"/>
    <w:rsid w:val="003A016F"/>
    <w:rsid w:val="003A034B"/>
    <w:rsid w:val="003A0A20"/>
    <w:rsid w:val="003A324E"/>
    <w:rsid w:val="003A332D"/>
    <w:rsid w:val="003A484B"/>
    <w:rsid w:val="003A619A"/>
    <w:rsid w:val="003A6536"/>
    <w:rsid w:val="003A6DA6"/>
    <w:rsid w:val="003A72B4"/>
    <w:rsid w:val="003B056D"/>
    <w:rsid w:val="003B0B64"/>
    <w:rsid w:val="003B0FB7"/>
    <w:rsid w:val="003B1D25"/>
    <w:rsid w:val="003B2740"/>
    <w:rsid w:val="003B386A"/>
    <w:rsid w:val="003B50C0"/>
    <w:rsid w:val="003B5803"/>
    <w:rsid w:val="003B69C6"/>
    <w:rsid w:val="003B7420"/>
    <w:rsid w:val="003C0B84"/>
    <w:rsid w:val="003C34F2"/>
    <w:rsid w:val="003C38A2"/>
    <w:rsid w:val="003C5506"/>
    <w:rsid w:val="003C7FC7"/>
    <w:rsid w:val="003D090C"/>
    <w:rsid w:val="003D0DD1"/>
    <w:rsid w:val="003D2A59"/>
    <w:rsid w:val="003D2EA9"/>
    <w:rsid w:val="003D39E3"/>
    <w:rsid w:val="003D5E3A"/>
    <w:rsid w:val="003D77E1"/>
    <w:rsid w:val="003E018B"/>
    <w:rsid w:val="003E082F"/>
    <w:rsid w:val="003E0864"/>
    <w:rsid w:val="003E1AD7"/>
    <w:rsid w:val="003E3C6E"/>
    <w:rsid w:val="003E3FA5"/>
    <w:rsid w:val="003E4F28"/>
    <w:rsid w:val="003E56A2"/>
    <w:rsid w:val="003E62B1"/>
    <w:rsid w:val="003E644B"/>
    <w:rsid w:val="003F0521"/>
    <w:rsid w:val="003F1B17"/>
    <w:rsid w:val="003F1B6D"/>
    <w:rsid w:val="003F1F3A"/>
    <w:rsid w:val="003F3FA0"/>
    <w:rsid w:val="003F6AD6"/>
    <w:rsid w:val="003F7A61"/>
    <w:rsid w:val="00404241"/>
    <w:rsid w:val="0040493E"/>
    <w:rsid w:val="00404B25"/>
    <w:rsid w:val="00404D06"/>
    <w:rsid w:val="00406DFD"/>
    <w:rsid w:val="00407CEF"/>
    <w:rsid w:val="00407EA9"/>
    <w:rsid w:val="00412632"/>
    <w:rsid w:val="00412BFD"/>
    <w:rsid w:val="004151E5"/>
    <w:rsid w:val="00415206"/>
    <w:rsid w:val="0041610E"/>
    <w:rsid w:val="004166EC"/>
    <w:rsid w:val="00417064"/>
    <w:rsid w:val="0041747B"/>
    <w:rsid w:val="00417516"/>
    <w:rsid w:val="00420765"/>
    <w:rsid w:val="00421C51"/>
    <w:rsid w:val="00421EB6"/>
    <w:rsid w:val="00422D03"/>
    <w:rsid w:val="00425882"/>
    <w:rsid w:val="0042602B"/>
    <w:rsid w:val="00426BBC"/>
    <w:rsid w:val="004301FA"/>
    <w:rsid w:val="00430C83"/>
    <w:rsid w:val="00431C29"/>
    <w:rsid w:val="00433755"/>
    <w:rsid w:val="00433F43"/>
    <w:rsid w:val="00434E6F"/>
    <w:rsid w:val="00435A2E"/>
    <w:rsid w:val="00435A62"/>
    <w:rsid w:val="00440617"/>
    <w:rsid w:val="00440FE9"/>
    <w:rsid w:val="00441282"/>
    <w:rsid w:val="004423BB"/>
    <w:rsid w:val="00442B89"/>
    <w:rsid w:val="00442C2D"/>
    <w:rsid w:val="00443853"/>
    <w:rsid w:val="00444C16"/>
    <w:rsid w:val="00445593"/>
    <w:rsid w:val="00446B51"/>
    <w:rsid w:val="00446BCD"/>
    <w:rsid w:val="00447441"/>
    <w:rsid w:val="004527D1"/>
    <w:rsid w:val="00452CED"/>
    <w:rsid w:val="00454375"/>
    <w:rsid w:val="00455FF7"/>
    <w:rsid w:val="00457FDF"/>
    <w:rsid w:val="00457FF6"/>
    <w:rsid w:val="00460810"/>
    <w:rsid w:val="00462152"/>
    <w:rsid w:val="00463EE8"/>
    <w:rsid w:val="0046558B"/>
    <w:rsid w:val="00467348"/>
    <w:rsid w:val="00470243"/>
    <w:rsid w:val="00471F21"/>
    <w:rsid w:val="00472583"/>
    <w:rsid w:val="00472ECE"/>
    <w:rsid w:val="004746B2"/>
    <w:rsid w:val="00474BAE"/>
    <w:rsid w:val="00474C5E"/>
    <w:rsid w:val="004807CF"/>
    <w:rsid w:val="00481192"/>
    <w:rsid w:val="00481C46"/>
    <w:rsid w:val="0048208F"/>
    <w:rsid w:val="00483CE2"/>
    <w:rsid w:val="00485D66"/>
    <w:rsid w:val="00486C38"/>
    <w:rsid w:val="0048701C"/>
    <w:rsid w:val="0049011D"/>
    <w:rsid w:val="00490A1A"/>
    <w:rsid w:val="004911FB"/>
    <w:rsid w:val="00493CFD"/>
    <w:rsid w:val="00494DF2"/>
    <w:rsid w:val="004954C4"/>
    <w:rsid w:val="00497CDA"/>
    <w:rsid w:val="00497D36"/>
    <w:rsid w:val="004A032B"/>
    <w:rsid w:val="004A5571"/>
    <w:rsid w:val="004A59E1"/>
    <w:rsid w:val="004A5BBF"/>
    <w:rsid w:val="004A5DC9"/>
    <w:rsid w:val="004A627A"/>
    <w:rsid w:val="004A6DE1"/>
    <w:rsid w:val="004A7C98"/>
    <w:rsid w:val="004B2A0D"/>
    <w:rsid w:val="004B2BE0"/>
    <w:rsid w:val="004B475C"/>
    <w:rsid w:val="004B7479"/>
    <w:rsid w:val="004C0606"/>
    <w:rsid w:val="004C20CE"/>
    <w:rsid w:val="004C2F08"/>
    <w:rsid w:val="004C38C4"/>
    <w:rsid w:val="004C58AE"/>
    <w:rsid w:val="004C79AA"/>
    <w:rsid w:val="004C7ECF"/>
    <w:rsid w:val="004D027A"/>
    <w:rsid w:val="004D027D"/>
    <w:rsid w:val="004D10BD"/>
    <w:rsid w:val="004D1238"/>
    <w:rsid w:val="004D14E7"/>
    <w:rsid w:val="004D2DE5"/>
    <w:rsid w:val="004D2FF8"/>
    <w:rsid w:val="004D30CF"/>
    <w:rsid w:val="004D5994"/>
    <w:rsid w:val="004D6304"/>
    <w:rsid w:val="004D6986"/>
    <w:rsid w:val="004D7BEA"/>
    <w:rsid w:val="004E175B"/>
    <w:rsid w:val="004E1A9F"/>
    <w:rsid w:val="004E299A"/>
    <w:rsid w:val="004E2F9E"/>
    <w:rsid w:val="004E386B"/>
    <w:rsid w:val="004E421D"/>
    <w:rsid w:val="004E43E9"/>
    <w:rsid w:val="004E4BBB"/>
    <w:rsid w:val="004E5A81"/>
    <w:rsid w:val="004E6B87"/>
    <w:rsid w:val="004E7882"/>
    <w:rsid w:val="004F0ECD"/>
    <w:rsid w:val="004F110C"/>
    <w:rsid w:val="004F2E15"/>
    <w:rsid w:val="004F312C"/>
    <w:rsid w:val="004F385F"/>
    <w:rsid w:val="004F4BD5"/>
    <w:rsid w:val="004F4E1B"/>
    <w:rsid w:val="004F5EDC"/>
    <w:rsid w:val="004F651C"/>
    <w:rsid w:val="004F66EE"/>
    <w:rsid w:val="00500F9C"/>
    <w:rsid w:val="0050497F"/>
    <w:rsid w:val="00504FA8"/>
    <w:rsid w:val="00506B78"/>
    <w:rsid w:val="0050757D"/>
    <w:rsid w:val="00511749"/>
    <w:rsid w:val="00512C52"/>
    <w:rsid w:val="00513554"/>
    <w:rsid w:val="00513E60"/>
    <w:rsid w:val="00513F18"/>
    <w:rsid w:val="00515293"/>
    <w:rsid w:val="00516E15"/>
    <w:rsid w:val="0052078A"/>
    <w:rsid w:val="00521430"/>
    <w:rsid w:val="00522511"/>
    <w:rsid w:val="00522FE1"/>
    <w:rsid w:val="0052406B"/>
    <w:rsid w:val="00524696"/>
    <w:rsid w:val="00524964"/>
    <w:rsid w:val="00525D79"/>
    <w:rsid w:val="005271DB"/>
    <w:rsid w:val="00531FB9"/>
    <w:rsid w:val="00531FC1"/>
    <w:rsid w:val="00532A61"/>
    <w:rsid w:val="00532B2E"/>
    <w:rsid w:val="0053402A"/>
    <w:rsid w:val="005346C4"/>
    <w:rsid w:val="00534CF2"/>
    <w:rsid w:val="0053561E"/>
    <w:rsid w:val="00535695"/>
    <w:rsid w:val="00535A96"/>
    <w:rsid w:val="00536748"/>
    <w:rsid w:val="00536983"/>
    <w:rsid w:val="005371C5"/>
    <w:rsid w:val="00540C9B"/>
    <w:rsid w:val="00540D85"/>
    <w:rsid w:val="00542E53"/>
    <w:rsid w:val="005432C8"/>
    <w:rsid w:val="00543362"/>
    <w:rsid w:val="005441C1"/>
    <w:rsid w:val="005442DD"/>
    <w:rsid w:val="00547B00"/>
    <w:rsid w:val="0055056B"/>
    <w:rsid w:val="00550D93"/>
    <w:rsid w:val="00552C0C"/>
    <w:rsid w:val="00552F33"/>
    <w:rsid w:val="00553298"/>
    <w:rsid w:val="00554E32"/>
    <w:rsid w:val="00554E75"/>
    <w:rsid w:val="0055528C"/>
    <w:rsid w:val="005552CD"/>
    <w:rsid w:val="0055596F"/>
    <w:rsid w:val="005559F3"/>
    <w:rsid w:val="005577A3"/>
    <w:rsid w:val="00557CFF"/>
    <w:rsid w:val="00557EA2"/>
    <w:rsid w:val="0056011F"/>
    <w:rsid w:val="00560262"/>
    <w:rsid w:val="00560800"/>
    <w:rsid w:val="00560EFB"/>
    <w:rsid w:val="005610F0"/>
    <w:rsid w:val="00561531"/>
    <w:rsid w:val="00562435"/>
    <w:rsid w:val="005624AA"/>
    <w:rsid w:val="0056336B"/>
    <w:rsid w:val="00564C90"/>
    <w:rsid w:val="00564E6C"/>
    <w:rsid w:val="00564EEA"/>
    <w:rsid w:val="005658FF"/>
    <w:rsid w:val="00565D5A"/>
    <w:rsid w:val="005705DD"/>
    <w:rsid w:val="0057205B"/>
    <w:rsid w:val="005727BA"/>
    <w:rsid w:val="005736C9"/>
    <w:rsid w:val="0057557E"/>
    <w:rsid w:val="00575BEA"/>
    <w:rsid w:val="005777E0"/>
    <w:rsid w:val="005803A1"/>
    <w:rsid w:val="00580BBA"/>
    <w:rsid w:val="00580E63"/>
    <w:rsid w:val="00581DC0"/>
    <w:rsid w:val="00582057"/>
    <w:rsid w:val="005845BB"/>
    <w:rsid w:val="00585002"/>
    <w:rsid w:val="00586613"/>
    <w:rsid w:val="00586847"/>
    <w:rsid w:val="00586D91"/>
    <w:rsid w:val="005900FF"/>
    <w:rsid w:val="00590618"/>
    <w:rsid w:val="00590C2D"/>
    <w:rsid w:val="005914F8"/>
    <w:rsid w:val="0059160E"/>
    <w:rsid w:val="00591DFC"/>
    <w:rsid w:val="0059220C"/>
    <w:rsid w:val="00592357"/>
    <w:rsid w:val="005931BD"/>
    <w:rsid w:val="005950BE"/>
    <w:rsid w:val="0059611E"/>
    <w:rsid w:val="00596422"/>
    <w:rsid w:val="005A04A2"/>
    <w:rsid w:val="005A16B6"/>
    <w:rsid w:val="005A2CF6"/>
    <w:rsid w:val="005A33D1"/>
    <w:rsid w:val="005A34A7"/>
    <w:rsid w:val="005A4821"/>
    <w:rsid w:val="005A5E72"/>
    <w:rsid w:val="005B0425"/>
    <w:rsid w:val="005B060E"/>
    <w:rsid w:val="005B0D34"/>
    <w:rsid w:val="005B48A5"/>
    <w:rsid w:val="005B6D7D"/>
    <w:rsid w:val="005B744C"/>
    <w:rsid w:val="005C0B4F"/>
    <w:rsid w:val="005C1F56"/>
    <w:rsid w:val="005C2E87"/>
    <w:rsid w:val="005C44A7"/>
    <w:rsid w:val="005C6B32"/>
    <w:rsid w:val="005C76F1"/>
    <w:rsid w:val="005D2F5C"/>
    <w:rsid w:val="005D33E7"/>
    <w:rsid w:val="005D3527"/>
    <w:rsid w:val="005D4EC0"/>
    <w:rsid w:val="005D5519"/>
    <w:rsid w:val="005D58D1"/>
    <w:rsid w:val="005E062F"/>
    <w:rsid w:val="005E0F24"/>
    <w:rsid w:val="005E182D"/>
    <w:rsid w:val="005E30AB"/>
    <w:rsid w:val="005E45F6"/>
    <w:rsid w:val="005E6379"/>
    <w:rsid w:val="005E6424"/>
    <w:rsid w:val="005E6E3B"/>
    <w:rsid w:val="005E7814"/>
    <w:rsid w:val="005F2E9D"/>
    <w:rsid w:val="005F323D"/>
    <w:rsid w:val="005F3357"/>
    <w:rsid w:val="005F430D"/>
    <w:rsid w:val="005F5AFA"/>
    <w:rsid w:val="005F5EEC"/>
    <w:rsid w:val="005F7215"/>
    <w:rsid w:val="005F7A2E"/>
    <w:rsid w:val="00600E82"/>
    <w:rsid w:val="00600FD2"/>
    <w:rsid w:val="00601B4B"/>
    <w:rsid w:val="006048A2"/>
    <w:rsid w:val="006113C7"/>
    <w:rsid w:val="006127C8"/>
    <w:rsid w:val="00612DCA"/>
    <w:rsid w:val="00614DC9"/>
    <w:rsid w:val="00615190"/>
    <w:rsid w:val="00615BB0"/>
    <w:rsid w:val="006171FE"/>
    <w:rsid w:val="00617750"/>
    <w:rsid w:val="00617895"/>
    <w:rsid w:val="00620DA5"/>
    <w:rsid w:val="0062131B"/>
    <w:rsid w:val="0062496A"/>
    <w:rsid w:val="00624E34"/>
    <w:rsid w:val="00624EE4"/>
    <w:rsid w:val="0062545E"/>
    <w:rsid w:val="006269AF"/>
    <w:rsid w:val="00626E04"/>
    <w:rsid w:val="00630F6D"/>
    <w:rsid w:val="006331C2"/>
    <w:rsid w:val="00633238"/>
    <w:rsid w:val="006350CB"/>
    <w:rsid w:val="00635DE1"/>
    <w:rsid w:val="00636B88"/>
    <w:rsid w:val="00643034"/>
    <w:rsid w:val="00643526"/>
    <w:rsid w:val="00644723"/>
    <w:rsid w:val="00645682"/>
    <w:rsid w:val="006477D6"/>
    <w:rsid w:val="00647D57"/>
    <w:rsid w:val="00657444"/>
    <w:rsid w:val="00660054"/>
    <w:rsid w:val="00660CEF"/>
    <w:rsid w:val="00661E48"/>
    <w:rsid w:val="00662827"/>
    <w:rsid w:val="006628BC"/>
    <w:rsid w:val="0067073A"/>
    <w:rsid w:val="00670764"/>
    <w:rsid w:val="00670C64"/>
    <w:rsid w:val="00671DAB"/>
    <w:rsid w:val="00673509"/>
    <w:rsid w:val="006752BE"/>
    <w:rsid w:val="00675D3B"/>
    <w:rsid w:val="006761DB"/>
    <w:rsid w:val="006765FF"/>
    <w:rsid w:val="00676906"/>
    <w:rsid w:val="00676C72"/>
    <w:rsid w:val="00676F4E"/>
    <w:rsid w:val="00676FD6"/>
    <w:rsid w:val="006823B0"/>
    <w:rsid w:val="00682A63"/>
    <w:rsid w:val="0068479C"/>
    <w:rsid w:val="006857C2"/>
    <w:rsid w:val="00685FB4"/>
    <w:rsid w:val="00686362"/>
    <w:rsid w:val="006864FF"/>
    <w:rsid w:val="006865B4"/>
    <w:rsid w:val="00686A92"/>
    <w:rsid w:val="00690DAB"/>
    <w:rsid w:val="00692E62"/>
    <w:rsid w:val="00693614"/>
    <w:rsid w:val="00694A37"/>
    <w:rsid w:val="00696706"/>
    <w:rsid w:val="006A1322"/>
    <w:rsid w:val="006A1DD1"/>
    <w:rsid w:val="006A1F42"/>
    <w:rsid w:val="006A3612"/>
    <w:rsid w:val="006A448A"/>
    <w:rsid w:val="006A4823"/>
    <w:rsid w:val="006A5AAE"/>
    <w:rsid w:val="006A728C"/>
    <w:rsid w:val="006B11F6"/>
    <w:rsid w:val="006B3C2D"/>
    <w:rsid w:val="006B4F13"/>
    <w:rsid w:val="006B5180"/>
    <w:rsid w:val="006B63BD"/>
    <w:rsid w:val="006B672A"/>
    <w:rsid w:val="006C0225"/>
    <w:rsid w:val="006C0293"/>
    <w:rsid w:val="006C03E5"/>
    <w:rsid w:val="006C0940"/>
    <w:rsid w:val="006C1F51"/>
    <w:rsid w:val="006C2C2F"/>
    <w:rsid w:val="006C38BA"/>
    <w:rsid w:val="006C3950"/>
    <w:rsid w:val="006C3D2A"/>
    <w:rsid w:val="006C6537"/>
    <w:rsid w:val="006D1528"/>
    <w:rsid w:val="006D1CF8"/>
    <w:rsid w:val="006D23B7"/>
    <w:rsid w:val="006D2EF3"/>
    <w:rsid w:val="006D3657"/>
    <w:rsid w:val="006D46CD"/>
    <w:rsid w:val="006D5680"/>
    <w:rsid w:val="006D7CFF"/>
    <w:rsid w:val="006E1A18"/>
    <w:rsid w:val="006E23B1"/>
    <w:rsid w:val="006E251A"/>
    <w:rsid w:val="006E3E22"/>
    <w:rsid w:val="006E4800"/>
    <w:rsid w:val="006E5285"/>
    <w:rsid w:val="006E5F9C"/>
    <w:rsid w:val="006E656F"/>
    <w:rsid w:val="006E7484"/>
    <w:rsid w:val="006E7CD0"/>
    <w:rsid w:val="006F07F1"/>
    <w:rsid w:val="006F086D"/>
    <w:rsid w:val="006F0919"/>
    <w:rsid w:val="006F0F03"/>
    <w:rsid w:val="006F2070"/>
    <w:rsid w:val="006F435B"/>
    <w:rsid w:val="006F4380"/>
    <w:rsid w:val="006F4EF7"/>
    <w:rsid w:val="006F76D9"/>
    <w:rsid w:val="006F7867"/>
    <w:rsid w:val="00700931"/>
    <w:rsid w:val="007034E8"/>
    <w:rsid w:val="00703A32"/>
    <w:rsid w:val="007044F9"/>
    <w:rsid w:val="0070495C"/>
    <w:rsid w:val="00705C09"/>
    <w:rsid w:val="00705E55"/>
    <w:rsid w:val="00706168"/>
    <w:rsid w:val="00706696"/>
    <w:rsid w:val="007067C3"/>
    <w:rsid w:val="00706ACB"/>
    <w:rsid w:val="00714E07"/>
    <w:rsid w:val="007152AF"/>
    <w:rsid w:val="007160C3"/>
    <w:rsid w:val="007170C8"/>
    <w:rsid w:val="00720FE6"/>
    <w:rsid w:val="007211FD"/>
    <w:rsid w:val="00721517"/>
    <w:rsid w:val="00721980"/>
    <w:rsid w:val="007221B0"/>
    <w:rsid w:val="00722829"/>
    <w:rsid w:val="00722C3B"/>
    <w:rsid w:val="0072685B"/>
    <w:rsid w:val="007278D9"/>
    <w:rsid w:val="0073272F"/>
    <w:rsid w:val="007329FB"/>
    <w:rsid w:val="00732E34"/>
    <w:rsid w:val="00734342"/>
    <w:rsid w:val="00735043"/>
    <w:rsid w:val="007350EE"/>
    <w:rsid w:val="007404EE"/>
    <w:rsid w:val="0074343C"/>
    <w:rsid w:val="00743572"/>
    <w:rsid w:val="007439BB"/>
    <w:rsid w:val="00744B41"/>
    <w:rsid w:val="0074548C"/>
    <w:rsid w:val="007454A1"/>
    <w:rsid w:val="007458D0"/>
    <w:rsid w:val="00745D07"/>
    <w:rsid w:val="00750142"/>
    <w:rsid w:val="00751407"/>
    <w:rsid w:val="007525A4"/>
    <w:rsid w:val="00753039"/>
    <w:rsid w:val="007541A4"/>
    <w:rsid w:val="0075576F"/>
    <w:rsid w:val="00755C77"/>
    <w:rsid w:val="00757BCF"/>
    <w:rsid w:val="00760448"/>
    <w:rsid w:val="00761EFD"/>
    <w:rsid w:val="00762573"/>
    <w:rsid w:val="0076283C"/>
    <w:rsid w:val="00763FBB"/>
    <w:rsid w:val="007649D6"/>
    <w:rsid w:val="00764AA4"/>
    <w:rsid w:val="00765D88"/>
    <w:rsid w:val="00765E52"/>
    <w:rsid w:val="007669EE"/>
    <w:rsid w:val="0077025B"/>
    <w:rsid w:val="00772114"/>
    <w:rsid w:val="0077652F"/>
    <w:rsid w:val="007771C9"/>
    <w:rsid w:val="007772B4"/>
    <w:rsid w:val="00780279"/>
    <w:rsid w:val="007808BD"/>
    <w:rsid w:val="0078234C"/>
    <w:rsid w:val="00783431"/>
    <w:rsid w:val="00783C02"/>
    <w:rsid w:val="007844D9"/>
    <w:rsid w:val="00784CE7"/>
    <w:rsid w:val="00790BF7"/>
    <w:rsid w:val="00791ACE"/>
    <w:rsid w:val="00796F45"/>
    <w:rsid w:val="00797519"/>
    <w:rsid w:val="00797590"/>
    <w:rsid w:val="007A019B"/>
    <w:rsid w:val="007A1A7E"/>
    <w:rsid w:val="007A2711"/>
    <w:rsid w:val="007A3AEC"/>
    <w:rsid w:val="007A5397"/>
    <w:rsid w:val="007A5449"/>
    <w:rsid w:val="007A5C07"/>
    <w:rsid w:val="007B0135"/>
    <w:rsid w:val="007B17F3"/>
    <w:rsid w:val="007B2245"/>
    <w:rsid w:val="007B41A6"/>
    <w:rsid w:val="007B4E2A"/>
    <w:rsid w:val="007B4E93"/>
    <w:rsid w:val="007B7AEB"/>
    <w:rsid w:val="007C0233"/>
    <w:rsid w:val="007C13AD"/>
    <w:rsid w:val="007C3A86"/>
    <w:rsid w:val="007C3F1A"/>
    <w:rsid w:val="007C451B"/>
    <w:rsid w:val="007C49C5"/>
    <w:rsid w:val="007C5207"/>
    <w:rsid w:val="007C52B5"/>
    <w:rsid w:val="007C66C0"/>
    <w:rsid w:val="007C7594"/>
    <w:rsid w:val="007C75ED"/>
    <w:rsid w:val="007C788E"/>
    <w:rsid w:val="007D0F49"/>
    <w:rsid w:val="007D2BB5"/>
    <w:rsid w:val="007D310A"/>
    <w:rsid w:val="007D363C"/>
    <w:rsid w:val="007D3EA3"/>
    <w:rsid w:val="007D4A1A"/>
    <w:rsid w:val="007D4AB0"/>
    <w:rsid w:val="007D4B8A"/>
    <w:rsid w:val="007D5131"/>
    <w:rsid w:val="007D6F5B"/>
    <w:rsid w:val="007D7C46"/>
    <w:rsid w:val="007E019A"/>
    <w:rsid w:val="007E12F3"/>
    <w:rsid w:val="007E151F"/>
    <w:rsid w:val="007E2577"/>
    <w:rsid w:val="007E2D99"/>
    <w:rsid w:val="007E4322"/>
    <w:rsid w:val="007E5FE4"/>
    <w:rsid w:val="007E664F"/>
    <w:rsid w:val="007F18AB"/>
    <w:rsid w:val="007F401E"/>
    <w:rsid w:val="007F5D8B"/>
    <w:rsid w:val="007F5F02"/>
    <w:rsid w:val="007F603F"/>
    <w:rsid w:val="007F6FEE"/>
    <w:rsid w:val="007F717A"/>
    <w:rsid w:val="007F7FC1"/>
    <w:rsid w:val="00801258"/>
    <w:rsid w:val="00802549"/>
    <w:rsid w:val="008025DE"/>
    <w:rsid w:val="00802A73"/>
    <w:rsid w:val="0080310A"/>
    <w:rsid w:val="008136F4"/>
    <w:rsid w:val="00813911"/>
    <w:rsid w:val="0081436D"/>
    <w:rsid w:val="00816093"/>
    <w:rsid w:val="0081718B"/>
    <w:rsid w:val="008214AC"/>
    <w:rsid w:val="00822AEC"/>
    <w:rsid w:val="008233DA"/>
    <w:rsid w:val="0082481D"/>
    <w:rsid w:val="008254F7"/>
    <w:rsid w:val="0082568E"/>
    <w:rsid w:val="00826FE1"/>
    <w:rsid w:val="00827ED2"/>
    <w:rsid w:val="008304CD"/>
    <w:rsid w:val="00830A71"/>
    <w:rsid w:val="00831DDA"/>
    <w:rsid w:val="00831DE0"/>
    <w:rsid w:val="00833A11"/>
    <w:rsid w:val="00833AF0"/>
    <w:rsid w:val="00834500"/>
    <w:rsid w:val="00834930"/>
    <w:rsid w:val="008354CB"/>
    <w:rsid w:val="00836F44"/>
    <w:rsid w:val="008371D9"/>
    <w:rsid w:val="008379E4"/>
    <w:rsid w:val="00840654"/>
    <w:rsid w:val="00841528"/>
    <w:rsid w:val="00842638"/>
    <w:rsid w:val="008444E7"/>
    <w:rsid w:val="008515F1"/>
    <w:rsid w:val="008545CB"/>
    <w:rsid w:val="00855667"/>
    <w:rsid w:val="0085621E"/>
    <w:rsid w:val="00860951"/>
    <w:rsid w:val="008613A0"/>
    <w:rsid w:val="00861E74"/>
    <w:rsid w:val="00863830"/>
    <w:rsid w:val="00863A44"/>
    <w:rsid w:val="008642F2"/>
    <w:rsid w:val="008651AE"/>
    <w:rsid w:val="00865A1F"/>
    <w:rsid w:val="00867155"/>
    <w:rsid w:val="008672DA"/>
    <w:rsid w:val="00867A91"/>
    <w:rsid w:val="008702E7"/>
    <w:rsid w:val="00870A1C"/>
    <w:rsid w:val="0087572A"/>
    <w:rsid w:val="0087678B"/>
    <w:rsid w:val="008777E8"/>
    <w:rsid w:val="0088089C"/>
    <w:rsid w:val="00881FA3"/>
    <w:rsid w:val="008832BD"/>
    <w:rsid w:val="00883755"/>
    <w:rsid w:val="0088520A"/>
    <w:rsid w:val="00886413"/>
    <w:rsid w:val="008872F3"/>
    <w:rsid w:val="0089053D"/>
    <w:rsid w:val="00892517"/>
    <w:rsid w:val="00892B44"/>
    <w:rsid w:val="00893A4F"/>
    <w:rsid w:val="00894C9A"/>
    <w:rsid w:val="0089594D"/>
    <w:rsid w:val="00896267"/>
    <w:rsid w:val="00896412"/>
    <w:rsid w:val="008974AF"/>
    <w:rsid w:val="008A01B8"/>
    <w:rsid w:val="008A1286"/>
    <w:rsid w:val="008A1316"/>
    <w:rsid w:val="008A1D50"/>
    <w:rsid w:val="008A2F4F"/>
    <w:rsid w:val="008A32A0"/>
    <w:rsid w:val="008A36E5"/>
    <w:rsid w:val="008A395B"/>
    <w:rsid w:val="008A4C92"/>
    <w:rsid w:val="008A7458"/>
    <w:rsid w:val="008A7C1C"/>
    <w:rsid w:val="008B0A4C"/>
    <w:rsid w:val="008B103F"/>
    <w:rsid w:val="008B20CC"/>
    <w:rsid w:val="008B2C20"/>
    <w:rsid w:val="008B38CF"/>
    <w:rsid w:val="008B3B4B"/>
    <w:rsid w:val="008B3DC7"/>
    <w:rsid w:val="008B3E11"/>
    <w:rsid w:val="008B4951"/>
    <w:rsid w:val="008B4B22"/>
    <w:rsid w:val="008B6168"/>
    <w:rsid w:val="008B6210"/>
    <w:rsid w:val="008B7CE0"/>
    <w:rsid w:val="008C0890"/>
    <w:rsid w:val="008C0B80"/>
    <w:rsid w:val="008C155F"/>
    <w:rsid w:val="008C2124"/>
    <w:rsid w:val="008D0002"/>
    <w:rsid w:val="008D1210"/>
    <w:rsid w:val="008D31D8"/>
    <w:rsid w:val="008D39E9"/>
    <w:rsid w:val="008D60A5"/>
    <w:rsid w:val="008D6AB8"/>
    <w:rsid w:val="008E074B"/>
    <w:rsid w:val="008E1592"/>
    <w:rsid w:val="008E1E1B"/>
    <w:rsid w:val="008E2B9F"/>
    <w:rsid w:val="008E32FD"/>
    <w:rsid w:val="008E3A61"/>
    <w:rsid w:val="008E3E4E"/>
    <w:rsid w:val="008E437A"/>
    <w:rsid w:val="008E4EA2"/>
    <w:rsid w:val="008E5B24"/>
    <w:rsid w:val="008E631D"/>
    <w:rsid w:val="008E6556"/>
    <w:rsid w:val="008E6B6A"/>
    <w:rsid w:val="008E6FE2"/>
    <w:rsid w:val="008E7E57"/>
    <w:rsid w:val="008F046B"/>
    <w:rsid w:val="008F120B"/>
    <w:rsid w:val="008F38DE"/>
    <w:rsid w:val="008F444F"/>
    <w:rsid w:val="008F4982"/>
    <w:rsid w:val="008F4A2A"/>
    <w:rsid w:val="008F5DE6"/>
    <w:rsid w:val="008F6299"/>
    <w:rsid w:val="008F6CB6"/>
    <w:rsid w:val="0090170F"/>
    <w:rsid w:val="00901A9E"/>
    <w:rsid w:val="00901E89"/>
    <w:rsid w:val="00902333"/>
    <w:rsid w:val="00902D2C"/>
    <w:rsid w:val="0090403C"/>
    <w:rsid w:val="00906881"/>
    <w:rsid w:val="00906AFD"/>
    <w:rsid w:val="00911059"/>
    <w:rsid w:val="00911096"/>
    <w:rsid w:val="00911223"/>
    <w:rsid w:val="00911730"/>
    <w:rsid w:val="00911A5A"/>
    <w:rsid w:val="00911B91"/>
    <w:rsid w:val="0091325A"/>
    <w:rsid w:val="00914F2C"/>
    <w:rsid w:val="00915907"/>
    <w:rsid w:val="00916D2E"/>
    <w:rsid w:val="0091775A"/>
    <w:rsid w:val="009202DC"/>
    <w:rsid w:val="0092121E"/>
    <w:rsid w:val="009216F7"/>
    <w:rsid w:val="00922F4D"/>
    <w:rsid w:val="00924FB9"/>
    <w:rsid w:val="00927A9F"/>
    <w:rsid w:val="00927B66"/>
    <w:rsid w:val="00927E5F"/>
    <w:rsid w:val="00930E80"/>
    <w:rsid w:val="009335BF"/>
    <w:rsid w:val="00934131"/>
    <w:rsid w:val="009344BE"/>
    <w:rsid w:val="00940E4A"/>
    <w:rsid w:val="00941FE4"/>
    <w:rsid w:val="00942B7C"/>
    <w:rsid w:val="00944CBC"/>
    <w:rsid w:val="0094660B"/>
    <w:rsid w:val="00946A2A"/>
    <w:rsid w:val="00947129"/>
    <w:rsid w:val="00950523"/>
    <w:rsid w:val="00950BCD"/>
    <w:rsid w:val="00952894"/>
    <w:rsid w:val="00953804"/>
    <w:rsid w:val="00954F5C"/>
    <w:rsid w:val="00954F7A"/>
    <w:rsid w:val="00954FD1"/>
    <w:rsid w:val="00956631"/>
    <w:rsid w:val="00960210"/>
    <w:rsid w:val="00961950"/>
    <w:rsid w:val="009621D5"/>
    <w:rsid w:val="009622AE"/>
    <w:rsid w:val="00962903"/>
    <w:rsid w:val="009631A2"/>
    <w:rsid w:val="00963923"/>
    <w:rsid w:val="00964331"/>
    <w:rsid w:val="009664D0"/>
    <w:rsid w:val="00967AC0"/>
    <w:rsid w:val="00970380"/>
    <w:rsid w:val="009704E0"/>
    <w:rsid w:val="00970FB0"/>
    <w:rsid w:val="009719F8"/>
    <w:rsid w:val="00971A19"/>
    <w:rsid w:val="0097359D"/>
    <w:rsid w:val="00973E0F"/>
    <w:rsid w:val="00975AF8"/>
    <w:rsid w:val="00980A9F"/>
    <w:rsid w:val="0098220D"/>
    <w:rsid w:val="009825F9"/>
    <w:rsid w:val="0098378F"/>
    <w:rsid w:val="00983F88"/>
    <w:rsid w:val="009869E5"/>
    <w:rsid w:val="00986F06"/>
    <w:rsid w:val="0098708E"/>
    <w:rsid w:val="00987804"/>
    <w:rsid w:val="00987E8E"/>
    <w:rsid w:val="00990C5F"/>
    <w:rsid w:val="009925CC"/>
    <w:rsid w:val="00992DAD"/>
    <w:rsid w:val="00995139"/>
    <w:rsid w:val="009951B4"/>
    <w:rsid w:val="00995590"/>
    <w:rsid w:val="00995AEC"/>
    <w:rsid w:val="00995FEC"/>
    <w:rsid w:val="00996437"/>
    <w:rsid w:val="00997566"/>
    <w:rsid w:val="009A0397"/>
    <w:rsid w:val="009A1438"/>
    <w:rsid w:val="009A14A6"/>
    <w:rsid w:val="009A1849"/>
    <w:rsid w:val="009A28D6"/>
    <w:rsid w:val="009A3444"/>
    <w:rsid w:val="009A407F"/>
    <w:rsid w:val="009A5465"/>
    <w:rsid w:val="009A58D6"/>
    <w:rsid w:val="009A6266"/>
    <w:rsid w:val="009A71A1"/>
    <w:rsid w:val="009B0D0D"/>
    <w:rsid w:val="009B163D"/>
    <w:rsid w:val="009B4BB6"/>
    <w:rsid w:val="009B7A1F"/>
    <w:rsid w:val="009C0288"/>
    <w:rsid w:val="009C1D3F"/>
    <w:rsid w:val="009C1F92"/>
    <w:rsid w:val="009C2423"/>
    <w:rsid w:val="009C28B0"/>
    <w:rsid w:val="009C36EC"/>
    <w:rsid w:val="009C4B52"/>
    <w:rsid w:val="009D0756"/>
    <w:rsid w:val="009D1048"/>
    <w:rsid w:val="009D2DC4"/>
    <w:rsid w:val="009D32BD"/>
    <w:rsid w:val="009D5943"/>
    <w:rsid w:val="009D5C98"/>
    <w:rsid w:val="009D7449"/>
    <w:rsid w:val="009E06E5"/>
    <w:rsid w:val="009E2B2F"/>
    <w:rsid w:val="009E412E"/>
    <w:rsid w:val="009E4648"/>
    <w:rsid w:val="009E4AD9"/>
    <w:rsid w:val="009E4AE3"/>
    <w:rsid w:val="009E4D6A"/>
    <w:rsid w:val="009E5F06"/>
    <w:rsid w:val="009E6331"/>
    <w:rsid w:val="009E76AC"/>
    <w:rsid w:val="009E7DB1"/>
    <w:rsid w:val="009F1354"/>
    <w:rsid w:val="009F202D"/>
    <w:rsid w:val="009F3243"/>
    <w:rsid w:val="009F5064"/>
    <w:rsid w:val="009F7CC5"/>
    <w:rsid w:val="00A005DB"/>
    <w:rsid w:val="00A024F9"/>
    <w:rsid w:val="00A02917"/>
    <w:rsid w:val="00A02E1B"/>
    <w:rsid w:val="00A06DFF"/>
    <w:rsid w:val="00A074AD"/>
    <w:rsid w:val="00A12436"/>
    <w:rsid w:val="00A146EE"/>
    <w:rsid w:val="00A15C93"/>
    <w:rsid w:val="00A15F8C"/>
    <w:rsid w:val="00A1629F"/>
    <w:rsid w:val="00A17212"/>
    <w:rsid w:val="00A17A7E"/>
    <w:rsid w:val="00A20C72"/>
    <w:rsid w:val="00A232BB"/>
    <w:rsid w:val="00A25AB9"/>
    <w:rsid w:val="00A3098A"/>
    <w:rsid w:val="00A30AD0"/>
    <w:rsid w:val="00A32670"/>
    <w:rsid w:val="00A32AA3"/>
    <w:rsid w:val="00A3382C"/>
    <w:rsid w:val="00A33A63"/>
    <w:rsid w:val="00A34CA5"/>
    <w:rsid w:val="00A36F45"/>
    <w:rsid w:val="00A37D65"/>
    <w:rsid w:val="00A41AB9"/>
    <w:rsid w:val="00A42259"/>
    <w:rsid w:val="00A43577"/>
    <w:rsid w:val="00A437BB"/>
    <w:rsid w:val="00A44596"/>
    <w:rsid w:val="00A45DD6"/>
    <w:rsid w:val="00A45EAC"/>
    <w:rsid w:val="00A46075"/>
    <w:rsid w:val="00A46ADD"/>
    <w:rsid w:val="00A46E27"/>
    <w:rsid w:val="00A470E8"/>
    <w:rsid w:val="00A50152"/>
    <w:rsid w:val="00A50928"/>
    <w:rsid w:val="00A53381"/>
    <w:rsid w:val="00A63B1D"/>
    <w:rsid w:val="00A64EF6"/>
    <w:rsid w:val="00A64F91"/>
    <w:rsid w:val="00A6569D"/>
    <w:rsid w:val="00A658C9"/>
    <w:rsid w:val="00A6656E"/>
    <w:rsid w:val="00A66E24"/>
    <w:rsid w:val="00A67461"/>
    <w:rsid w:val="00A675B4"/>
    <w:rsid w:val="00A7155F"/>
    <w:rsid w:val="00A733F8"/>
    <w:rsid w:val="00A74090"/>
    <w:rsid w:val="00A75272"/>
    <w:rsid w:val="00A7647F"/>
    <w:rsid w:val="00A769E3"/>
    <w:rsid w:val="00A7736B"/>
    <w:rsid w:val="00A77651"/>
    <w:rsid w:val="00A77CB1"/>
    <w:rsid w:val="00A80028"/>
    <w:rsid w:val="00A80267"/>
    <w:rsid w:val="00A80D2E"/>
    <w:rsid w:val="00A811B7"/>
    <w:rsid w:val="00A81B2E"/>
    <w:rsid w:val="00A8211A"/>
    <w:rsid w:val="00A83AA5"/>
    <w:rsid w:val="00A83AC8"/>
    <w:rsid w:val="00A857C2"/>
    <w:rsid w:val="00A85FA5"/>
    <w:rsid w:val="00A86B96"/>
    <w:rsid w:val="00A86D08"/>
    <w:rsid w:val="00A875F0"/>
    <w:rsid w:val="00A87787"/>
    <w:rsid w:val="00A90080"/>
    <w:rsid w:val="00A90B43"/>
    <w:rsid w:val="00A91265"/>
    <w:rsid w:val="00A92A69"/>
    <w:rsid w:val="00A9363E"/>
    <w:rsid w:val="00A93E70"/>
    <w:rsid w:val="00A93F75"/>
    <w:rsid w:val="00A9401E"/>
    <w:rsid w:val="00A9535F"/>
    <w:rsid w:val="00A95E77"/>
    <w:rsid w:val="00A971FF"/>
    <w:rsid w:val="00A97A85"/>
    <w:rsid w:val="00AA0068"/>
    <w:rsid w:val="00AA02F4"/>
    <w:rsid w:val="00AA1D6B"/>
    <w:rsid w:val="00AA3E82"/>
    <w:rsid w:val="00AA5463"/>
    <w:rsid w:val="00AA5FF1"/>
    <w:rsid w:val="00AA75F8"/>
    <w:rsid w:val="00AA7728"/>
    <w:rsid w:val="00AA7A84"/>
    <w:rsid w:val="00AB136C"/>
    <w:rsid w:val="00AB1784"/>
    <w:rsid w:val="00AB1B59"/>
    <w:rsid w:val="00AB27D0"/>
    <w:rsid w:val="00AB2E63"/>
    <w:rsid w:val="00AB482A"/>
    <w:rsid w:val="00AB7A7C"/>
    <w:rsid w:val="00AC1FFB"/>
    <w:rsid w:val="00AC27BA"/>
    <w:rsid w:val="00AC3062"/>
    <w:rsid w:val="00AC43DB"/>
    <w:rsid w:val="00AC4684"/>
    <w:rsid w:val="00AC4910"/>
    <w:rsid w:val="00AC5625"/>
    <w:rsid w:val="00AC5A31"/>
    <w:rsid w:val="00AC6687"/>
    <w:rsid w:val="00AC77EC"/>
    <w:rsid w:val="00AC7BE9"/>
    <w:rsid w:val="00AC7E74"/>
    <w:rsid w:val="00AD0A9C"/>
    <w:rsid w:val="00AD178A"/>
    <w:rsid w:val="00AD1DB4"/>
    <w:rsid w:val="00AD30F1"/>
    <w:rsid w:val="00AD33BF"/>
    <w:rsid w:val="00AD3B9C"/>
    <w:rsid w:val="00AD3E6D"/>
    <w:rsid w:val="00AD4A24"/>
    <w:rsid w:val="00AD51FE"/>
    <w:rsid w:val="00AD6DA0"/>
    <w:rsid w:val="00AD727D"/>
    <w:rsid w:val="00AD7B65"/>
    <w:rsid w:val="00AE0012"/>
    <w:rsid w:val="00AE16B2"/>
    <w:rsid w:val="00AE2267"/>
    <w:rsid w:val="00AE4B8B"/>
    <w:rsid w:val="00AE561D"/>
    <w:rsid w:val="00AE57AF"/>
    <w:rsid w:val="00AE5A17"/>
    <w:rsid w:val="00AE7624"/>
    <w:rsid w:val="00AF21CB"/>
    <w:rsid w:val="00AF3B1C"/>
    <w:rsid w:val="00AF3B94"/>
    <w:rsid w:val="00AF4324"/>
    <w:rsid w:val="00AF46CC"/>
    <w:rsid w:val="00AF6BC4"/>
    <w:rsid w:val="00AF7D88"/>
    <w:rsid w:val="00AF7E1E"/>
    <w:rsid w:val="00B009E6"/>
    <w:rsid w:val="00B00DCB"/>
    <w:rsid w:val="00B01890"/>
    <w:rsid w:val="00B01999"/>
    <w:rsid w:val="00B0267E"/>
    <w:rsid w:val="00B03CD5"/>
    <w:rsid w:val="00B03FBA"/>
    <w:rsid w:val="00B03FFC"/>
    <w:rsid w:val="00B04E0B"/>
    <w:rsid w:val="00B05095"/>
    <w:rsid w:val="00B05397"/>
    <w:rsid w:val="00B05474"/>
    <w:rsid w:val="00B05BE2"/>
    <w:rsid w:val="00B060F8"/>
    <w:rsid w:val="00B06887"/>
    <w:rsid w:val="00B07F56"/>
    <w:rsid w:val="00B104D8"/>
    <w:rsid w:val="00B10E1F"/>
    <w:rsid w:val="00B10EAE"/>
    <w:rsid w:val="00B113D0"/>
    <w:rsid w:val="00B137FE"/>
    <w:rsid w:val="00B14E1D"/>
    <w:rsid w:val="00B15247"/>
    <w:rsid w:val="00B16E31"/>
    <w:rsid w:val="00B20581"/>
    <w:rsid w:val="00B21216"/>
    <w:rsid w:val="00B22ACA"/>
    <w:rsid w:val="00B2460A"/>
    <w:rsid w:val="00B25467"/>
    <w:rsid w:val="00B269D5"/>
    <w:rsid w:val="00B304EE"/>
    <w:rsid w:val="00B30FD3"/>
    <w:rsid w:val="00B314B1"/>
    <w:rsid w:val="00B31891"/>
    <w:rsid w:val="00B32874"/>
    <w:rsid w:val="00B32A7A"/>
    <w:rsid w:val="00B32A9A"/>
    <w:rsid w:val="00B32C40"/>
    <w:rsid w:val="00B32D92"/>
    <w:rsid w:val="00B353EA"/>
    <w:rsid w:val="00B35719"/>
    <w:rsid w:val="00B374F0"/>
    <w:rsid w:val="00B40D0B"/>
    <w:rsid w:val="00B424EB"/>
    <w:rsid w:val="00B42655"/>
    <w:rsid w:val="00B44033"/>
    <w:rsid w:val="00B44180"/>
    <w:rsid w:val="00B45B39"/>
    <w:rsid w:val="00B45D48"/>
    <w:rsid w:val="00B46957"/>
    <w:rsid w:val="00B51C96"/>
    <w:rsid w:val="00B5307A"/>
    <w:rsid w:val="00B5445C"/>
    <w:rsid w:val="00B54507"/>
    <w:rsid w:val="00B54DA7"/>
    <w:rsid w:val="00B54E41"/>
    <w:rsid w:val="00B55A7B"/>
    <w:rsid w:val="00B560A6"/>
    <w:rsid w:val="00B61852"/>
    <w:rsid w:val="00B6261C"/>
    <w:rsid w:val="00B62725"/>
    <w:rsid w:val="00B6504A"/>
    <w:rsid w:val="00B656EF"/>
    <w:rsid w:val="00B65AD6"/>
    <w:rsid w:val="00B66594"/>
    <w:rsid w:val="00B67175"/>
    <w:rsid w:val="00B70C0C"/>
    <w:rsid w:val="00B70EAD"/>
    <w:rsid w:val="00B71048"/>
    <w:rsid w:val="00B7259E"/>
    <w:rsid w:val="00B73F94"/>
    <w:rsid w:val="00B750E3"/>
    <w:rsid w:val="00B763B6"/>
    <w:rsid w:val="00B76FE5"/>
    <w:rsid w:val="00B77198"/>
    <w:rsid w:val="00B7783E"/>
    <w:rsid w:val="00B80165"/>
    <w:rsid w:val="00B803EA"/>
    <w:rsid w:val="00B81397"/>
    <w:rsid w:val="00B82779"/>
    <w:rsid w:val="00B82E84"/>
    <w:rsid w:val="00B8303F"/>
    <w:rsid w:val="00B832D8"/>
    <w:rsid w:val="00B83A16"/>
    <w:rsid w:val="00B84D0B"/>
    <w:rsid w:val="00B85161"/>
    <w:rsid w:val="00B900FD"/>
    <w:rsid w:val="00B90DB5"/>
    <w:rsid w:val="00B9149C"/>
    <w:rsid w:val="00B91E5E"/>
    <w:rsid w:val="00B925B3"/>
    <w:rsid w:val="00B93097"/>
    <w:rsid w:val="00B95F92"/>
    <w:rsid w:val="00B96A8A"/>
    <w:rsid w:val="00B970F5"/>
    <w:rsid w:val="00B97263"/>
    <w:rsid w:val="00BA00C6"/>
    <w:rsid w:val="00BA1CE4"/>
    <w:rsid w:val="00BA2A18"/>
    <w:rsid w:val="00BA2FAC"/>
    <w:rsid w:val="00BA3159"/>
    <w:rsid w:val="00BA3306"/>
    <w:rsid w:val="00BA3FFF"/>
    <w:rsid w:val="00BA40F0"/>
    <w:rsid w:val="00BA46D7"/>
    <w:rsid w:val="00BA6425"/>
    <w:rsid w:val="00BA6487"/>
    <w:rsid w:val="00BA6684"/>
    <w:rsid w:val="00BA66E1"/>
    <w:rsid w:val="00BA7321"/>
    <w:rsid w:val="00BA73AC"/>
    <w:rsid w:val="00BB0A5F"/>
    <w:rsid w:val="00BB0D78"/>
    <w:rsid w:val="00BB1806"/>
    <w:rsid w:val="00BB189B"/>
    <w:rsid w:val="00BB31FF"/>
    <w:rsid w:val="00BB5C30"/>
    <w:rsid w:val="00BB7414"/>
    <w:rsid w:val="00BC0561"/>
    <w:rsid w:val="00BC081F"/>
    <w:rsid w:val="00BC08B4"/>
    <w:rsid w:val="00BC31A5"/>
    <w:rsid w:val="00BC47CF"/>
    <w:rsid w:val="00BC5704"/>
    <w:rsid w:val="00BC5D1A"/>
    <w:rsid w:val="00BC7394"/>
    <w:rsid w:val="00BD0B3C"/>
    <w:rsid w:val="00BD1557"/>
    <w:rsid w:val="00BD27FC"/>
    <w:rsid w:val="00BD2A1B"/>
    <w:rsid w:val="00BD2A24"/>
    <w:rsid w:val="00BD5F9A"/>
    <w:rsid w:val="00BD6466"/>
    <w:rsid w:val="00BD64E9"/>
    <w:rsid w:val="00BE051E"/>
    <w:rsid w:val="00BE4373"/>
    <w:rsid w:val="00BE4D75"/>
    <w:rsid w:val="00BE59FB"/>
    <w:rsid w:val="00BE617D"/>
    <w:rsid w:val="00BE7180"/>
    <w:rsid w:val="00BE763B"/>
    <w:rsid w:val="00BF097E"/>
    <w:rsid w:val="00BF0DDD"/>
    <w:rsid w:val="00BF0E91"/>
    <w:rsid w:val="00BF0EE0"/>
    <w:rsid w:val="00BF14CC"/>
    <w:rsid w:val="00BF1A93"/>
    <w:rsid w:val="00BF385A"/>
    <w:rsid w:val="00BF46F5"/>
    <w:rsid w:val="00BF4E81"/>
    <w:rsid w:val="00BF5BF3"/>
    <w:rsid w:val="00BF6078"/>
    <w:rsid w:val="00C00A06"/>
    <w:rsid w:val="00C01016"/>
    <w:rsid w:val="00C01604"/>
    <w:rsid w:val="00C021F7"/>
    <w:rsid w:val="00C02EB9"/>
    <w:rsid w:val="00C032B8"/>
    <w:rsid w:val="00C033C7"/>
    <w:rsid w:val="00C03F12"/>
    <w:rsid w:val="00C03F54"/>
    <w:rsid w:val="00C0515D"/>
    <w:rsid w:val="00C069BF"/>
    <w:rsid w:val="00C06F35"/>
    <w:rsid w:val="00C13FCA"/>
    <w:rsid w:val="00C14A9F"/>
    <w:rsid w:val="00C15D0C"/>
    <w:rsid w:val="00C16A3C"/>
    <w:rsid w:val="00C16C86"/>
    <w:rsid w:val="00C2036E"/>
    <w:rsid w:val="00C20B56"/>
    <w:rsid w:val="00C219BF"/>
    <w:rsid w:val="00C21AB6"/>
    <w:rsid w:val="00C2433C"/>
    <w:rsid w:val="00C244BE"/>
    <w:rsid w:val="00C24F6A"/>
    <w:rsid w:val="00C26802"/>
    <w:rsid w:val="00C27120"/>
    <w:rsid w:val="00C27789"/>
    <w:rsid w:val="00C3299F"/>
    <w:rsid w:val="00C33FC9"/>
    <w:rsid w:val="00C35EB2"/>
    <w:rsid w:val="00C35F90"/>
    <w:rsid w:val="00C37E36"/>
    <w:rsid w:val="00C41A5B"/>
    <w:rsid w:val="00C4237D"/>
    <w:rsid w:val="00C447AF"/>
    <w:rsid w:val="00C4666C"/>
    <w:rsid w:val="00C467A8"/>
    <w:rsid w:val="00C47F02"/>
    <w:rsid w:val="00C5005D"/>
    <w:rsid w:val="00C515EC"/>
    <w:rsid w:val="00C525C8"/>
    <w:rsid w:val="00C55DAB"/>
    <w:rsid w:val="00C55F45"/>
    <w:rsid w:val="00C564B8"/>
    <w:rsid w:val="00C56FB9"/>
    <w:rsid w:val="00C57D55"/>
    <w:rsid w:val="00C622EB"/>
    <w:rsid w:val="00C65A17"/>
    <w:rsid w:val="00C65A99"/>
    <w:rsid w:val="00C6658E"/>
    <w:rsid w:val="00C66617"/>
    <w:rsid w:val="00C705ED"/>
    <w:rsid w:val="00C71A85"/>
    <w:rsid w:val="00C74C22"/>
    <w:rsid w:val="00C773BD"/>
    <w:rsid w:val="00C82158"/>
    <w:rsid w:val="00C827F5"/>
    <w:rsid w:val="00C85585"/>
    <w:rsid w:val="00C86C5E"/>
    <w:rsid w:val="00C86EF9"/>
    <w:rsid w:val="00C8737D"/>
    <w:rsid w:val="00C8742B"/>
    <w:rsid w:val="00C87CC4"/>
    <w:rsid w:val="00C9086A"/>
    <w:rsid w:val="00C90A1C"/>
    <w:rsid w:val="00C91ABA"/>
    <w:rsid w:val="00C91D8A"/>
    <w:rsid w:val="00C92B45"/>
    <w:rsid w:val="00C95D3F"/>
    <w:rsid w:val="00C96D00"/>
    <w:rsid w:val="00CA15B5"/>
    <w:rsid w:val="00CA2D4D"/>
    <w:rsid w:val="00CA38CC"/>
    <w:rsid w:val="00CA65D1"/>
    <w:rsid w:val="00CA78B3"/>
    <w:rsid w:val="00CB00B0"/>
    <w:rsid w:val="00CB031B"/>
    <w:rsid w:val="00CB0A4F"/>
    <w:rsid w:val="00CB5A59"/>
    <w:rsid w:val="00CB606B"/>
    <w:rsid w:val="00CB6B0E"/>
    <w:rsid w:val="00CC23EE"/>
    <w:rsid w:val="00CC3927"/>
    <w:rsid w:val="00CC45E2"/>
    <w:rsid w:val="00CC4C51"/>
    <w:rsid w:val="00CD1070"/>
    <w:rsid w:val="00CD118E"/>
    <w:rsid w:val="00CD2E14"/>
    <w:rsid w:val="00CD32CA"/>
    <w:rsid w:val="00CD414D"/>
    <w:rsid w:val="00CD4871"/>
    <w:rsid w:val="00CD5190"/>
    <w:rsid w:val="00CD53BB"/>
    <w:rsid w:val="00CD5F71"/>
    <w:rsid w:val="00CD66FC"/>
    <w:rsid w:val="00CD6E8B"/>
    <w:rsid w:val="00CD7308"/>
    <w:rsid w:val="00CD78C7"/>
    <w:rsid w:val="00CE21EF"/>
    <w:rsid w:val="00CE2EC7"/>
    <w:rsid w:val="00CE3E62"/>
    <w:rsid w:val="00CE657A"/>
    <w:rsid w:val="00CF08A5"/>
    <w:rsid w:val="00CF1952"/>
    <w:rsid w:val="00CF2CF1"/>
    <w:rsid w:val="00CF2E3F"/>
    <w:rsid w:val="00CF3CFD"/>
    <w:rsid w:val="00CF4795"/>
    <w:rsid w:val="00CF5BA7"/>
    <w:rsid w:val="00CF5E17"/>
    <w:rsid w:val="00CF5EC5"/>
    <w:rsid w:val="00CF6917"/>
    <w:rsid w:val="00CF703A"/>
    <w:rsid w:val="00D0169E"/>
    <w:rsid w:val="00D024DF"/>
    <w:rsid w:val="00D033E5"/>
    <w:rsid w:val="00D04B0A"/>
    <w:rsid w:val="00D056A2"/>
    <w:rsid w:val="00D05B9E"/>
    <w:rsid w:val="00D06111"/>
    <w:rsid w:val="00D06780"/>
    <w:rsid w:val="00D100B0"/>
    <w:rsid w:val="00D11248"/>
    <w:rsid w:val="00D1231F"/>
    <w:rsid w:val="00D12826"/>
    <w:rsid w:val="00D12A41"/>
    <w:rsid w:val="00D12E4A"/>
    <w:rsid w:val="00D132A1"/>
    <w:rsid w:val="00D13C75"/>
    <w:rsid w:val="00D158F4"/>
    <w:rsid w:val="00D162F0"/>
    <w:rsid w:val="00D16BC2"/>
    <w:rsid w:val="00D17563"/>
    <w:rsid w:val="00D20073"/>
    <w:rsid w:val="00D20E88"/>
    <w:rsid w:val="00D2129B"/>
    <w:rsid w:val="00D21391"/>
    <w:rsid w:val="00D21F59"/>
    <w:rsid w:val="00D226D9"/>
    <w:rsid w:val="00D22FDD"/>
    <w:rsid w:val="00D23128"/>
    <w:rsid w:val="00D24DF1"/>
    <w:rsid w:val="00D26262"/>
    <w:rsid w:val="00D26862"/>
    <w:rsid w:val="00D27099"/>
    <w:rsid w:val="00D302E7"/>
    <w:rsid w:val="00D31041"/>
    <w:rsid w:val="00D32433"/>
    <w:rsid w:val="00D353C7"/>
    <w:rsid w:val="00D40C1C"/>
    <w:rsid w:val="00D41002"/>
    <w:rsid w:val="00D41B3F"/>
    <w:rsid w:val="00D434C5"/>
    <w:rsid w:val="00D44042"/>
    <w:rsid w:val="00D440CC"/>
    <w:rsid w:val="00D4444F"/>
    <w:rsid w:val="00D45406"/>
    <w:rsid w:val="00D46362"/>
    <w:rsid w:val="00D46CD9"/>
    <w:rsid w:val="00D473E9"/>
    <w:rsid w:val="00D501D3"/>
    <w:rsid w:val="00D5021A"/>
    <w:rsid w:val="00D5117E"/>
    <w:rsid w:val="00D516A4"/>
    <w:rsid w:val="00D52BE9"/>
    <w:rsid w:val="00D52E4D"/>
    <w:rsid w:val="00D54FA1"/>
    <w:rsid w:val="00D55D23"/>
    <w:rsid w:val="00D56AC9"/>
    <w:rsid w:val="00D56E8A"/>
    <w:rsid w:val="00D60ADA"/>
    <w:rsid w:val="00D62570"/>
    <w:rsid w:val="00D64136"/>
    <w:rsid w:val="00D65175"/>
    <w:rsid w:val="00D65DE7"/>
    <w:rsid w:val="00D666F8"/>
    <w:rsid w:val="00D6682A"/>
    <w:rsid w:val="00D66B74"/>
    <w:rsid w:val="00D66CBC"/>
    <w:rsid w:val="00D67754"/>
    <w:rsid w:val="00D706E6"/>
    <w:rsid w:val="00D707CC"/>
    <w:rsid w:val="00D70D9E"/>
    <w:rsid w:val="00D7111F"/>
    <w:rsid w:val="00D71CE4"/>
    <w:rsid w:val="00D73697"/>
    <w:rsid w:val="00D76D50"/>
    <w:rsid w:val="00D824D0"/>
    <w:rsid w:val="00D82CF4"/>
    <w:rsid w:val="00D82D44"/>
    <w:rsid w:val="00D83291"/>
    <w:rsid w:val="00D846BE"/>
    <w:rsid w:val="00D84EDA"/>
    <w:rsid w:val="00D84FFB"/>
    <w:rsid w:val="00D855F1"/>
    <w:rsid w:val="00D85C10"/>
    <w:rsid w:val="00D87FA2"/>
    <w:rsid w:val="00D91CD7"/>
    <w:rsid w:val="00D920D4"/>
    <w:rsid w:val="00D921AD"/>
    <w:rsid w:val="00D926AA"/>
    <w:rsid w:val="00D92E5F"/>
    <w:rsid w:val="00D92E71"/>
    <w:rsid w:val="00D951F1"/>
    <w:rsid w:val="00D96157"/>
    <w:rsid w:val="00D96236"/>
    <w:rsid w:val="00D966E4"/>
    <w:rsid w:val="00D969B2"/>
    <w:rsid w:val="00D96E0A"/>
    <w:rsid w:val="00DA02E6"/>
    <w:rsid w:val="00DA0A49"/>
    <w:rsid w:val="00DA13B8"/>
    <w:rsid w:val="00DA19D1"/>
    <w:rsid w:val="00DA354A"/>
    <w:rsid w:val="00DA54E3"/>
    <w:rsid w:val="00DA771F"/>
    <w:rsid w:val="00DB2AA3"/>
    <w:rsid w:val="00DB3503"/>
    <w:rsid w:val="00DB4BEB"/>
    <w:rsid w:val="00DC0ABC"/>
    <w:rsid w:val="00DC0AE9"/>
    <w:rsid w:val="00DC0F31"/>
    <w:rsid w:val="00DC466E"/>
    <w:rsid w:val="00DC4DDF"/>
    <w:rsid w:val="00DC65AE"/>
    <w:rsid w:val="00DC78C5"/>
    <w:rsid w:val="00DC78DB"/>
    <w:rsid w:val="00DC7D47"/>
    <w:rsid w:val="00DD02DD"/>
    <w:rsid w:val="00DD08FD"/>
    <w:rsid w:val="00DD19A1"/>
    <w:rsid w:val="00DD24EE"/>
    <w:rsid w:val="00DD27CC"/>
    <w:rsid w:val="00DD5559"/>
    <w:rsid w:val="00DD5ADA"/>
    <w:rsid w:val="00DD6F69"/>
    <w:rsid w:val="00DD7D3D"/>
    <w:rsid w:val="00DE021F"/>
    <w:rsid w:val="00DE0657"/>
    <w:rsid w:val="00DE0BC3"/>
    <w:rsid w:val="00DE17AF"/>
    <w:rsid w:val="00DE3A26"/>
    <w:rsid w:val="00DE4B0B"/>
    <w:rsid w:val="00DE4B4C"/>
    <w:rsid w:val="00DE5704"/>
    <w:rsid w:val="00DE579F"/>
    <w:rsid w:val="00DF0961"/>
    <w:rsid w:val="00DF36A5"/>
    <w:rsid w:val="00DF7539"/>
    <w:rsid w:val="00DF77C3"/>
    <w:rsid w:val="00E004E5"/>
    <w:rsid w:val="00E01C92"/>
    <w:rsid w:val="00E02243"/>
    <w:rsid w:val="00E022E7"/>
    <w:rsid w:val="00E03460"/>
    <w:rsid w:val="00E03DC0"/>
    <w:rsid w:val="00E0491F"/>
    <w:rsid w:val="00E0627E"/>
    <w:rsid w:val="00E068A9"/>
    <w:rsid w:val="00E07AD9"/>
    <w:rsid w:val="00E07E73"/>
    <w:rsid w:val="00E10DB1"/>
    <w:rsid w:val="00E1174B"/>
    <w:rsid w:val="00E12326"/>
    <w:rsid w:val="00E12D24"/>
    <w:rsid w:val="00E132E2"/>
    <w:rsid w:val="00E135A0"/>
    <w:rsid w:val="00E137CA"/>
    <w:rsid w:val="00E1449A"/>
    <w:rsid w:val="00E15804"/>
    <w:rsid w:val="00E1791D"/>
    <w:rsid w:val="00E17CE0"/>
    <w:rsid w:val="00E17DE5"/>
    <w:rsid w:val="00E200FB"/>
    <w:rsid w:val="00E207A0"/>
    <w:rsid w:val="00E20C9D"/>
    <w:rsid w:val="00E210C5"/>
    <w:rsid w:val="00E221A7"/>
    <w:rsid w:val="00E22508"/>
    <w:rsid w:val="00E22983"/>
    <w:rsid w:val="00E22BB1"/>
    <w:rsid w:val="00E2431E"/>
    <w:rsid w:val="00E245CD"/>
    <w:rsid w:val="00E254A6"/>
    <w:rsid w:val="00E2595C"/>
    <w:rsid w:val="00E26483"/>
    <w:rsid w:val="00E3131C"/>
    <w:rsid w:val="00E31B52"/>
    <w:rsid w:val="00E330D1"/>
    <w:rsid w:val="00E339B7"/>
    <w:rsid w:val="00E35B60"/>
    <w:rsid w:val="00E36548"/>
    <w:rsid w:val="00E4246A"/>
    <w:rsid w:val="00E42B4F"/>
    <w:rsid w:val="00E4372B"/>
    <w:rsid w:val="00E44434"/>
    <w:rsid w:val="00E46386"/>
    <w:rsid w:val="00E470D1"/>
    <w:rsid w:val="00E512E7"/>
    <w:rsid w:val="00E51777"/>
    <w:rsid w:val="00E52140"/>
    <w:rsid w:val="00E54C7F"/>
    <w:rsid w:val="00E54F30"/>
    <w:rsid w:val="00E55E40"/>
    <w:rsid w:val="00E607F3"/>
    <w:rsid w:val="00E61B81"/>
    <w:rsid w:val="00E63673"/>
    <w:rsid w:val="00E64A50"/>
    <w:rsid w:val="00E65DFE"/>
    <w:rsid w:val="00E66684"/>
    <w:rsid w:val="00E67280"/>
    <w:rsid w:val="00E67E79"/>
    <w:rsid w:val="00E7052A"/>
    <w:rsid w:val="00E71A9A"/>
    <w:rsid w:val="00E73D84"/>
    <w:rsid w:val="00E74D07"/>
    <w:rsid w:val="00E755D8"/>
    <w:rsid w:val="00E76464"/>
    <w:rsid w:val="00E76DF2"/>
    <w:rsid w:val="00E76EF9"/>
    <w:rsid w:val="00E77EEC"/>
    <w:rsid w:val="00E80A80"/>
    <w:rsid w:val="00E80CAB"/>
    <w:rsid w:val="00E80FBA"/>
    <w:rsid w:val="00E81089"/>
    <w:rsid w:val="00E822C5"/>
    <w:rsid w:val="00E83CEC"/>
    <w:rsid w:val="00E846EB"/>
    <w:rsid w:val="00E84A06"/>
    <w:rsid w:val="00E84FEF"/>
    <w:rsid w:val="00E86A7F"/>
    <w:rsid w:val="00E86D1D"/>
    <w:rsid w:val="00E8750B"/>
    <w:rsid w:val="00E87616"/>
    <w:rsid w:val="00E90C69"/>
    <w:rsid w:val="00E90D01"/>
    <w:rsid w:val="00E91B82"/>
    <w:rsid w:val="00E92A1A"/>
    <w:rsid w:val="00E92F55"/>
    <w:rsid w:val="00E957E0"/>
    <w:rsid w:val="00E96172"/>
    <w:rsid w:val="00E9643B"/>
    <w:rsid w:val="00E970E9"/>
    <w:rsid w:val="00E97DCB"/>
    <w:rsid w:val="00EA0484"/>
    <w:rsid w:val="00EA1171"/>
    <w:rsid w:val="00EA1E1C"/>
    <w:rsid w:val="00EA310F"/>
    <w:rsid w:val="00EA32F6"/>
    <w:rsid w:val="00EA57FC"/>
    <w:rsid w:val="00EA792B"/>
    <w:rsid w:val="00EB12B8"/>
    <w:rsid w:val="00EB23C1"/>
    <w:rsid w:val="00EB2D0E"/>
    <w:rsid w:val="00EB4A36"/>
    <w:rsid w:val="00EB5A13"/>
    <w:rsid w:val="00EB6690"/>
    <w:rsid w:val="00EB7911"/>
    <w:rsid w:val="00EC06E4"/>
    <w:rsid w:val="00EC128B"/>
    <w:rsid w:val="00EC4AC4"/>
    <w:rsid w:val="00ED14EA"/>
    <w:rsid w:val="00ED3268"/>
    <w:rsid w:val="00ED4330"/>
    <w:rsid w:val="00ED4F95"/>
    <w:rsid w:val="00ED5356"/>
    <w:rsid w:val="00ED5525"/>
    <w:rsid w:val="00ED5FCF"/>
    <w:rsid w:val="00ED7386"/>
    <w:rsid w:val="00ED7B02"/>
    <w:rsid w:val="00ED7C63"/>
    <w:rsid w:val="00EE0E4E"/>
    <w:rsid w:val="00EE2293"/>
    <w:rsid w:val="00EE3186"/>
    <w:rsid w:val="00EE3C36"/>
    <w:rsid w:val="00EE4375"/>
    <w:rsid w:val="00EE4738"/>
    <w:rsid w:val="00EE562A"/>
    <w:rsid w:val="00EE5802"/>
    <w:rsid w:val="00EE5BE8"/>
    <w:rsid w:val="00EF0275"/>
    <w:rsid w:val="00EF2154"/>
    <w:rsid w:val="00EF2ACE"/>
    <w:rsid w:val="00F00C2A"/>
    <w:rsid w:val="00F02103"/>
    <w:rsid w:val="00F0334D"/>
    <w:rsid w:val="00F047A6"/>
    <w:rsid w:val="00F07E30"/>
    <w:rsid w:val="00F07F81"/>
    <w:rsid w:val="00F10242"/>
    <w:rsid w:val="00F11253"/>
    <w:rsid w:val="00F115D9"/>
    <w:rsid w:val="00F13983"/>
    <w:rsid w:val="00F148EE"/>
    <w:rsid w:val="00F160F2"/>
    <w:rsid w:val="00F1697A"/>
    <w:rsid w:val="00F172DF"/>
    <w:rsid w:val="00F17F46"/>
    <w:rsid w:val="00F20CD1"/>
    <w:rsid w:val="00F21660"/>
    <w:rsid w:val="00F21D23"/>
    <w:rsid w:val="00F23A87"/>
    <w:rsid w:val="00F24475"/>
    <w:rsid w:val="00F2558D"/>
    <w:rsid w:val="00F25C06"/>
    <w:rsid w:val="00F25D98"/>
    <w:rsid w:val="00F27619"/>
    <w:rsid w:val="00F30A8F"/>
    <w:rsid w:val="00F32E96"/>
    <w:rsid w:val="00F33206"/>
    <w:rsid w:val="00F3350E"/>
    <w:rsid w:val="00F3588D"/>
    <w:rsid w:val="00F3616B"/>
    <w:rsid w:val="00F362A1"/>
    <w:rsid w:val="00F36A0F"/>
    <w:rsid w:val="00F375D2"/>
    <w:rsid w:val="00F420B0"/>
    <w:rsid w:val="00F443ED"/>
    <w:rsid w:val="00F44684"/>
    <w:rsid w:val="00F4688E"/>
    <w:rsid w:val="00F47659"/>
    <w:rsid w:val="00F50795"/>
    <w:rsid w:val="00F509C7"/>
    <w:rsid w:val="00F50C1F"/>
    <w:rsid w:val="00F5110E"/>
    <w:rsid w:val="00F5128E"/>
    <w:rsid w:val="00F512BD"/>
    <w:rsid w:val="00F51AC3"/>
    <w:rsid w:val="00F52CD4"/>
    <w:rsid w:val="00F5491C"/>
    <w:rsid w:val="00F56E17"/>
    <w:rsid w:val="00F6174A"/>
    <w:rsid w:val="00F617E9"/>
    <w:rsid w:val="00F62E4B"/>
    <w:rsid w:val="00F63870"/>
    <w:rsid w:val="00F652CD"/>
    <w:rsid w:val="00F67239"/>
    <w:rsid w:val="00F67902"/>
    <w:rsid w:val="00F7016F"/>
    <w:rsid w:val="00F703F5"/>
    <w:rsid w:val="00F70556"/>
    <w:rsid w:val="00F70821"/>
    <w:rsid w:val="00F720C8"/>
    <w:rsid w:val="00F72581"/>
    <w:rsid w:val="00F72B31"/>
    <w:rsid w:val="00F7368C"/>
    <w:rsid w:val="00F73923"/>
    <w:rsid w:val="00F74335"/>
    <w:rsid w:val="00F74A88"/>
    <w:rsid w:val="00F759E9"/>
    <w:rsid w:val="00F75B7E"/>
    <w:rsid w:val="00F75BE5"/>
    <w:rsid w:val="00F76C51"/>
    <w:rsid w:val="00F80C15"/>
    <w:rsid w:val="00F81499"/>
    <w:rsid w:val="00F819FE"/>
    <w:rsid w:val="00F8304A"/>
    <w:rsid w:val="00F8388D"/>
    <w:rsid w:val="00F84332"/>
    <w:rsid w:val="00F846CB"/>
    <w:rsid w:val="00F85617"/>
    <w:rsid w:val="00F857D8"/>
    <w:rsid w:val="00F8619E"/>
    <w:rsid w:val="00F90362"/>
    <w:rsid w:val="00F9081C"/>
    <w:rsid w:val="00F91C58"/>
    <w:rsid w:val="00F9217C"/>
    <w:rsid w:val="00F9302A"/>
    <w:rsid w:val="00F93808"/>
    <w:rsid w:val="00F93B36"/>
    <w:rsid w:val="00F94B2B"/>
    <w:rsid w:val="00F95E55"/>
    <w:rsid w:val="00F961C6"/>
    <w:rsid w:val="00F97723"/>
    <w:rsid w:val="00FA0498"/>
    <w:rsid w:val="00FA0DB8"/>
    <w:rsid w:val="00FA103F"/>
    <w:rsid w:val="00FA14A7"/>
    <w:rsid w:val="00FA1552"/>
    <w:rsid w:val="00FA32AF"/>
    <w:rsid w:val="00FA5114"/>
    <w:rsid w:val="00FA6A6A"/>
    <w:rsid w:val="00FA6C99"/>
    <w:rsid w:val="00FB008C"/>
    <w:rsid w:val="00FB0E8E"/>
    <w:rsid w:val="00FB3533"/>
    <w:rsid w:val="00FB3D6C"/>
    <w:rsid w:val="00FB5219"/>
    <w:rsid w:val="00FB5367"/>
    <w:rsid w:val="00FB5478"/>
    <w:rsid w:val="00FB5A97"/>
    <w:rsid w:val="00FB6397"/>
    <w:rsid w:val="00FC0DF9"/>
    <w:rsid w:val="00FC15F9"/>
    <w:rsid w:val="00FC4AF3"/>
    <w:rsid w:val="00FC505D"/>
    <w:rsid w:val="00FC539B"/>
    <w:rsid w:val="00FC55DD"/>
    <w:rsid w:val="00FC591A"/>
    <w:rsid w:val="00FC702E"/>
    <w:rsid w:val="00FD0950"/>
    <w:rsid w:val="00FD1371"/>
    <w:rsid w:val="00FD29D4"/>
    <w:rsid w:val="00FD3D10"/>
    <w:rsid w:val="00FD417D"/>
    <w:rsid w:val="00FD6914"/>
    <w:rsid w:val="00FD6B43"/>
    <w:rsid w:val="00FD72BC"/>
    <w:rsid w:val="00FD732E"/>
    <w:rsid w:val="00FD7679"/>
    <w:rsid w:val="00FE00C5"/>
    <w:rsid w:val="00FE09B6"/>
    <w:rsid w:val="00FE2011"/>
    <w:rsid w:val="00FE27E0"/>
    <w:rsid w:val="00FE35ED"/>
    <w:rsid w:val="00FE3E91"/>
    <w:rsid w:val="00FE410C"/>
    <w:rsid w:val="00FE4135"/>
    <w:rsid w:val="00FE49D0"/>
    <w:rsid w:val="00FE4F15"/>
    <w:rsid w:val="00FE5B5B"/>
    <w:rsid w:val="00FE6062"/>
    <w:rsid w:val="00FE66B7"/>
    <w:rsid w:val="00FE7597"/>
    <w:rsid w:val="00FF0722"/>
    <w:rsid w:val="00FF1F76"/>
    <w:rsid w:val="00FF2A94"/>
    <w:rsid w:val="00FF4211"/>
    <w:rsid w:val="00FF6655"/>
    <w:rsid w:val="00FF7B13"/>
    <w:rsid w:val="00FF7B43"/>
    <w:rsid w:val="00FF7F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35A2DF14"/>
  <w15:docId w15:val="{A3414578-EC63-408A-8F4B-8BC5A410A5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s-CL" w:eastAsia="es-CL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971A19"/>
    <w:rPr>
      <w:lang w:val="en-GB"/>
    </w:rPr>
  </w:style>
  <w:style w:type="paragraph" w:styleId="Ttulo1">
    <w:name w:val="heading 1"/>
    <w:basedOn w:val="Normal"/>
    <w:next w:val="Normal"/>
    <w:link w:val="Ttulo1Car"/>
    <w:qFormat/>
    <w:pPr>
      <w:keepNext/>
      <w:outlineLvl w:val="0"/>
    </w:pPr>
    <w:rPr>
      <w:b/>
      <w:color w:val="808080"/>
      <w:sz w:val="16"/>
      <w:lang w:val="es-ES" w:eastAsia="x-none"/>
    </w:rPr>
  </w:style>
  <w:style w:type="paragraph" w:styleId="Ttulo2">
    <w:name w:val="heading 2"/>
    <w:basedOn w:val="Normal"/>
    <w:next w:val="Normal"/>
    <w:qFormat/>
    <w:pPr>
      <w:keepNext/>
      <w:tabs>
        <w:tab w:val="left" w:pos="2127"/>
        <w:tab w:val="left" w:pos="2268"/>
      </w:tabs>
      <w:jc w:val="both"/>
      <w:outlineLvl w:val="1"/>
    </w:pPr>
    <w:rPr>
      <w:rFonts w:ascii="Arial Narrow" w:hAnsi="Arial Narrow"/>
      <w:b/>
      <w:lang w:val="en-US"/>
    </w:rPr>
  </w:style>
  <w:style w:type="paragraph" w:styleId="Ttulo3">
    <w:name w:val="heading 3"/>
    <w:basedOn w:val="Normal"/>
    <w:next w:val="Normal"/>
    <w:qFormat/>
    <w:pPr>
      <w:keepNext/>
      <w:jc w:val="both"/>
      <w:outlineLvl w:val="2"/>
    </w:pPr>
    <w:rPr>
      <w:rFonts w:ascii="Arial Narrow" w:hAnsi="Arial Narrow"/>
      <w:b/>
      <w:sz w:val="24"/>
      <w:lang w:val="en-US"/>
    </w:rPr>
  </w:style>
  <w:style w:type="paragraph" w:styleId="Ttulo4">
    <w:name w:val="heading 4"/>
    <w:basedOn w:val="Normal"/>
    <w:next w:val="Normal"/>
    <w:qFormat/>
    <w:pPr>
      <w:keepNext/>
      <w:tabs>
        <w:tab w:val="left" w:pos="2268"/>
      </w:tabs>
      <w:ind w:right="-6732"/>
      <w:jc w:val="both"/>
      <w:outlineLvl w:val="3"/>
    </w:pPr>
    <w:rPr>
      <w:rFonts w:ascii="Arial Narrow" w:hAnsi="Arial Narrow"/>
      <w:b/>
      <w:lang w:val="en-US"/>
    </w:rPr>
  </w:style>
  <w:style w:type="paragraph" w:styleId="Ttulo5">
    <w:name w:val="heading 5"/>
    <w:basedOn w:val="Normal"/>
    <w:next w:val="Normal"/>
    <w:qFormat/>
    <w:pPr>
      <w:keepNext/>
      <w:tabs>
        <w:tab w:val="left" w:pos="2268"/>
      </w:tabs>
      <w:ind w:right="-6732"/>
      <w:outlineLvl w:val="4"/>
    </w:pPr>
    <w:rPr>
      <w:rFonts w:ascii="Arial Narrow" w:hAnsi="Arial Narrow"/>
      <w:b/>
      <w:lang w:val="en-US"/>
    </w:rPr>
  </w:style>
  <w:style w:type="paragraph" w:styleId="Ttulo6">
    <w:name w:val="heading 6"/>
    <w:basedOn w:val="Normal"/>
    <w:next w:val="Normal"/>
    <w:qFormat/>
    <w:pPr>
      <w:keepNext/>
      <w:jc w:val="center"/>
      <w:outlineLvl w:val="5"/>
    </w:pPr>
    <w:rPr>
      <w:rFonts w:ascii="Arial" w:hAnsi="Arial"/>
      <w:b/>
      <w:kern w:val="16"/>
      <w:sz w:val="22"/>
      <w:lang w:val="en-US"/>
    </w:rPr>
  </w:style>
  <w:style w:type="paragraph" w:styleId="Ttulo7">
    <w:name w:val="heading 7"/>
    <w:basedOn w:val="Normal"/>
    <w:next w:val="Normal"/>
    <w:link w:val="Ttulo7Car"/>
    <w:qFormat/>
    <w:rsid w:val="00226BC7"/>
    <w:pPr>
      <w:spacing w:before="240" w:after="60"/>
      <w:outlineLvl w:val="6"/>
    </w:pPr>
    <w:rPr>
      <w:rFonts w:ascii="Calibri" w:hAnsi="Calibri"/>
      <w:sz w:val="24"/>
      <w:szCs w:val="24"/>
    </w:rPr>
  </w:style>
  <w:style w:type="paragraph" w:styleId="Ttulo8">
    <w:name w:val="heading 8"/>
    <w:basedOn w:val="Normal"/>
    <w:next w:val="Normal"/>
    <w:qFormat/>
    <w:pPr>
      <w:spacing w:before="240" w:after="60"/>
      <w:outlineLvl w:val="7"/>
    </w:pPr>
    <w:rPr>
      <w:i/>
      <w:i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pPr>
      <w:tabs>
        <w:tab w:val="center" w:pos="4419"/>
        <w:tab w:val="right" w:pos="8838"/>
      </w:tabs>
    </w:pPr>
    <w:rPr>
      <w:lang w:eastAsia="x-none"/>
    </w:rPr>
  </w:style>
  <w:style w:type="paragraph" w:styleId="Piedepgina">
    <w:name w:val="footer"/>
    <w:basedOn w:val="Normal"/>
    <w:link w:val="PiedepginaCar"/>
    <w:uiPriority w:val="99"/>
    <w:pPr>
      <w:tabs>
        <w:tab w:val="center" w:pos="4419"/>
        <w:tab w:val="right" w:pos="8838"/>
      </w:tabs>
    </w:pPr>
  </w:style>
  <w:style w:type="character" w:styleId="Nmerodepgina">
    <w:name w:val="page number"/>
    <w:basedOn w:val="Fuentedeprrafopredeter"/>
  </w:style>
  <w:style w:type="paragraph" w:styleId="Textoindependiente3">
    <w:name w:val="Body Text 3"/>
    <w:basedOn w:val="Normal"/>
    <w:rPr>
      <w:rFonts w:ascii="Arial" w:hAnsi="Arial"/>
      <w:sz w:val="22"/>
      <w:lang w:val="es-ES"/>
    </w:rPr>
  </w:style>
  <w:style w:type="character" w:styleId="Hipervnculo">
    <w:name w:val="Hyperlink"/>
    <w:rPr>
      <w:color w:val="0000FF"/>
      <w:u w:val="single"/>
    </w:rPr>
  </w:style>
  <w:style w:type="character" w:styleId="Hipervnculovisitado">
    <w:name w:val="FollowedHyperlink"/>
    <w:rPr>
      <w:color w:val="800080"/>
      <w:u w:val="single"/>
    </w:rPr>
  </w:style>
  <w:style w:type="paragraph" w:styleId="Textoindependiente2">
    <w:name w:val="Body Text 2"/>
    <w:basedOn w:val="Normal"/>
    <w:link w:val="Textoindependiente2Car"/>
    <w:rPr>
      <w:color w:val="808080"/>
      <w:spacing w:val="12"/>
      <w:sz w:val="14"/>
      <w:lang w:val="en-US" w:eastAsia="x-none"/>
    </w:rPr>
  </w:style>
  <w:style w:type="paragraph" w:styleId="Sangradetextonormal">
    <w:name w:val="Body Text Indent"/>
    <w:basedOn w:val="Normal"/>
    <w:pPr>
      <w:ind w:left="426"/>
    </w:pPr>
    <w:rPr>
      <w:rFonts w:ascii="Arial" w:hAnsi="Arial"/>
      <w:kern w:val="16"/>
      <w:sz w:val="22"/>
    </w:rPr>
  </w:style>
  <w:style w:type="paragraph" w:styleId="Sangra2detindependiente">
    <w:name w:val="Body Text Indent 2"/>
    <w:basedOn w:val="Normal"/>
    <w:pPr>
      <w:ind w:left="1276"/>
      <w:jc w:val="both"/>
    </w:pPr>
    <w:rPr>
      <w:rFonts w:ascii="Arial" w:hAnsi="Arial"/>
      <w:sz w:val="22"/>
    </w:rPr>
  </w:style>
  <w:style w:type="paragraph" w:styleId="Textoindependiente">
    <w:name w:val="Body Text"/>
    <w:basedOn w:val="Normal"/>
    <w:link w:val="TextoindependienteCar"/>
    <w:pPr>
      <w:jc w:val="both"/>
    </w:pPr>
    <w:rPr>
      <w:rFonts w:ascii="Arial" w:hAnsi="Arial"/>
      <w:sz w:val="22"/>
      <w:lang w:val="en-US"/>
    </w:rPr>
  </w:style>
  <w:style w:type="paragraph" w:styleId="Mapadeldocumento">
    <w:name w:val="Document Map"/>
    <w:basedOn w:val="Normal"/>
    <w:semiHidden/>
    <w:pPr>
      <w:shd w:val="clear" w:color="auto" w:fill="000080"/>
    </w:pPr>
    <w:rPr>
      <w:rFonts w:ascii="Tahoma" w:hAnsi="Tahoma"/>
    </w:rPr>
  </w:style>
  <w:style w:type="paragraph" w:styleId="Textodeglobo">
    <w:name w:val="Balloon Text"/>
    <w:basedOn w:val="Normal"/>
    <w:semiHidden/>
    <w:rPr>
      <w:rFonts w:ascii="Tahoma" w:hAnsi="Tahoma" w:cs="Tahoma"/>
      <w:sz w:val="16"/>
      <w:szCs w:val="16"/>
    </w:rPr>
  </w:style>
  <w:style w:type="paragraph" w:styleId="Sangra3detindependiente">
    <w:name w:val="Body Text Indent 3"/>
    <w:basedOn w:val="Normal"/>
    <w:pPr>
      <w:ind w:left="420"/>
      <w:jc w:val="both"/>
    </w:pPr>
    <w:rPr>
      <w:rFonts w:ascii="Arial" w:hAnsi="Arial"/>
      <w:sz w:val="22"/>
    </w:rPr>
  </w:style>
  <w:style w:type="table" w:styleId="Tablaconcuadrcula">
    <w:name w:val="Table Grid"/>
    <w:basedOn w:val="Tablanormal"/>
    <w:rsid w:val="0091325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horttext">
    <w:name w:val="short_text"/>
    <w:basedOn w:val="Fuentedeprrafopredeter"/>
    <w:rsid w:val="0055528C"/>
  </w:style>
  <w:style w:type="character" w:customStyle="1" w:styleId="Ttulo7Car">
    <w:name w:val="Título 7 Car"/>
    <w:link w:val="Ttulo7"/>
    <w:semiHidden/>
    <w:rsid w:val="00226BC7"/>
    <w:rPr>
      <w:rFonts w:ascii="Calibri" w:eastAsia="Times New Roman" w:hAnsi="Calibri" w:cs="Times New Roman"/>
      <w:sz w:val="24"/>
      <w:szCs w:val="24"/>
      <w:lang w:val="en-GB" w:eastAsia="es-CL"/>
    </w:rPr>
  </w:style>
  <w:style w:type="paragraph" w:styleId="Listaconvietas">
    <w:name w:val="List Bullet"/>
    <w:basedOn w:val="Normal"/>
    <w:autoRedefine/>
    <w:semiHidden/>
    <w:rsid w:val="00EB12B8"/>
    <w:pPr>
      <w:jc w:val="both"/>
    </w:pPr>
    <w:rPr>
      <w:rFonts w:ascii="Arial" w:hAnsi="Arial"/>
      <w:sz w:val="22"/>
      <w:lang w:val="es-ES" w:eastAsia="es-ES"/>
    </w:rPr>
  </w:style>
  <w:style w:type="character" w:customStyle="1" w:styleId="TextoindependienteCar">
    <w:name w:val="Texto independiente Car"/>
    <w:link w:val="Textoindependiente"/>
    <w:rsid w:val="003B69C6"/>
    <w:rPr>
      <w:rFonts w:ascii="Arial" w:hAnsi="Arial"/>
      <w:sz w:val="22"/>
      <w:lang w:val="en-US" w:eastAsia="es-CL"/>
    </w:rPr>
  </w:style>
  <w:style w:type="character" w:customStyle="1" w:styleId="EncabezadoCar">
    <w:name w:val="Encabezado Car"/>
    <w:link w:val="Encabezado"/>
    <w:uiPriority w:val="99"/>
    <w:rsid w:val="00A146EE"/>
    <w:rPr>
      <w:lang w:val="en-GB"/>
    </w:rPr>
  </w:style>
  <w:style w:type="character" w:customStyle="1" w:styleId="Ttulo1Car">
    <w:name w:val="Título 1 Car"/>
    <w:link w:val="Ttulo1"/>
    <w:rsid w:val="00A146EE"/>
    <w:rPr>
      <w:b/>
      <w:color w:val="808080"/>
      <w:sz w:val="16"/>
      <w:lang w:val="es-ES"/>
    </w:rPr>
  </w:style>
  <w:style w:type="character" w:customStyle="1" w:styleId="Textoindependiente2Car">
    <w:name w:val="Texto independiente 2 Car"/>
    <w:link w:val="Textoindependiente2"/>
    <w:rsid w:val="00A146EE"/>
    <w:rPr>
      <w:color w:val="808080"/>
      <w:spacing w:val="12"/>
      <w:sz w:val="14"/>
      <w:lang w:val="en-US"/>
    </w:rPr>
  </w:style>
  <w:style w:type="paragraph" w:styleId="Prrafodelista">
    <w:name w:val="List Paragraph"/>
    <w:basedOn w:val="Normal"/>
    <w:uiPriority w:val="34"/>
    <w:qFormat/>
    <w:rsid w:val="000B4050"/>
    <w:pPr>
      <w:ind w:left="720"/>
      <w:contextualSpacing/>
    </w:pPr>
  </w:style>
  <w:style w:type="character" w:styleId="Refdecomentario">
    <w:name w:val="annotation reference"/>
    <w:basedOn w:val="Fuentedeprrafopredeter"/>
    <w:semiHidden/>
    <w:unhideWhenUsed/>
    <w:rsid w:val="008B3B4B"/>
    <w:rPr>
      <w:sz w:val="16"/>
      <w:szCs w:val="16"/>
    </w:rPr>
  </w:style>
  <w:style w:type="paragraph" w:styleId="Textocomentario">
    <w:name w:val="annotation text"/>
    <w:basedOn w:val="Normal"/>
    <w:link w:val="TextocomentarioCar"/>
    <w:semiHidden/>
    <w:unhideWhenUsed/>
    <w:rsid w:val="008B3B4B"/>
  </w:style>
  <w:style w:type="character" w:customStyle="1" w:styleId="TextocomentarioCar">
    <w:name w:val="Texto comentario Car"/>
    <w:basedOn w:val="Fuentedeprrafopredeter"/>
    <w:link w:val="Textocomentario"/>
    <w:semiHidden/>
    <w:rsid w:val="008B3B4B"/>
    <w:rPr>
      <w:lang w:val="en-GB"/>
    </w:rPr>
  </w:style>
  <w:style w:type="paragraph" w:styleId="Asuntodelcomentario">
    <w:name w:val="annotation subject"/>
    <w:basedOn w:val="Textocomentario"/>
    <w:next w:val="Textocomentario"/>
    <w:link w:val="AsuntodelcomentarioCar"/>
    <w:semiHidden/>
    <w:unhideWhenUsed/>
    <w:rsid w:val="008B3B4B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semiHidden/>
    <w:rsid w:val="008B3B4B"/>
    <w:rPr>
      <w:b/>
      <w:bCs/>
      <w:lang w:val="en-GB"/>
    </w:rPr>
  </w:style>
  <w:style w:type="paragraph" w:styleId="HTMLconformatoprevio">
    <w:name w:val="HTML Preformatted"/>
    <w:basedOn w:val="Normal"/>
    <w:link w:val="HTMLconformatoprevioCar"/>
    <w:uiPriority w:val="99"/>
    <w:unhideWhenUsed/>
    <w:rsid w:val="00F9302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lang w:val="es-CL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rsid w:val="00F9302A"/>
    <w:rPr>
      <w:rFonts w:ascii="Courier New" w:hAnsi="Courier New" w:cs="Courier New"/>
    </w:rPr>
  </w:style>
  <w:style w:type="paragraph" w:customStyle="1" w:styleId="Website-Right">
    <w:name w:val="Website-Right"/>
    <w:basedOn w:val="Piedepgina"/>
    <w:uiPriority w:val="4"/>
    <w:qFormat/>
    <w:rsid w:val="009A1849"/>
    <w:pPr>
      <w:tabs>
        <w:tab w:val="clear" w:pos="4419"/>
        <w:tab w:val="clear" w:pos="8838"/>
        <w:tab w:val="center" w:pos="4680"/>
        <w:tab w:val="right" w:pos="9360"/>
      </w:tabs>
      <w:jc w:val="right"/>
    </w:pPr>
    <w:rPr>
      <w:rFonts w:ascii="Lucida Sans" w:eastAsiaTheme="minorHAnsi" w:hAnsi="Lucida Sans" w:cstheme="minorBidi"/>
      <w:b/>
      <w:bCs/>
      <w:color w:val="00578E"/>
      <w:szCs w:val="18"/>
      <w:lang w:val="en-US" w:eastAsia="en-US"/>
    </w:rPr>
  </w:style>
  <w:style w:type="paragraph" w:customStyle="1" w:styleId="RS-RPLeft">
    <w:name w:val="RS-RP_Left"/>
    <w:basedOn w:val="Piedepgina"/>
    <w:uiPriority w:val="3"/>
    <w:qFormat/>
    <w:rsid w:val="009A1849"/>
    <w:pPr>
      <w:tabs>
        <w:tab w:val="clear" w:pos="4419"/>
        <w:tab w:val="clear" w:pos="8838"/>
        <w:tab w:val="center" w:pos="4680"/>
        <w:tab w:val="right" w:pos="9360"/>
      </w:tabs>
      <w:jc w:val="both"/>
    </w:pPr>
    <w:rPr>
      <w:rFonts w:ascii="Lucida Sans" w:eastAsiaTheme="minorHAnsi" w:hAnsi="Lucida Sans" w:cstheme="minorBidi"/>
      <w:b/>
      <w:bCs/>
      <w:color w:val="7F7F7F" w:themeColor="text1" w:themeTint="80"/>
      <w:szCs w:val="18"/>
      <w:lang w:val="en-US" w:eastAsia="en-US"/>
    </w:rPr>
  </w:style>
  <w:style w:type="character" w:customStyle="1" w:styleId="PiedepginaCar">
    <w:name w:val="Pie de página Car"/>
    <w:basedOn w:val="Fuentedeprrafopredeter"/>
    <w:link w:val="Piedepgina"/>
    <w:uiPriority w:val="99"/>
    <w:rsid w:val="00FC15F9"/>
    <w:rPr>
      <w:lang w:val="en-GB"/>
    </w:rPr>
  </w:style>
  <w:style w:type="paragraph" w:styleId="NormalWeb">
    <w:name w:val="Normal (Web)"/>
    <w:basedOn w:val="Normal"/>
    <w:uiPriority w:val="99"/>
    <w:unhideWhenUsed/>
    <w:rsid w:val="00586847"/>
    <w:pPr>
      <w:spacing w:before="100" w:beforeAutospacing="1" w:after="100" w:afterAutospacing="1"/>
    </w:pPr>
    <w:rPr>
      <w:sz w:val="24"/>
      <w:szCs w:val="24"/>
      <w:lang w:val="es-C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433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00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31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9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08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8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9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27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56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35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28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28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0594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8004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2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g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g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jpg"/><Relationship Id="rId66" Type="http://schemas.openxmlformats.org/officeDocument/2006/relationships/image" Target="media/image60.jpeg"/><Relationship Id="rId5" Type="http://schemas.openxmlformats.org/officeDocument/2006/relationships/webSettings" Target="webSetting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jpeg"/><Relationship Id="rId7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jpg"/><Relationship Id="rId7" Type="http://schemas.openxmlformats.org/officeDocument/2006/relationships/endnotes" Target="endnotes.xml"/><Relationship Id="rId71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4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marss\MARSS\On-Off%20Hire\7-01-01-01%20ONH-BLK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112C772-D331-42A5-B709-2B225BBDD1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7-01-01-01 ONH-BLK</Template>
  <TotalTime>2699</TotalTime>
  <Pages>16</Pages>
  <Words>572</Words>
  <Characters>3146</Characters>
  <Application>Microsoft Office Word</Application>
  <DocSecurity>0</DocSecurity>
  <Lines>26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VAP-2412-2617 Photograph Set</vt:lpstr>
    </vt:vector>
  </TitlesOfParts>
  <Company>Microsoft</Company>
  <LinksUpToDate>false</LinksUpToDate>
  <CharactersWithSpaces>3711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VAP-2412-2617 Photograph Set</dc:title>
  <dc:subject/>
  <dc:creator>Pablo Ramirez</dc:creator>
  <cp:keywords/>
  <dc:description/>
  <cp:lastModifiedBy>Victor Alfaro</cp:lastModifiedBy>
  <cp:revision>152</cp:revision>
  <cp:lastPrinted>2025-01-03T20:09:00Z</cp:lastPrinted>
  <dcterms:created xsi:type="dcterms:W3CDTF">2024-08-25T19:56:00Z</dcterms:created>
  <dcterms:modified xsi:type="dcterms:W3CDTF">2026-04-28T17:14:00Z</dcterms:modified>
</cp:coreProperties>
</file>